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t>A. Informácie o účtovnej jednotke</w:t>
      </w:r>
    </w:p>
    <w:p w:rsidR="0052367F" w:rsidRPr="009B6601" w:rsidRDefault="001060C4" w:rsidP="000669B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A. a)</w:t>
      </w:r>
    </w:p>
    <w:p w:rsidR="0052367F" w:rsidRDefault="0052367F" w:rsidP="000669B7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Obchodné meno účtovnej jednotky:</w:t>
      </w:r>
      <w:r>
        <w:rPr>
          <w:rFonts w:ascii="Arial Narrow" w:hAnsi="Arial Narrow"/>
          <w:sz w:val="22"/>
          <w:szCs w:val="22"/>
        </w:rPr>
        <w:t xml:space="preserve"> Okresné</w:t>
      </w:r>
      <w:r w:rsidR="006D6899">
        <w:rPr>
          <w:rFonts w:ascii="Arial Narrow" w:hAnsi="Arial Narrow"/>
          <w:sz w:val="22"/>
          <w:szCs w:val="22"/>
        </w:rPr>
        <w:t xml:space="preserve"> stavebné bytové družstvo Martin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Sídlo:</w:t>
      </w:r>
      <w:r w:rsidRPr="0052367F">
        <w:rPr>
          <w:rFonts w:ascii="Arial Narrow" w:hAnsi="Arial Narrow"/>
          <w:sz w:val="22"/>
          <w:szCs w:val="22"/>
        </w:rPr>
        <w:t xml:space="preserve"> Kozmonautov 35,Martin, 03601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Dátum založenia:</w:t>
      </w:r>
      <w:r>
        <w:rPr>
          <w:rFonts w:ascii="Arial Narrow" w:hAnsi="Arial Narrow"/>
          <w:sz w:val="22"/>
          <w:szCs w:val="22"/>
        </w:rPr>
        <w:t xml:space="preserve"> 18.5.1972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Dátum vzniku:</w:t>
      </w:r>
      <w:r>
        <w:rPr>
          <w:rFonts w:ascii="Arial Narrow" w:hAnsi="Arial Narrow"/>
          <w:sz w:val="22"/>
          <w:szCs w:val="22"/>
        </w:rPr>
        <w:t xml:space="preserve"> 18.5.1972</w:t>
      </w:r>
    </w:p>
    <w:p w:rsidR="0052367F" w:rsidRPr="0052367F" w:rsidRDefault="0052367F" w:rsidP="0052367F">
      <w:pPr>
        <w:rPr>
          <w:rFonts w:ascii="Arial Narrow" w:hAnsi="Arial Narrow"/>
          <w:sz w:val="22"/>
          <w:szCs w:val="22"/>
        </w:rPr>
      </w:pPr>
    </w:p>
    <w:p w:rsidR="0052367F" w:rsidRPr="009B6601" w:rsidRDefault="0052367F" w:rsidP="0052367F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>A. b)</w:t>
      </w:r>
    </w:p>
    <w:p w:rsidR="0052367F" w:rsidRPr="00547857" w:rsidRDefault="0052367F" w:rsidP="0052367F">
      <w:pPr>
        <w:rPr>
          <w:rFonts w:ascii="Arial Narrow" w:hAnsi="Arial Narrow"/>
          <w:b/>
          <w:sz w:val="22"/>
          <w:szCs w:val="22"/>
        </w:rPr>
      </w:pPr>
      <w:r w:rsidRPr="00547857">
        <w:rPr>
          <w:rFonts w:ascii="Arial Narrow" w:hAnsi="Arial Narrow"/>
          <w:b/>
          <w:sz w:val="22"/>
          <w:szCs w:val="22"/>
        </w:rPr>
        <w:t>Opis hospodárskej činnosti účtovnej jednotky:</w:t>
      </w:r>
    </w:p>
    <w:p w:rsidR="00EE1A88" w:rsidRDefault="0052367F" w:rsidP="0052367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Vykonáva, zabezpečuje údržbu, opravy, rekonštrukciu a modernizáciu bytových a </w:t>
      </w:r>
      <w:r w:rsidR="00EE1A88">
        <w:rPr>
          <w:rFonts w:ascii="Arial Narrow" w:hAnsi="Arial Narrow"/>
          <w:sz w:val="22"/>
          <w:szCs w:val="22"/>
        </w:rPr>
        <w:t>nebytových</w:t>
      </w:r>
      <w:r>
        <w:rPr>
          <w:rFonts w:ascii="Arial Narrow" w:hAnsi="Arial Narrow"/>
          <w:sz w:val="22"/>
          <w:szCs w:val="22"/>
        </w:rPr>
        <w:t xml:space="preserve"> priestorov </w:t>
      </w:r>
    </w:p>
    <w:p w:rsidR="0052367F" w:rsidRDefault="0052367F" w:rsidP="0052367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vo vlastníctve členov na princípe neziskového hospodárenia.</w:t>
      </w:r>
    </w:p>
    <w:p w:rsidR="000669B7" w:rsidRPr="0052367F" w:rsidRDefault="0052367F" w:rsidP="0052367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Vykonáva správu bytového fondu na základe zmlúv o výkone správy.</w:t>
      </w:r>
      <w:r w:rsidR="00175F4B" w:rsidRPr="0052367F">
        <w:rPr>
          <w:rFonts w:ascii="Arial Narrow" w:hAnsi="Arial Narrow"/>
          <w:sz w:val="22"/>
          <w:szCs w:val="22"/>
        </w:rPr>
        <w:fldChar w:fldCharType="begin"/>
      </w:r>
      <w:r w:rsidR="00175F4B" w:rsidRPr="0052367F">
        <w:rPr>
          <w:rFonts w:ascii="Arial Narrow" w:hAnsi="Arial Narrow"/>
          <w:sz w:val="22"/>
          <w:szCs w:val="22"/>
        </w:rPr>
        <w:instrText xml:space="preserve"> MERGEFIELD  p01  \* MERGEFORMAT </w:instrText>
      </w:r>
      <w:r w:rsidR="00175F4B" w:rsidRPr="0052367F">
        <w:rPr>
          <w:rFonts w:ascii="Arial Narrow" w:hAnsi="Arial Narrow"/>
          <w:sz w:val="22"/>
          <w:szCs w:val="22"/>
        </w:rPr>
        <w:fldChar w:fldCharType="end"/>
      </w:r>
    </w:p>
    <w:p w:rsidR="001060C4" w:rsidRDefault="001060C4" w:rsidP="001060C4">
      <w:pPr>
        <w:ind w:left="360" w:right="-288"/>
        <w:rPr>
          <w:b/>
        </w:rPr>
      </w:pPr>
    </w:p>
    <w:p w:rsidR="001060C4" w:rsidRPr="009B6601" w:rsidRDefault="001060C4" w:rsidP="001060C4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 xml:space="preserve">A. </w:t>
      </w:r>
      <w:r>
        <w:rPr>
          <w:rFonts w:ascii="Arial Narrow" w:hAnsi="Arial Narrow"/>
          <w:b/>
          <w:sz w:val="22"/>
          <w:szCs w:val="22"/>
        </w:rPr>
        <w:t>d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0669B7" w:rsidRPr="001060C4" w:rsidRDefault="001060C4" w:rsidP="000669B7">
      <w:pPr>
        <w:rPr>
          <w:rFonts w:ascii="Arial Narrow" w:hAnsi="Arial Narrow"/>
          <w:b/>
          <w:sz w:val="22"/>
          <w:szCs w:val="22"/>
        </w:rPr>
      </w:pPr>
      <w:r w:rsidRPr="001060C4">
        <w:rPr>
          <w:rFonts w:ascii="Arial Narrow" w:hAnsi="Arial Narrow"/>
          <w:b/>
          <w:sz w:val="22"/>
          <w:szCs w:val="22"/>
        </w:rPr>
        <w:t>Účtovné jednotky, v ktorých je spoločnosť neobmedzene ručiacim spoločníkom</w:t>
      </w:r>
      <w:r w:rsidR="00432E85">
        <w:rPr>
          <w:rFonts w:ascii="Arial Narrow" w:hAnsi="Arial Narrow"/>
          <w:b/>
          <w:sz w:val="22"/>
          <w:szCs w:val="22"/>
        </w:rPr>
        <w:t>:</w:t>
      </w:r>
      <w:r w:rsidR="00175F4B" w:rsidRPr="001060C4">
        <w:rPr>
          <w:rFonts w:ascii="Arial Narrow" w:hAnsi="Arial Narrow"/>
          <w:b/>
          <w:sz w:val="22"/>
          <w:szCs w:val="22"/>
        </w:rPr>
        <w:fldChar w:fldCharType="begin"/>
      </w:r>
      <w:r w:rsidR="00175F4B" w:rsidRPr="001060C4">
        <w:rPr>
          <w:rFonts w:ascii="Arial Narrow" w:hAnsi="Arial Narrow"/>
          <w:b/>
          <w:sz w:val="22"/>
          <w:szCs w:val="22"/>
        </w:rPr>
        <w:instrText xml:space="preserve"> MERGEFIELD  p02  \* MERGEFORMAT </w:instrText>
      </w:r>
      <w:r w:rsidR="00175F4B" w:rsidRPr="001060C4">
        <w:rPr>
          <w:rFonts w:ascii="Arial Narrow" w:hAnsi="Arial Narrow"/>
          <w:b/>
          <w:noProof/>
          <w:sz w:val="22"/>
          <w:szCs w:val="22"/>
        </w:rPr>
        <w:fldChar w:fldCharType="end"/>
      </w:r>
    </w:p>
    <w:p w:rsidR="000669B7" w:rsidRDefault="00432E85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nie je neobmedzene ručiacim spoločníkom v inej účtovnej jednotke.</w:t>
      </w:r>
    </w:p>
    <w:p w:rsidR="00432E85" w:rsidRDefault="00432E85" w:rsidP="000669B7">
      <w:pPr>
        <w:rPr>
          <w:rFonts w:ascii="Arial Narrow" w:hAnsi="Arial Narrow"/>
          <w:sz w:val="22"/>
          <w:szCs w:val="22"/>
        </w:rPr>
      </w:pPr>
    </w:p>
    <w:p w:rsidR="00432E85" w:rsidRPr="00432E85" w:rsidRDefault="00432E85" w:rsidP="00432E85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 xml:space="preserve">A. </w:t>
      </w: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1060C4" w:rsidRDefault="00432E85" w:rsidP="001060C4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Právny dôvod na zostavenie účtovnej závierky:</w:t>
      </w:r>
    </w:p>
    <w:p w:rsidR="00775BB3" w:rsidRDefault="00B71EFD" w:rsidP="001060C4">
      <w:pPr>
        <w:rPr>
          <w:rFonts w:ascii="Arial Narrow" w:hAnsi="Arial Narrow"/>
          <w:sz w:val="22"/>
          <w:szCs w:val="22"/>
        </w:rPr>
      </w:pPr>
      <w:r w:rsidRPr="00775BB3">
        <w:rPr>
          <w:rFonts w:ascii="Arial Narrow" w:hAnsi="Arial Narrow"/>
          <w:sz w:val="22"/>
          <w:szCs w:val="22"/>
        </w:rPr>
        <w:t xml:space="preserve">Účtovná závierka Okresného </w:t>
      </w:r>
      <w:r w:rsidR="00775BB3">
        <w:rPr>
          <w:rFonts w:ascii="Arial Narrow" w:hAnsi="Arial Narrow"/>
          <w:sz w:val="22"/>
          <w:szCs w:val="22"/>
        </w:rPr>
        <w:t>stavebného bytového družstva Martin k 31.12.20</w:t>
      </w:r>
      <w:r w:rsidR="007712BC">
        <w:rPr>
          <w:rFonts w:ascii="Arial Narrow" w:hAnsi="Arial Narrow"/>
          <w:sz w:val="22"/>
          <w:szCs w:val="22"/>
        </w:rPr>
        <w:t>2</w:t>
      </w:r>
      <w:r w:rsidR="00D9623E">
        <w:rPr>
          <w:rFonts w:ascii="Arial Narrow" w:hAnsi="Arial Narrow"/>
          <w:sz w:val="22"/>
          <w:szCs w:val="22"/>
        </w:rPr>
        <w:t>1</w:t>
      </w:r>
      <w:r w:rsidR="00775BB3">
        <w:rPr>
          <w:rFonts w:ascii="Arial Narrow" w:hAnsi="Arial Narrow"/>
          <w:sz w:val="22"/>
          <w:szCs w:val="22"/>
        </w:rPr>
        <w:t xml:space="preserve"> je zostavená ako riadna účtovná závierka za obdobie od 1.1.20</w:t>
      </w:r>
      <w:r w:rsidR="007712BC">
        <w:rPr>
          <w:rFonts w:ascii="Arial Narrow" w:hAnsi="Arial Narrow"/>
          <w:sz w:val="22"/>
          <w:szCs w:val="22"/>
        </w:rPr>
        <w:t>2</w:t>
      </w:r>
      <w:r w:rsidR="00D9623E">
        <w:rPr>
          <w:rFonts w:ascii="Arial Narrow" w:hAnsi="Arial Narrow"/>
          <w:sz w:val="22"/>
          <w:szCs w:val="22"/>
        </w:rPr>
        <w:t>1</w:t>
      </w:r>
      <w:r w:rsidR="00775BB3">
        <w:rPr>
          <w:rFonts w:ascii="Arial Narrow" w:hAnsi="Arial Narrow"/>
          <w:sz w:val="22"/>
          <w:szCs w:val="22"/>
        </w:rPr>
        <w:t xml:space="preserve"> do 31.12.20</w:t>
      </w:r>
      <w:r w:rsidR="007712BC">
        <w:rPr>
          <w:rFonts w:ascii="Arial Narrow" w:hAnsi="Arial Narrow"/>
          <w:sz w:val="22"/>
          <w:szCs w:val="22"/>
        </w:rPr>
        <w:t>2</w:t>
      </w:r>
      <w:r w:rsidR="00D9623E">
        <w:rPr>
          <w:rFonts w:ascii="Arial Narrow" w:hAnsi="Arial Narrow"/>
          <w:sz w:val="22"/>
          <w:szCs w:val="22"/>
        </w:rPr>
        <w:t>1</w:t>
      </w:r>
      <w:r w:rsidR="00775BB3">
        <w:rPr>
          <w:rFonts w:ascii="Arial Narrow" w:hAnsi="Arial Narrow"/>
          <w:sz w:val="22"/>
          <w:szCs w:val="22"/>
        </w:rPr>
        <w:t xml:space="preserve"> v zmysle par. 17, </w:t>
      </w:r>
      <w:proofErr w:type="spellStart"/>
      <w:r w:rsidR="00775BB3">
        <w:rPr>
          <w:rFonts w:ascii="Arial Narrow" w:hAnsi="Arial Narrow"/>
          <w:sz w:val="22"/>
          <w:szCs w:val="22"/>
        </w:rPr>
        <w:t>odst</w:t>
      </w:r>
      <w:proofErr w:type="spellEnd"/>
      <w:r w:rsidR="00775BB3">
        <w:rPr>
          <w:rFonts w:ascii="Arial Narrow" w:hAnsi="Arial Narrow"/>
          <w:sz w:val="22"/>
          <w:szCs w:val="22"/>
        </w:rPr>
        <w:t>. 6 zákona č. 431/2002</w:t>
      </w:r>
      <w:r w:rsidR="00547857">
        <w:rPr>
          <w:rFonts w:ascii="Arial Narrow" w:hAnsi="Arial Narrow"/>
          <w:sz w:val="22"/>
          <w:szCs w:val="22"/>
        </w:rPr>
        <w:t xml:space="preserve"> </w:t>
      </w:r>
      <w:r w:rsidR="00775BB3">
        <w:rPr>
          <w:rFonts w:ascii="Arial Narrow" w:hAnsi="Arial Narrow"/>
          <w:sz w:val="22"/>
          <w:szCs w:val="22"/>
        </w:rPr>
        <w:t>Z. z. o účtovníctve.</w:t>
      </w:r>
    </w:p>
    <w:p w:rsidR="00FA0A73" w:rsidRDefault="00FA0A73" w:rsidP="001060C4">
      <w:pPr>
        <w:rPr>
          <w:rFonts w:ascii="Arial Narrow" w:hAnsi="Arial Narrow"/>
          <w:sz w:val="22"/>
          <w:szCs w:val="22"/>
        </w:rPr>
      </w:pPr>
    </w:p>
    <w:p w:rsidR="00FA0A73" w:rsidRPr="00432E85" w:rsidRDefault="00FA0A73" w:rsidP="00FA0A73">
      <w:pPr>
        <w:rPr>
          <w:rFonts w:ascii="Arial Narrow" w:hAnsi="Arial Narrow"/>
          <w:b/>
          <w:sz w:val="22"/>
          <w:szCs w:val="22"/>
        </w:rPr>
      </w:pPr>
      <w:r w:rsidRPr="009B6601">
        <w:rPr>
          <w:rFonts w:ascii="Arial Narrow" w:hAnsi="Arial Narrow"/>
          <w:b/>
          <w:sz w:val="22"/>
          <w:szCs w:val="22"/>
        </w:rPr>
        <w:t xml:space="preserve">A. </w:t>
      </w:r>
      <w:r>
        <w:rPr>
          <w:rFonts w:ascii="Arial Narrow" w:hAnsi="Arial Narrow"/>
          <w:b/>
          <w:sz w:val="22"/>
          <w:szCs w:val="22"/>
        </w:rPr>
        <w:t>f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FA0A73" w:rsidRDefault="00FA0A73" w:rsidP="00FA0A73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Dátum schválenia účtovnej závierky za predchádzajúce obdobie:</w:t>
      </w:r>
    </w:p>
    <w:p w:rsidR="00FA0A73" w:rsidRPr="003824A0" w:rsidRDefault="00DA513F" w:rsidP="00FA0A73">
      <w:pPr>
        <w:rPr>
          <w:rFonts w:ascii="Arial Narrow" w:hAnsi="Arial Narrow"/>
          <w:sz w:val="22"/>
          <w:szCs w:val="22"/>
        </w:rPr>
      </w:pPr>
      <w:r w:rsidRPr="003824A0">
        <w:rPr>
          <w:rFonts w:ascii="Arial Narrow" w:hAnsi="Arial Narrow"/>
          <w:sz w:val="22"/>
          <w:szCs w:val="22"/>
        </w:rPr>
        <w:t>Účtovná závierka za rok 20</w:t>
      </w:r>
      <w:r w:rsidR="00D9623E">
        <w:rPr>
          <w:rFonts w:ascii="Arial Narrow" w:hAnsi="Arial Narrow"/>
          <w:sz w:val="22"/>
          <w:szCs w:val="22"/>
        </w:rPr>
        <w:t>20</w:t>
      </w:r>
      <w:r w:rsidRPr="003824A0">
        <w:rPr>
          <w:rFonts w:ascii="Arial Narrow" w:hAnsi="Arial Narrow"/>
          <w:sz w:val="22"/>
          <w:szCs w:val="22"/>
        </w:rPr>
        <w:t xml:space="preserve"> bola schválená Zhromaždením delegáto</w:t>
      </w:r>
      <w:r w:rsidR="00EE1A88" w:rsidRPr="003824A0">
        <w:rPr>
          <w:rFonts w:ascii="Arial Narrow" w:hAnsi="Arial Narrow"/>
          <w:sz w:val="22"/>
          <w:szCs w:val="22"/>
        </w:rPr>
        <w:t>v</w:t>
      </w:r>
      <w:r w:rsidRPr="003824A0">
        <w:rPr>
          <w:rFonts w:ascii="Arial Narrow" w:hAnsi="Arial Narrow"/>
          <w:sz w:val="22"/>
          <w:szCs w:val="22"/>
        </w:rPr>
        <w:t xml:space="preserve"> dňa </w:t>
      </w:r>
      <w:r w:rsidR="00D9623E">
        <w:rPr>
          <w:rFonts w:ascii="Arial Narrow" w:hAnsi="Arial Narrow"/>
          <w:sz w:val="22"/>
          <w:szCs w:val="22"/>
        </w:rPr>
        <w:t>30</w:t>
      </w:r>
      <w:r w:rsidR="004063AA">
        <w:rPr>
          <w:rFonts w:ascii="Arial Narrow" w:hAnsi="Arial Narrow"/>
          <w:sz w:val="22"/>
          <w:szCs w:val="22"/>
        </w:rPr>
        <w:t>.</w:t>
      </w:r>
      <w:r w:rsidR="00D9623E">
        <w:rPr>
          <w:rFonts w:ascii="Arial Narrow" w:hAnsi="Arial Narrow"/>
          <w:sz w:val="22"/>
          <w:szCs w:val="22"/>
        </w:rPr>
        <w:t>6</w:t>
      </w:r>
      <w:r w:rsidR="004063AA">
        <w:rPr>
          <w:rFonts w:ascii="Arial Narrow" w:hAnsi="Arial Narrow"/>
          <w:sz w:val="22"/>
          <w:szCs w:val="22"/>
        </w:rPr>
        <w:t>.20</w:t>
      </w:r>
      <w:r w:rsidR="007712BC">
        <w:rPr>
          <w:rFonts w:ascii="Arial Narrow" w:hAnsi="Arial Narrow"/>
          <w:sz w:val="22"/>
          <w:szCs w:val="22"/>
        </w:rPr>
        <w:t>2</w:t>
      </w:r>
      <w:r w:rsidR="00D9623E">
        <w:rPr>
          <w:rFonts w:ascii="Arial Narrow" w:hAnsi="Arial Narrow"/>
          <w:sz w:val="22"/>
          <w:szCs w:val="22"/>
        </w:rPr>
        <w:t>1</w:t>
      </w:r>
      <w:r w:rsidRPr="003824A0">
        <w:rPr>
          <w:rFonts w:ascii="Arial Narrow" w:hAnsi="Arial Narrow"/>
          <w:sz w:val="22"/>
          <w:szCs w:val="22"/>
        </w:rPr>
        <w:t>.</w:t>
      </w:r>
    </w:p>
    <w:p w:rsidR="0095098F" w:rsidRPr="006B1AC7" w:rsidRDefault="0095098F" w:rsidP="00FA0A73">
      <w:pPr>
        <w:rPr>
          <w:rFonts w:ascii="Arial Narrow" w:hAnsi="Arial Narrow"/>
          <w:sz w:val="22"/>
          <w:szCs w:val="22"/>
        </w:rPr>
      </w:pPr>
      <w:r w:rsidRPr="006B1AC7">
        <w:rPr>
          <w:rFonts w:ascii="Arial Narrow" w:hAnsi="Arial Narrow"/>
          <w:sz w:val="22"/>
          <w:szCs w:val="22"/>
        </w:rPr>
        <w:t>Účtovná závierka za rok 20</w:t>
      </w:r>
      <w:r w:rsidR="00D9623E" w:rsidRPr="006B1AC7">
        <w:rPr>
          <w:rFonts w:ascii="Arial Narrow" w:hAnsi="Arial Narrow"/>
          <w:sz w:val="22"/>
          <w:szCs w:val="22"/>
        </w:rPr>
        <w:t>20</w:t>
      </w:r>
      <w:r w:rsidRPr="006B1AC7">
        <w:rPr>
          <w:rFonts w:ascii="Arial Narrow" w:hAnsi="Arial Narrow"/>
          <w:sz w:val="22"/>
          <w:szCs w:val="22"/>
        </w:rPr>
        <w:t xml:space="preserve"> bola schválená audítorom spoločnosti dňa </w:t>
      </w:r>
      <w:r w:rsidR="007712BC" w:rsidRPr="006B1AC7">
        <w:rPr>
          <w:rFonts w:ascii="Arial Narrow" w:hAnsi="Arial Narrow"/>
          <w:sz w:val="22"/>
          <w:szCs w:val="22"/>
        </w:rPr>
        <w:t>1</w:t>
      </w:r>
      <w:r w:rsidR="002643B7" w:rsidRPr="006B1AC7">
        <w:rPr>
          <w:rFonts w:ascii="Arial Narrow" w:hAnsi="Arial Narrow"/>
          <w:sz w:val="22"/>
          <w:szCs w:val="22"/>
        </w:rPr>
        <w:t>9.</w:t>
      </w:r>
      <w:r w:rsidR="007712BC" w:rsidRPr="006B1AC7">
        <w:rPr>
          <w:rFonts w:ascii="Arial Narrow" w:hAnsi="Arial Narrow"/>
          <w:sz w:val="22"/>
          <w:szCs w:val="22"/>
        </w:rPr>
        <w:t>5</w:t>
      </w:r>
      <w:r w:rsidR="002643B7" w:rsidRPr="006B1AC7">
        <w:rPr>
          <w:rFonts w:ascii="Arial Narrow" w:hAnsi="Arial Narrow"/>
          <w:sz w:val="22"/>
          <w:szCs w:val="22"/>
        </w:rPr>
        <w:t>.20</w:t>
      </w:r>
      <w:r w:rsidR="007712BC" w:rsidRPr="006B1AC7">
        <w:rPr>
          <w:rFonts w:ascii="Arial Narrow" w:hAnsi="Arial Narrow"/>
          <w:sz w:val="22"/>
          <w:szCs w:val="22"/>
        </w:rPr>
        <w:t>2</w:t>
      </w:r>
      <w:r w:rsidR="009F1CC3" w:rsidRPr="006B1AC7">
        <w:rPr>
          <w:rFonts w:ascii="Arial Narrow" w:hAnsi="Arial Narrow"/>
          <w:sz w:val="22"/>
          <w:szCs w:val="22"/>
        </w:rPr>
        <w:t>1</w:t>
      </w:r>
      <w:r w:rsidR="002643B7" w:rsidRPr="006B1AC7">
        <w:rPr>
          <w:rFonts w:ascii="Arial Narrow" w:hAnsi="Arial Narrow"/>
          <w:sz w:val="22"/>
          <w:szCs w:val="22"/>
        </w:rPr>
        <w:t>.</w:t>
      </w:r>
    </w:p>
    <w:p w:rsidR="0095098F" w:rsidRPr="006B1AC7" w:rsidRDefault="0095098F" w:rsidP="00FA0A73">
      <w:pPr>
        <w:rPr>
          <w:rFonts w:ascii="Arial Narrow" w:hAnsi="Arial Narrow"/>
          <w:sz w:val="22"/>
          <w:szCs w:val="22"/>
        </w:rPr>
      </w:pPr>
      <w:r w:rsidRPr="006B1AC7">
        <w:rPr>
          <w:rFonts w:ascii="Arial Narrow" w:hAnsi="Arial Narrow"/>
          <w:sz w:val="22"/>
          <w:szCs w:val="22"/>
        </w:rPr>
        <w:t>Celá účtovná závierka spolu s</w:t>
      </w:r>
      <w:r w:rsidR="0074502A" w:rsidRPr="006B1AC7">
        <w:rPr>
          <w:rFonts w:ascii="Arial Narrow" w:hAnsi="Arial Narrow"/>
          <w:sz w:val="22"/>
          <w:szCs w:val="22"/>
        </w:rPr>
        <w:t xml:space="preserve"> Výročnou správou bola uložená v RÚZ dňa </w:t>
      </w:r>
      <w:r w:rsidR="00393237" w:rsidRPr="006B1AC7">
        <w:rPr>
          <w:rFonts w:ascii="Arial Narrow" w:hAnsi="Arial Narrow"/>
          <w:sz w:val="22"/>
          <w:szCs w:val="22"/>
        </w:rPr>
        <w:t>2</w:t>
      </w:r>
      <w:r w:rsidR="009F1CC3" w:rsidRPr="006B1AC7">
        <w:rPr>
          <w:rFonts w:ascii="Arial Narrow" w:hAnsi="Arial Narrow"/>
          <w:sz w:val="22"/>
          <w:szCs w:val="22"/>
        </w:rPr>
        <w:t>3</w:t>
      </w:r>
      <w:r w:rsidR="00393237" w:rsidRPr="006B1AC7">
        <w:rPr>
          <w:rFonts w:ascii="Arial Narrow" w:hAnsi="Arial Narrow"/>
          <w:sz w:val="22"/>
          <w:szCs w:val="22"/>
        </w:rPr>
        <w:t>.</w:t>
      </w:r>
      <w:r w:rsidR="009F1CC3" w:rsidRPr="006B1AC7">
        <w:rPr>
          <w:rFonts w:ascii="Arial Narrow" w:hAnsi="Arial Narrow"/>
          <w:sz w:val="22"/>
          <w:szCs w:val="22"/>
        </w:rPr>
        <w:t>4</w:t>
      </w:r>
      <w:r w:rsidR="00393237" w:rsidRPr="006B1AC7">
        <w:rPr>
          <w:rFonts w:ascii="Arial Narrow" w:hAnsi="Arial Narrow"/>
          <w:sz w:val="22"/>
          <w:szCs w:val="22"/>
        </w:rPr>
        <w:t>.20</w:t>
      </w:r>
      <w:r w:rsidR="007712BC" w:rsidRPr="006B1AC7">
        <w:rPr>
          <w:rFonts w:ascii="Arial Narrow" w:hAnsi="Arial Narrow"/>
          <w:sz w:val="22"/>
          <w:szCs w:val="22"/>
        </w:rPr>
        <w:t>2</w:t>
      </w:r>
      <w:r w:rsidR="009F1CC3" w:rsidRPr="006B1AC7">
        <w:rPr>
          <w:rFonts w:ascii="Arial Narrow" w:hAnsi="Arial Narrow"/>
          <w:sz w:val="22"/>
          <w:szCs w:val="22"/>
        </w:rPr>
        <w:t>1</w:t>
      </w:r>
      <w:r w:rsidR="0074502A" w:rsidRPr="006B1AC7">
        <w:rPr>
          <w:rFonts w:ascii="Arial Narrow" w:hAnsi="Arial Narrow"/>
          <w:sz w:val="22"/>
          <w:szCs w:val="22"/>
        </w:rPr>
        <w:t xml:space="preserve"> a </w:t>
      </w:r>
      <w:r w:rsidRPr="006B1AC7">
        <w:rPr>
          <w:rFonts w:ascii="Arial Narrow" w:hAnsi="Arial Narrow"/>
          <w:sz w:val="22"/>
          <w:szCs w:val="22"/>
        </w:rPr>
        <w:t>Správ</w:t>
      </w:r>
      <w:r w:rsidR="0074502A" w:rsidRPr="006B1AC7">
        <w:rPr>
          <w:rFonts w:ascii="Arial Narrow" w:hAnsi="Arial Narrow"/>
          <w:sz w:val="22"/>
          <w:szCs w:val="22"/>
        </w:rPr>
        <w:t>a</w:t>
      </w:r>
      <w:r w:rsidRPr="006B1AC7">
        <w:rPr>
          <w:rFonts w:ascii="Arial Narrow" w:hAnsi="Arial Narrow"/>
          <w:sz w:val="22"/>
          <w:szCs w:val="22"/>
        </w:rPr>
        <w:t xml:space="preserve"> audítora bola uložená v RÚZ </w:t>
      </w:r>
      <w:r w:rsidR="00EE1A88" w:rsidRPr="006B1AC7">
        <w:rPr>
          <w:rFonts w:ascii="Arial Narrow" w:hAnsi="Arial Narrow"/>
          <w:sz w:val="22"/>
          <w:szCs w:val="22"/>
        </w:rPr>
        <w:t xml:space="preserve">dňa </w:t>
      </w:r>
      <w:r w:rsidR="00393237" w:rsidRPr="006B1AC7">
        <w:rPr>
          <w:rFonts w:ascii="Arial Narrow" w:hAnsi="Arial Narrow"/>
          <w:sz w:val="22"/>
          <w:szCs w:val="22"/>
        </w:rPr>
        <w:t>2</w:t>
      </w:r>
      <w:r w:rsidR="007712BC" w:rsidRPr="006B1AC7">
        <w:rPr>
          <w:rFonts w:ascii="Arial Narrow" w:hAnsi="Arial Narrow"/>
          <w:sz w:val="22"/>
          <w:szCs w:val="22"/>
        </w:rPr>
        <w:t>1</w:t>
      </w:r>
      <w:r w:rsidRPr="006B1AC7">
        <w:rPr>
          <w:rFonts w:ascii="Arial Narrow" w:hAnsi="Arial Narrow"/>
          <w:sz w:val="22"/>
          <w:szCs w:val="22"/>
        </w:rPr>
        <w:t>.</w:t>
      </w:r>
      <w:r w:rsidR="007712BC" w:rsidRPr="006B1AC7">
        <w:rPr>
          <w:rFonts w:ascii="Arial Narrow" w:hAnsi="Arial Narrow"/>
          <w:sz w:val="22"/>
          <w:szCs w:val="22"/>
        </w:rPr>
        <w:t>5.202</w:t>
      </w:r>
      <w:r w:rsidR="009F1CC3" w:rsidRPr="006B1AC7">
        <w:rPr>
          <w:rFonts w:ascii="Arial Narrow" w:hAnsi="Arial Narrow"/>
          <w:sz w:val="22"/>
          <w:szCs w:val="22"/>
        </w:rPr>
        <w:t>1</w:t>
      </w:r>
      <w:r w:rsidRPr="006B1AC7">
        <w:rPr>
          <w:rFonts w:ascii="Arial Narrow" w:hAnsi="Arial Narrow"/>
          <w:sz w:val="22"/>
          <w:szCs w:val="22"/>
        </w:rPr>
        <w:t>.</w:t>
      </w:r>
    </w:p>
    <w:p w:rsidR="001060C4" w:rsidRPr="001060C4" w:rsidRDefault="001060C4" w:rsidP="001060C4">
      <w:pPr>
        <w:rPr>
          <w:rFonts w:ascii="Arial Narrow" w:hAnsi="Arial Narrow"/>
          <w:b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:rsidR="00F3555E" w:rsidRDefault="00F3555E" w:rsidP="000669B7">
      <w:pPr>
        <w:rPr>
          <w:rFonts w:ascii="Arial Narrow" w:hAnsi="Arial Narrow"/>
          <w:sz w:val="22"/>
          <w:szCs w:val="22"/>
        </w:rPr>
      </w:pPr>
      <w:r w:rsidRPr="00F3555E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:rsidR="00703629" w:rsidRDefault="00703629" w:rsidP="000669B7">
      <w:pPr>
        <w:rPr>
          <w:rFonts w:ascii="Arial Narrow" w:hAnsi="Arial Narrow"/>
          <w:sz w:val="22"/>
          <w:szCs w:val="22"/>
        </w:rPr>
      </w:pPr>
    </w:p>
    <w:p w:rsidR="00703629" w:rsidRDefault="00703629" w:rsidP="000669B7">
      <w:pPr>
        <w:rPr>
          <w:rFonts w:ascii="Arial Narrow" w:hAnsi="Arial Narrow"/>
          <w:b/>
          <w:sz w:val="28"/>
          <w:szCs w:val="28"/>
        </w:rPr>
      </w:pPr>
      <w:r w:rsidRPr="00703629">
        <w:rPr>
          <w:rFonts w:ascii="Arial Narrow" w:hAnsi="Arial Narrow"/>
          <w:b/>
          <w:sz w:val="28"/>
          <w:szCs w:val="28"/>
        </w:rPr>
        <w:t>D. Ďalšie informácie k poznámkam k účtovnej závierke</w:t>
      </w:r>
    </w:p>
    <w:p w:rsidR="00212F83" w:rsidRDefault="00212F83" w:rsidP="000669B7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Účtovná jednotka v roku 20</w:t>
      </w:r>
      <w:r w:rsidR="008B69BB">
        <w:rPr>
          <w:rFonts w:ascii="Arial Narrow" w:hAnsi="Arial Narrow"/>
          <w:color w:val="000000" w:themeColor="text1"/>
          <w:sz w:val="22"/>
          <w:szCs w:val="22"/>
        </w:rPr>
        <w:t>2</w:t>
      </w:r>
      <w:r w:rsidR="000634DB">
        <w:rPr>
          <w:rFonts w:ascii="Arial Narrow" w:hAnsi="Arial Narrow"/>
          <w:color w:val="000000" w:themeColor="text1"/>
          <w:sz w:val="22"/>
          <w:szCs w:val="22"/>
        </w:rPr>
        <w:t>1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 nezmenila použité účtovné zásady a metódy oproti roku 20</w:t>
      </w:r>
      <w:r w:rsidR="000634DB">
        <w:rPr>
          <w:rFonts w:ascii="Arial Narrow" w:hAnsi="Arial Narrow"/>
          <w:color w:val="000000" w:themeColor="text1"/>
          <w:sz w:val="22"/>
          <w:szCs w:val="22"/>
        </w:rPr>
        <w:t>20</w:t>
      </w:r>
      <w:r w:rsidR="008722F4">
        <w:rPr>
          <w:rFonts w:ascii="Arial Narrow" w:hAnsi="Arial Narrow"/>
          <w:color w:val="000000" w:themeColor="text1"/>
          <w:sz w:val="22"/>
          <w:szCs w:val="22"/>
        </w:rPr>
        <w:t>.</w:t>
      </w:r>
    </w:p>
    <w:p w:rsidR="00212F83" w:rsidRDefault="00212F83" w:rsidP="000669B7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V účtovných poznámkach sa </w:t>
      </w:r>
      <w:r w:rsidR="00EC20B8">
        <w:rPr>
          <w:rFonts w:ascii="Arial Narrow" w:hAnsi="Arial Narrow"/>
          <w:color w:val="000000" w:themeColor="text1"/>
          <w:sz w:val="22"/>
          <w:szCs w:val="22"/>
        </w:rPr>
        <w:t xml:space="preserve">účtovná jednotka </w:t>
      </w:r>
      <w:r>
        <w:rPr>
          <w:rFonts w:ascii="Arial Narrow" w:hAnsi="Arial Narrow"/>
          <w:color w:val="000000" w:themeColor="text1"/>
          <w:sz w:val="22"/>
          <w:szCs w:val="22"/>
        </w:rPr>
        <w:t>podrobnejšie zaoberá údajmi vykázanými v aktívach a pasívach, nákladoch a výnosoch.</w:t>
      </w:r>
    </w:p>
    <w:p w:rsidR="00703629" w:rsidRPr="00FA203B" w:rsidRDefault="00FA203B" w:rsidP="000669B7">
      <w:pPr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Účtovná jednotka účtuje na podsúvahových účtoch prevedený majetok do vlastníctva členov Okresného stavebného </w:t>
      </w:r>
      <w:r w:rsidR="00EC20B8">
        <w:rPr>
          <w:rFonts w:ascii="Arial Narrow" w:hAnsi="Arial Narrow"/>
          <w:color w:val="000000" w:themeColor="text1"/>
          <w:sz w:val="22"/>
          <w:szCs w:val="22"/>
        </w:rPr>
        <w:t xml:space="preserve">bytového </w:t>
      </w:r>
      <w:r>
        <w:rPr>
          <w:rFonts w:ascii="Arial Narrow" w:hAnsi="Arial Narrow"/>
          <w:color w:val="000000" w:themeColor="text1"/>
          <w:sz w:val="22"/>
          <w:szCs w:val="22"/>
        </w:rPr>
        <w:t>družstva Martin v zmysle zákona 182/1993 Z. z. o vlastníctve bytov a nebytových priestorov.</w:t>
      </w:r>
    </w:p>
    <w:p w:rsidR="000669B7" w:rsidRDefault="00212F83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spriaznené osoby.</w:t>
      </w:r>
    </w:p>
    <w:p w:rsidR="00212F83" w:rsidRDefault="00212F83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Súčasťou poznámok je aj prehľad vlastného imania a prehľad peňažných tokov.</w:t>
      </w:r>
    </w:p>
    <w:p w:rsidR="00D55F40" w:rsidRDefault="00D55F40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Potrebné údaje v poznámkach budú špecifikované na správu OSBD Martin a prevádzku domov. </w:t>
      </w:r>
    </w:p>
    <w:p w:rsidR="00212F83" w:rsidRPr="0073029B" w:rsidRDefault="00212F83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:rsidR="00675117" w:rsidRPr="00432E85" w:rsidRDefault="00675117" w:rsidP="0067511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a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0669B7" w:rsidRPr="00C54898" w:rsidRDefault="00675117" w:rsidP="000669B7">
      <w:pPr>
        <w:rPr>
          <w:rFonts w:ascii="Arial Narrow" w:hAnsi="Arial Narrow"/>
          <w:sz w:val="22"/>
          <w:szCs w:val="22"/>
        </w:rPr>
      </w:pPr>
      <w:r w:rsidRPr="00C54898">
        <w:rPr>
          <w:rFonts w:ascii="Arial Narrow" w:hAnsi="Arial Narrow"/>
          <w:sz w:val="22"/>
          <w:szCs w:val="22"/>
        </w:rPr>
        <w:t>Účtovná jednotka bude nepretržite pokračovať vo svojej činnosti aj v nasledujúcom období.</w:t>
      </w:r>
    </w:p>
    <w:p w:rsidR="00675117" w:rsidRPr="0073029B" w:rsidRDefault="00675117" w:rsidP="000669B7">
      <w:pPr>
        <w:rPr>
          <w:rFonts w:ascii="Arial Narrow" w:hAnsi="Arial Narrow"/>
          <w:b/>
          <w:sz w:val="22"/>
          <w:szCs w:val="22"/>
        </w:rPr>
      </w:pPr>
    </w:p>
    <w:p w:rsidR="00675117" w:rsidRDefault="00675117" w:rsidP="0067511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b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E855C2" w:rsidRDefault="00E855C2" w:rsidP="0067511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Zmeny účtovných zásad a metód:</w:t>
      </w:r>
    </w:p>
    <w:p w:rsidR="000669B7" w:rsidRDefault="00EC20B8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roku 20</w:t>
      </w:r>
      <w:r w:rsidR="008B69BB">
        <w:rPr>
          <w:rFonts w:ascii="Arial Narrow" w:hAnsi="Arial Narrow"/>
          <w:sz w:val="22"/>
          <w:szCs w:val="22"/>
        </w:rPr>
        <w:t>2</w:t>
      </w:r>
      <w:r w:rsidR="000634DB">
        <w:rPr>
          <w:rFonts w:ascii="Arial Narrow" w:hAnsi="Arial Narrow"/>
          <w:sz w:val="22"/>
          <w:szCs w:val="22"/>
        </w:rPr>
        <w:t>1</w:t>
      </w:r>
      <w:r w:rsidR="008722F4">
        <w:rPr>
          <w:rFonts w:ascii="Arial Narrow" w:hAnsi="Arial Narrow"/>
          <w:sz w:val="22"/>
          <w:szCs w:val="22"/>
        </w:rPr>
        <w:t xml:space="preserve"> nedošlo </w:t>
      </w:r>
      <w:r w:rsidR="009C6016">
        <w:rPr>
          <w:rFonts w:ascii="Arial Narrow" w:hAnsi="Arial Narrow"/>
          <w:sz w:val="22"/>
          <w:szCs w:val="22"/>
        </w:rPr>
        <w:t>k zmenám účtovných zásad a metód.</w:t>
      </w:r>
      <w:r w:rsidR="00822CE8">
        <w:rPr>
          <w:rFonts w:ascii="Arial Narrow" w:hAnsi="Arial Narrow"/>
          <w:sz w:val="22"/>
          <w:szCs w:val="22"/>
        </w:rPr>
        <w:t xml:space="preserve"> </w:t>
      </w:r>
    </w:p>
    <w:p w:rsidR="00822CE8" w:rsidRPr="0073029B" w:rsidRDefault="00822CE8" w:rsidP="000669B7">
      <w:pPr>
        <w:rPr>
          <w:rFonts w:ascii="Arial Narrow" w:hAnsi="Arial Narrow"/>
          <w:sz w:val="22"/>
          <w:szCs w:val="22"/>
        </w:rPr>
      </w:pPr>
    </w:p>
    <w:p w:rsidR="00E855C2" w:rsidRDefault="00E855C2" w:rsidP="00E855C2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c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E855C2" w:rsidRDefault="0088351E" w:rsidP="00E855C2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Spôsob oceňovania jednotlivých zložiek majetku a záväzkov:</w:t>
      </w:r>
    </w:p>
    <w:p w:rsidR="0088351E" w:rsidRDefault="00463CCA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463CCA">
        <w:rPr>
          <w:rFonts w:ascii="Arial Narrow" w:hAnsi="Arial Narrow"/>
          <w:sz w:val="22"/>
          <w:szCs w:val="22"/>
        </w:rPr>
        <w:t xml:space="preserve">Účtovná jednotka nakupovala dlhodobý nehmotný majetok </w:t>
      </w:r>
      <w:r>
        <w:rPr>
          <w:rFonts w:ascii="Arial Narrow" w:hAnsi="Arial Narrow"/>
          <w:sz w:val="22"/>
          <w:szCs w:val="22"/>
        </w:rPr>
        <w:t>ocenený obstarávacou cenou vrátane nákladov súvisiacich s jeho obstaraním.</w:t>
      </w:r>
    </w:p>
    <w:p w:rsidR="00463CCA" w:rsidRDefault="00463CCA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netvorila vlastnou činnosťou dlhodobý nehmotný majetok.</w:t>
      </w:r>
    </w:p>
    <w:p w:rsidR="00463CCA" w:rsidRDefault="00E50ED4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Účtovná jednotka neobstarala dlhodobý nehmotný majetok iným spôsobom.</w:t>
      </w:r>
    </w:p>
    <w:p w:rsidR="00E50ED4" w:rsidRDefault="00E50ED4" w:rsidP="00463CC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v roku 20</w:t>
      </w:r>
      <w:r w:rsidR="008B69BB">
        <w:rPr>
          <w:rFonts w:ascii="Arial Narrow" w:hAnsi="Arial Narrow"/>
          <w:sz w:val="22"/>
          <w:szCs w:val="22"/>
        </w:rPr>
        <w:t>2</w:t>
      </w:r>
      <w:r w:rsidR="00D36D5C">
        <w:rPr>
          <w:rFonts w:ascii="Arial Narrow" w:hAnsi="Arial Narrow"/>
          <w:sz w:val="22"/>
          <w:szCs w:val="22"/>
        </w:rPr>
        <w:t>1</w:t>
      </w:r>
      <w:r>
        <w:rPr>
          <w:rFonts w:ascii="Arial Narrow" w:hAnsi="Arial Narrow"/>
          <w:sz w:val="22"/>
          <w:szCs w:val="22"/>
        </w:rPr>
        <w:t xml:space="preserve"> obstarala dlhodobý hmotný majetok kúpou, ktorý bol nadobudnutý vo výške obstarávacej ceny vrátane nákladov súvisiacich s jeho obstaraním.</w:t>
      </w:r>
    </w:p>
    <w:p w:rsidR="00E50ED4" w:rsidRDefault="00E50ED4" w:rsidP="00E50ED4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netvorila vlastnou činnosťou dlhodobý hmotný majetok.</w:t>
      </w:r>
    </w:p>
    <w:p w:rsidR="00E50ED4" w:rsidRDefault="00E50ED4" w:rsidP="00E50ED4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dlhodobý nehmotný majetok iným spôsobom.</w:t>
      </w:r>
    </w:p>
    <w:p w:rsidR="00E50ED4" w:rsidRDefault="00261D73" w:rsidP="00EE7439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261D73">
        <w:rPr>
          <w:rFonts w:ascii="Arial Narrow" w:hAnsi="Arial Narrow"/>
          <w:sz w:val="22"/>
          <w:szCs w:val="22"/>
        </w:rPr>
        <w:t>Účtovná jednotka neobstarala dlhodobý finančný majetok.</w:t>
      </w:r>
    </w:p>
    <w:p w:rsidR="00261D73" w:rsidRDefault="00261D73" w:rsidP="00261D73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Účtovná jednotka neobstarala </w:t>
      </w:r>
      <w:r w:rsidR="00740C3B">
        <w:rPr>
          <w:rFonts w:ascii="Arial Narrow" w:hAnsi="Arial Narrow"/>
          <w:sz w:val="22"/>
          <w:szCs w:val="22"/>
        </w:rPr>
        <w:t>žiadne zásoby kúpou.</w:t>
      </w:r>
    </w:p>
    <w:p w:rsidR="00740C3B" w:rsidRDefault="00740C3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žiadne zásoby vytvorené vlastnou činnosťou.</w:t>
      </w:r>
    </w:p>
    <w:p w:rsidR="00740C3B" w:rsidRDefault="00740C3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neobstarala žiadne zásoby iným spôsobom</w:t>
      </w:r>
      <w:r w:rsidR="00D3426A">
        <w:rPr>
          <w:rFonts w:ascii="Arial Narrow" w:hAnsi="Arial Narrow"/>
          <w:sz w:val="22"/>
          <w:szCs w:val="22"/>
        </w:rPr>
        <w:t>.</w:t>
      </w:r>
    </w:p>
    <w:p w:rsidR="00D3426A" w:rsidRDefault="00740C3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Účtovná jednotka nemá žiadnu zákazkovú výrobu a ani zákazkovú výstavbu nehnuteľnosti určenej </w:t>
      </w:r>
    </w:p>
    <w:p w:rsidR="00740C3B" w:rsidRDefault="00740C3B" w:rsidP="00D3426A">
      <w:pPr>
        <w:pStyle w:val="Odsekzoznamu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na predaj.</w:t>
      </w:r>
    </w:p>
    <w:p w:rsidR="00740C3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oceňuje pohľadávky ich menovitou hodnotou.</w:t>
      </w:r>
    </w:p>
    <w:p w:rsidR="003E3CC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krátkodobý finančný majetok.</w:t>
      </w:r>
    </w:p>
    <w:p w:rsidR="003E3CC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Náklady a príjmy budúcich období krátkodobé sa vykazujú vo výške, ktorá je potrebná na dodržanie zásady vecnej a časovej súvislosti s účtovným obdobím.</w:t>
      </w:r>
    </w:p>
    <w:p w:rsidR="003E3CCB" w:rsidRDefault="003E3CCB" w:rsidP="00740C3B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Záväzky a úvery sa oceňujú menovitou hodnotou.</w:t>
      </w:r>
    </w:p>
    <w:p w:rsidR="00E12817" w:rsidRPr="004D3E0A" w:rsidRDefault="003E3CCB" w:rsidP="004D3E0A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4D3E0A">
        <w:rPr>
          <w:rFonts w:ascii="Arial Narrow" w:hAnsi="Arial Narrow"/>
          <w:sz w:val="22"/>
          <w:szCs w:val="22"/>
        </w:rPr>
        <w:t xml:space="preserve">Účtovná jednotka účtovala o tvorbe rezervy </w:t>
      </w:r>
      <w:r w:rsidR="005E418C" w:rsidRPr="004D3E0A">
        <w:rPr>
          <w:rFonts w:ascii="Arial Narrow" w:hAnsi="Arial Narrow"/>
          <w:sz w:val="22"/>
          <w:szCs w:val="22"/>
        </w:rPr>
        <w:t>–</w:t>
      </w:r>
      <w:r w:rsidRPr="004D3E0A">
        <w:rPr>
          <w:rFonts w:ascii="Arial Narrow" w:hAnsi="Arial Narrow"/>
          <w:sz w:val="22"/>
          <w:szCs w:val="22"/>
        </w:rPr>
        <w:t xml:space="preserve"> krátkodobej</w:t>
      </w:r>
      <w:r w:rsidR="005E418C" w:rsidRPr="004D3E0A">
        <w:rPr>
          <w:rFonts w:ascii="Arial Narrow" w:hAnsi="Arial Narrow"/>
          <w:sz w:val="22"/>
          <w:szCs w:val="22"/>
        </w:rPr>
        <w:t>, prostrední</w:t>
      </w:r>
      <w:r w:rsidR="00D3426A" w:rsidRPr="004D3E0A">
        <w:rPr>
          <w:rFonts w:ascii="Arial Narrow" w:hAnsi="Arial Narrow"/>
          <w:sz w:val="22"/>
          <w:szCs w:val="22"/>
        </w:rPr>
        <w:t>ctvom nákladov.</w:t>
      </w:r>
    </w:p>
    <w:p w:rsidR="00E12817" w:rsidRDefault="00E12817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Výnosy budúcich období krátkodobé sa vykazujú vo výške, ktorá je potrebná na dodržanie zásady vecnej a časovej súvislosti s účtovným obdobím.</w:t>
      </w:r>
    </w:p>
    <w:p w:rsidR="00E12817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žiadne deriváty.</w:t>
      </w:r>
    </w:p>
    <w:p w:rsidR="00BF6515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žiadny majetok a záväzky zabezpečené derivátmi.</w:t>
      </w:r>
    </w:p>
    <w:p w:rsidR="00BF6515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prenajatý majetok a majetok obstaraný na základe zmluvy o kúpe prenajatej veci.</w:t>
      </w:r>
    </w:p>
    <w:p w:rsidR="00BF6515" w:rsidRDefault="00BF6515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majetok obstaraný v privatizácii.</w:t>
      </w:r>
    </w:p>
    <w:p w:rsidR="00BF6515" w:rsidRDefault="00174ED8" w:rsidP="00E12817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Daň </w:t>
      </w:r>
      <w:r w:rsidR="00F464E4">
        <w:rPr>
          <w:rFonts w:ascii="Arial Narrow" w:hAnsi="Arial Narrow"/>
          <w:sz w:val="22"/>
          <w:szCs w:val="22"/>
        </w:rPr>
        <w:t>z príjmov sa skladá zo splatnej dane a odloženej dane vo výške 2</w:t>
      </w:r>
      <w:r w:rsidR="00821344">
        <w:rPr>
          <w:rFonts w:ascii="Arial Narrow" w:hAnsi="Arial Narrow"/>
          <w:sz w:val="22"/>
          <w:szCs w:val="22"/>
        </w:rPr>
        <w:t>1</w:t>
      </w:r>
      <w:r w:rsidR="00F464E4">
        <w:rPr>
          <w:rFonts w:ascii="Arial Narrow" w:hAnsi="Arial Narrow"/>
          <w:sz w:val="22"/>
          <w:szCs w:val="22"/>
        </w:rPr>
        <w:t xml:space="preserve"> %.</w:t>
      </w:r>
    </w:p>
    <w:p w:rsidR="00F464E4" w:rsidRPr="00E12817" w:rsidRDefault="00F464E4" w:rsidP="00F464E4">
      <w:pPr>
        <w:pStyle w:val="Odsekzoznamu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Daňový základ sa vypočítal úpravou účtovného výsledku hospodárenia pred daňou o </w:t>
      </w:r>
      <w:proofErr w:type="spellStart"/>
      <w:r>
        <w:rPr>
          <w:rFonts w:ascii="Arial Narrow" w:hAnsi="Arial Narrow"/>
          <w:sz w:val="22"/>
          <w:szCs w:val="22"/>
        </w:rPr>
        <w:t>pripočitateľné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odpočitateľné</w:t>
      </w:r>
      <w:proofErr w:type="spellEnd"/>
      <w:r>
        <w:rPr>
          <w:rFonts w:ascii="Arial Narrow" w:hAnsi="Arial Narrow"/>
          <w:sz w:val="22"/>
          <w:szCs w:val="22"/>
        </w:rPr>
        <w:t xml:space="preserve"> položky.</w:t>
      </w:r>
    </w:p>
    <w:p w:rsidR="00E12817" w:rsidRPr="00D36D5C" w:rsidRDefault="00E12817" w:rsidP="00E12817">
      <w:pPr>
        <w:pStyle w:val="Odsekzoznamu"/>
        <w:rPr>
          <w:rFonts w:ascii="Arial Narrow" w:hAnsi="Arial Narrow"/>
          <w:sz w:val="22"/>
          <w:szCs w:val="22"/>
        </w:rPr>
      </w:pPr>
    </w:p>
    <w:p w:rsidR="00F464E4" w:rsidRPr="00D36D5C" w:rsidRDefault="00F464E4" w:rsidP="00F464E4">
      <w:pPr>
        <w:rPr>
          <w:rFonts w:ascii="Arial Narrow" w:hAnsi="Arial Narrow"/>
          <w:b/>
          <w:sz w:val="22"/>
          <w:szCs w:val="22"/>
        </w:rPr>
      </w:pPr>
      <w:r w:rsidRPr="00D36D5C">
        <w:rPr>
          <w:rFonts w:ascii="Arial Narrow" w:hAnsi="Arial Narrow"/>
          <w:b/>
          <w:sz w:val="22"/>
          <w:szCs w:val="22"/>
        </w:rPr>
        <w:t>E. d)</w:t>
      </w:r>
    </w:p>
    <w:p w:rsidR="00261D73" w:rsidRPr="00D36D5C" w:rsidRDefault="00F464E4" w:rsidP="00EE7439">
      <w:pPr>
        <w:rPr>
          <w:rFonts w:ascii="Arial Narrow" w:hAnsi="Arial Narrow"/>
          <w:b/>
          <w:sz w:val="22"/>
          <w:szCs w:val="22"/>
        </w:rPr>
      </w:pPr>
      <w:r w:rsidRPr="00D36D5C">
        <w:rPr>
          <w:rFonts w:ascii="Arial Narrow" w:hAnsi="Arial Narrow"/>
          <w:b/>
          <w:sz w:val="22"/>
          <w:szCs w:val="22"/>
        </w:rPr>
        <w:t>Tvorba odpisového plánu dlhodobého majetku:</w:t>
      </w:r>
    </w:p>
    <w:p w:rsidR="00EE7439" w:rsidRPr="00D36D5C" w:rsidRDefault="00EE7439" w:rsidP="00EE7439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9056" w:type="dxa"/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6271F5" w:rsidRPr="00D36D5C" w:rsidTr="00EE7439">
        <w:trPr>
          <w:trHeight w:val="427"/>
        </w:trPr>
        <w:tc>
          <w:tcPr>
            <w:tcW w:w="2264" w:type="dxa"/>
          </w:tcPr>
          <w:p w:rsidR="00EE7439" w:rsidRPr="00D36D5C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36D5C">
              <w:rPr>
                <w:rFonts w:ascii="Arial Narrow" w:hAnsi="Arial Narrow"/>
                <w:b/>
                <w:sz w:val="22"/>
                <w:szCs w:val="22"/>
              </w:rPr>
              <w:t>Druh majetku</w:t>
            </w:r>
          </w:p>
        </w:tc>
        <w:tc>
          <w:tcPr>
            <w:tcW w:w="2264" w:type="dxa"/>
          </w:tcPr>
          <w:p w:rsidR="00EE7439" w:rsidRPr="00D36D5C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36D5C">
              <w:rPr>
                <w:rFonts w:ascii="Arial Narrow" w:hAnsi="Arial Narrow"/>
                <w:b/>
                <w:sz w:val="22"/>
                <w:szCs w:val="22"/>
              </w:rPr>
              <w:t>Doba odpisovania</w:t>
            </w:r>
          </w:p>
        </w:tc>
        <w:tc>
          <w:tcPr>
            <w:tcW w:w="2264" w:type="dxa"/>
          </w:tcPr>
          <w:p w:rsidR="00EE7439" w:rsidRPr="00D36D5C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36D5C">
              <w:rPr>
                <w:rFonts w:ascii="Arial Narrow" w:hAnsi="Arial Narrow"/>
                <w:b/>
                <w:sz w:val="22"/>
                <w:szCs w:val="22"/>
              </w:rPr>
              <w:t>Sadzba odpisov</w:t>
            </w:r>
          </w:p>
        </w:tc>
        <w:tc>
          <w:tcPr>
            <w:tcW w:w="2264" w:type="dxa"/>
          </w:tcPr>
          <w:p w:rsidR="00EE7439" w:rsidRPr="00D36D5C" w:rsidRDefault="00EE7439" w:rsidP="00EE743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36D5C">
              <w:rPr>
                <w:rFonts w:ascii="Arial Narrow" w:hAnsi="Arial Narrow"/>
                <w:b/>
                <w:sz w:val="22"/>
                <w:szCs w:val="22"/>
              </w:rPr>
              <w:t>Odpisová metóda</w:t>
            </w:r>
          </w:p>
        </w:tc>
      </w:tr>
      <w:tr w:rsidR="006271F5" w:rsidRPr="00D36D5C" w:rsidTr="00EE7439">
        <w:trPr>
          <w:trHeight w:val="219"/>
        </w:trPr>
        <w:tc>
          <w:tcPr>
            <w:tcW w:w="2264" w:type="dxa"/>
          </w:tcPr>
          <w:p w:rsidR="00EE7439" w:rsidRPr="00D36D5C" w:rsidRDefault="00EE7439" w:rsidP="00EE7439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2264" w:type="dxa"/>
          </w:tcPr>
          <w:p w:rsidR="00EE7439" w:rsidRPr="00D36D5C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4</w:t>
            </w:r>
            <w:r w:rsidR="00EE7439" w:rsidRPr="00D36D5C">
              <w:rPr>
                <w:rFonts w:ascii="Arial Narrow" w:hAnsi="Arial Narrow"/>
                <w:sz w:val="22"/>
                <w:szCs w:val="22"/>
              </w:rPr>
              <w:t>0 rokov</w:t>
            </w:r>
          </w:p>
          <w:p w:rsidR="00A8188D" w:rsidRPr="00D36D5C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20 rokov</w:t>
            </w:r>
          </w:p>
        </w:tc>
        <w:tc>
          <w:tcPr>
            <w:tcW w:w="2264" w:type="dxa"/>
          </w:tcPr>
          <w:p w:rsidR="00EE7439" w:rsidRPr="00D36D5C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1/40</w:t>
            </w:r>
          </w:p>
          <w:p w:rsidR="00A8188D" w:rsidRPr="00D36D5C" w:rsidRDefault="00A8188D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1/20</w:t>
            </w:r>
          </w:p>
        </w:tc>
        <w:tc>
          <w:tcPr>
            <w:tcW w:w="2264" w:type="dxa"/>
          </w:tcPr>
          <w:p w:rsidR="00EE7439" w:rsidRPr="00D36D5C" w:rsidRDefault="006A0267" w:rsidP="00EE74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271F5" w:rsidRPr="00D36D5C" w:rsidTr="00EE7439">
        <w:trPr>
          <w:trHeight w:val="207"/>
        </w:trPr>
        <w:tc>
          <w:tcPr>
            <w:tcW w:w="2264" w:type="dxa"/>
          </w:tcPr>
          <w:p w:rsidR="006A0267" w:rsidRPr="00D36D5C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Stroje, prístroje a zariadenia</w:t>
            </w:r>
          </w:p>
        </w:tc>
        <w:tc>
          <w:tcPr>
            <w:tcW w:w="2264" w:type="dxa"/>
          </w:tcPr>
          <w:p w:rsidR="00D41B4A" w:rsidRPr="00D36D5C" w:rsidRDefault="00D41B4A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12 rokov</w:t>
            </w:r>
          </w:p>
          <w:p w:rsidR="00D41B4A" w:rsidRPr="00D36D5C" w:rsidRDefault="00D41B4A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8 rokov</w:t>
            </w:r>
          </w:p>
          <w:p w:rsidR="006A0267" w:rsidRPr="00D36D5C" w:rsidRDefault="00A8188D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6</w:t>
            </w:r>
            <w:r w:rsidR="006A0267" w:rsidRPr="00D36D5C">
              <w:rPr>
                <w:rFonts w:ascii="Arial Narrow" w:hAnsi="Arial Narrow"/>
                <w:sz w:val="22"/>
                <w:szCs w:val="22"/>
              </w:rPr>
              <w:t xml:space="preserve"> rok</w:t>
            </w:r>
            <w:r w:rsidRPr="00D36D5C">
              <w:rPr>
                <w:rFonts w:ascii="Arial Narrow" w:hAnsi="Arial Narrow"/>
                <w:sz w:val="22"/>
                <w:szCs w:val="22"/>
              </w:rPr>
              <w:t>ov</w:t>
            </w:r>
          </w:p>
          <w:p w:rsidR="00A8188D" w:rsidRPr="00D36D5C" w:rsidRDefault="00A8188D" w:rsidP="00A818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4 roky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</w:t>
            </w:r>
            <w:r w:rsidR="00D41B4A" w:rsidRPr="00D36D5C">
              <w:rPr>
                <w:rFonts w:ascii="Arial Narrow" w:hAnsi="Arial Narrow"/>
                <w:sz w:val="22"/>
                <w:szCs w:val="22"/>
              </w:rPr>
              <w:t>12</w:t>
            </w:r>
          </w:p>
          <w:p w:rsidR="00D41B4A" w:rsidRPr="00D36D5C" w:rsidRDefault="00D41B4A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1/8</w:t>
            </w:r>
          </w:p>
          <w:p w:rsidR="00A8188D" w:rsidRPr="00D36D5C" w:rsidRDefault="00A8188D" w:rsidP="00D41B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</w:t>
            </w:r>
            <w:r w:rsidR="00D41B4A" w:rsidRPr="00D36D5C">
              <w:rPr>
                <w:rFonts w:ascii="Arial Narrow" w:hAnsi="Arial Narrow"/>
                <w:sz w:val="22"/>
                <w:szCs w:val="22"/>
              </w:rPr>
              <w:t>6</w:t>
            </w:r>
          </w:p>
          <w:p w:rsidR="00D41B4A" w:rsidRPr="00D36D5C" w:rsidRDefault="00D41B4A" w:rsidP="00D41B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1/4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271F5" w:rsidRPr="00D36D5C" w:rsidTr="00EE7439">
        <w:trPr>
          <w:trHeight w:val="219"/>
        </w:trPr>
        <w:tc>
          <w:tcPr>
            <w:tcW w:w="2264" w:type="dxa"/>
          </w:tcPr>
          <w:p w:rsidR="006A0267" w:rsidRPr="00D36D5C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4 roky</w:t>
            </w:r>
          </w:p>
        </w:tc>
        <w:tc>
          <w:tcPr>
            <w:tcW w:w="2264" w:type="dxa"/>
          </w:tcPr>
          <w:p w:rsidR="006A0267" w:rsidRPr="00D36D5C" w:rsidRDefault="00D41B4A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1/4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271F5" w:rsidRPr="00D36D5C" w:rsidTr="00EE7439">
        <w:trPr>
          <w:trHeight w:val="207"/>
        </w:trPr>
        <w:tc>
          <w:tcPr>
            <w:tcW w:w="2264" w:type="dxa"/>
          </w:tcPr>
          <w:p w:rsidR="006A0267" w:rsidRPr="00D36D5C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Inventár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6 rokov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1/6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271F5" w:rsidRPr="00D36D5C" w:rsidTr="00EE7439">
        <w:trPr>
          <w:trHeight w:val="219"/>
        </w:trPr>
        <w:tc>
          <w:tcPr>
            <w:tcW w:w="2264" w:type="dxa"/>
          </w:tcPr>
          <w:p w:rsidR="006A0267" w:rsidRPr="00D36D5C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Software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5 rokov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1/5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  <w:tr w:rsidR="006A0267" w:rsidRPr="00D36D5C" w:rsidTr="00EE7439">
        <w:trPr>
          <w:trHeight w:val="207"/>
        </w:trPr>
        <w:tc>
          <w:tcPr>
            <w:tcW w:w="2264" w:type="dxa"/>
          </w:tcPr>
          <w:p w:rsidR="006A0267" w:rsidRPr="00D36D5C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Dlhodobý drobný</w:t>
            </w:r>
          </w:p>
          <w:p w:rsidR="006A0267" w:rsidRPr="00D36D5C" w:rsidRDefault="006A0267" w:rsidP="006A0267">
            <w:pPr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hmotný majetok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13 mesiacov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1/ ( 12/13 )</w:t>
            </w:r>
          </w:p>
        </w:tc>
        <w:tc>
          <w:tcPr>
            <w:tcW w:w="2264" w:type="dxa"/>
          </w:tcPr>
          <w:p w:rsidR="006A0267" w:rsidRPr="00D36D5C" w:rsidRDefault="006A0267" w:rsidP="006A026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6D5C">
              <w:rPr>
                <w:rFonts w:ascii="Arial Narrow" w:hAnsi="Arial Narrow"/>
                <w:sz w:val="22"/>
                <w:szCs w:val="22"/>
              </w:rPr>
              <w:t>rovnomerne</w:t>
            </w:r>
          </w:p>
        </w:tc>
      </w:tr>
    </w:tbl>
    <w:p w:rsidR="00EE7439" w:rsidRPr="00D36D5C" w:rsidRDefault="00EE7439" w:rsidP="00EE7439">
      <w:pPr>
        <w:rPr>
          <w:rFonts w:ascii="Arial Narrow" w:hAnsi="Arial Narrow"/>
          <w:sz w:val="22"/>
          <w:szCs w:val="22"/>
        </w:rPr>
      </w:pPr>
    </w:p>
    <w:p w:rsidR="001444F9" w:rsidRPr="00D36D5C" w:rsidRDefault="00C94B6D" w:rsidP="00EE7439">
      <w:pPr>
        <w:rPr>
          <w:rFonts w:ascii="Arial Narrow" w:hAnsi="Arial Narrow"/>
          <w:sz w:val="22"/>
          <w:szCs w:val="22"/>
        </w:rPr>
      </w:pPr>
      <w:r w:rsidRPr="00D36D5C">
        <w:rPr>
          <w:rFonts w:ascii="Arial Narrow" w:hAnsi="Arial Narrow"/>
          <w:sz w:val="22"/>
          <w:szCs w:val="22"/>
        </w:rPr>
        <w:t>Odpisový plán účtovných odpisov nehmotného majetku vychádzal z toho, že vzal za základ spôsob odpisovania podľa daňových odpisov. Odpisové sadzby pre účtovné a daňové odpisy sa rovnajú</w:t>
      </w:r>
      <w:r w:rsidR="00D3426A" w:rsidRPr="00D36D5C">
        <w:rPr>
          <w:rFonts w:ascii="Arial Narrow" w:hAnsi="Arial Narrow"/>
          <w:sz w:val="22"/>
          <w:szCs w:val="22"/>
        </w:rPr>
        <w:t>.</w:t>
      </w:r>
    </w:p>
    <w:p w:rsidR="00C94B6D" w:rsidRPr="00D36D5C" w:rsidRDefault="00C94B6D" w:rsidP="00EE7439">
      <w:pPr>
        <w:rPr>
          <w:rFonts w:ascii="Arial Narrow" w:hAnsi="Arial Narrow"/>
          <w:sz w:val="22"/>
          <w:szCs w:val="22"/>
        </w:rPr>
      </w:pPr>
      <w:r w:rsidRPr="00D36D5C">
        <w:rPr>
          <w:rFonts w:ascii="Arial Narrow" w:hAnsi="Arial Narrow"/>
          <w:sz w:val="22"/>
          <w:szCs w:val="22"/>
        </w:rPr>
        <w:t>Odpisový plán účtovných odpisov hmotného majetku</w:t>
      </w:r>
      <w:r w:rsidR="00F70C1D" w:rsidRPr="00D36D5C">
        <w:rPr>
          <w:rFonts w:ascii="Arial Narrow" w:hAnsi="Arial Narrow"/>
          <w:sz w:val="22"/>
          <w:szCs w:val="22"/>
        </w:rPr>
        <w:t xml:space="preserve"> účtovná jednotka zostavila interným predpisom tak,</w:t>
      </w:r>
    </w:p>
    <w:p w:rsidR="008B69BB" w:rsidRPr="00D36D5C" w:rsidRDefault="00F70C1D" w:rsidP="00EE7439">
      <w:pPr>
        <w:rPr>
          <w:rFonts w:ascii="Arial Narrow" w:hAnsi="Arial Narrow"/>
          <w:sz w:val="22"/>
          <w:szCs w:val="22"/>
        </w:rPr>
      </w:pPr>
      <w:r w:rsidRPr="00D36D5C">
        <w:rPr>
          <w:rFonts w:ascii="Arial Narrow" w:hAnsi="Arial Narrow"/>
          <w:sz w:val="22"/>
          <w:szCs w:val="22"/>
        </w:rPr>
        <w:t>že za základ vzala metódy používané pri vyčíslovaní daňových odpisov. Odpisové sadzby pre účtovné a daňové odpisy sa rovnajú.</w:t>
      </w:r>
      <w:r w:rsidR="00AD76C3" w:rsidRPr="00D36D5C">
        <w:rPr>
          <w:rFonts w:ascii="Arial Narrow" w:hAnsi="Arial Narrow"/>
          <w:sz w:val="22"/>
          <w:szCs w:val="22"/>
        </w:rPr>
        <w:t xml:space="preserve"> Rozdiely medzi daňovými a účtovnými odpismi vznikajú pri majetku</w:t>
      </w:r>
      <w:r w:rsidR="008B69BB" w:rsidRPr="00D36D5C">
        <w:rPr>
          <w:rFonts w:ascii="Arial Narrow" w:hAnsi="Arial Narrow"/>
          <w:sz w:val="22"/>
          <w:szCs w:val="22"/>
        </w:rPr>
        <w:t>:</w:t>
      </w:r>
    </w:p>
    <w:p w:rsidR="008B69BB" w:rsidRPr="00D36D5C" w:rsidRDefault="008B69BB" w:rsidP="008B69BB">
      <w:pPr>
        <w:pStyle w:val="Odsekzoznamu"/>
        <w:numPr>
          <w:ilvl w:val="0"/>
          <w:numId w:val="21"/>
        </w:numPr>
        <w:rPr>
          <w:rFonts w:ascii="Arial Narrow" w:hAnsi="Arial Narrow"/>
          <w:sz w:val="22"/>
          <w:szCs w:val="22"/>
        </w:rPr>
      </w:pPr>
      <w:r w:rsidRPr="00D36D5C">
        <w:rPr>
          <w:rFonts w:ascii="Arial Narrow" w:hAnsi="Arial Narrow"/>
          <w:sz w:val="22"/>
          <w:szCs w:val="22"/>
        </w:rPr>
        <w:t>Stavby</w:t>
      </w:r>
    </w:p>
    <w:p w:rsidR="008B69BB" w:rsidRPr="00D36D5C" w:rsidRDefault="008B69BB" w:rsidP="008B69BB">
      <w:pPr>
        <w:pStyle w:val="Odsekzoznamu"/>
        <w:numPr>
          <w:ilvl w:val="0"/>
          <w:numId w:val="21"/>
        </w:numPr>
        <w:rPr>
          <w:rFonts w:ascii="Arial Narrow" w:hAnsi="Arial Narrow"/>
          <w:sz w:val="22"/>
          <w:szCs w:val="22"/>
        </w:rPr>
      </w:pPr>
      <w:r w:rsidRPr="00D36D5C">
        <w:rPr>
          <w:rFonts w:ascii="Arial Narrow" w:hAnsi="Arial Narrow"/>
          <w:sz w:val="22"/>
          <w:szCs w:val="22"/>
        </w:rPr>
        <w:t>Stroje, prístroje a zariadenia</w:t>
      </w:r>
    </w:p>
    <w:p w:rsidR="00B237A7" w:rsidRPr="00D36D5C" w:rsidRDefault="008B69BB" w:rsidP="008B69BB">
      <w:pPr>
        <w:rPr>
          <w:rFonts w:ascii="Arial Narrow" w:hAnsi="Arial Narrow"/>
          <w:sz w:val="22"/>
          <w:szCs w:val="22"/>
        </w:rPr>
      </w:pPr>
      <w:r w:rsidRPr="00D36D5C">
        <w:rPr>
          <w:rFonts w:ascii="Arial Narrow" w:hAnsi="Arial Narrow"/>
          <w:sz w:val="22"/>
          <w:szCs w:val="22"/>
        </w:rPr>
        <w:t>Pri ostatných druhoch majetku v roku 202</w:t>
      </w:r>
      <w:r w:rsidR="006271F5" w:rsidRPr="00D36D5C">
        <w:rPr>
          <w:rFonts w:ascii="Arial Narrow" w:hAnsi="Arial Narrow"/>
          <w:sz w:val="22"/>
          <w:szCs w:val="22"/>
        </w:rPr>
        <w:t>1</w:t>
      </w:r>
      <w:r w:rsidRPr="00D36D5C">
        <w:rPr>
          <w:rFonts w:ascii="Arial Narrow" w:hAnsi="Arial Narrow"/>
          <w:sz w:val="22"/>
          <w:szCs w:val="22"/>
        </w:rPr>
        <w:t xml:space="preserve"> nevznikli žiadne rozdiely medzi daňovými a účtovnými odpismi.</w:t>
      </w:r>
    </w:p>
    <w:p w:rsidR="00B237A7" w:rsidRPr="00D36D5C" w:rsidRDefault="00B237A7" w:rsidP="008B69BB">
      <w:pPr>
        <w:rPr>
          <w:rFonts w:ascii="Arial Narrow" w:hAnsi="Arial Narrow"/>
          <w:sz w:val="22"/>
          <w:szCs w:val="22"/>
        </w:rPr>
      </w:pPr>
    </w:p>
    <w:p w:rsidR="00B237A7" w:rsidRDefault="00B237A7" w:rsidP="008B69BB">
      <w:pPr>
        <w:rPr>
          <w:rFonts w:ascii="Arial Narrow" w:hAnsi="Arial Narrow"/>
          <w:color w:val="000000" w:themeColor="text1"/>
          <w:sz w:val="22"/>
          <w:szCs w:val="22"/>
        </w:rPr>
      </w:pPr>
    </w:p>
    <w:p w:rsidR="00F70C1D" w:rsidRPr="008B69BB" w:rsidRDefault="00AD76C3" w:rsidP="008B69BB">
      <w:pPr>
        <w:rPr>
          <w:rFonts w:ascii="Arial Narrow" w:hAnsi="Arial Narrow"/>
          <w:color w:val="000000" w:themeColor="text1"/>
          <w:sz w:val="22"/>
          <w:szCs w:val="22"/>
        </w:rPr>
      </w:pPr>
      <w:r w:rsidRPr="008B69BB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</w:p>
    <w:p w:rsidR="00C94B6D" w:rsidRDefault="00C94B6D" w:rsidP="00EE7439">
      <w:pPr>
        <w:rPr>
          <w:rFonts w:ascii="Arial Narrow" w:hAnsi="Arial Narrow"/>
          <w:sz w:val="22"/>
          <w:szCs w:val="22"/>
        </w:rPr>
      </w:pPr>
    </w:p>
    <w:p w:rsidR="001444F9" w:rsidRDefault="00715B93" w:rsidP="00715B93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>E</w:t>
      </w:r>
      <w:r w:rsidRPr="009B6601">
        <w:rPr>
          <w:rFonts w:ascii="Arial Narrow" w:hAnsi="Arial Narrow"/>
          <w:b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e</w:t>
      </w:r>
      <w:r w:rsidRPr="009B6601">
        <w:rPr>
          <w:rFonts w:ascii="Arial Narrow" w:hAnsi="Arial Narrow"/>
          <w:b/>
          <w:sz w:val="22"/>
          <w:szCs w:val="22"/>
        </w:rPr>
        <w:t>)</w:t>
      </w:r>
    </w:p>
    <w:p w:rsidR="00EE7439" w:rsidRDefault="00715B93" w:rsidP="00EE7439">
      <w:pPr>
        <w:rPr>
          <w:rFonts w:ascii="Arial Narrow" w:hAnsi="Arial Narrow"/>
          <w:b/>
          <w:sz w:val="22"/>
          <w:szCs w:val="22"/>
        </w:rPr>
      </w:pPr>
      <w:r w:rsidRPr="005629FD">
        <w:rPr>
          <w:rFonts w:ascii="Arial Narrow" w:hAnsi="Arial Narrow"/>
          <w:b/>
          <w:sz w:val="22"/>
          <w:szCs w:val="22"/>
        </w:rPr>
        <w:t xml:space="preserve">Účtovnej jednotke neboli poskytnuté dotácie na obstaranie majetku. </w:t>
      </w:r>
    </w:p>
    <w:p w:rsidR="002D0FA9" w:rsidRDefault="002D0FA9" w:rsidP="005629FD">
      <w:pPr>
        <w:rPr>
          <w:rFonts w:ascii="Arial Narrow" w:hAnsi="Arial Narrow"/>
          <w:b/>
          <w:sz w:val="22"/>
          <w:szCs w:val="22"/>
        </w:rPr>
      </w:pPr>
    </w:p>
    <w:p w:rsidR="005629FD" w:rsidRDefault="005629FD" w:rsidP="005629FD">
      <w:pPr>
        <w:rPr>
          <w:rFonts w:ascii="Arial Narrow" w:hAnsi="Arial Narrow"/>
          <w:b/>
          <w:sz w:val="22"/>
          <w:szCs w:val="22"/>
        </w:rPr>
      </w:pPr>
      <w:r w:rsidRPr="008C1428">
        <w:rPr>
          <w:rFonts w:ascii="Arial Narrow" w:hAnsi="Arial Narrow"/>
          <w:b/>
          <w:sz w:val="22"/>
          <w:szCs w:val="22"/>
        </w:rPr>
        <w:t>E. f)</w:t>
      </w:r>
    </w:p>
    <w:p w:rsidR="008C1428" w:rsidRPr="008C1428" w:rsidRDefault="008C1428" w:rsidP="005629FD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 roku 20</w:t>
      </w:r>
      <w:r w:rsidR="008B69BB">
        <w:rPr>
          <w:rFonts w:ascii="Arial Narrow" w:hAnsi="Arial Narrow"/>
          <w:b/>
          <w:sz w:val="22"/>
          <w:szCs w:val="22"/>
        </w:rPr>
        <w:t>2</w:t>
      </w:r>
      <w:r w:rsidR="006271F5">
        <w:rPr>
          <w:rFonts w:ascii="Arial Narrow" w:hAnsi="Arial Narrow"/>
          <w:b/>
          <w:sz w:val="22"/>
          <w:szCs w:val="22"/>
        </w:rPr>
        <w:t>1</w:t>
      </w:r>
      <w:r>
        <w:rPr>
          <w:rFonts w:ascii="Arial Narrow" w:hAnsi="Arial Narrow"/>
          <w:b/>
          <w:sz w:val="22"/>
          <w:szCs w:val="22"/>
        </w:rPr>
        <w:t xml:space="preserve"> nedošlo k opravám významných chýb minulých účtovných období účtovaných v bežnom účtovnom období.</w:t>
      </w:r>
    </w:p>
    <w:p w:rsidR="00EE7439" w:rsidRPr="008C1428" w:rsidRDefault="00EE7439" w:rsidP="00EE7439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:rsidR="00DC0CCA" w:rsidRDefault="00DC0CCA" w:rsidP="008000E6">
      <w:pPr>
        <w:rPr>
          <w:rFonts w:ascii="Arial Narrow" w:hAnsi="Arial Narrow"/>
          <w:b/>
          <w:sz w:val="22"/>
          <w:szCs w:val="22"/>
        </w:rPr>
      </w:pPr>
    </w:p>
    <w:p w:rsidR="000669B7" w:rsidRPr="00F93E1F" w:rsidRDefault="008000E6" w:rsidP="008000E6">
      <w:pPr>
        <w:rPr>
          <w:rFonts w:ascii="Arial Narrow" w:hAnsi="Arial Narrow"/>
          <w:b/>
          <w:color w:val="000000" w:themeColor="text1"/>
          <w:sz w:val="22"/>
          <w:szCs w:val="22"/>
        </w:rPr>
      </w:pPr>
      <w:r w:rsidRPr="00F93E1F">
        <w:rPr>
          <w:rFonts w:ascii="Arial Narrow" w:hAnsi="Arial Narrow"/>
          <w:b/>
          <w:color w:val="000000" w:themeColor="text1"/>
          <w:sz w:val="22"/>
          <w:szCs w:val="22"/>
        </w:rPr>
        <w:t>F. b)</w:t>
      </w:r>
    </w:p>
    <w:p w:rsidR="00CE2ADE" w:rsidRPr="00F93E1F" w:rsidRDefault="00CE2ADE" w:rsidP="008000E6">
      <w:pPr>
        <w:rPr>
          <w:rFonts w:ascii="Arial Narrow" w:hAnsi="Arial Narrow"/>
          <w:b/>
          <w:color w:val="000000" w:themeColor="text1"/>
          <w:sz w:val="22"/>
          <w:szCs w:val="22"/>
        </w:rPr>
      </w:pPr>
      <w:r w:rsidRPr="00F93E1F">
        <w:rPr>
          <w:rFonts w:ascii="Arial Narrow" w:hAnsi="Arial Narrow"/>
          <w:b/>
          <w:color w:val="000000" w:themeColor="text1"/>
          <w:sz w:val="22"/>
          <w:szCs w:val="22"/>
        </w:rPr>
        <w:t>Spôsob a výška poistenia dlhodobého hmotného a nehmotného majetku:</w:t>
      </w:r>
    </w:p>
    <w:p w:rsidR="008000E6" w:rsidRPr="00FD1EC2" w:rsidRDefault="008000E6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FD1EC2">
        <w:rPr>
          <w:rFonts w:ascii="Arial Narrow" w:hAnsi="Arial Narrow"/>
          <w:b w:val="0"/>
          <w:sz w:val="22"/>
          <w:szCs w:val="22"/>
        </w:rPr>
        <w:t xml:space="preserve">Účtovná jednotka má poistený dlhodobý hmotný a nehmotný majetok a peňažnú hotovosť v pokladni OSBD Martin. Ročné poistenie je v sume </w:t>
      </w:r>
      <w:r w:rsidR="00FD1EC2" w:rsidRPr="00FD1EC2">
        <w:rPr>
          <w:rFonts w:ascii="Arial Narrow" w:hAnsi="Arial Narrow"/>
          <w:b w:val="0"/>
          <w:sz w:val="22"/>
          <w:szCs w:val="22"/>
        </w:rPr>
        <w:t>102 451,88</w:t>
      </w:r>
      <w:r w:rsidR="00D55F40" w:rsidRPr="00FD1EC2">
        <w:rPr>
          <w:rFonts w:ascii="Arial Narrow" w:hAnsi="Arial Narrow"/>
          <w:b w:val="0"/>
          <w:sz w:val="22"/>
          <w:szCs w:val="22"/>
        </w:rPr>
        <w:t xml:space="preserve"> €, pričom náklad poistného na správu OSBD Martin je v sume </w:t>
      </w:r>
      <w:r w:rsidR="0026797B" w:rsidRPr="00FD1EC2">
        <w:rPr>
          <w:rFonts w:ascii="Arial Narrow" w:hAnsi="Arial Narrow"/>
          <w:b w:val="0"/>
          <w:sz w:val="22"/>
          <w:szCs w:val="22"/>
        </w:rPr>
        <w:t>4</w:t>
      </w:r>
      <w:r w:rsidR="00BF62A3" w:rsidRPr="00FD1EC2">
        <w:rPr>
          <w:rFonts w:ascii="Arial Narrow" w:hAnsi="Arial Narrow"/>
          <w:b w:val="0"/>
          <w:sz w:val="22"/>
          <w:szCs w:val="22"/>
        </w:rPr>
        <w:t> </w:t>
      </w:r>
      <w:r w:rsidR="00F93E1F" w:rsidRPr="00FD1EC2">
        <w:rPr>
          <w:rFonts w:ascii="Arial Narrow" w:hAnsi="Arial Narrow"/>
          <w:b w:val="0"/>
          <w:sz w:val="22"/>
          <w:szCs w:val="22"/>
        </w:rPr>
        <w:t>4</w:t>
      </w:r>
      <w:r w:rsidR="00FD1EC2" w:rsidRPr="00FD1EC2">
        <w:rPr>
          <w:rFonts w:ascii="Arial Narrow" w:hAnsi="Arial Narrow"/>
          <w:b w:val="0"/>
          <w:sz w:val="22"/>
          <w:szCs w:val="22"/>
        </w:rPr>
        <w:t>32</w:t>
      </w:r>
      <w:r w:rsidR="00BF62A3" w:rsidRPr="00FD1EC2">
        <w:rPr>
          <w:rFonts w:ascii="Arial Narrow" w:hAnsi="Arial Narrow"/>
          <w:b w:val="0"/>
          <w:sz w:val="22"/>
          <w:szCs w:val="22"/>
        </w:rPr>
        <w:t>,</w:t>
      </w:r>
      <w:r w:rsidR="00FD1EC2" w:rsidRPr="00FD1EC2">
        <w:rPr>
          <w:rFonts w:ascii="Arial Narrow" w:hAnsi="Arial Narrow"/>
          <w:b w:val="0"/>
          <w:sz w:val="22"/>
          <w:szCs w:val="22"/>
        </w:rPr>
        <w:t>51</w:t>
      </w:r>
      <w:r w:rsidR="00D55F40" w:rsidRPr="00FD1EC2">
        <w:rPr>
          <w:rFonts w:ascii="Arial Narrow" w:hAnsi="Arial Narrow"/>
          <w:b w:val="0"/>
          <w:sz w:val="22"/>
          <w:szCs w:val="22"/>
        </w:rPr>
        <w:t xml:space="preserve"> € a náklad na prevádzku domov je v sume </w:t>
      </w:r>
      <w:r w:rsidR="00F35B49" w:rsidRPr="00FD1EC2">
        <w:rPr>
          <w:rFonts w:ascii="Arial Narrow" w:hAnsi="Arial Narrow"/>
          <w:b w:val="0"/>
          <w:sz w:val="22"/>
          <w:szCs w:val="22"/>
        </w:rPr>
        <w:t>9</w:t>
      </w:r>
      <w:r w:rsidR="00FD1EC2" w:rsidRPr="00FD1EC2">
        <w:rPr>
          <w:rFonts w:ascii="Arial Narrow" w:hAnsi="Arial Narrow"/>
          <w:b w:val="0"/>
          <w:sz w:val="22"/>
          <w:szCs w:val="22"/>
        </w:rPr>
        <w:t>8</w:t>
      </w:r>
      <w:r w:rsidR="00F93E1F" w:rsidRPr="00FD1EC2">
        <w:rPr>
          <w:rFonts w:ascii="Arial Narrow" w:hAnsi="Arial Narrow"/>
          <w:b w:val="0"/>
          <w:sz w:val="22"/>
          <w:szCs w:val="22"/>
        </w:rPr>
        <w:t> </w:t>
      </w:r>
      <w:r w:rsidR="00FD1EC2" w:rsidRPr="00FD1EC2">
        <w:rPr>
          <w:rFonts w:ascii="Arial Narrow" w:hAnsi="Arial Narrow"/>
          <w:b w:val="0"/>
          <w:sz w:val="22"/>
          <w:szCs w:val="22"/>
        </w:rPr>
        <w:t>019</w:t>
      </w:r>
      <w:r w:rsidR="00F93E1F" w:rsidRPr="00FD1EC2">
        <w:rPr>
          <w:rFonts w:ascii="Arial Narrow" w:hAnsi="Arial Narrow"/>
          <w:b w:val="0"/>
          <w:sz w:val="22"/>
          <w:szCs w:val="22"/>
        </w:rPr>
        <w:t>,</w:t>
      </w:r>
      <w:r w:rsidR="00FD1EC2" w:rsidRPr="00FD1EC2">
        <w:rPr>
          <w:rFonts w:ascii="Arial Narrow" w:hAnsi="Arial Narrow"/>
          <w:b w:val="0"/>
          <w:sz w:val="22"/>
          <w:szCs w:val="22"/>
        </w:rPr>
        <w:t>37</w:t>
      </w:r>
      <w:r w:rsidR="00D55F40" w:rsidRPr="00FD1EC2">
        <w:rPr>
          <w:rFonts w:ascii="Arial Narrow" w:hAnsi="Arial Narrow"/>
          <w:b w:val="0"/>
          <w:sz w:val="22"/>
          <w:szCs w:val="22"/>
        </w:rPr>
        <w:t xml:space="preserve"> €</w:t>
      </w:r>
      <w:r w:rsidR="0026797B" w:rsidRPr="00FD1EC2">
        <w:rPr>
          <w:rFonts w:ascii="Arial Narrow" w:hAnsi="Arial Narrow"/>
          <w:b w:val="0"/>
          <w:sz w:val="22"/>
          <w:szCs w:val="22"/>
        </w:rPr>
        <w:t>.</w:t>
      </w:r>
    </w:p>
    <w:p w:rsidR="008000E6" w:rsidRPr="00FD1EC2" w:rsidRDefault="008000E6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FD1EC2">
        <w:rPr>
          <w:rFonts w:ascii="Arial Narrow" w:hAnsi="Arial Narrow"/>
          <w:b w:val="0"/>
          <w:sz w:val="22"/>
          <w:szCs w:val="22"/>
        </w:rPr>
        <w:t>Platnosť zmluvy bola od 1</w:t>
      </w:r>
      <w:r w:rsidR="00397866" w:rsidRPr="00FD1EC2">
        <w:rPr>
          <w:rFonts w:ascii="Arial Narrow" w:hAnsi="Arial Narrow"/>
          <w:b w:val="0"/>
          <w:sz w:val="22"/>
          <w:szCs w:val="22"/>
        </w:rPr>
        <w:t>.1.20</w:t>
      </w:r>
      <w:r w:rsidR="00F93E1F" w:rsidRPr="00FD1EC2">
        <w:rPr>
          <w:rFonts w:ascii="Arial Narrow" w:hAnsi="Arial Narrow"/>
          <w:b w:val="0"/>
          <w:sz w:val="22"/>
          <w:szCs w:val="22"/>
        </w:rPr>
        <w:t>2</w:t>
      </w:r>
      <w:r w:rsidR="00FD1EC2" w:rsidRPr="00FD1EC2">
        <w:rPr>
          <w:rFonts w:ascii="Arial Narrow" w:hAnsi="Arial Narrow"/>
          <w:b w:val="0"/>
          <w:sz w:val="22"/>
          <w:szCs w:val="22"/>
        </w:rPr>
        <w:t>1</w:t>
      </w:r>
      <w:r w:rsidRPr="00FD1EC2">
        <w:rPr>
          <w:rFonts w:ascii="Arial Narrow" w:hAnsi="Arial Narrow"/>
          <w:b w:val="0"/>
          <w:sz w:val="22"/>
          <w:szCs w:val="22"/>
        </w:rPr>
        <w:t xml:space="preserve"> do 31.12.20</w:t>
      </w:r>
      <w:r w:rsidR="00F93E1F" w:rsidRPr="00FD1EC2">
        <w:rPr>
          <w:rFonts w:ascii="Arial Narrow" w:hAnsi="Arial Narrow"/>
          <w:b w:val="0"/>
          <w:sz w:val="22"/>
          <w:szCs w:val="22"/>
        </w:rPr>
        <w:t>2</w:t>
      </w:r>
      <w:r w:rsidR="00FD1EC2" w:rsidRPr="00FD1EC2">
        <w:rPr>
          <w:rFonts w:ascii="Arial Narrow" w:hAnsi="Arial Narrow"/>
          <w:b w:val="0"/>
          <w:sz w:val="22"/>
          <w:szCs w:val="22"/>
        </w:rPr>
        <w:t>1</w:t>
      </w:r>
      <w:r w:rsidRPr="00FD1EC2">
        <w:rPr>
          <w:rFonts w:ascii="Arial Narrow" w:hAnsi="Arial Narrow"/>
          <w:b w:val="0"/>
          <w:sz w:val="22"/>
          <w:szCs w:val="22"/>
        </w:rPr>
        <w:t>.</w:t>
      </w:r>
    </w:p>
    <w:p w:rsidR="00CE2ADE" w:rsidRPr="00F93E1F" w:rsidRDefault="00CE2ADE" w:rsidP="000669B7">
      <w:pPr>
        <w:pStyle w:val="Nzov"/>
        <w:jc w:val="left"/>
        <w:rPr>
          <w:rFonts w:ascii="Arial Narrow" w:hAnsi="Arial Narrow"/>
          <w:b w:val="0"/>
          <w:color w:val="000000" w:themeColor="text1"/>
          <w:sz w:val="22"/>
          <w:szCs w:val="22"/>
        </w:rPr>
      </w:pPr>
    </w:p>
    <w:p w:rsidR="00CE2ADE" w:rsidRDefault="00CE2ADE" w:rsidP="00CE2AD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d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8000E6" w:rsidRDefault="000D321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Prehľad o dlhodobom nehmotnom a hmotnom majetku, pri ktorom vlastnícke práva nadobudol veriteľ</w:t>
      </w:r>
    </w:p>
    <w:p w:rsidR="000D3217" w:rsidRDefault="000D321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Zmluvou o zabezpečovacom prevode práva, alebo ktorý užíva UJ na základe zmluvy o výpožičke - nemáme</w:t>
      </w:r>
    </w:p>
    <w:p w:rsidR="00CE2ADE" w:rsidRDefault="00CE2AD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3F787E" w:rsidRDefault="003F787E" w:rsidP="003F787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e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CE2ADE" w:rsidRDefault="003F787E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Prehľad o dlhodobom nehnuteľnom majetku, pri ktorom nebolo vlastnícke právo zapísané vkladom</w:t>
      </w:r>
    </w:p>
    <w:p w:rsidR="003F787E" w:rsidRDefault="003F787E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 katastra nehnuteľností ku dňu zostavenia účtovnej závierky a táto ho užíva </w:t>
      </w:r>
      <w:r w:rsidR="009C1A5E">
        <w:rPr>
          <w:rFonts w:ascii="Arial Narrow" w:hAnsi="Arial Narrow"/>
          <w:sz w:val="22"/>
          <w:szCs w:val="22"/>
        </w:rPr>
        <w:t>–</w:t>
      </w:r>
      <w:r>
        <w:rPr>
          <w:rFonts w:ascii="Arial Narrow" w:hAnsi="Arial Narrow"/>
          <w:sz w:val="22"/>
          <w:szCs w:val="22"/>
        </w:rPr>
        <w:t xml:space="preserve"> nemáme</w:t>
      </w:r>
    </w:p>
    <w:p w:rsidR="009C1A5E" w:rsidRDefault="009C1A5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f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Charakteristika </w:t>
      </w:r>
      <w:proofErr w:type="spellStart"/>
      <w:r>
        <w:rPr>
          <w:rFonts w:ascii="Arial Narrow" w:hAnsi="Arial Narrow"/>
          <w:sz w:val="22"/>
          <w:szCs w:val="22"/>
        </w:rPr>
        <w:t>Goodwilu</w:t>
      </w:r>
      <w:proofErr w:type="spellEnd"/>
      <w:r>
        <w:rPr>
          <w:rFonts w:ascii="Arial Narrow" w:hAnsi="Arial Narrow"/>
          <w:sz w:val="22"/>
          <w:szCs w:val="22"/>
        </w:rPr>
        <w:t xml:space="preserve"> – nemáme</w:t>
      </w:r>
    </w:p>
    <w:p w:rsidR="009C1A5E" w:rsidRDefault="009C1A5E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g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Prehľad o položkách účtovaných na účte 097 – Opravná položka k nadobudnutému majetku – nemáme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 w:rsidR="003D4FE3">
        <w:rPr>
          <w:rFonts w:ascii="Arial Narrow" w:hAnsi="Arial Narrow"/>
          <w:b/>
          <w:sz w:val="22"/>
          <w:szCs w:val="22"/>
        </w:rPr>
        <w:t>h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Prehľad o výskumnej a vývojovej činnosti za účtovné obdobie – nemáme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 w:rsidRPr="008000E6">
        <w:rPr>
          <w:rFonts w:ascii="Arial Narrow" w:hAnsi="Arial Narrow"/>
          <w:b/>
          <w:sz w:val="22"/>
          <w:szCs w:val="22"/>
        </w:rPr>
        <w:t xml:space="preserve">F. </w:t>
      </w:r>
      <w:r>
        <w:rPr>
          <w:rFonts w:ascii="Arial Narrow" w:hAnsi="Arial Narrow"/>
          <w:b/>
          <w:sz w:val="22"/>
          <w:szCs w:val="22"/>
        </w:rPr>
        <w:t>n</w:t>
      </w:r>
      <w:r w:rsidRPr="008000E6">
        <w:rPr>
          <w:rFonts w:ascii="Arial Narrow" w:hAnsi="Arial Narrow"/>
          <w:b/>
          <w:sz w:val="22"/>
          <w:szCs w:val="22"/>
        </w:rPr>
        <w:t>)</w:t>
      </w:r>
    </w:p>
    <w:p w:rsidR="009C1A5E" w:rsidRDefault="009C1A5E" w:rsidP="009C1A5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Ocenenie dlhodobého finančného majetku ku dňu zostavenia účtovnej závierky </w:t>
      </w:r>
      <w:r w:rsidR="004B5937">
        <w:rPr>
          <w:rFonts w:ascii="Arial Narrow" w:hAnsi="Arial Narrow"/>
          <w:b/>
          <w:sz w:val="22"/>
          <w:szCs w:val="22"/>
        </w:rPr>
        <w:t>–</w:t>
      </w:r>
      <w:r>
        <w:rPr>
          <w:rFonts w:ascii="Arial Narrow" w:hAnsi="Arial Narrow"/>
          <w:b/>
          <w:sz w:val="22"/>
          <w:szCs w:val="22"/>
        </w:rPr>
        <w:t xml:space="preserve"> nemáme</w:t>
      </w:r>
    </w:p>
    <w:p w:rsidR="00416A9A" w:rsidRDefault="00416A9A" w:rsidP="009C1A5E">
      <w:pPr>
        <w:rPr>
          <w:rFonts w:ascii="Arial Narrow" w:hAnsi="Arial Narrow"/>
          <w:b/>
          <w:sz w:val="22"/>
          <w:szCs w:val="22"/>
        </w:rPr>
      </w:pPr>
    </w:p>
    <w:p w:rsidR="00416A9A" w:rsidRDefault="00416A9A" w:rsidP="00416A9A">
      <w:pPr>
        <w:rPr>
          <w:rFonts w:ascii="Arial Narrow" w:hAnsi="Arial Narrow"/>
          <w:b/>
          <w:sz w:val="28"/>
          <w:szCs w:val="28"/>
        </w:rPr>
      </w:pPr>
      <w:r w:rsidRPr="00EE6A7D">
        <w:rPr>
          <w:rFonts w:ascii="Arial Narrow" w:hAnsi="Arial Narrow"/>
          <w:b/>
          <w:sz w:val="28"/>
          <w:szCs w:val="28"/>
        </w:rPr>
        <w:t>G.</w:t>
      </w:r>
      <w:r w:rsidRPr="003824A0"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r w:rsidRPr="0073029B">
        <w:rPr>
          <w:rFonts w:ascii="Arial Narrow" w:hAnsi="Arial Narrow"/>
          <w:b/>
          <w:sz w:val="28"/>
          <w:szCs w:val="28"/>
        </w:rPr>
        <w:t xml:space="preserve">Informácie o údajoch vykázaných na strane </w:t>
      </w:r>
      <w:r>
        <w:rPr>
          <w:rFonts w:ascii="Arial Narrow" w:hAnsi="Arial Narrow"/>
          <w:b/>
          <w:sz w:val="28"/>
          <w:szCs w:val="28"/>
        </w:rPr>
        <w:t>pas</w:t>
      </w:r>
      <w:r w:rsidRPr="0073029B">
        <w:rPr>
          <w:rFonts w:ascii="Arial Narrow" w:hAnsi="Arial Narrow"/>
          <w:b/>
          <w:sz w:val="28"/>
          <w:szCs w:val="28"/>
        </w:rPr>
        <w:t>ív súvahy</w:t>
      </w:r>
    </w:p>
    <w:p w:rsidR="00AA1239" w:rsidRDefault="00AA1239" w:rsidP="00416A9A">
      <w:pPr>
        <w:rPr>
          <w:rFonts w:ascii="Arial Narrow" w:hAnsi="Arial Narrow"/>
          <w:b/>
          <w:sz w:val="28"/>
          <w:szCs w:val="28"/>
        </w:rPr>
      </w:pPr>
    </w:p>
    <w:p w:rsidR="00AA1239" w:rsidRPr="00572E2B" w:rsidRDefault="00AA1239" w:rsidP="00416A9A">
      <w:pPr>
        <w:rPr>
          <w:rFonts w:ascii="Arial Narrow" w:hAnsi="Arial Narrow"/>
          <w:b/>
          <w:sz w:val="22"/>
          <w:szCs w:val="22"/>
        </w:rPr>
      </w:pPr>
      <w:r w:rsidRPr="00572E2B">
        <w:rPr>
          <w:rFonts w:ascii="Arial Narrow" w:hAnsi="Arial Narrow"/>
          <w:b/>
          <w:sz w:val="22"/>
          <w:szCs w:val="22"/>
        </w:rPr>
        <w:t xml:space="preserve">G. a. </w:t>
      </w:r>
      <w:r w:rsidR="007771E7" w:rsidRPr="00572E2B">
        <w:rPr>
          <w:rFonts w:ascii="Arial Narrow" w:hAnsi="Arial Narrow"/>
          <w:b/>
          <w:sz w:val="22"/>
          <w:szCs w:val="22"/>
        </w:rPr>
        <w:t>1,2</w:t>
      </w:r>
      <w:r w:rsidRPr="00572E2B">
        <w:rPr>
          <w:rFonts w:ascii="Arial Narrow" w:hAnsi="Arial Narrow"/>
          <w:b/>
          <w:sz w:val="22"/>
          <w:szCs w:val="22"/>
        </w:rPr>
        <w:t>) Údaje o vlastnom imaní</w:t>
      </w:r>
    </w:p>
    <w:p w:rsidR="00AA1239" w:rsidRPr="00572E2B" w:rsidRDefault="00AA1239" w:rsidP="00416A9A">
      <w:pPr>
        <w:rPr>
          <w:rFonts w:ascii="Arial Narrow" w:hAnsi="Arial Narrow"/>
          <w:sz w:val="22"/>
          <w:szCs w:val="22"/>
        </w:rPr>
      </w:pPr>
      <w:r w:rsidRPr="00572E2B">
        <w:rPr>
          <w:rFonts w:ascii="Arial Narrow" w:hAnsi="Arial Narrow"/>
          <w:sz w:val="22"/>
          <w:szCs w:val="22"/>
        </w:rPr>
        <w:t>Popis základného imania, výška upísaného imania</w:t>
      </w:r>
      <w:r w:rsidR="00D55F40" w:rsidRPr="00572E2B">
        <w:rPr>
          <w:rFonts w:ascii="Arial Narrow" w:hAnsi="Arial Narrow"/>
          <w:sz w:val="22"/>
          <w:szCs w:val="22"/>
        </w:rPr>
        <w:t xml:space="preserve"> správy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72E2B" w:rsidRPr="00572E2B" w:rsidTr="00AA1239">
        <w:tc>
          <w:tcPr>
            <w:tcW w:w="3020" w:type="dxa"/>
          </w:tcPr>
          <w:p w:rsidR="00AA1239" w:rsidRPr="00572E2B" w:rsidRDefault="00AA1239" w:rsidP="00AA123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72E2B">
              <w:rPr>
                <w:rFonts w:ascii="Arial Narrow" w:hAnsi="Arial Narrow"/>
                <w:b/>
                <w:sz w:val="22"/>
                <w:szCs w:val="22"/>
              </w:rPr>
              <w:t>Text</w:t>
            </w:r>
          </w:p>
        </w:tc>
        <w:tc>
          <w:tcPr>
            <w:tcW w:w="3021" w:type="dxa"/>
          </w:tcPr>
          <w:p w:rsidR="00AA1239" w:rsidRPr="00572E2B" w:rsidRDefault="00AA1239" w:rsidP="00AA123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72E2B">
              <w:rPr>
                <w:rFonts w:ascii="Arial Narrow" w:hAnsi="Arial Narrow"/>
                <w:b/>
                <w:sz w:val="22"/>
                <w:szCs w:val="22"/>
              </w:rPr>
              <w:t>BO</w:t>
            </w:r>
          </w:p>
        </w:tc>
        <w:tc>
          <w:tcPr>
            <w:tcW w:w="3021" w:type="dxa"/>
          </w:tcPr>
          <w:p w:rsidR="00AA1239" w:rsidRPr="00572E2B" w:rsidRDefault="00AA1239" w:rsidP="00AA123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72E2B">
              <w:rPr>
                <w:rFonts w:ascii="Arial Narrow" w:hAnsi="Arial Narrow"/>
                <w:b/>
                <w:sz w:val="22"/>
                <w:szCs w:val="22"/>
              </w:rPr>
              <w:t>PO</w:t>
            </w:r>
          </w:p>
        </w:tc>
      </w:tr>
      <w:tr w:rsidR="00E35D46" w:rsidRPr="00572E2B" w:rsidTr="00AA1239">
        <w:tc>
          <w:tcPr>
            <w:tcW w:w="3020" w:type="dxa"/>
          </w:tcPr>
          <w:p w:rsidR="00E35D46" w:rsidRPr="00572E2B" w:rsidRDefault="00E35D46" w:rsidP="00E35D46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Základné imanie celkom – správa OSBD Martin</w:t>
            </w:r>
          </w:p>
        </w:tc>
        <w:tc>
          <w:tcPr>
            <w:tcW w:w="3021" w:type="dxa"/>
          </w:tcPr>
          <w:p w:rsidR="00E35D46" w:rsidRPr="00AC6B73" w:rsidRDefault="00E35D46" w:rsidP="00FD1EC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C6B73">
              <w:rPr>
                <w:rFonts w:ascii="Arial Narrow" w:hAnsi="Arial Narrow"/>
                <w:sz w:val="22"/>
                <w:szCs w:val="22"/>
              </w:rPr>
              <w:t>65</w:t>
            </w:r>
            <w:r w:rsidR="00FD1EC2" w:rsidRPr="00AC6B73">
              <w:rPr>
                <w:rFonts w:ascii="Arial Narrow" w:hAnsi="Arial Narrow"/>
                <w:sz w:val="22"/>
                <w:szCs w:val="22"/>
              </w:rPr>
              <w:t>1967,00</w:t>
            </w:r>
          </w:p>
        </w:tc>
        <w:tc>
          <w:tcPr>
            <w:tcW w:w="3021" w:type="dxa"/>
          </w:tcPr>
          <w:p w:rsidR="00E35D46" w:rsidRPr="00572E2B" w:rsidRDefault="00E35D46" w:rsidP="00E35D46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9D47B6">
              <w:rPr>
                <w:rFonts w:ascii="Arial Narrow" w:hAnsi="Arial Narrow"/>
                <w:sz w:val="22"/>
                <w:szCs w:val="22"/>
              </w:rPr>
              <w:t>652040,00</w:t>
            </w:r>
          </w:p>
        </w:tc>
      </w:tr>
      <w:tr w:rsidR="00E35D46" w:rsidRPr="00572E2B" w:rsidTr="00AA1239">
        <w:tc>
          <w:tcPr>
            <w:tcW w:w="3020" w:type="dxa"/>
          </w:tcPr>
          <w:p w:rsidR="00E35D46" w:rsidRPr="00572E2B" w:rsidRDefault="00E35D46" w:rsidP="00E35D46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 xml:space="preserve">Počet akcií ( </w:t>
            </w:r>
            <w:proofErr w:type="spellStart"/>
            <w:r w:rsidRPr="00572E2B">
              <w:rPr>
                <w:rFonts w:ascii="Arial Narrow" w:hAnsi="Arial Narrow"/>
                <w:sz w:val="22"/>
                <w:szCs w:val="22"/>
              </w:rPr>
              <w:t>a.s</w:t>
            </w:r>
            <w:proofErr w:type="spellEnd"/>
            <w:r w:rsidRPr="00572E2B">
              <w:rPr>
                <w:rFonts w:ascii="Arial Narrow" w:hAnsi="Arial Narrow"/>
                <w:sz w:val="22"/>
                <w:szCs w:val="22"/>
              </w:rPr>
              <w:t>. )</w:t>
            </w:r>
          </w:p>
        </w:tc>
        <w:tc>
          <w:tcPr>
            <w:tcW w:w="3021" w:type="dxa"/>
          </w:tcPr>
          <w:p w:rsidR="00E35D46" w:rsidRPr="00AC6B73" w:rsidRDefault="00E35D46" w:rsidP="00E35D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:rsidR="00E35D46" w:rsidRPr="00572E2B" w:rsidRDefault="00E35D46" w:rsidP="00E35D46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E35D46" w:rsidRPr="00572E2B" w:rsidTr="00AA1239">
        <w:tc>
          <w:tcPr>
            <w:tcW w:w="3020" w:type="dxa"/>
          </w:tcPr>
          <w:p w:rsidR="00E35D46" w:rsidRPr="00572E2B" w:rsidRDefault="00E35D46" w:rsidP="00E35D46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 xml:space="preserve">Nominálna hodnota ( </w:t>
            </w:r>
            <w:proofErr w:type="spellStart"/>
            <w:r w:rsidRPr="00572E2B">
              <w:rPr>
                <w:rFonts w:ascii="Arial Narrow" w:hAnsi="Arial Narrow"/>
                <w:sz w:val="22"/>
                <w:szCs w:val="22"/>
              </w:rPr>
              <w:t>a.s</w:t>
            </w:r>
            <w:proofErr w:type="spellEnd"/>
            <w:r w:rsidRPr="00572E2B">
              <w:rPr>
                <w:rFonts w:ascii="Arial Narrow" w:hAnsi="Arial Narrow"/>
                <w:sz w:val="22"/>
                <w:szCs w:val="22"/>
              </w:rPr>
              <w:t>. )</w:t>
            </w:r>
          </w:p>
        </w:tc>
        <w:tc>
          <w:tcPr>
            <w:tcW w:w="3021" w:type="dxa"/>
          </w:tcPr>
          <w:p w:rsidR="00E35D46" w:rsidRPr="00AC6B73" w:rsidRDefault="00E35D46" w:rsidP="00E35D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:rsidR="00E35D46" w:rsidRPr="00572E2B" w:rsidRDefault="00E35D46" w:rsidP="00E35D46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E35D46" w:rsidRPr="00572E2B" w:rsidTr="00AA1239">
        <w:tc>
          <w:tcPr>
            <w:tcW w:w="3020" w:type="dxa"/>
          </w:tcPr>
          <w:p w:rsidR="00E35D46" w:rsidRPr="00572E2B" w:rsidRDefault="00E35D46" w:rsidP="00E35D46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Hodnota podielov podľa spoločníkov ( obch. spoločnosť )</w:t>
            </w:r>
          </w:p>
        </w:tc>
        <w:tc>
          <w:tcPr>
            <w:tcW w:w="3021" w:type="dxa"/>
          </w:tcPr>
          <w:p w:rsidR="00E35D46" w:rsidRPr="00AC6B73" w:rsidRDefault="00E35D46" w:rsidP="00E35D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:rsidR="00E35D46" w:rsidRPr="00572E2B" w:rsidRDefault="00E35D46" w:rsidP="00E35D46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E35D46" w:rsidRPr="00572E2B" w:rsidTr="00AA1239">
        <w:tc>
          <w:tcPr>
            <w:tcW w:w="3020" w:type="dxa"/>
          </w:tcPr>
          <w:p w:rsidR="00E35D46" w:rsidRPr="00572E2B" w:rsidRDefault="00E35D46" w:rsidP="00E35D46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Hodnota upísaného vlastného imania-správa OSBD Martin</w:t>
            </w:r>
          </w:p>
        </w:tc>
        <w:tc>
          <w:tcPr>
            <w:tcW w:w="3021" w:type="dxa"/>
          </w:tcPr>
          <w:p w:rsidR="00E35D46" w:rsidRPr="00AC6B73" w:rsidRDefault="00E35D46" w:rsidP="00E35D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C6B73">
              <w:rPr>
                <w:rFonts w:ascii="Arial Narrow" w:hAnsi="Arial Narrow"/>
                <w:sz w:val="22"/>
                <w:szCs w:val="22"/>
              </w:rPr>
              <w:t>9958,00</w:t>
            </w:r>
          </w:p>
        </w:tc>
        <w:tc>
          <w:tcPr>
            <w:tcW w:w="3021" w:type="dxa"/>
          </w:tcPr>
          <w:p w:rsidR="00E35D46" w:rsidRPr="00572E2B" w:rsidRDefault="00E35D46" w:rsidP="00E35D46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9958,00</w:t>
            </w:r>
          </w:p>
        </w:tc>
      </w:tr>
      <w:tr w:rsidR="00E35D46" w:rsidRPr="00572E2B" w:rsidTr="00AA1239">
        <w:tc>
          <w:tcPr>
            <w:tcW w:w="3020" w:type="dxa"/>
          </w:tcPr>
          <w:p w:rsidR="00E35D46" w:rsidRPr="00572E2B" w:rsidRDefault="00E35D46" w:rsidP="00E35D46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Hodnota vlastných akcií vlastnená ÚJ alebo ňou ovládanými osobami, v ktorých má ÚJ podstatný vplyv</w:t>
            </w:r>
          </w:p>
        </w:tc>
        <w:tc>
          <w:tcPr>
            <w:tcW w:w="3021" w:type="dxa"/>
          </w:tcPr>
          <w:p w:rsidR="00E35D46" w:rsidRPr="00572E2B" w:rsidRDefault="00E35D46" w:rsidP="00E35D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21" w:type="dxa"/>
          </w:tcPr>
          <w:p w:rsidR="00E35D46" w:rsidRPr="00572E2B" w:rsidRDefault="00E35D46" w:rsidP="00E35D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35D46" w:rsidRPr="000A3C58" w:rsidTr="00AA1239">
        <w:tc>
          <w:tcPr>
            <w:tcW w:w="3020" w:type="dxa"/>
          </w:tcPr>
          <w:p w:rsidR="00E35D46" w:rsidRPr="000A3C58" w:rsidRDefault="00E35D46" w:rsidP="00E35D46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021" w:type="dxa"/>
          </w:tcPr>
          <w:p w:rsidR="00E35D46" w:rsidRPr="000A3C58" w:rsidRDefault="00E35D46" w:rsidP="00E35D46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021" w:type="dxa"/>
          </w:tcPr>
          <w:p w:rsidR="00E35D46" w:rsidRPr="000A3C58" w:rsidRDefault="00E35D46" w:rsidP="00E35D46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</w:tbl>
    <w:p w:rsidR="00416A9A" w:rsidRPr="000A3C58" w:rsidRDefault="00416A9A" w:rsidP="00416A9A">
      <w:pPr>
        <w:rPr>
          <w:rFonts w:ascii="Arial Narrow" w:hAnsi="Arial Narrow"/>
          <w:b/>
          <w:color w:val="FF0000"/>
          <w:sz w:val="28"/>
          <w:szCs w:val="28"/>
        </w:rPr>
      </w:pPr>
    </w:p>
    <w:p w:rsidR="007771E7" w:rsidRPr="007A2085" w:rsidRDefault="007771E7" w:rsidP="007771E7">
      <w:pPr>
        <w:rPr>
          <w:rFonts w:ascii="Arial Narrow" w:hAnsi="Arial Narrow"/>
          <w:b/>
          <w:color w:val="000000" w:themeColor="text1"/>
          <w:sz w:val="22"/>
          <w:szCs w:val="22"/>
        </w:rPr>
      </w:pPr>
      <w:r w:rsidRPr="00572E2B">
        <w:rPr>
          <w:rFonts w:ascii="Arial Narrow" w:hAnsi="Arial Narrow"/>
          <w:b/>
          <w:sz w:val="22"/>
          <w:szCs w:val="22"/>
        </w:rPr>
        <w:lastRenderedPageBreak/>
        <w:t>G</w:t>
      </w:r>
      <w:r w:rsidRPr="007A2085">
        <w:rPr>
          <w:rFonts w:ascii="Arial Narrow" w:hAnsi="Arial Narrow"/>
          <w:b/>
          <w:color w:val="000000" w:themeColor="text1"/>
          <w:sz w:val="22"/>
          <w:szCs w:val="22"/>
        </w:rPr>
        <w:t>. a. 4) Prehľad o zisku alebo strate, ktorá nebola účtovaná ako náklad alebo výnos, ale priamo na účty vlastného imania:</w:t>
      </w:r>
    </w:p>
    <w:p w:rsidR="007771E7" w:rsidRPr="007A2085" w:rsidRDefault="007771E7" w:rsidP="007771E7">
      <w:pPr>
        <w:rPr>
          <w:rFonts w:ascii="Arial Narrow" w:hAnsi="Arial Narrow"/>
          <w:color w:val="000000" w:themeColor="text1"/>
          <w:sz w:val="22"/>
          <w:szCs w:val="22"/>
        </w:rPr>
      </w:pPr>
      <w:r w:rsidRPr="007A2085">
        <w:rPr>
          <w:rFonts w:ascii="Arial Narrow" w:hAnsi="Arial Narrow"/>
          <w:color w:val="000000" w:themeColor="text1"/>
          <w:sz w:val="22"/>
          <w:szCs w:val="22"/>
        </w:rPr>
        <w:t>Zisk dosiahnutý v predchádzajúcom období bol celý zúčtovaný do nedeliteľného fondu.</w:t>
      </w:r>
    </w:p>
    <w:p w:rsidR="00CF039F" w:rsidRPr="000A3C58" w:rsidRDefault="00CF039F" w:rsidP="007771E7">
      <w:pPr>
        <w:rPr>
          <w:rFonts w:ascii="Arial Narrow" w:hAnsi="Arial Narrow"/>
          <w:color w:val="FF0000"/>
          <w:sz w:val="22"/>
          <w:szCs w:val="22"/>
        </w:rPr>
      </w:pPr>
    </w:p>
    <w:p w:rsidR="00FA203B" w:rsidRPr="007A2085" w:rsidRDefault="00CF039F" w:rsidP="009C1A5E">
      <w:pPr>
        <w:rPr>
          <w:rFonts w:ascii="Arial Narrow" w:hAnsi="Arial Narrow"/>
          <w:b/>
          <w:color w:val="000000" w:themeColor="text1"/>
          <w:sz w:val="22"/>
          <w:szCs w:val="22"/>
        </w:rPr>
      </w:pPr>
      <w:proofErr w:type="spellStart"/>
      <w:r w:rsidRPr="007A2085">
        <w:rPr>
          <w:rFonts w:ascii="Arial Narrow" w:hAnsi="Arial Narrow"/>
          <w:b/>
          <w:color w:val="000000" w:themeColor="text1"/>
          <w:sz w:val="22"/>
          <w:szCs w:val="22"/>
        </w:rPr>
        <w:t>G.e</w:t>
      </w:r>
      <w:proofErr w:type="spellEnd"/>
      <w:r w:rsidRPr="007A2085">
        <w:rPr>
          <w:rFonts w:ascii="Arial Narrow" w:hAnsi="Arial Narrow"/>
          <w:b/>
          <w:color w:val="000000" w:themeColor="text1"/>
          <w:sz w:val="22"/>
          <w:szCs w:val="22"/>
        </w:rPr>
        <w:t>) Hodnota záväzkov zabezpečená záložným právom: nemáme</w:t>
      </w:r>
    </w:p>
    <w:p w:rsidR="00AB47FD" w:rsidRPr="000A3C58" w:rsidRDefault="00AB47FD" w:rsidP="009C1A5E">
      <w:pPr>
        <w:rPr>
          <w:rFonts w:ascii="Arial Narrow" w:hAnsi="Arial Narrow"/>
          <w:b/>
          <w:color w:val="FF0000"/>
          <w:sz w:val="22"/>
          <w:szCs w:val="22"/>
        </w:rPr>
      </w:pPr>
    </w:p>
    <w:p w:rsidR="00FA203B" w:rsidRPr="00630813" w:rsidRDefault="00FA203B" w:rsidP="009C1A5E">
      <w:pPr>
        <w:rPr>
          <w:rFonts w:ascii="Arial Narrow" w:hAnsi="Arial Narrow"/>
          <w:b/>
          <w:sz w:val="22"/>
          <w:szCs w:val="22"/>
        </w:rPr>
      </w:pPr>
      <w:r w:rsidRPr="00630813">
        <w:rPr>
          <w:rFonts w:ascii="Arial Narrow" w:hAnsi="Arial Narrow"/>
          <w:b/>
          <w:sz w:val="22"/>
          <w:szCs w:val="22"/>
        </w:rPr>
        <w:t xml:space="preserve">O. Informácie o skutočnostiach, ktoré nastali po dni, ku ktorému sa zostavuje účtovná závierka </w:t>
      </w:r>
    </w:p>
    <w:p w:rsidR="00FA203B" w:rsidRPr="00630813" w:rsidRDefault="00FA203B" w:rsidP="009C1A5E">
      <w:pPr>
        <w:rPr>
          <w:rFonts w:ascii="Arial Narrow" w:hAnsi="Arial Narrow"/>
          <w:b/>
          <w:sz w:val="22"/>
          <w:szCs w:val="22"/>
        </w:rPr>
      </w:pPr>
      <w:r w:rsidRPr="00630813">
        <w:rPr>
          <w:rFonts w:ascii="Arial Narrow" w:hAnsi="Arial Narrow"/>
          <w:b/>
          <w:sz w:val="22"/>
          <w:szCs w:val="22"/>
        </w:rPr>
        <w:t xml:space="preserve">    do dňa zosta</w:t>
      </w:r>
      <w:r w:rsidR="00FE39D6" w:rsidRPr="00630813">
        <w:rPr>
          <w:rFonts w:ascii="Arial Narrow" w:hAnsi="Arial Narrow"/>
          <w:b/>
          <w:sz w:val="22"/>
          <w:szCs w:val="22"/>
        </w:rPr>
        <w:t xml:space="preserve">venia účtovnej závierky </w:t>
      </w:r>
      <w:r w:rsidR="00F822BB" w:rsidRPr="00630813">
        <w:rPr>
          <w:rFonts w:ascii="Arial Narrow" w:hAnsi="Arial Narrow"/>
          <w:b/>
          <w:sz w:val="22"/>
          <w:szCs w:val="22"/>
        </w:rPr>
        <w:t>–</w:t>
      </w:r>
      <w:r w:rsidR="00FE39D6" w:rsidRPr="00630813">
        <w:rPr>
          <w:rFonts w:ascii="Arial Narrow" w:hAnsi="Arial Narrow"/>
          <w:b/>
          <w:sz w:val="22"/>
          <w:szCs w:val="22"/>
        </w:rPr>
        <w:t xml:space="preserve"> </w:t>
      </w:r>
    </w:p>
    <w:p w:rsidR="00F822BB" w:rsidRPr="00630813" w:rsidRDefault="00F822BB" w:rsidP="009C1A5E">
      <w:pPr>
        <w:rPr>
          <w:rFonts w:ascii="Arial Narrow" w:hAnsi="Arial Narrow"/>
          <w:b/>
        </w:rPr>
      </w:pPr>
      <w:r w:rsidRPr="00630813">
        <w:rPr>
          <w:rFonts w:ascii="Arial Narrow" w:hAnsi="Arial Narrow"/>
          <w:b/>
        </w:rPr>
        <w:t>Koncom roka 2019 sa prvý krát objavili správy z Číny  týkajúce sa COVID – 19. V prvých mesiacoch 2020 sa vírus rozšíril do celého sveta a negatívne ovplyvnil mnoho krajín. V čase zverejnenia účtovnej závierky za rok 20</w:t>
      </w:r>
      <w:r w:rsidR="00A17123" w:rsidRPr="00630813">
        <w:rPr>
          <w:rFonts w:ascii="Arial Narrow" w:hAnsi="Arial Narrow"/>
          <w:b/>
        </w:rPr>
        <w:t>2</w:t>
      </w:r>
      <w:r w:rsidR="008D71C0">
        <w:rPr>
          <w:rFonts w:ascii="Arial Narrow" w:hAnsi="Arial Narrow"/>
          <w:b/>
        </w:rPr>
        <w:t>1</w:t>
      </w:r>
      <w:r w:rsidRPr="00630813">
        <w:rPr>
          <w:rFonts w:ascii="Arial Narrow" w:hAnsi="Arial Narrow"/>
          <w:b/>
        </w:rPr>
        <w:t xml:space="preserve"> sa situácia stále mení a OSBD Martin nie je schopné poskytnúť kvantitatívne odhady potenciálneho vplyvu súčasnej situácie na </w:t>
      </w:r>
      <w:r w:rsidR="003730F5" w:rsidRPr="00630813">
        <w:rPr>
          <w:rFonts w:ascii="Arial Narrow" w:hAnsi="Arial Narrow"/>
          <w:b/>
        </w:rPr>
        <w:t>Ú</w:t>
      </w:r>
      <w:r w:rsidRPr="00630813">
        <w:rPr>
          <w:rFonts w:ascii="Arial Narrow" w:hAnsi="Arial Narrow"/>
          <w:b/>
        </w:rPr>
        <w:t>J. Šírenie COVID – 19 ale nemá vplyv na schopnosť pokračovať nepretržite v činnosti OSBD Martin.</w:t>
      </w:r>
    </w:p>
    <w:p w:rsidR="00F822BB" w:rsidRPr="00630813" w:rsidRDefault="00A17123" w:rsidP="009C1A5E">
      <w:pPr>
        <w:rPr>
          <w:rFonts w:ascii="Arial Narrow" w:hAnsi="Arial Narrow"/>
          <w:b/>
        </w:rPr>
      </w:pPr>
      <w:r w:rsidRPr="00630813">
        <w:rPr>
          <w:rFonts w:ascii="Arial Narrow" w:hAnsi="Arial Narrow"/>
          <w:b/>
        </w:rPr>
        <w:t>Náklady spojené so zamedzením šírenia COVID-19 v roku 202</w:t>
      </w:r>
      <w:r w:rsidR="008D71C0">
        <w:rPr>
          <w:rFonts w:ascii="Arial Narrow" w:hAnsi="Arial Narrow"/>
          <w:b/>
        </w:rPr>
        <w:t>1</w:t>
      </w:r>
      <w:r w:rsidRPr="00630813">
        <w:rPr>
          <w:rFonts w:ascii="Arial Narrow" w:hAnsi="Arial Narrow"/>
          <w:b/>
        </w:rPr>
        <w:t xml:space="preserve"> sú zúčtované v </w:t>
      </w:r>
      <w:r w:rsidR="005A2D12">
        <w:rPr>
          <w:rFonts w:ascii="Arial Narrow" w:hAnsi="Arial Narrow"/>
          <w:b/>
        </w:rPr>
        <w:t>n</w:t>
      </w:r>
      <w:r w:rsidRPr="00630813">
        <w:rPr>
          <w:rFonts w:ascii="Arial Narrow" w:hAnsi="Arial Narrow"/>
          <w:b/>
        </w:rPr>
        <w:t>ákladoch správy OSBD Martin</w:t>
      </w:r>
      <w:r w:rsidR="009948AC" w:rsidRPr="00630813">
        <w:rPr>
          <w:rFonts w:ascii="Arial Narrow" w:hAnsi="Arial Narrow"/>
          <w:b/>
        </w:rPr>
        <w:t>. OSBD Martin v roku 202</w:t>
      </w:r>
      <w:r w:rsidR="008D71C0">
        <w:rPr>
          <w:rFonts w:ascii="Arial Narrow" w:hAnsi="Arial Narrow"/>
          <w:b/>
        </w:rPr>
        <w:t>1</w:t>
      </w:r>
      <w:r w:rsidR="009948AC" w:rsidRPr="00630813">
        <w:rPr>
          <w:rFonts w:ascii="Arial Narrow" w:hAnsi="Arial Narrow"/>
          <w:b/>
        </w:rPr>
        <w:t xml:space="preserve"> poskytlo úľavu na nájomnom pre nájomcov nebytových priestorov vo výške 50 % z nájomného bez DPH. </w:t>
      </w:r>
      <w:r w:rsidR="00F822BB" w:rsidRPr="00630813">
        <w:rPr>
          <w:rFonts w:ascii="Arial Narrow" w:hAnsi="Arial Narrow"/>
          <w:b/>
        </w:rPr>
        <w:t>Akýkoľvek negatívny vplyv resp. straty zahrnie OSBD Martin do účtovníctva a účtovnej závierky roku 202</w:t>
      </w:r>
      <w:r w:rsidR="008D71C0">
        <w:rPr>
          <w:rFonts w:ascii="Arial Narrow" w:hAnsi="Arial Narrow"/>
          <w:b/>
        </w:rPr>
        <w:t>2</w:t>
      </w:r>
      <w:r w:rsidR="00F822BB" w:rsidRPr="00630813">
        <w:rPr>
          <w:rFonts w:ascii="Arial Narrow" w:hAnsi="Arial Narrow"/>
          <w:b/>
        </w:rPr>
        <w:t>.</w:t>
      </w:r>
    </w:p>
    <w:p w:rsidR="00963350" w:rsidRPr="00630813" w:rsidRDefault="00963350" w:rsidP="009C1A5E">
      <w:pPr>
        <w:rPr>
          <w:rFonts w:ascii="Arial Narrow" w:hAnsi="Arial Narrow"/>
          <w:b/>
        </w:rPr>
      </w:pPr>
      <w:r w:rsidRPr="00630813">
        <w:rPr>
          <w:rFonts w:ascii="Arial Narrow" w:hAnsi="Arial Narrow"/>
          <w:b/>
        </w:rPr>
        <w:t>Samozrejme, že manažment OSBD Martin bude pokračovať v monitorovaní potenciálneho dopadu a podnikne všetky možné kroky na zmiernenie akýchkoľvek negatívnych účinkov na bytové družstvo a zamestnancov.</w:t>
      </w:r>
    </w:p>
    <w:p w:rsidR="005E6E96" w:rsidRPr="000A3C58" w:rsidRDefault="005E6E96" w:rsidP="009C1A5E">
      <w:pPr>
        <w:rPr>
          <w:rFonts w:ascii="Arial Narrow" w:hAnsi="Arial Narrow"/>
          <w:b/>
          <w:color w:val="FF0000"/>
          <w:sz w:val="22"/>
          <w:szCs w:val="22"/>
        </w:rPr>
      </w:pPr>
    </w:p>
    <w:tbl>
      <w:tblPr>
        <w:tblStyle w:val="Mriekatabuky"/>
        <w:tblW w:w="0" w:type="auto"/>
        <w:tblInd w:w="-431" w:type="dxa"/>
        <w:tblLook w:val="04A0" w:firstRow="1" w:lastRow="0" w:firstColumn="1" w:lastColumn="0" w:noHBand="0" w:noVBand="1"/>
      </w:tblPr>
      <w:tblGrid>
        <w:gridCol w:w="4395"/>
        <w:gridCol w:w="993"/>
        <w:gridCol w:w="1559"/>
        <w:gridCol w:w="1559"/>
      </w:tblGrid>
      <w:tr w:rsidR="00FE39D6" w:rsidRPr="000A3C58" w:rsidTr="00D217C0">
        <w:tc>
          <w:tcPr>
            <w:tcW w:w="4395" w:type="dxa"/>
          </w:tcPr>
          <w:p w:rsidR="00FA203B" w:rsidRPr="007A2085" w:rsidRDefault="00FA18BE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Zoznam udalostí, ktoré nastali alebo sú dôsledkom okolností po dni, ku ktorému sa zostavuje účtovná závierka</w:t>
            </w:r>
            <w:r w:rsidR="00D217C0"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 xml:space="preserve"> do dňa zostavenia účtovnej závierky</w:t>
            </w:r>
          </w:p>
        </w:tc>
        <w:tc>
          <w:tcPr>
            <w:tcW w:w="993" w:type="dxa"/>
          </w:tcPr>
          <w:p w:rsidR="00FA203B" w:rsidRPr="007A2085" w:rsidRDefault="00C528BA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Dôvod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A203B" w:rsidRPr="007A2085" w:rsidRDefault="00C528BA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Hodnota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D217C0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Pokles alebo zvýšenie trhovej ceny finančného majetku ako dôsledku okolností, ktoré nastali po dni , ku ktorému sa zostavuje účtovná závierka do dňa zostavenia účtovnej závierky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A203B" w:rsidRPr="007A2085" w:rsidRDefault="00C528BA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BO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A203B" w:rsidRPr="007A2085" w:rsidRDefault="00C528BA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PO</w:t>
            </w: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D217C0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 xml:space="preserve">Zmena výšky rezerv a opravných položiek, o ktorých sa účtovná jednotka dozvedela </w:t>
            </w:r>
            <w:r w:rsidR="00AE564C"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v hore uvedenom období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AE564C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Zmena spoločníkov účtovnej jednotky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AE564C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Prijatie rozhodnutia o predaji účtovnej jednotky alebo jej časti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AE564C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Zmeny významných položiek dlhodobého finančného majetku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3B54C8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Začatie alebo ukončenie časti účtovnej jednotky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FA203B" w:rsidRPr="007A2085" w:rsidRDefault="003B54C8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Vydanie dlhopisov a iných cenných papierov</w:t>
            </w:r>
          </w:p>
        </w:tc>
        <w:tc>
          <w:tcPr>
            <w:tcW w:w="993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FA203B" w:rsidRPr="007A2085" w:rsidRDefault="00FA203B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3B54C8" w:rsidRPr="007A2085" w:rsidRDefault="003B54C8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Zlúčenie, splynutie, rozdelenie a zmena právnej formy</w:t>
            </w:r>
          </w:p>
        </w:tc>
        <w:tc>
          <w:tcPr>
            <w:tcW w:w="993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3B54C8" w:rsidRPr="007A2085" w:rsidRDefault="003B54C8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Mimoriadne udalosti – živelné pohromy</w:t>
            </w:r>
          </w:p>
        </w:tc>
        <w:tc>
          <w:tcPr>
            <w:tcW w:w="993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FE39D6" w:rsidRPr="000A3C58" w:rsidTr="00D217C0">
        <w:tc>
          <w:tcPr>
            <w:tcW w:w="4395" w:type="dxa"/>
          </w:tcPr>
          <w:p w:rsidR="003B54C8" w:rsidRPr="007A2085" w:rsidRDefault="003B54C8" w:rsidP="00AE564C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7A2085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Získanie alebo odobratie licencie alebo iného povolenia významného pre činnosť</w:t>
            </w:r>
          </w:p>
        </w:tc>
        <w:tc>
          <w:tcPr>
            <w:tcW w:w="993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3B54C8" w:rsidRPr="007A2085" w:rsidRDefault="003B54C8" w:rsidP="00C528BA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A15F85" w:rsidRPr="000A3C58" w:rsidRDefault="00A15F85" w:rsidP="009C1A5E">
      <w:pPr>
        <w:rPr>
          <w:rFonts w:ascii="Arial Narrow" w:hAnsi="Arial Narrow"/>
          <w:b/>
          <w:color w:val="FF0000"/>
          <w:sz w:val="24"/>
          <w:szCs w:val="24"/>
        </w:rPr>
      </w:pPr>
    </w:p>
    <w:p w:rsidR="004B5937" w:rsidRPr="007A2085" w:rsidRDefault="004B5937" w:rsidP="009C1A5E">
      <w:pPr>
        <w:rPr>
          <w:rFonts w:ascii="Arial Narrow" w:hAnsi="Arial Narrow"/>
          <w:b/>
          <w:color w:val="000000" w:themeColor="text1"/>
          <w:sz w:val="24"/>
          <w:szCs w:val="24"/>
        </w:rPr>
      </w:pPr>
      <w:r w:rsidRPr="007A2085">
        <w:rPr>
          <w:rFonts w:ascii="Arial Narrow" w:hAnsi="Arial Narrow"/>
          <w:b/>
          <w:color w:val="000000" w:themeColor="text1"/>
          <w:sz w:val="24"/>
          <w:szCs w:val="24"/>
        </w:rPr>
        <w:t>Príloha č. 3a k opatreniu č. 4455/2003-92</w:t>
      </w:r>
    </w:p>
    <w:p w:rsidR="004B5937" w:rsidRPr="000A3C58" w:rsidRDefault="004B5937" w:rsidP="009C1A5E">
      <w:pPr>
        <w:rPr>
          <w:rFonts w:ascii="Arial Narrow" w:hAnsi="Arial Narrow"/>
          <w:b/>
          <w:color w:val="FF0000"/>
          <w:sz w:val="22"/>
          <w:szCs w:val="22"/>
        </w:rPr>
      </w:pPr>
    </w:p>
    <w:p w:rsidR="004B5937" w:rsidRPr="00572E2B" w:rsidRDefault="004B5937" w:rsidP="004B593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572E2B">
        <w:rPr>
          <w:rFonts w:ascii="Arial Narrow" w:hAnsi="Arial Narrow"/>
          <w:sz w:val="22"/>
          <w:szCs w:val="22"/>
        </w:rPr>
        <w:t>1.Informácie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8"/>
        <w:gridCol w:w="2677"/>
        <w:gridCol w:w="2909"/>
      </w:tblGrid>
      <w:tr w:rsidR="00572E2B" w:rsidRPr="00572E2B" w:rsidTr="008D71C0">
        <w:trPr>
          <w:jc w:val="center"/>
        </w:trPr>
        <w:tc>
          <w:tcPr>
            <w:tcW w:w="37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5937" w:rsidRPr="00572E2B" w:rsidRDefault="004B5937" w:rsidP="00A20CE0">
            <w:pPr>
              <w:pStyle w:val="TopHeader"/>
            </w:pPr>
            <w:r w:rsidRPr="00572E2B"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5937" w:rsidRPr="00572E2B" w:rsidRDefault="004B5937" w:rsidP="00A20CE0">
            <w:pPr>
              <w:pStyle w:val="TopHeader"/>
            </w:pPr>
            <w:r w:rsidRPr="00572E2B">
              <w:t>Bežné účtovné obdobie</w:t>
            </w:r>
          </w:p>
        </w:tc>
        <w:tc>
          <w:tcPr>
            <w:tcW w:w="29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5937" w:rsidRPr="00572E2B" w:rsidRDefault="004B5937" w:rsidP="00A20CE0">
            <w:pPr>
              <w:pStyle w:val="TopHeader"/>
            </w:pPr>
            <w:r w:rsidRPr="00572E2B">
              <w:t>Bezprostredne predchádzajúce účtovné obdobie</w:t>
            </w:r>
          </w:p>
        </w:tc>
      </w:tr>
      <w:tr w:rsidR="008D71C0" w:rsidRPr="00572E2B" w:rsidTr="008D71C0">
        <w:trPr>
          <w:jc w:val="center"/>
        </w:trPr>
        <w:tc>
          <w:tcPr>
            <w:tcW w:w="37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71C0" w:rsidRPr="00572E2B" w:rsidRDefault="008D71C0" w:rsidP="008D71C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72E2B">
              <w:rPr>
                <w:rFonts w:ascii="Arial Narrow" w:hAnsi="Arial Narrow"/>
                <w:b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D71C0" w:rsidRPr="00CF4A8F" w:rsidRDefault="008D71C0" w:rsidP="008D71C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F4A8F">
              <w:rPr>
                <w:rFonts w:ascii="Arial Narrow" w:hAnsi="Arial Narrow"/>
                <w:sz w:val="22"/>
                <w:szCs w:val="22"/>
              </w:rPr>
              <w:t>3</w:t>
            </w:r>
            <w:r w:rsidR="00CF4A8F" w:rsidRPr="00CF4A8F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2909" w:type="dxa"/>
            <w:tcBorders>
              <w:top w:val="single" w:sz="12" w:space="0" w:color="auto"/>
              <w:left w:val="single" w:sz="12" w:space="0" w:color="auto"/>
            </w:tcBorders>
          </w:tcPr>
          <w:p w:rsidR="008D71C0" w:rsidRPr="00572E2B" w:rsidRDefault="008D71C0" w:rsidP="008D71C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  <w:tr w:rsidR="008D71C0" w:rsidRPr="00572E2B" w:rsidTr="008D71C0">
        <w:trPr>
          <w:trHeight w:val="552"/>
          <w:jc w:val="center"/>
        </w:trPr>
        <w:tc>
          <w:tcPr>
            <w:tcW w:w="3738" w:type="dxa"/>
            <w:tcBorders>
              <w:right w:val="single" w:sz="12" w:space="0" w:color="auto"/>
            </w:tcBorders>
            <w:vAlign w:val="center"/>
          </w:tcPr>
          <w:p w:rsidR="008D71C0" w:rsidRPr="00572E2B" w:rsidRDefault="008D71C0" w:rsidP="008D71C0">
            <w:pPr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</w:tcPr>
          <w:p w:rsidR="008D71C0" w:rsidRPr="00CF4A8F" w:rsidRDefault="008D71C0" w:rsidP="008D71C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F4A8F">
              <w:rPr>
                <w:rFonts w:ascii="Arial Narrow" w:hAnsi="Arial Narrow"/>
                <w:sz w:val="22"/>
                <w:szCs w:val="22"/>
              </w:rPr>
              <w:t>3</w:t>
            </w:r>
            <w:r w:rsidR="00CF4A8F" w:rsidRPr="00CF4A8F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2909" w:type="dxa"/>
            <w:tcBorders>
              <w:left w:val="single" w:sz="12" w:space="0" w:color="auto"/>
            </w:tcBorders>
          </w:tcPr>
          <w:p w:rsidR="008D71C0" w:rsidRPr="00572E2B" w:rsidRDefault="008D71C0" w:rsidP="008D71C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  <w:tr w:rsidR="008D71C0" w:rsidRPr="00572E2B" w:rsidTr="008D71C0">
        <w:trPr>
          <w:trHeight w:val="285"/>
          <w:jc w:val="center"/>
        </w:trPr>
        <w:tc>
          <w:tcPr>
            <w:tcW w:w="37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71C0" w:rsidRPr="00572E2B" w:rsidRDefault="008D71C0" w:rsidP="008D71C0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72E2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CF4A8F" w:rsidRDefault="008D71C0" w:rsidP="008D71C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F4A8F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2909" w:type="dxa"/>
            <w:tcBorders>
              <w:left w:val="single" w:sz="12" w:space="0" w:color="auto"/>
              <w:bottom w:val="single" w:sz="12" w:space="0" w:color="auto"/>
            </w:tcBorders>
          </w:tcPr>
          <w:p w:rsidR="008D71C0" w:rsidRPr="00572E2B" w:rsidRDefault="008D71C0" w:rsidP="008D71C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</w:tbl>
    <w:p w:rsidR="00CE2ADE" w:rsidRPr="000A3C58" w:rsidRDefault="00CE2ADE" w:rsidP="000669B7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717C83" w:rsidRDefault="00702279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17C83">
        <w:rPr>
          <w:rFonts w:ascii="Arial Narrow" w:hAnsi="Arial Narrow"/>
          <w:sz w:val="22"/>
          <w:szCs w:val="22"/>
        </w:rPr>
        <w:t>2</w:t>
      </w:r>
      <w:r w:rsidR="000669B7" w:rsidRPr="00717C83">
        <w:rPr>
          <w:rFonts w:ascii="Arial Narrow" w:hAnsi="Arial Narrow"/>
          <w:sz w:val="22"/>
          <w:szCs w:val="22"/>
        </w:rPr>
        <w:t>. Informácie k časti F. písm. a) prílohy č. 3 o dlhodobom nehmotnom majetku</w:t>
      </w:r>
    </w:p>
    <w:p w:rsidR="005F5D62" w:rsidRPr="00717C83" w:rsidRDefault="005F5D62" w:rsidP="005F5D62">
      <w:pPr>
        <w:rPr>
          <w:rFonts w:ascii="Arial Narrow" w:hAnsi="Arial Narrow"/>
          <w:sz w:val="22"/>
          <w:szCs w:val="22"/>
        </w:rPr>
      </w:pPr>
      <w:r w:rsidRPr="00717C83">
        <w:rPr>
          <w:rFonts w:ascii="Arial Narrow" w:hAnsi="Arial Narrow"/>
          <w:sz w:val="22"/>
          <w:szCs w:val="22"/>
        </w:rPr>
        <w:t>Tabuľka č. 1</w:t>
      </w:r>
    </w:p>
    <w:tbl>
      <w:tblPr>
        <w:tblW w:w="500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17"/>
        <w:gridCol w:w="918"/>
        <w:gridCol w:w="818"/>
        <w:gridCol w:w="818"/>
        <w:gridCol w:w="947"/>
        <w:gridCol w:w="6"/>
        <w:gridCol w:w="29"/>
        <w:gridCol w:w="850"/>
        <w:gridCol w:w="31"/>
        <w:gridCol w:w="32"/>
        <w:gridCol w:w="14"/>
        <w:gridCol w:w="782"/>
        <w:gridCol w:w="1031"/>
        <w:gridCol w:w="1146"/>
      </w:tblGrid>
      <w:tr w:rsidR="00717C83" w:rsidRPr="00717C83" w:rsidTr="00E91588">
        <w:trPr>
          <w:trHeight w:val="334"/>
          <w:jc w:val="center"/>
        </w:trPr>
        <w:tc>
          <w:tcPr>
            <w:tcW w:w="19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4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717C83" w:rsidRPr="00717C83" w:rsidTr="00E91588">
        <w:trPr>
          <w:trHeight w:val="1124"/>
          <w:jc w:val="center"/>
        </w:trPr>
        <w:tc>
          <w:tcPr>
            <w:tcW w:w="19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717C83" w:rsidRPr="00717C83" w:rsidTr="00E91588">
        <w:trPr>
          <w:trHeight w:val="80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3138AC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717C83" w:rsidRPr="00717C83" w:rsidTr="00E91588">
        <w:trPr>
          <w:trHeight w:val="266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717C8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FA34CA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A34CA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a01001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FE39D6" w:rsidP="00016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141262</w:t>
            </w:r>
            <w:r w:rsidR="002B7D1C" w:rsidRPr="00AC6B73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a01009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a01013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a01017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a01024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AC6B73" w:rsidRDefault="00FE39D6" w:rsidP="00016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141262</w:t>
            </w:r>
            <w:r w:rsidR="002B7D1C" w:rsidRPr="00AC6B73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E91588" w:rsidRPr="000A3C58" w:rsidTr="00E91588">
        <w:trPr>
          <w:trHeight w:val="371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FA34CA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A34CA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016ECE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t>0</w:t>
            </w:r>
            <w:r w:rsidR="005F5D62" w:rsidRPr="00AC6B7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016ECE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t>0</w:t>
            </w:r>
            <w:r w:rsidR="005F5D62" w:rsidRPr="00AC6B7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AC6B73" w:rsidRDefault="00016ECE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t>0</w:t>
            </w:r>
            <w:r w:rsidR="005F5D62" w:rsidRPr="00AC6B7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FA34CA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A34CA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016ECE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t>0</w:t>
            </w:r>
            <w:r w:rsidR="005F5D62" w:rsidRPr="00AC6B7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AC6B73" w:rsidRDefault="00016ECE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t>0</w:t>
            </w:r>
            <w:r w:rsidR="005F5D62" w:rsidRPr="00AC6B7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FA34CA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A34CA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FA34CA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A34CA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a04001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AC6B73" w:rsidRDefault="00FE39D6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141262</w:t>
            </w:r>
            <w:r w:rsidR="002B7D1C" w:rsidRPr="00AC6B73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a04009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a04013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a04017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a04024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AC6B73" w:rsidRDefault="00FE39D6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141262</w:t>
            </w:r>
            <w:r w:rsidR="002B7D1C" w:rsidRPr="00AC6B73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AC6B73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FA34CA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A34CA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a01002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717C83" w:rsidP="00FA34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FA34CA" w:rsidRPr="00AC6B73">
              <w:rPr>
                <w:rFonts w:ascii="Arial Narrow" w:hAnsi="Arial Narrow"/>
                <w:b/>
                <w:sz w:val="18"/>
                <w:szCs w:val="18"/>
              </w:rPr>
              <w:t>41262</w:t>
            </w:r>
            <w:r w:rsidR="002B7D1C" w:rsidRPr="00AC6B73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a01010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a01014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a01018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AC6B73" w:rsidRDefault="00717C83" w:rsidP="00FA34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FA34CA" w:rsidRPr="00AC6B73">
              <w:rPr>
                <w:rFonts w:ascii="Arial Narrow" w:hAnsi="Arial Narrow"/>
                <w:b/>
                <w:sz w:val="18"/>
                <w:szCs w:val="18"/>
              </w:rPr>
              <w:t>41262</w:t>
            </w:r>
            <w:r w:rsidR="002B7D1C" w:rsidRPr="00AC6B73">
              <w:rPr>
                <w:rFonts w:ascii="Arial Narrow" w:hAnsi="Arial Narrow"/>
                <w:b/>
                <w:sz w:val="18"/>
                <w:szCs w:val="18"/>
              </w:rPr>
              <w:t>,</w:t>
            </w:r>
            <w:r w:rsidR="005F5D62" w:rsidRPr="00AC6B73">
              <w:rPr>
                <w:rFonts w:ascii="Arial Narrow" w:hAnsi="Arial Narrow"/>
                <w:b/>
                <w:sz w:val="18"/>
                <w:szCs w:val="18"/>
              </w:rPr>
              <w:t>00</w:t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FA34CA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A34CA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FA34CA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AC6B73" w:rsidRDefault="00FA34CA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FA34CA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A34CA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FA34CA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A34CA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a04002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AC6B73" w:rsidRDefault="00717C83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141262,00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a04010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a04014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a04018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AC6B73" w:rsidRDefault="00717C83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141262,00</w:t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AC6B73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FA34CA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A34CA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a01003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a01007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a01011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a01015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a01019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a01022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a01025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a01029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FA34CA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A34CA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FA34CA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A34CA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C6B7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FA34CA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A34CA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a04003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a04007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a04011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a04015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a04019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a04022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a04025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AC6B73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E91588" w:rsidRPr="000A3C58" w:rsidTr="00E91588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FA34CA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A34CA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a01004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FA34CA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a01012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a01016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a01020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a01026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D62" w:rsidRPr="00AC6B73" w:rsidRDefault="00FA34CA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</w:tr>
      <w:tr w:rsidR="00E91588" w:rsidRPr="000A3C58" w:rsidTr="00E91588">
        <w:trPr>
          <w:trHeight w:val="290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FA34CA" w:rsidRDefault="005F5D62" w:rsidP="00A6279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A34CA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a04004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r w:rsidR="00DF7230"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AC6B73" w:rsidRDefault="00FC69A3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0</w:t>
            </w:r>
            <w:r w:rsidR="002B7D1C" w:rsidRPr="00AC6B73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a04012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a04016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a04020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a04023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0,00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5D62" w:rsidRPr="00AC6B73" w:rsidRDefault="005F5D62" w:rsidP="00A627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a04026 </w:instrTex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AC6B7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AC6B7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D62" w:rsidRPr="00AC6B73" w:rsidRDefault="00FC69A3" w:rsidP="00DF72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C6B73">
              <w:rPr>
                <w:rFonts w:ascii="Arial Narrow" w:hAnsi="Arial Narrow"/>
                <w:b/>
                <w:sz w:val="18"/>
                <w:szCs w:val="18"/>
              </w:rPr>
              <w:t>0</w:t>
            </w:r>
            <w:r w:rsidR="002B7D1C" w:rsidRPr="00AC6B73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</w:tbl>
    <w:p w:rsidR="00E91588" w:rsidRDefault="00E91588" w:rsidP="00E91588">
      <w:pPr>
        <w:rPr>
          <w:rFonts w:ascii="Arial Narrow" w:hAnsi="Arial Narrow"/>
          <w:color w:val="FF0000"/>
          <w:sz w:val="22"/>
          <w:szCs w:val="22"/>
        </w:rPr>
      </w:pPr>
    </w:p>
    <w:p w:rsidR="00E91588" w:rsidRPr="00A9748A" w:rsidRDefault="00E91588" w:rsidP="00E91588">
      <w:pPr>
        <w:rPr>
          <w:rFonts w:ascii="Arial Narrow" w:hAnsi="Arial Narrow"/>
          <w:color w:val="000000" w:themeColor="text1"/>
          <w:sz w:val="22"/>
          <w:szCs w:val="22"/>
        </w:rPr>
      </w:pPr>
      <w:r w:rsidRPr="00A9748A">
        <w:rPr>
          <w:rFonts w:ascii="Arial Narrow" w:hAnsi="Arial Narrow"/>
          <w:color w:val="000000" w:themeColor="text1"/>
          <w:sz w:val="22"/>
          <w:szCs w:val="22"/>
        </w:rPr>
        <w:t>Tabuľka č. 2</w:t>
      </w:r>
    </w:p>
    <w:tbl>
      <w:tblPr>
        <w:tblW w:w="500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17"/>
        <w:gridCol w:w="918"/>
        <w:gridCol w:w="818"/>
        <w:gridCol w:w="818"/>
        <w:gridCol w:w="947"/>
        <w:gridCol w:w="6"/>
        <w:gridCol w:w="29"/>
        <w:gridCol w:w="850"/>
        <w:gridCol w:w="31"/>
        <w:gridCol w:w="32"/>
        <w:gridCol w:w="14"/>
        <w:gridCol w:w="782"/>
        <w:gridCol w:w="1031"/>
        <w:gridCol w:w="1146"/>
      </w:tblGrid>
      <w:tr w:rsidR="00A9748A" w:rsidRPr="00A9748A" w:rsidTr="00877DB2">
        <w:trPr>
          <w:trHeight w:val="334"/>
          <w:jc w:val="center"/>
        </w:trPr>
        <w:tc>
          <w:tcPr>
            <w:tcW w:w="19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Dlhodobý nehmotný majetok</w:t>
            </w:r>
          </w:p>
        </w:tc>
        <w:tc>
          <w:tcPr>
            <w:tcW w:w="74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E9158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Bezprostredne predchádzajúce účtovné obdobie </w:t>
            </w:r>
          </w:p>
        </w:tc>
      </w:tr>
      <w:tr w:rsidR="00A9748A" w:rsidRPr="00A9748A" w:rsidTr="00877DB2">
        <w:trPr>
          <w:trHeight w:val="1124"/>
          <w:jc w:val="center"/>
        </w:trPr>
        <w:tc>
          <w:tcPr>
            <w:tcW w:w="19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Aktivova-né</w:t>
            </w:r>
            <w:proofErr w:type="spellEnd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 náklady na vývoj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Softvér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Oceniteľ-né</w:t>
            </w:r>
            <w:proofErr w:type="spellEnd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 práva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Ostatný DNM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Obsta-rávaný</w:t>
            </w:r>
            <w:proofErr w:type="spellEnd"/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 DNM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Poskytnuté preddavky na DNM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588" w:rsidRPr="00A9748A" w:rsidRDefault="00E91588" w:rsidP="00877D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9748A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</w:tr>
      <w:tr w:rsidR="008D71C0" w:rsidRPr="00A9748A" w:rsidTr="00877DB2">
        <w:trPr>
          <w:trHeight w:val="80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8D71C0" w:rsidRPr="00A9748A" w:rsidTr="00877DB2">
        <w:trPr>
          <w:trHeight w:val="266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8D71C0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a01001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t>141262,00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a01009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a01013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a01017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a01024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t>141262,00</w:t>
            </w:r>
          </w:p>
        </w:tc>
      </w:tr>
      <w:tr w:rsidR="008D71C0" w:rsidRPr="00A9748A" w:rsidTr="00877DB2">
        <w:trPr>
          <w:trHeight w:val="371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8D71C0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8D71C0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71C0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a04001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t>141262,00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a04009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a04013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a04017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a04024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t>141262,00</w:t>
            </w:r>
          </w:p>
        </w:tc>
      </w:tr>
      <w:tr w:rsidR="008D71C0" w:rsidRPr="00A9748A" w:rsidTr="00877DB2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8D71C0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a01002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t>133529,00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a01010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a01014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a01018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t>133529,00</w:t>
            </w:r>
          </w:p>
        </w:tc>
      </w:tr>
      <w:tr w:rsidR="008D71C0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t>7733,00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t>7733,00</w:t>
            </w:r>
          </w:p>
        </w:tc>
      </w:tr>
      <w:tr w:rsidR="008D71C0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D71C0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a04002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t>141262,00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a04010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a04014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a04018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t>141262,00</w:t>
            </w:r>
          </w:p>
        </w:tc>
      </w:tr>
      <w:tr w:rsidR="008D71C0" w:rsidRPr="00A9748A" w:rsidTr="00877DB2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8D71C0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a01003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a01007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a01011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a01015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a01019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a01022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a01025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a01029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8D71C0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D71C0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7C8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8D71C0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7C83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a04003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a04007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a04011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a04015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a04019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a04022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a04025 </w:instrTex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17C8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17C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7C8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  <w:p w:rsidR="008D71C0" w:rsidRPr="00717C8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8D71C0" w:rsidRPr="00A9748A" w:rsidTr="00877DB2">
        <w:trPr>
          <w:trHeight w:val="278"/>
          <w:jc w:val="center"/>
        </w:trPr>
        <w:tc>
          <w:tcPr>
            <w:tcW w:w="933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1C0" w:rsidRPr="00717C83" w:rsidRDefault="008D71C0" w:rsidP="008D71C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17C83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8D71C0" w:rsidRPr="00A9748A" w:rsidTr="00877DB2">
        <w:trPr>
          <w:trHeight w:val="278"/>
          <w:jc w:val="center"/>
        </w:trPr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1C0" w:rsidRPr="00FC69A3" w:rsidRDefault="008D71C0" w:rsidP="008D71C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FC69A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a01004 </w:instrTex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C69A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FC69A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7733,00</w:t>
            </w:r>
          </w:p>
          <w:p w:rsidR="008D71C0" w:rsidRPr="00FC69A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FC69A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a01012 </w:instrTex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C69A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FC69A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a01016 </w:instrTex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C69A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FC69A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a01020 </w:instrTex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C69A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FC69A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1C0" w:rsidRPr="00FC69A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a01026 </w:instrTex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C69A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1C0" w:rsidRPr="00FC69A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7733,00</w:t>
            </w:r>
          </w:p>
        </w:tc>
      </w:tr>
      <w:tr w:rsidR="008D71C0" w:rsidRPr="00A9748A" w:rsidTr="00877DB2">
        <w:trPr>
          <w:trHeight w:val="290"/>
          <w:jc w:val="center"/>
        </w:trPr>
        <w:tc>
          <w:tcPr>
            <w:tcW w:w="1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1C0" w:rsidRPr="00FC69A3" w:rsidRDefault="008D71C0" w:rsidP="008D71C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1C0" w:rsidRPr="00FC69A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a04004 </w:instrTex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C69A3">
              <w:rPr>
                <w:rFonts w:ascii="Arial Narrow" w:hAnsi="Arial Narrow"/>
                <w:b/>
                <w:noProof/>
                <w:sz w:val="18"/>
                <w:szCs w:val="18"/>
              </w:rPr>
              <w:t>0</w: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r w:rsidRPr="00FC69A3">
              <w:rPr>
                <w:rFonts w:ascii="Arial Narrow" w:hAnsi="Arial Narrow"/>
                <w:b/>
                <w:noProof/>
                <w:sz w:val="18"/>
                <w:szCs w:val="18"/>
              </w:rPr>
              <w:t>0.0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1C0" w:rsidRPr="00FC69A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  <w:p w:rsidR="008D71C0" w:rsidRPr="00FC69A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1C0" w:rsidRPr="00FC69A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a04012 </w:instrTex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C69A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1C0" w:rsidRPr="00FC69A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a04016 </w:instrTex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C69A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1C0" w:rsidRPr="00FC69A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a04020 </w:instrTex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C69A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1C0" w:rsidRPr="00FC69A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a04023 </w:instrTex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C69A3">
              <w:rPr>
                <w:rFonts w:ascii="Arial Narrow" w:hAnsi="Arial Narrow"/>
                <w:b/>
                <w:noProof/>
                <w:sz w:val="18"/>
                <w:szCs w:val="18"/>
              </w:rPr>
              <w:t>0,00</w: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1C0" w:rsidRPr="00FC69A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a04026 </w:instrTex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C69A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1C0" w:rsidRPr="00FC69A3" w:rsidRDefault="008D71C0" w:rsidP="008D71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</w:tr>
    </w:tbl>
    <w:p w:rsidR="00E91588" w:rsidRPr="00A9748A" w:rsidRDefault="00E91588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4A199D" w:rsidRPr="000A3C58" w:rsidRDefault="004A199D" w:rsidP="00EC2247">
      <w:pPr>
        <w:rPr>
          <w:rFonts w:ascii="Arial Narrow" w:hAnsi="Arial Narrow"/>
          <w:color w:val="FF0000"/>
          <w:sz w:val="22"/>
          <w:szCs w:val="22"/>
        </w:rPr>
      </w:pPr>
    </w:p>
    <w:p w:rsidR="00D42BE8" w:rsidRPr="00E91588" w:rsidRDefault="00D42BE8" w:rsidP="000669B7">
      <w:pPr>
        <w:rPr>
          <w:color w:val="000000" w:themeColor="text1"/>
        </w:rPr>
      </w:pPr>
      <w:r w:rsidRPr="00E91588">
        <w:rPr>
          <w:color w:val="000000" w:themeColor="text1"/>
        </w:rPr>
        <w:t>Dlhodobý nehmotný majetok sa týka iba správy OSBD Martin.</w:t>
      </w:r>
    </w:p>
    <w:p w:rsidR="00D42BE8" w:rsidRPr="000A3C58" w:rsidRDefault="00D42BE8" w:rsidP="000669B7">
      <w:pPr>
        <w:rPr>
          <w:color w:val="FF0000"/>
        </w:rPr>
      </w:pPr>
    </w:p>
    <w:p w:rsidR="000669B7" w:rsidRPr="004978CE" w:rsidRDefault="00702279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4978CE">
        <w:rPr>
          <w:rFonts w:ascii="Arial Narrow" w:hAnsi="Arial Narrow"/>
          <w:color w:val="000000" w:themeColor="text1"/>
          <w:sz w:val="22"/>
          <w:szCs w:val="22"/>
        </w:rPr>
        <w:t>3</w:t>
      </w:r>
      <w:r w:rsidR="000669B7" w:rsidRPr="004978CE">
        <w:rPr>
          <w:rFonts w:ascii="Arial Narrow" w:hAnsi="Arial Narrow"/>
          <w:color w:val="000000" w:themeColor="text1"/>
          <w:sz w:val="22"/>
          <w:szCs w:val="22"/>
        </w:rPr>
        <w:t xml:space="preserve">. Informácie k časti F. písm. c) prílohy č. 3 o dlhodobom nehmotnom majetku </w:t>
      </w:r>
      <w:r w:rsidR="00B6014A" w:rsidRPr="004978CE">
        <w:rPr>
          <w:rFonts w:ascii="Arial Narrow" w:hAnsi="Arial Narrow"/>
          <w:color w:val="000000" w:themeColor="text1"/>
          <w:sz w:val="22"/>
          <w:szCs w:val="22"/>
        </w:rPr>
        <w:t>–</w:t>
      </w:r>
      <w:r w:rsidR="0041295F" w:rsidRPr="004978CE">
        <w:rPr>
          <w:rFonts w:ascii="Arial Narrow" w:hAnsi="Arial Narrow"/>
          <w:color w:val="000000" w:themeColor="text1"/>
          <w:sz w:val="22"/>
          <w:szCs w:val="22"/>
        </w:rPr>
        <w:t xml:space="preserve"> nemáme</w:t>
      </w:r>
    </w:p>
    <w:p w:rsidR="003B6D64" w:rsidRPr="000A3C58" w:rsidRDefault="003B6D64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4978CE" w:rsidRDefault="004978CE" w:rsidP="00B6014A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B6014A" w:rsidRPr="00FC69A3" w:rsidRDefault="00B6014A" w:rsidP="00B6014A">
      <w:pPr>
        <w:pStyle w:val="Nzov"/>
        <w:jc w:val="left"/>
        <w:rPr>
          <w:rFonts w:ascii="Arial Narrow" w:hAnsi="Arial Narrow"/>
          <w:sz w:val="22"/>
          <w:szCs w:val="22"/>
        </w:rPr>
      </w:pPr>
      <w:r w:rsidRPr="00FC69A3">
        <w:rPr>
          <w:rFonts w:ascii="Arial Narrow" w:hAnsi="Arial Narrow"/>
          <w:sz w:val="22"/>
          <w:szCs w:val="22"/>
        </w:rPr>
        <w:t>4.  Informácie k časti F. písm. a) prílohy č. 3 o dlhodobom hmotnom majetku</w:t>
      </w:r>
    </w:p>
    <w:p w:rsidR="006E73D8" w:rsidRPr="00FC69A3" w:rsidRDefault="00527290">
      <w:pPr>
        <w:rPr>
          <w:sz w:val="24"/>
          <w:szCs w:val="24"/>
        </w:rPr>
      </w:pPr>
      <w:r w:rsidRPr="00FC69A3">
        <w:rPr>
          <w:sz w:val="24"/>
          <w:szCs w:val="24"/>
        </w:rPr>
        <w:t>Tabuľka č.1</w:t>
      </w:r>
    </w:p>
    <w:tbl>
      <w:tblPr>
        <w:tblW w:w="524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75"/>
        <w:gridCol w:w="16"/>
        <w:gridCol w:w="863"/>
        <w:gridCol w:w="6"/>
        <w:gridCol w:w="1035"/>
        <w:gridCol w:w="1026"/>
        <w:gridCol w:w="611"/>
        <w:gridCol w:w="21"/>
        <w:gridCol w:w="839"/>
        <w:gridCol w:w="53"/>
        <w:gridCol w:w="809"/>
        <w:gridCol w:w="35"/>
        <w:gridCol w:w="991"/>
        <w:gridCol w:w="876"/>
        <w:gridCol w:w="1023"/>
      </w:tblGrid>
      <w:tr w:rsidR="00FC69A3" w:rsidRPr="00FC69A3" w:rsidTr="006E73D8">
        <w:trPr>
          <w:trHeight w:val="145"/>
          <w:tblHeader/>
          <w:jc w:val="center"/>
        </w:trPr>
        <w:tc>
          <w:tcPr>
            <w:tcW w:w="15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8204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C69A3" w:rsidRPr="00FC69A3" w:rsidTr="006E73D8">
        <w:trPr>
          <w:trHeight w:val="1537"/>
          <w:tblHeader/>
          <w:jc w:val="center"/>
        </w:trPr>
        <w:tc>
          <w:tcPr>
            <w:tcW w:w="15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FC69A3" w:rsidRPr="00FC69A3" w:rsidTr="006E73D8">
        <w:trPr>
          <w:trHeight w:val="155"/>
          <w:tblHeader/>
          <w:jc w:val="center"/>
        </w:trPr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FC69A3" w:rsidRPr="00FC69A3" w:rsidTr="006E73D8">
        <w:trPr>
          <w:trHeight w:val="278"/>
          <w:tblHeader/>
          <w:jc w:val="center"/>
        </w:trPr>
        <w:tc>
          <w:tcPr>
            <w:tcW w:w="97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14A" w:rsidRPr="00FC69A3" w:rsidRDefault="00B6014A" w:rsidP="00B6014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E56163" w:rsidRPr="00165102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1FF8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130391,00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6148097,00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287208,00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a04062 </w:instrText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E1FF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a04066 </w:instrText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E1FF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a04070 </w:instrText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E1FF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1488337,00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8054033,00</w:t>
            </w:r>
          </w:p>
        </w:tc>
      </w:tr>
      <w:tr w:rsidR="00E56163" w:rsidRPr="00165102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1FF8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obdobia-správa OSBD Martin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105390,00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1180826,00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287208,00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19143,00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1592567,00</w:t>
            </w:r>
          </w:p>
        </w:tc>
      </w:tr>
      <w:tr w:rsidR="00E56163" w:rsidRPr="00165102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E1FF8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25001,00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4967271,00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1469194,00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6461466,00</w:t>
            </w:r>
          </w:p>
        </w:tc>
      </w:tr>
      <w:tr w:rsidR="00E56163" w:rsidRPr="00165102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E1FF8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C030D0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1451</w:t>
            </w:r>
            <w:r w:rsidR="00E56163" w:rsidRPr="003E1FF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C030D0" w:rsidP="00783E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188609</w:t>
            </w:r>
            <w:r w:rsidR="00783E69" w:rsidRPr="003E1FF8">
              <w:rPr>
                <w:rFonts w:ascii="Arial Narrow" w:hAnsi="Arial Narrow"/>
                <w:sz w:val="18"/>
                <w:szCs w:val="18"/>
              </w:rPr>
              <w:t>2</w:t>
            </w:r>
            <w:r w:rsidR="00E56163" w:rsidRPr="003E1FF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646AB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20230</w:t>
            </w:r>
            <w:r w:rsidR="00E56163" w:rsidRPr="003E1FF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E1FF8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E1FF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E1FF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E1FF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E1FF8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E1FF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E1FF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E1FF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E1FF8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E1FF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E1FF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E1FF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6D7E92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499763</w:t>
            </w:r>
            <w:r w:rsidR="00E56163" w:rsidRPr="003E1FF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716734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988</w:t>
            </w:r>
            <w:r w:rsidR="00E56163" w:rsidRPr="003E1FF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163" w:rsidRPr="003E1FF8" w:rsidRDefault="007C1519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2408524,00</w:t>
            </w:r>
          </w:p>
        </w:tc>
      </w:tr>
      <w:tr w:rsidR="00E56163" w:rsidRPr="00165102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E1FF8">
              <w:rPr>
                <w:rFonts w:ascii="Arial Narrow" w:hAnsi="Arial Narrow"/>
                <w:sz w:val="22"/>
                <w:szCs w:val="22"/>
              </w:rPr>
              <w:t>Prírastky-správa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C030D0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1451</w:t>
            </w:r>
            <w:r w:rsidR="00E56163" w:rsidRPr="003E1FF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C030D0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430</w:t>
            </w:r>
            <w:r w:rsidR="00E56163" w:rsidRPr="003E1FF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646AB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20230</w:t>
            </w:r>
            <w:r w:rsidR="00E56163" w:rsidRPr="003E1FF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AD7DB7" w:rsidP="00AD7D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6168</w:t>
            </w:r>
            <w:r w:rsidR="00E56163" w:rsidRPr="003E1FF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475232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163" w:rsidRPr="003E1FF8" w:rsidRDefault="007C1519" w:rsidP="00FB539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2827</w:t>
            </w:r>
            <w:r w:rsidR="00FB539C" w:rsidRPr="003E1FF8">
              <w:rPr>
                <w:rFonts w:ascii="Arial Narrow" w:hAnsi="Arial Narrow"/>
                <w:sz w:val="18"/>
                <w:szCs w:val="18"/>
              </w:rPr>
              <w:t>9</w:t>
            </w:r>
            <w:r w:rsidR="00E56163" w:rsidRPr="003E1FF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E56163" w:rsidRPr="00165102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E1FF8">
              <w:rPr>
                <w:rFonts w:ascii="Arial Narrow" w:hAnsi="Arial Narrow"/>
                <w:sz w:val="22"/>
                <w:szCs w:val="22"/>
              </w:rPr>
              <w:t>Prírastky-prevádzka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C030D0" w:rsidP="00783E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188566</w:t>
            </w:r>
            <w:r w:rsidR="00783E69" w:rsidRPr="003E1FF8">
              <w:rPr>
                <w:rFonts w:ascii="Arial Narrow" w:hAnsi="Arial Narrow"/>
                <w:sz w:val="18"/>
                <w:szCs w:val="18"/>
              </w:rPr>
              <w:t>2</w:t>
            </w:r>
            <w:r w:rsidR="00E56163" w:rsidRPr="003E1FF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6D7E92" w:rsidP="00FB539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49359</w:t>
            </w:r>
            <w:r w:rsidR="00FB539C" w:rsidRPr="003E1FF8">
              <w:rPr>
                <w:rFonts w:ascii="Arial Narrow" w:hAnsi="Arial Narrow"/>
                <w:sz w:val="18"/>
                <w:szCs w:val="18"/>
              </w:rPr>
              <w:t>5</w:t>
            </w:r>
            <w:r w:rsidR="00E56163" w:rsidRPr="003E1FF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475232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988</w:t>
            </w:r>
            <w:r w:rsidR="00E56163" w:rsidRPr="003E1FF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163" w:rsidRPr="003E1FF8" w:rsidRDefault="007C1519" w:rsidP="00FB539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238024</w:t>
            </w:r>
            <w:r w:rsidR="00FB539C" w:rsidRPr="003E1FF8">
              <w:rPr>
                <w:rFonts w:ascii="Arial Narrow" w:hAnsi="Arial Narrow"/>
                <w:sz w:val="18"/>
                <w:szCs w:val="18"/>
              </w:rPr>
              <w:t>5</w:t>
            </w:r>
            <w:r w:rsidR="00E56163" w:rsidRPr="003E1FF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E56163" w:rsidRPr="00165102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E1FF8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C030D0" w:rsidP="00C030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4785,00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C030D0" w:rsidP="00783E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268</w:t>
            </w:r>
            <w:r w:rsidR="00783E69" w:rsidRPr="003E1FF8">
              <w:rPr>
                <w:rFonts w:ascii="Arial Narrow" w:hAnsi="Arial Narrow"/>
                <w:sz w:val="18"/>
                <w:szCs w:val="18"/>
              </w:rPr>
              <w:t>8832</w:t>
            </w:r>
            <w:r w:rsidR="00E56163" w:rsidRPr="003E1FF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646AB3" w:rsidP="00646A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57974</w:t>
            </w:r>
            <w:r w:rsidR="00E56163" w:rsidRPr="003E1FF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E1FF8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E1FF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E1FF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E1FF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E1FF8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E1FF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E1FF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E1FF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E1FF8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E1FF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E1FF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E1FF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6D7E92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1907774</w:t>
            </w:r>
            <w:r w:rsidR="00E56163" w:rsidRPr="003E1FF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716734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988</w:t>
            </w:r>
            <w:r w:rsidR="00E56163" w:rsidRPr="003E1FF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163" w:rsidRPr="003E1FF8" w:rsidRDefault="007C1519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4660353</w:t>
            </w:r>
            <w:r w:rsidR="00E56163" w:rsidRPr="003E1FF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E56163" w:rsidRPr="00165102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E1FF8">
              <w:rPr>
                <w:rFonts w:ascii="Arial Narrow" w:hAnsi="Arial Narrow"/>
                <w:sz w:val="22"/>
                <w:szCs w:val="22"/>
              </w:rPr>
              <w:t>Úbytky-správa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646AB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57974</w:t>
            </w:r>
            <w:r w:rsidR="00E56163" w:rsidRPr="003E1FF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6D7E92" w:rsidP="00AD7D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221</w:t>
            </w:r>
            <w:r w:rsidR="00AD7DB7" w:rsidRPr="003E1FF8">
              <w:rPr>
                <w:rFonts w:ascii="Arial Narrow" w:hAnsi="Arial Narrow"/>
                <w:sz w:val="18"/>
                <w:szCs w:val="18"/>
              </w:rPr>
              <w:t>09</w:t>
            </w:r>
            <w:r w:rsidR="00E56163" w:rsidRPr="003E1FF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475232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163" w:rsidRPr="003E1FF8" w:rsidRDefault="007C1519" w:rsidP="00FB539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8008</w:t>
            </w:r>
            <w:r w:rsidR="00FB539C" w:rsidRPr="003E1FF8">
              <w:rPr>
                <w:rFonts w:ascii="Arial Narrow" w:hAnsi="Arial Narrow"/>
                <w:sz w:val="18"/>
                <w:szCs w:val="18"/>
              </w:rPr>
              <w:t>3</w:t>
            </w:r>
            <w:r w:rsidR="00E56163" w:rsidRPr="003E1FF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E56163" w:rsidRPr="00165102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E1FF8">
              <w:rPr>
                <w:rFonts w:ascii="Arial Narrow" w:hAnsi="Arial Narrow"/>
                <w:sz w:val="22"/>
                <w:szCs w:val="22"/>
              </w:rPr>
              <w:t>Úbytky-prevádzka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C030D0" w:rsidP="00A97D9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478</w:t>
            </w:r>
            <w:r w:rsidR="00A97D91" w:rsidRPr="003E1FF8">
              <w:rPr>
                <w:rFonts w:ascii="Arial Narrow" w:hAnsi="Arial Narrow"/>
                <w:sz w:val="18"/>
                <w:szCs w:val="18"/>
              </w:rPr>
              <w:t>5</w:t>
            </w:r>
            <w:r w:rsidR="00E56163" w:rsidRPr="003E1FF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C030D0" w:rsidP="00783E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268</w:t>
            </w:r>
            <w:r w:rsidR="00783E69" w:rsidRPr="003E1FF8">
              <w:rPr>
                <w:rFonts w:ascii="Arial Narrow" w:hAnsi="Arial Narrow"/>
                <w:sz w:val="18"/>
                <w:szCs w:val="18"/>
              </w:rPr>
              <w:t>8832</w:t>
            </w:r>
            <w:r w:rsidR="00E56163" w:rsidRPr="003E1FF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AD7DB7" w:rsidP="00FB539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188566</w:t>
            </w:r>
            <w:r w:rsidR="00FB539C" w:rsidRPr="003E1FF8">
              <w:rPr>
                <w:rFonts w:ascii="Arial Narrow" w:hAnsi="Arial Narrow"/>
                <w:sz w:val="18"/>
                <w:szCs w:val="18"/>
              </w:rPr>
              <w:t>5</w:t>
            </w:r>
            <w:r w:rsidR="00E56163" w:rsidRPr="003E1FF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475232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988</w:t>
            </w:r>
            <w:r w:rsidR="00E56163" w:rsidRPr="003E1FF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163" w:rsidRPr="003E1FF8" w:rsidRDefault="00E56163" w:rsidP="00FB539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4</w:t>
            </w:r>
            <w:r w:rsidR="007C1519" w:rsidRPr="003E1FF8">
              <w:rPr>
                <w:rFonts w:ascii="Arial Narrow" w:hAnsi="Arial Narrow"/>
                <w:sz w:val="18"/>
                <w:szCs w:val="18"/>
              </w:rPr>
              <w:t>5802</w:t>
            </w:r>
            <w:r w:rsidR="00FB539C" w:rsidRPr="003E1FF8">
              <w:rPr>
                <w:rFonts w:ascii="Arial Narrow" w:hAnsi="Arial Narrow"/>
                <w:sz w:val="18"/>
                <w:szCs w:val="18"/>
              </w:rPr>
              <w:t>70</w:t>
            </w:r>
            <w:r w:rsidRPr="003E1FF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E56163" w:rsidRPr="00165102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E1FF8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1FF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E56163" w:rsidRPr="00165102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1FF8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163" w:rsidRPr="003E1FF8" w:rsidRDefault="00C030D0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127057</w:t>
            </w:r>
            <w:r w:rsidR="00E56163" w:rsidRPr="003E1FF8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163" w:rsidRPr="003E1FF8" w:rsidRDefault="00783E69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5345357,00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163" w:rsidRPr="003E1FF8" w:rsidRDefault="00646AB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249464</w:t>
            </w:r>
            <w:r w:rsidR="00E56163" w:rsidRPr="003E1FF8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a04062 </w:instrText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E1FF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a04066 </w:instrText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E1FF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a04070 </w:instrText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E1FF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163" w:rsidRPr="003E1FF8" w:rsidRDefault="006D7E92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80326,00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163" w:rsidRPr="003E1FF8" w:rsidRDefault="007C1519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5802204</w:t>
            </w:r>
            <w:r w:rsidR="00E56163" w:rsidRPr="003E1FF8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E56163" w:rsidRPr="00165102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1FF8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A97D9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10</w:t>
            </w:r>
            <w:r w:rsidR="00C030D0" w:rsidRPr="003E1FF8">
              <w:rPr>
                <w:rFonts w:ascii="Arial Narrow" w:hAnsi="Arial Narrow"/>
                <w:b/>
                <w:sz w:val="18"/>
                <w:szCs w:val="18"/>
              </w:rPr>
              <w:t>684</w:t>
            </w:r>
            <w:r w:rsidR="00A97D91" w:rsidRPr="003E1FF8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F57EE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F57EE1" w:rsidRPr="003E1FF8">
              <w:rPr>
                <w:rFonts w:ascii="Arial Narrow" w:hAnsi="Arial Narrow"/>
                <w:b/>
                <w:sz w:val="18"/>
                <w:szCs w:val="18"/>
              </w:rPr>
              <w:t>181256</w:t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646A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646AB3" w:rsidRPr="003E1FF8">
              <w:rPr>
                <w:rFonts w:ascii="Arial Narrow" w:hAnsi="Arial Narrow"/>
                <w:b/>
                <w:sz w:val="18"/>
                <w:szCs w:val="18"/>
              </w:rPr>
              <w:t>49464</w:t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163" w:rsidRPr="003E1FF8" w:rsidRDefault="00BA6A88" w:rsidP="00AD7D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="00AD7DB7" w:rsidRPr="003E1FF8">
              <w:rPr>
                <w:rFonts w:ascii="Arial Narrow" w:hAnsi="Arial Narrow"/>
                <w:b/>
                <w:sz w:val="18"/>
                <w:szCs w:val="18"/>
              </w:rPr>
              <w:t>202</w:t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163" w:rsidRPr="003E1FF8" w:rsidRDefault="007C1519" w:rsidP="00FB539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154076</w:t>
            </w:r>
            <w:r w:rsidR="00FB539C" w:rsidRPr="003E1FF8">
              <w:rPr>
                <w:rFonts w:ascii="Arial Narrow" w:hAnsi="Arial Narrow"/>
                <w:b/>
                <w:sz w:val="18"/>
                <w:szCs w:val="18"/>
              </w:rPr>
              <w:t>3</w:t>
            </w:r>
            <w:r w:rsidR="00E56163" w:rsidRPr="003E1FF8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E56163" w:rsidRPr="00165102" w:rsidTr="006E73D8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1FF8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A97D9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C030D0" w:rsidRPr="003E1FF8">
              <w:rPr>
                <w:rFonts w:ascii="Arial Narrow" w:hAnsi="Arial Narrow"/>
                <w:b/>
                <w:sz w:val="18"/>
                <w:szCs w:val="18"/>
              </w:rPr>
              <w:t>021</w:t>
            </w:r>
            <w:r w:rsidR="00A97D91" w:rsidRPr="003E1FF8">
              <w:rPr>
                <w:rFonts w:ascii="Arial Narrow" w:hAnsi="Arial Narrow"/>
                <w:b/>
                <w:sz w:val="18"/>
                <w:szCs w:val="18"/>
              </w:rPr>
              <w:t>6</w:t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F57EE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41</w:t>
            </w:r>
            <w:r w:rsidR="00F57EE1" w:rsidRPr="003E1FF8">
              <w:rPr>
                <w:rFonts w:ascii="Arial Narrow" w:hAnsi="Arial Narrow"/>
                <w:b/>
                <w:sz w:val="18"/>
                <w:szCs w:val="18"/>
              </w:rPr>
              <w:t>64101</w:t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163" w:rsidRPr="003E1FF8" w:rsidRDefault="00BA6A88" w:rsidP="00AD7D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7712</w:t>
            </w:r>
            <w:r w:rsidR="00AD7DB7" w:rsidRPr="003E1FF8">
              <w:rPr>
                <w:rFonts w:ascii="Arial Narrow" w:hAnsi="Arial Narrow"/>
                <w:b/>
                <w:sz w:val="18"/>
                <w:szCs w:val="18"/>
              </w:rPr>
              <w:t>4</w:t>
            </w:r>
            <w:r w:rsidRPr="003E1FF8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163" w:rsidRPr="003E1FF8" w:rsidRDefault="00E56163" w:rsidP="00E561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163" w:rsidRPr="003E1FF8" w:rsidRDefault="007C1519" w:rsidP="00FB539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1FF8">
              <w:rPr>
                <w:rFonts w:ascii="Arial Narrow" w:hAnsi="Arial Narrow"/>
                <w:b/>
                <w:sz w:val="18"/>
                <w:szCs w:val="18"/>
              </w:rPr>
              <w:t>426144</w:t>
            </w:r>
            <w:r w:rsidR="00FB539C" w:rsidRPr="003E1FF8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E56163" w:rsidRPr="003E1FF8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</w:tbl>
    <w:p w:rsidR="006E73D8" w:rsidRPr="00165102" w:rsidRDefault="006E73D8">
      <w:pPr>
        <w:rPr>
          <w:color w:val="FF0000"/>
        </w:rPr>
      </w:pP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1"/>
        <w:gridCol w:w="863"/>
        <w:gridCol w:w="1041"/>
        <w:gridCol w:w="14"/>
        <w:gridCol w:w="756"/>
        <w:gridCol w:w="256"/>
        <w:gridCol w:w="576"/>
        <w:gridCol w:w="35"/>
        <w:gridCol w:w="846"/>
        <w:gridCol w:w="14"/>
        <w:gridCol w:w="883"/>
        <w:gridCol w:w="14"/>
        <w:gridCol w:w="991"/>
        <w:gridCol w:w="11"/>
        <w:gridCol w:w="865"/>
        <w:gridCol w:w="11"/>
        <w:gridCol w:w="1012"/>
        <w:gridCol w:w="15"/>
      </w:tblGrid>
      <w:tr w:rsidR="00165102" w:rsidRPr="00165102" w:rsidTr="00F1714F">
        <w:trPr>
          <w:gridAfter w:val="1"/>
          <w:wAfter w:w="15" w:type="dxa"/>
          <w:trHeight w:val="278"/>
          <w:tblHeader/>
          <w:jc w:val="center"/>
        </w:trPr>
        <w:tc>
          <w:tcPr>
            <w:tcW w:w="977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2E3C" w:rsidRPr="005A4DB8" w:rsidRDefault="00742E3C" w:rsidP="00742E3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5A4DB8">
              <w:rPr>
                <w:rFonts w:ascii="Arial Narrow" w:hAnsi="Arial Narrow"/>
                <w:sz w:val="22"/>
                <w:szCs w:val="22"/>
              </w:rPr>
              <w:lastRenderedPageBreak/>
              <w:t>Oprávky sa účtujú iba k majetku správy OSBD Martin</w:t>
            </w:r>
          </w:p>
        </w:tc>
      </w:tr>
      <w:tr w:rsidR="00CA2777" w:rsidRPr="00165102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4DB8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t>780914,00</w:t>
            </w: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t>258562,00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a04063 </w:instrText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A4DB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a04067 </w:instrText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A4DB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a04071 </w:instrText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A4DB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t>1039476,00</w:t>
            </w:r>
          </w:p>
        </w:tc>
      </w:tr>
      <w:tr w:rsidR="00CA2777" w:rsidRPr="00165102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5A4DB8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t>28858,00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5A4DB8" w:rsidRDefault="00987C59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t>29506,00</w:t>
            </w:r>
            <w:r w:rsidR="00CA2777" w:rsidRPr="005A4DB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CA2777" w:rsidRPr="005A4DB8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="00CA2777" w:rsidRPr="005A4DB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A4DB8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5A4DB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A4DB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A4DB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A4DB8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5A4DB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A4DB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A4DB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A4DB8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5A4DB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A4DB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A4DB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777" w:rsidRPr="005A4DB8" w:rsidRDefault="00987C59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t>58364</w:t>
            </w:r>
            <w:r w:rsidR="00CA2777" w:rsidRPr="005A4DB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CA2777" w:rsidRPr="00165102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5A4DB8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5A4DB8" w:rsidRDefault="00987C59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t>57974</w:t>
            </w:r>
            <w:r w:rsidR="00CA2777" w:rsidRPr="005A4DB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A4DB8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5A4DB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A4DB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A4DB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A4DB8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5A4DB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A4DB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A4DB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A4DB8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5A4DB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A4DB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A4DB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777" w:rsidRPr="005A4DB8" w:rsidRDefault="00987C59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4DB8">
              <w:rPr>
                <w:rFonts w:ascii="Arial Narrow" w:hAnsi="Arial Narrow"/>
                <w:sz w:val="18"/>
                <w:szCs w:val="18"/>
              </w:rPr>
              <w:t>57974</w:t>
            </w:r>
            <w:r w:rsidR="00CA2777" w:rsidRPr="005A4DB8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CA2777" w:rsidRPr="00165102" w:rsidTr="008F137F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4DB8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t>809772,00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5A4DB8" w:rsidRDefault="00987C59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t>230094</w:t>
            </w:r>
            <w:r w:rsidR="00CA2777" w:rsidRPr="005A4DB8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a04063 </w:instrText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A4DB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a04067 </w:instrText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A4DB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a04071 </w:instrText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A4DB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A4DB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5A4DB8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777" w:rsidRPr="005A4DB8" w:rsidRDefault="00987C59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A4DB8">
              <w:rPr>
                <w:rFonts w:ascii="Arial Narrow" w:hAnsi="Arial Narrow"/>
                <w:b/>
                <w:sz w:val="18"/>
                <w:szCs w:val="18"/>
              </w:rPr>
              <w:t>1039866,00</w:t>
            </w:r>
          </w:p>
        </w:tc>
      </w:tr>
      <w:tr w:rsidR="00CA2777" w:rsidRPr="00457744" w:rsidTr="00F1714F">
        <w:trPr>
          <w:trHeight w:val="278"/>
          <w:tblHeader/>
          <w:jc w:val="center"/>
        </w:trPr>
        <w:tc>
          <w:tcPr>
            <w:tcW w:w="9794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457744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A2777" w:rsidRPr="00457744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57744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a01052 </w:instrTex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a01056 </w:instrTex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a01060 </w:instrTex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a01064 </w:instrTex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a01068 </w:instrTex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a01072 </w:instrTex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a01075 </w:instrTex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a01078 </w:instrTex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a01082 </w:instrTex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CA2777" w:rsidRPr="00457744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457744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774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774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774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774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774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774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774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774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774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A2777" w:rsidRPr="00457744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457744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774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774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774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774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774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774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774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774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774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CA2777" w:rsidRPr="00457744" w:rsidTr="00742E3C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57744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a04052 </w:instrTex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a04056 </w:instrTex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a04060 </w:instrTex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a04064 </w:instrTex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a04068 </w:instrTex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a04072 </w:instrTex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a04075 </w:instrTex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a04078 </w:instrTex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777" w:rsidRPr="00457744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a04082 </w:instrTex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457744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457744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</w:tbl>
    <w:p w:rsidR="00BF6E8C" w:rsidRPr="00457744" w:rsidRDefault="00BF6E8C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833"/>
        <w:gridCol w:w="1067"/>
        <w:gridCol w:w="746"/>
        <w:gridCol w:w="848"/>
        <w:gridCol w:w="884"/>
        <w:gridCol w:w="906"/>
        <w:gridCol w:w="1003"/>
        <w:gridCol w:w="877"/>
        <w:gridCol w:w="1024"/>
      </w:tblGrid>
      <w:tr w:rsidR="00165102" w:rsidRPr="00165102" w:rsidTr="00F1714F">
        <w:trPr>
          <w:trHeight w:val="278"/>
          <w:tblHeader/>
          <w:jc w:val="center"/>
        </w:trPr>
        <w:tc>
          <w:tcPr>
            <w:tcW w:w="97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11A11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11A11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A2777" w:rsidRPr="00165102" w:rsidTr="00F1714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777" w:rsidRPr="00F11A11" w:rsidRDefault="00CA2777" w:rsidP="00CA277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11A11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F11A11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1A11">
              <w:rPr>
                <w:rFonts w:ascii="Arial Narrow" w:hAnsi="Arial Narrow"/>
                <w:b/>
                <w:sz w:val="18"/>
                <w:szCs w:val="18"/>
              </w:rPr>
              <w:t>130391,00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F11A11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1A11">
              <w:rPr>
                <w:rFonts w:ascii="Arial Narrow" w:hAnsi="Arial Narrow"/>
                <w:b/>
                <w:sz w:val="18"/>
                <w:szCs w:val="18"/>
              </w:rPr>
              <w:t>5367183,00</w:t>
            </w:r>
          </w:p>
          <w:p w:rsidR="00CA2777" w:rsidRPr="00F11A11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20036F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28646,00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20036F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a04065 </w:instrText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20036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20036F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a04069 </w:instrText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20036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20036F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a04073 </w:instrText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20036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20036F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1488337,00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20036F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777" w:rsidRPr="0020036F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7014557,00</w:t>
            </w:r>
          </w:p>
        </w:tc>
      </w:tr>
      <w:tr w:rsidR="00CA2777" w:rsidRPr="00165102" w:rsidTr="00F1714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777" w:rsidRPr="00F11A11" w:rsidRDefault="00CA2777" w:rsidP="00CA277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11A11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F11A11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1A11">
              <w:rPr>
                <w:rFonts w:ascii="Arial Narrow" w:hAnsi="Arial Narrow"/>
                <w:b/>
                <w:sz w:val="18"/>
                <w:szCs w:val="18"/>
              </w:rPr>
              <w:t>105390,00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F11A11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1A11">
              <w:rPr>
                <w:rFonts w:ascii="Arial Narrow" w:hAnsi="Arial Narrow"/>
                <w:b/>
                <w:sz w:val="18"/>
                <w:szCs w:val="18"/>
              </w:rPr>
              <w:t>399912,00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20036F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28646,00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20036F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20036F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20036F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20036F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19143,00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20036F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777" w:rsidRPr="0020036F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553091,00</w:t>
            </w:r>
          </w:p>
        </w:tc>
      </w:tr>
      <w:tr w:rsidR="00CA2777" w:rsidRPr="00165102" w:rsidTr="00F1714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777" w:rsidRPr="00F11A11" w:rsidRDefault="00CA2777" w:rsidP="00CA277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11A11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F11A11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1A11">
              <w:rPr>
                <w:rFonts w:ascii="Arial Narrow" w:hAnsi="Arial Narrow"/>
                <w:b/>
                <w:sz w:val="18"/>
                <w:szCs w:val="18"/>
              </w:rPr>
              <w:t>25001,00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F11A11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1A11">
              <w:rPr>
                <w:rFonts w:ascii="Arial Narrow" w:hAnsi="Arial Narrow"/>
                <w:b/>
                <w:sz w:val="18"/>
                <w:szCs w:val="18"/>
              </w:rPr>
              <w:t>4967271,00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20036F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20036F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20036F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20036F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20036F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1469194,00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20036F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777" w:rsidRPr="0020036F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6461466,00</w:t>
            </w:r>
          </w:p>
        </w:tc>
      </w:tr>
      <w:tr w:rsidR="00CA2777" w:rsidRPr="00165102" w:rsidTr="00F1714F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777" w:rsidRPr="00F11A11" w:rsidRDefault="00CA2777" w:rsidP="00CA277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11A11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F11A11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1A11">
              <w:rPr>
                <w:rFonts w:ascii="Arial Narrow" w:hAnsi="Arial Narrow"/>
                <w:b/>
                <w:sz w:val="18"/>
                <w:szCs w:val="18"/>
              </w:rPr>
              <w:t>127057,00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F11A11" w:rsidRDefault="00F33FC5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1A11">
              <w:rPr>
                <w:rFonts w:ascii="Arial Narrow" w:hAnsi="Arial Narrow"/>
                <w:b/>
                <w:sz w:val="18"/>
                <w:szCs w:val="18"/>
              </w:rPr>
              <w:t>4535585</w:t>
            </w:r>
            <w:r w:rsidR="00CA2777" w:rsidRPr="00F11A11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  <w:p w:rsidR="00CA2777" w:rsidRPr="00F11A11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20036F" w:rsidRDefault="00C162ED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19370,00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20036F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a04065 </w:instrText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20036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20036F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a04069 </w:instrText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20036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20036F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a04073 </w:instrText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20036F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20036F" w:rsidRDefault="00E67D4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80326,00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20036F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777" w:rsidRPr="00A42277" w:rsidRDefault="00E67D4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42277">
              <w:rPr>
                <w:rFonts w:ascii="Arial Narrow" w:hAnsi="Arial Narrow"/>
                <w:b/>
                <w:sz w:val="18"/>
                <w:szCs w:val="18"/>
              </w:rPr>
              <w:t>4762338,00</w:t>
            </w:r>
          </w:p>
        </w:tc>
      </w:tr>
      <w:tr w:rsidR="00CA2777" w:rsidRPr="00165102" w:rsidTr="00F1714F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777" w:rsidRPr="00F11A11" w:rsidRDefault="00CA2777" w:rsidP="00CA277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11A11"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F11A11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1A11">
              <w:rPr>
                <w:rFonts w:ascii="Arial Narrow" w:hAnsi="Arial Narrow"/>
                <w:b/>
                <w:sz w:val="18"/>
                <w:szCs w:val="18"/>
              </w:rPr>
              <w:t>106841,00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F11A11" w:rsidRDefault="00F33FC5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1A11">
              <w:rPr>
                <w:rFonts w:ascii="Arial Narrow" w:hAnsi="Arial Narrow"/>
                <w:b/>
                <w:sz w:val="18"/>
                <w:szCs w:val="18"/>
              </w:rPr>
              <w:t>371484,00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20036F" w:rsidRDefault="00C162ED" w:rsidP="00C162E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19370,00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20036F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20036F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20036F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20036F" w:rsidRDefault="0020036F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3202,00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777" w:rsidRPr="0020036F" w:rsidRDefault="00CA2777" w:rsidP="00CA27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777" w:rsidRPr="00A42277" w:rsidRDefault="00E67D47" w:rsidP="00A422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42277">
              <w:rPr>
                <w:rFonts w:ascii="Arial Narrow" w:hAnsi="Arial Narrow"/>
                <w:b/>
                <w:sz w:val="18"/>
                <w:szCs w:val="18"/>
              </w:rPr>
              <w:t>50089</w:t>
            </w:r>
            <w:r w:rsidR="00A42277" w:rsidRPr="00A42277">
              <w:rPr>
                <w:rFonts w:ascii="Arial Narrow" w:hAnsi="Arial Narrow"/>
                <w:b/>
                <w:sz w:val="18"/>
                <w:szCs w:val="18"/>
              </w:rPr>
              <w:t>7</w:t>
            </w:r>
            <w:r w:rsidRPr="00A42277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  <w:tr w:rsidR="00C162ED" w:rsidRPr="00165102" w:rsidTr="00F1714F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62ED" w:rsidRPr="00F11A11" w:rsidRDefault="00C162ED" w:rsidP="00C162E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11A11"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62ED" w:rsidRPr="00F11A11" w:rsidRDefault="00C162ED" w:rsidP="00C162E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1A11">
              <w:rPr>
                <w:rFonts w:ascii="Arial Narrow" w:hAnsi="Arial Narrow"/>
                <w:b/>
                <w:sz w:val="18"/>
                <w:szCs w:val="18"/>
              </w:rPr>
              <w:t>20216,00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62ED" w:rsidRPr="00F11A11" w:rsidRDefault="00C162ED" w:rsidP="00C162E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1A11">
              <w:rPr>
                <w:rFonts w:ascii="Arial Narrow" w:hAnsi="Arial Narrow"/>
                <w:b/>
                <w:sz w:val="18"/>
                <w:szCs w:val="18"/>
              </w:rPr>
              <w:t>4164101,00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62ED" w:rsidRPr="0020036F" w:rsidRDefault="00C162ED" w:rsidP="00C162E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62ED" w:rsidRPr="0020036F" w:rsidRDefault="00C162ED" w:rsidP="00C162E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62ED" w:rsidRPr="0020036F" w:rsidRDefault="00C162ED" w:rsidP="00C162E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62ED" w:rsidRPr="0020036F" w:rsidRDefault="00C162ED" w:rsidP="00C162E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62ED" w:rsidRPr="0020036F" w:rsidRDefault="00C162ED" w:rsidP="0020036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7712</w:t>
            </w:r>
            <w:r w:rsidR="0020036F" w:rsidRPr="0020036F">
              <w:rPr>
                <w:rFonts w:ascii="Arial Narrow" w:hAnsi="Arial Narrow"/>
                <w:b/>
                <w:sz w:val="18"/>
                <w:szCs w:val="18"/>
              </w:rPr>
              <w:t>4</w:t>
            </w:r>
            <w:r w:rsidRPr="0020036F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62ED" w:rsidRPr="0020036F" w:rsidRDefault="00C162ED" w:rsidP="00C162E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036F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62ED" w:rsidRPr="00A42277" w:rsidRDefault="00C162ED" w:rsidP="00A4227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42277">
              <w:rPr>
                <w:rFonts w:ascii="Arial Narrow" w:hAnsi="Arial Narrow"/>
                <w:b/>
                <w:sz w:val="18"/>
                <w:szCs w:val="18"/>
              </w:rPr>
              <w:t>426144</w:t>
            </w:r>
            <w:r w:rsidR="00A42277" w:rsidRPr="00A42277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Pr="00A42277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</w:tr>
    </w:tbl>
    <w:p w:rsidR="00115FC8" w:rsidRPr="000A3C58" w:rsidRDefault="00115FC8" w:rsidP="00115FC8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:rsidR="00115FC8" w:rsidRPr="000A3C58" w:rsidRDefault="00F56D38" w:rsidP="00115FC8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  <w:r w:rsidRPr="00877DB2">
        <w:rPr>
          <w:rFonts w:ascii="Arial Narrow" w:hAnsi="Arial Narrow"/>
          <w:b w:val="0"/>
          <w:sz w:val="22"/>
          <w:szCs w:val="22"/>
        </w:rPr>
        <w:t>HM prevádzky domov sa neodpisuje a odpisuje sa iba majetok správy OSBD Martin</w:t>
      </w:r>
      <w:r w:rsidRPr="000A3C58">
        <w:rPr>
          <w:rFonts w:ascii="Arial Narrow" w:hAnsi="Arial Narrow"/>
          <w:b w:val="0"/>
          <w:color w:val="FF0000"/>
          <w:sz w:val="22"/>
          <w:szCs w:val="22"/>
        </w:rPr>
        <w:t>.</w:t>
      </w:r>
    </w:p>
    <w:p w:rsidR="001A4E83" w:rsidRDefault="001A4E83" w:rsidP="001A4E83">
      <w:pPr>
        <w:rPr>
          <w:sz w:val="24"/>
          <w:szCs w:val="24"/>
        </w:rPr>
      </w:pPr>
    </w:p>
    <w:p w:rsidR="001A4E83" w:rsidRDefault="001A4E83" w:rsidP="001A4E83">
      <w:pPr>
        <w:rPr>
          <w:sz w:val="24"/>
          <w:szCs w:val="24"/>
        </w:rPr>
      </w:pPr>
    </w:p>
    <w:p w:rsidR="001A4E83" w:rsidRDefault="001A4E83" w:rsidP="001A4E83">
      <w:pPr>
        <w:rPr>
          <w:sz w:val="24"/>
          <w:szCs w:val="24"/>
        </w:rPr>
      </w:pPr>
    </w:p>
    <w:p w:rsidR="001A4E83" w:rsidRDefault="001A4E83" w:rsidP="001A4E83">
      <w:pPr>
        <w:rPr>
          <w:sz w:val="24"/>
          <w:szCs w:val="24"/>
        </w:rPr>
      </w:pPr>
    </w:p>
    <w:p w:rsidR="001A4E83" w:rsidRDefault="001A4E83" w:rsidP="001A4E83">
      <w:pPr>
        <w:rPr>
          <w:sz w:val="24"/>
          <w:szCs w:val="24"/>
        </w:rPr>
      </w:pPr>
    </w:p>
    <w:p w:rsidR="001A4E83" w:rsidRDefault="001A4E83" w:rsidP="001A4E83">
      <w:pPr>
        <w:rPr>
          <w:sz w:val="24"/>
          <w:szCs w:val="24"/>
        </w:rPr>
      </w:pPr>
    </w:p>
    <w:p w:rsidR="001A4E83" w:rsidRDefault="001A4E83" w:rsidP="001A4E83">
      <w:pPr>
        <w:rPr>
          <w:sz w:val="24"/>
          <w:szCs w:val="24"/>
        </w:rPr>
      </w:pPr>
    </w:p>
    <w:p w:rsidR="001A4E83" w:rsidRDefault="001A4E83" w:rsidP="001A4E83">
      <w:pPr>
        <w:rPr>
          <w:sz w:val="24"/>
          <w:szCs w:val="24"/>
        </w:rPr>
      </w:pPr>
    </w:p>
    <w:p w:rsidR="001A4E83" w:rsidRDefault="001A4E83" w:rsidP="001A4E83">
      <w:pPr>
        <w:rPr>
          <w:sz w:val="24"/>
          <w:szCs w:val="24"/>
        </w:rPr>
      </w:pPr>
    </w:p>
    <w:p w:rsidR="001A4E83" w:rsidRPr="00877DB2" w:rsidRDefault="001A4E83" w:rsidP="001A4E83">
      <w:pPr>
        <w:rPr>
          <w:sz w:val="24"/>
          <w:szCs w:val="24"/>
        </w:rPr>
      </w:pPr>
      <w:r w:rsidRPr="00877DB2">
        <w:rPr>
          <w:sz w:val="24"/>
          <w:szCs w:val="24"/>
        </w:rPr>
        <w:lastRenderedPageBreak/>
        <w:t>Tabuľka č.2</w:t>
      </w:r>
    </w:p>
    <w:tbl>
      <w:tblPr>
        <w:tblW w:w="524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75"/>
        <w:gridCol w:w="16"/>
        <w:gridCol w:w="863"/>
        <w:gridCol w:w="6"/>
        <w:gridCol w:w="1035"/>
        <w:gridCol w:w="1026"/>
        <w:gridCol w:w="611"/>
        <w:gridCol w:w="21"/>
        <w:gridCol w:w="839"/>
        <w:gridCol w:w="53"/>
        <w:gridCol w:w="809"/>
        <w:gridCol w:w="35"/>
        <w:gridCol w:w="991"/>
        <w:gridCol w:w="876"/>
        <w:gridCol w:w="1023"/>
      </w:tblGrid>
      <w:tr w:rsidR="00165102" w:rsidRPr="00FC69A3" w:rsidTr="009F1CC3">
        <w:trPr>
          <w:trHeight w:val="145"/>
          <w:tblHeader/>
          <w:jc w:val="center"/>
        </w:trPr>
        <w:tc>
          <w:tcPr>
            <w:tcW w:w="15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8204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5102" w:rsidRPr="00FC69A3" w:rsidRDefault="00165102" w:rsidP="0016510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7DB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165102" w:rsidRPr="00FC69A3" w:rsidTr="009F1CC3">
        <w:trPr>
          <w:trHeight w:val="1537"/>
          <w:tblHeader/>
          <w:jc w:val="center"/>
        </w:trPr>
        <w:tc>
          <w:tcPr>
            <w:tcW w:w="15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165102" w:rsidRPr="00FC69A3" w:rsidTr="009F1CC3">
        <w:trPr>
          <w:trHeight w:val="155"/>
          <w:tblHeader/>
          <w:jc w:val="center"/>
        </w:trPr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165102" w:rsidRPr="00FC69A3" w:rsidTr="009F1CC3">
        <w:trPr>
          <w:trHeight w:val="278"/>
          <w:tblHeader/>
          <w:jc w:val="center"/>
        </w:trPr>
        <w:tc>
          <w:tcPr>
            <w:tcW w:w="977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165102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135706,00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6976027,00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335473,00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a04062 </w:instrTex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C69A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a04066 </w:instrTex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C69A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a04070 </w:instrTex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C69A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FC69A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2047965,00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555,00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9495726,00</w:t>
            </w:r>
          </w:p>
        </w:tc>
      </w:tr>
      <w:tr w:rsidR="00165102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obdobia-správa OSBD Martin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105390,00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1180153,00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335473,00</w:t>
            </w:r>
          </w:p>
        </w:tc>
        <w:tc>
          <w:tcPr>
            <w:tcW w:w="6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147,00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1621163,00</w:t>
            </w:r>
          </w:p>
        </w:tc>
      </w:tr>
      <w:tr w:rsidR="00165102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C69A3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30316,00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5795874,00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2047818,00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555,00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102" w:rsidRPr="00FC69A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C69A3">
              <w:rPr>
                <w:rFonts w:ascii="Arial Narrow" w:hAnsi="Arial Narrow"/>
                <w:b/>
                <w:sz w:val="18"/>
                <w:szCs w:val="18"/>
              </w:rPr>
              <w:t>7874563,00</w:t>
            </w:r>
          </w:p>
        </w:tc>
      </w:tr>
      <w:tr w:rsidR="00165102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102" w:rsidRPr="00D550CA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D550C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50C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71564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5643">
              <w:rPr>
                <w:rFonts w:ascii="Arial Narrow" w:hAnsi="Arial Narrow"/>
                <w:sz w:val="18"/>
                <w:szCs w:val="18"/>
              </w:rPr>
              <w:t>2326461,00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58605B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605B">
              <w:rPr>
                <w:rFonts w:ascii="Arial Narrow" w:hAnsi="Arial Narrow"/>
                <w:sz w:val="18"/>
                <w:szCs w:val="18"/>
              </w:rPr>
              <w:t>25914,00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B366A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5B366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B366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B366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B366A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5B366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B366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B366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B366A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5B366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B366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B366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2F1937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1937">
              <w:rPr>
                <w:rFonts w:ascii="Arial Narrow" w:hAnsi="Arial Narrow"/>
                <w:sz w:val="18"/>
                <w:szCs w:val="18"/>
              </w:rPr>
              <w:t>1792747,00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416DC7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16DC7">
              <w:rPr>
                <w:rFonts w:ascii="Arial Narrow" w:hAnsi="Arial Narrow"/>
                <w:sz w:val="18"/>
                <w:szCs w:val="18"/>
              </w:rPr>
              <w:t>486,00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102" w:rsidRPr="008454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546A">
              <w:rPr>
                <w:rFonts w:ascii="Arial Narrow" w:hAnsi="Arial Narrow"/>
                <w:sz w:val="18"/>
                <w:szCs w:val="18"/>
              </w:rPr>
              <w:t>4145608,00</w:t>
            </w:r>
          </w:p>
        </w:tc>
      </w:tr>
      <w:tr w:rsidR="00165102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102" w:rsidRPr="00D550CA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Prírastky-správa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D550C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50C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71564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5643">
              <w:rPr>
                <w:rFonts w:ascii="Arial Narrow" w:hAnsi="Arial Narrow"/>
                <w:sz w:val="18"/>
                <w:szCs w:val="18"/>
              </w:rPr>
              <w:t>673,00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58605B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605B">
              <w:rPr>
                <w:rFonts w:ascii="Arial Narrow" w:hAnsi="Arial Narrow"/>
                <w:sz w:val="18"/>
                <w:szCs w:val="18"/>
              </w:rPr>
              <w:t>25914,00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2F1937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1937">
              <w:rPr>
                <w:rFonts w:ascii="Arial Narrow" w:hAnsi="Arial Narrow"/>
                <w:sz w:val="18"/>
                <w:szCs w:val="18"/>
              </w:rPr>
              <w:t>45583,00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416DC7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16DC7">
              <w:rPr>
                <w:rFonts w:ascii="Arial Narrow" w:hAnsi="Arial Narrow"/>
                <w:sz w:val="18"/>
                <w:szCs w:val="18"/>
              </w:rPr>
              <w:t>486,00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102" w:rsidRPr="008454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546A">
              <w:rPr>
                <w:rFonts w:ascii="Arial Narrow" w:hAnsi="Arial Narrow"/>
                <w:sz w:val="18"/>
                <w:szCs w:val="18"/>
              </w:rPr>
              <w:t>72656,00</w:t>
            </w:r>
          </w:p>
        </w:tc>
      </w:tr>
      <w:tr w:rsidR="00165102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102" w:rsidRPr="00D550CA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Prírastky-prevádzka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D550C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50C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71564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5643">
              <w:rPr>
                <w:rFonts w:ascii="Arial Narrow" w:hAnsi="Arial Narrow"/>
                <w:sz w:val="18"/>
                <w:szCs w:val="18"/>
              </w:rPr>
              <w:t>2325788,00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58605B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605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2F1937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1937">
              <w:rPr>
                <w:rFonts w:ascii="Arial Narrow" w:hAnsi="Arial Narrow"/>
                <w:sz w:val="18"/>
                <w:szCs w:val="18"/>
              </w:rPr>
              <w:t>1747164,00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416DC7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16DC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102" w:rsidRPr="008454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546A">
              <w:rPr>
                <w:rFonts w:ascii="Arial Narrow" w:hAnsi="Arial Narrow"/>
                <w:sz w:val="18"/>
                <w:szCs w:val="18"/>
              </w:rPr>
              <w:t>4072952,00</w:t>
            </w:r>
          </w:p>
        </w:tc>
      </w:tr>
      <w:tr w:rsidR="00165102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102" w:rsidRPr="00D550CA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D550C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50CA">
              <w:rPr>
                <w:rFonts w:ascii="Arial Narrow" w:hAnsi="Arial Narrow"/>
                <w:sz w:val="18"/>
                <w:szCs w:val="18"/>
              </w:rPr>
              <w:t>5315,00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71564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5643">
              <w:rPr>
                <w:rFonts w:ascii="Arial Narrow" w:hAnsi="Arial Narrow"/>
                <w:sz w:val="18"/>
                <w:szCs w:val="18"/>
              </w:rPr>
              <w:t>3154391,00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58605B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605B">
              <w:rPr>
                <w:rFonts w:ascii="Arial Narrow" w:hAnsi="Arial Narrow"/>
                <w:sz w:val="18"/>
                <w:szCs w:val="18"/>
              </w:rPr>
              <w:t>74179,00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B366A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5B366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B366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B366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B366A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5B366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B366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B366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B366A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5B366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B366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B366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2F1937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1937">
              <w:rPr>
                <w:rFonts w:ascii="Arial Narrow" w:hAnsi="Arial Narrow"/>
                <w:sz w:val="18"/>
                <w:szCs w:val="18"/>
              </w:rPr>
              <w:t>2352375,00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416DC7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16DC7">
              <w:rPr>
                <w:rFonts w:ascii="Arial Narrow" w:hAnsi="Arial Narrow"/>
                <w:sz w:val="18"/>
                <w:szCs w:val="18"/>
              </w:rPr>
              <w:t>1041,00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102" w:rsidRPr="00274A4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74A40">
              <w:rPr>
                <w:rFonts w:ascii="Arial Narrow" w:hAnsi="Arial Narrow"/>
                <w:sz w:val="18"/>
                <w:szCs w:val="18"/>
              </w:rPr>
              <w:t>5587301,00</w:t>
            </w:r>
          </w:p>
        </w:tc>
      </w:tr>
      <w:tr w:rsidR="00165102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102" w:rsidRPr="00D550CA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Úbytky-správa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D550C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50C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71564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564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58605B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605B">
              <w:rPr>
                <w:rFonts w:ascii="Arial Narrow" w:hAnsi="Arial Narrow"/>
                <w:sz w:val="18"/>
                <w:szCs w:val="18"/>
              </w:rPr>
              <w:t>74179,00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2F1937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1937">
              <w:rPr>
                <w:rFonts w:ascii="Arial Narrow" w:hAnsi="Arial Narrow"/>
                <w:sz w:val="18"/>
                <w:szCs w:val="18"/>
              </w:rPr>
              <w:t>26587,00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416DC7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16DC7">
              <w:rPr>
                <w:rFonts w:ascii="Arial Narrow" w:hAnsi="Arial Narrow"/>
                <w:sz w:val="18"/>
                <w:szCs w:val="18"/>
              </w:rPr>
              <w:t>486,00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102" w:rsidRPr="00274A4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74A40">
              <w:rPr>
                <w:rFonts w:ascii="Arial Narrow" w:hAnsi="Arial Narrow"/>
                <w:sz w:val="18"/>
                <w:szCs w:val="18"/>
              </w:rPr>
              <w:t>101252,00</w:t>
            </w:r>
          </w:p>
        </w:tc>
      </w:tr>
      <w:tr w:rsidR="00165102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102" w:rsidRPr="00D550CA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Úbytky-prevádzka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D550C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50CA">
              <w:rPr>
                <w:rFonts w:ascii="Arial Narrow" w:hAnsi="Arial Narrow"/>
                <w:sz w:val="18"/>
                <w:szCs w:val="18"/>
              </w:rPr>
              <w:t>5315,00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71564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5643">
              <w:rPr>
                <w:rFonts w:ascii="Arial Narrow" w:hAnsi="Arial Narrow"/>
                <w:sz w:val="18"/>
                <w:szCs w:val="18"/>
              </w:rPr>
              <w:t>3154391,00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58605B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605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2F1937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1937">
              <w:rPr>
                <w:rFonts w:ascii="Arial Narrow" w:hAnsi="Arial Narrow"/>
                <w:sz w:val="18"/>
                <w:szCs w:val="18"/>
              </w:rPr>
              <w:t>2325788,00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416DC7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16DC7">
              <w:rPr>
                <w:rFonts w:ascii="Arial Narrow" w:hAnsi="Arial Narrow"/>
                <w:sz w:val="18"/>
                <w:szCs w:val="18"/>
              </w:rPr>
              <w:t>555,00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102" w:rsidRPr="00274A4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74A40">
              <w:rPr>
                <w:rFonts w:ascii="Arial Narrow" w:hAnsi="Arial Narrow"/>
                <w:sz w:val="18"/>
                <w:szCs w:val="18"/>
              </w:rPr>
              <w:t>5486049,00</w:t>
            </w:r>
          </w:p>
        </w:tc>
      </w:tr>
      <w:tr w:rsidR="00165102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102" w:rsidRPr="00D550CA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550CA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D550C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550C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71564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1564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58605B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605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66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0A3C58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2F193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416DC7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16DC7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102" w:rsidRPr="00274A4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74A4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165102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D550CA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550CA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D550C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550CA">
              <w:rPr>
                <w:rFonts w:ascii="Arial Narrow" w:hAnsi="Arial Narrow"/>
                <w:b/>
                <w:sz w:val="18"/>
                <w:szCs w:val="18"/>
              </w:rPr>
              <w:t>130391,00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71564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5643">
              <w:rPr>
                <w:rFonts w:ascii="Arial Narrow" w:hAnsi="Arial Narrow"/>
                <w:b/>
                <w:sz w:val="18"/>
                <w:szCs w:val="18"/>
              </w:rPr>
              <w:t>6148097,00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58605B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8605B">
              <w:rPr>
                <w:rFonts w:ascii="Arial Narrow" w:hAnsi="Arial Narrow"/>
                <w:b/>
                <w:sz w:val="18"/>
                <w:szCs w:val="18"/>
              </w:rPr>
              <w:t>287208,00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a04062 </w:instrText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B366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a04066 </w:instrText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B366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a04070 </w:instrText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B366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0A3C58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2F1937">
              <w:rPr>
                <w:rFonts w:ascii="Arial Narrow" w:hAnsi="Arial Narrow"/>
                <w:b/>
                <w:sz w:val="18"/>
                <w:szCs w:val="18"/>
              </w:rPr>
              <w:t>1488337,00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416DC7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6DC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274A4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74A40">
              <w:rPr>
                <w:rFonts w:ascii="Arial Narrow" w:hAnsi="Arial Narrow"/>
                <w:b/>
                <w:sz w:val="18"/>
                <w:szCs w:val="18"/>
              </w:rPr>
              <w:t>8054033,00</w:t>
            </w:r>
          </w:p>
        </w:tc>
      </w:tr>
      <w:tr w:rsidR="00165102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D550CA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550CA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obdobia-správa OSBD Martin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D550C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550CA">
              <w:rPr>
                <w:rFonts w:ascii="Arial Narrow" w:hAnsi="Arial Narrow"/>
                <w:b/>
                <w:sz w:val="18"/>
                <w:szCs w:val="18"/>
              </w:rPr>
              <w:t>105390,00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71564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5643">
              <w:rPr>
                <w:rFonts w:ascii="Arial Narrow" w:hAnsi="Arial Narrow"/>
                <w:b/>
                <w:sz w:val="18"/>
                <w:szCs w:val="18"/>
              </w:rPr>
              <w:t>1180826,00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58605B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8605B">
              <w:rPr>
                <w:rFonts w:ascii="Arial Narrow" w:hAnsi="Arial Narrow"/>
                <w:b/>
                <w:sz w:val="18"/>
                <w:szCs w:val="18"/>
              </w:rPr>
              <w:t>287208,00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2F1937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F1937">
              <w:rPr>
                <w:rFonts w:ascii="Arial Narrow" w:hAnsi="Arial Narrow"/>
                <w:b/>
                <w:sz w:val="18"/>
                <w:szCs w:val="18"/>
              </w:rPr>
              <w:t>19143,00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416DC7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6DC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274A4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74A40">
              <w:rPr>
                <w:rFonts w:ascii="Arial Narrow" w:hAnsi="Arial Narrow"/>
                <w:b/>
                <w:sz w:val="18"/>
                <w:szCs w:val="18"/>
              </w:rPr>
              <w:t>1592567,00</w:t>
            </w:r>
          </w:p>
        </w:tc>
      </w:tr>
      <w:tr w:rsidR="00165102" w:rsidRPr="000A3C58" w:rsidTr="009F1CC3">
        <w:trPr>
          <w:trHeight w:val="278"/>
          <w:tblHeader/>
          <w:jc w:val="center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D550CA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550CA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obdobia-prevádzka domov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D550C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550CA">
              <w:rPr>
                <w:rFonts w:ascii="Arial Narrow" w:hAnsi="Arial Narrow"/>
                <w:b/>
                <w:sz w:val="18"/>
                <w:szCs w:val="18"/>
              </w:rPr>
              <w:t>2500</w:t>
            </w: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Pr="00D550CA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715643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15643">
              <w:rPr>
                <w:rFonts w:ascii="Arial Narrow" w:hAnsi="Arial Narrow"/>
                <w:b/>
                <w:sz w:val="18"/>
                <w:szCs w:val="18"/>
              </w:rPr>
              <w:t>4967271,00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58605B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8605B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2F1937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F1937">
              <w:rPr>
                <w:rFonts w:ascii="Arial Narrow" w:hAnsi="Arial Narrow"/>
                <w:b/>
                <w:sz w:val="18"/>
                <w:szCs w:val="18"/>
              </w:rPr>
              <w:t>1469194,00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416DC7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6DC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274A4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74A40">
              <w:rPr>
                <w:rFonts w:ascii="Arial Narrow" w:hAnsi="Arial Narrow"/>
                <w:b/>
                <w:sz w:val="18"/>
                <w:szCs w:val="18"/>
              </w:rPr>
              <w:t>6461466,00</w:t>
            </w:r>
          </w:p>
        </w:tc>
      </w:tr>
    </w:tbl>
    <w:p w:rsidR="006E73D8" w:rsidRPr="000A3C58" w:rsidRDefault="006E73D8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:rsidR="006E73D8" w:rsidRPr="000A3C58" w:rsidRDefault="006E73D8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1"/>
        <w:gridCol w:w="863"/>
        <w:gridCol w:w="1041"/>
        <w:gridCol w:w="14"/>
        <w:gridCol w:w="756"/>
        <w:gridCol w:w="256"/>
        <w:gridCol w:w="576"/>
        <w:gridCol w:w="35"/>
        <w:gridCol w:w="846"/>
        <w:gridCol w:w="14"/>
        <w:gridCol w:w="883"/>
        <w:gridCol w:w="14"/>
        <w:gridCol w:w="991"/>
        <w:gridCol w:w="11"/>
        <w:gridCol w:w="865"/>
        <w:gridCol w:w="11"/>
        <w:gridCol w:w="1012"/>
        <w:gridCol w:w="15"/>
      </w:tblGrid>
      <w:tr w:rsidR="00165102" w:rsidRPr="000A3C58" w:rsidTr="009F1CC3">
        <w:trPr>
          <w:gridAfter w:val="1"/>
          <w:wAfter w:w="15" w:type="dxa"/>
          <w:trHeight w:val="278"/>
          <w:tblHeader/>
          <w:jc w:val="center"/>
        </w:trPr>
        <w:tc>
          <w:tcPr>
            <w:tcW w:w="977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0A3C58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lastRenderedPageBreak/>
              <w:t>Oprávky sa účtujú iba k majetku správy OSBD Martin</w:t>
            </w:r>
          </w:p>
        </w:tc>
      </w:tr>
      <w:tr w:rsidR="00165102" w:rsidRPr="000A3C58" w:rsidTr="009F1CC3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102" w:rsidRPr="00B81E40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B81E4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1E4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751315,00</w:t>
            </w: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t>326684,00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a04063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a04067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a04071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t>1077999,00</w:t>
            </w:r>
          </w:p>
        </w:tc>
      </w:tr>
      <w:tr w:rsidR="00165102" w:rsidRPr="000A3C58" w:rsidTr="009F1CC3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102" w:rsidRPr="00B81E40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B81E4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81E4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3850">
              <w:rPr>
                <w:rFonts w:ascii="Arial Narrow" w:hAnsi="Arial Narrow"/>
                <w:sz w:val="18"/>
                <w:szCs w:val="18"/>
              </w:rPr>
              <w:t>29599,00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t>6057,00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t>35656,00</w:t>
            </w:r>
          </w:p>
        </w:tc>
      </w:tr>
      <w:tr w:rsidR="00165102" w:rsidRPr="000A3C58" w:rsidTr="009F1CC3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102" w:rsidRPr="00B81E40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B81E4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81E4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3850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t>74179,00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t>74179,00</w:t>
            </w:r>
          </w:p>
        </w:tc>
      </w:tr>
      <w:tr w:rsidR="00165102" w:rsidRPr="000A3C58" w:rsidTr="009F1CC3">
        <w:trPr>
          <w:gridAfter w:val="1"/>
          <w:wAfter w:w="15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B81E40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B81E4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1E4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780914,00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t>258562,00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a04063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a04067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a04071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t>1039476,00</w:t>
            </w:r>
          </w:p>
        </w:tc>
      </w:tr>
      <w:tr w:rsidR="00165102" w:rsidRPr="000A3C58" w:rsidTr="009F1CC3">
        <w:trPr>
          <w:trHeight w:val="278"/>
          <w:tblHeader/>
          <w:jc w:val="center"/>
        </w:trPr>
        <w:tc>
          <w:tcPr>
            <w:tcW w:w="9794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3E3850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165102" w:rsidRPr="000A3C58" w:rsidTr="009F1CC3">
        <w:trPr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102" w:rsidRPr="00B81E40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B81E4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1E4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81E40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a01052 </w:instrText>
            </w:r>
            <w:r w:rsidRPr="00B81E4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81E4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81E4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instrText xml:space="preserve"> MERGEFIELD a01056 </w:instrText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E385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a01060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a01064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a01068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a01072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a01075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a01078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a01082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165102" w:rsidRPr="000A3C58" w:rsidTr="009F1CC3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102" w:rsidRPr="00B81E40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B81E4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81E4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81E40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B81E4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81E4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81E4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385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E3850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E385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E38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E385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65102" w:rsidRPr="000A3C58" w:rsidTr="009F1CC3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102" w:rsidRPr="00B81E40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B81E4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81E4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B81E40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B81E4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B81E4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81E4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E3850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E3850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E3850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3E3850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E3850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93F4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165102" w:rsidRPr="000A3C58" w:rsidTr="009F1CC3"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B81E40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B81E4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1E4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B81E40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a04052 </w:instrText>
            </w:r>
            <w:r w:rsidRPr="00B81E4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B81E4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B81E4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a04056 </w:instrText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E385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a04060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a04064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a04068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a04072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a04075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a04078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a04082 </w:instrTex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C93F4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C93F45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</w:tbl>
    <w:p w:rsidR="00165102" w:rsidRPr="000A3C58" w:rsidRDefault="00165102" w:rsidP="00165102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tbl>
      <w:tblPr>
        <w:tblW w:w="525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833"/>
        <w:gridCol w:w="1067"/>
        <w:gridCol w:w="746"/>
        <w:gridCol w:w="848"/>
        <w:gridCol w:w="884"/>
        <w:gridCol w:w="906"/>
        <w:gridCol w:w="1003"/>
        <w:gridCol w:w="877"/>
        <w:gridCol w:w="1024"/>
      </w:tblGrid>
      <w:tr w:rsidR="00165102" w:rsidRPr="000A3C58" w:rsidTr="009F1CC3">
        <w:trPr>
          <w:trHeight w:val="278"/>
          <w:tblHeader/>
          <w:jc w:val="center"/>
        </w:trPr>
        <w:tc>
          <w:tcPr>
            <w:tcW w:w="979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B81E40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81E40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165102" w:rsidRPr="000A3C58" w:rsidTr="009F1CC3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B81E40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B81E4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1E40">
              <w:rPr>
                <w:rFonts w:ascii="Arial Narrow" w:hAnsi="Arial Narrow"/>
                <w:b/>
                <w:sz w:val="18"/>
                <w:szCs w:val="18"/>
              </w:rPr>
              <w:t>1</w:t>
            </w:r>
            <w:r>
              <w:rPr>
                <w:rFonts w:ascii="Arial Narrow" w:hAnsi="Arial Narrow"/>
                <w:b/>
                <w:sz w:val="18"/>
                <w:szCs w:val="18"/>
              </w:rPr>
              <w:t>35706</w:t>
            </w:r>
            <w:r w:rsidRPr="00B81E40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6224712,00</w:t>
            </w:r>
          </w:p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8789,00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a04065 </w:instrText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E385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a04069 </w:instrText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E385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a04073 </w:instrText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3E3850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3E3850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2047965,00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555,00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8417727,00</w:t>
            </w:r>
          </w:p>
        </w:tc>
      </w:tr>
      <w:tr w:rsidR="00165102" w:rsidRPr="000A3C58" w:rsidTr="009F1CC3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B81E40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B81E4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1E40">
              <w:rPr>
                <w:rFonts w:ascii="Arial Narrow" w:hAnsi="Arial Narrow"/>
                <w:b/>
                <w:sz w:val="18"/>
                <w:szCs w:val="18"/>
              </w:rPr>
              <w:t>10539</w:t>
            </w:r>
            <w:r>
              <w:rPr>
                <w:rFonts w:ascii="Arial Narrow" w:hAnsi="Arial Narrow"/>
                <w:b/>
                <w:sz w:val="18"/>
                <w:szCs w:val="18"/>
              </w:rPr>
              <w:t>0</w:t>
            </w:r>
            <w:r w:rsidRPr="00B81E40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428838,00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8789,00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147,00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543164,00</w:t>
            </w:r>
          </w:p>
        </w:tc>
      </w:tr>
      <w:tr w:rsidR="00165102" w:rsidRPr="000A3C58" w:rsidTr="009F1CC3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B81E40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obdobia-prevádzka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B81E4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1E40">
              <w:rPr>
                <w:rFonts w:ascii="Arial Narrow" w:hAnsi="Arial Narrow"/>
                <w:b/>
                <w:sz w:val="18"/>
                <w:szCs w:val="18"/>
              </w:rPr>
              <w:t>3</w:t>
            </w:r>
            <w:r>
              <w:rPr>
                <w:rFonts w:ascii="Arial Narrow" w:hAnsi="Arial Narrow"/>
                <w:b/>
                <w:sz w:val="18"/>
                <w:szCs w:val="18"/>
              </w:rPr>
              <w:t>0316</w:t>
            </w:r>
            <w:r w:rsidRPr="00B81E40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5795874,00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2047818,00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555,00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3E385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E3850">
              <w:rPr>
                <w:rFonts w:ascii="Arial Narrow" w:hAnsi="Arial Narrow"/>
                <w:b/>
                <w:sz w:val="18"/>
                <w:szCs w:val="18"/>
              </w:rPr>
              <w:t>7874563,00</w:t>
            </w:r>
          </w:p>
        </w:tc>
      </w:tr>
      <w:tr w:rsidR="00165102" w:rsidRPr="000A3C58" w:rsidTr="009F1CC3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B81E40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B81E4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1E40">
              <w:rPr>
                <w:rFonts w:ascii="Arial Narrow" w:hAnsi="Arial Narrow"/>
                <w:b/>
                <w:sz w:val="18"/>
                <w:szCs w:val="18"/>
              </w:rPr>
              <w:t>13</w:t>
            </w:r>
            <w:r>
              <w:rPr>
                <w:rFonts w:ascii="Arial Narrow" w:hAnsi="Arial Narrow"/>
                <w:b/>
                <w:sz w:val="18"/>
                <w:szCs w:val="18"/>
              </w:rPr>
              <w:t>0391</w:t>
            </w:r>
            <w:r w:rsidRPr="00B81E40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58605B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8605B">
              <w:rPr>
                <w:rFonts w:ascii="Arial Narrow" w:hAnsi="Arial Narrow"/>
                <w:b/>
                <w:sz w:val="18"/>
                <w:szCs w:val="18"/>
              </w:rPr>
              <w:t>5367183,00</w:t>
            </w:r>
          </w:p>
          <w:p w:rsidR="00165102" w:rsidRPr="000A3C58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t>28646,00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a04065 </w:instrText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B366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a04069 </w:instrText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B366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a04073 </w:instrText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5B366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5B366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0A3C58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2F1937">
              <w:rPr>
                <w:rFonts w:ascii="Arial Narrow" w:hAnsi="Arial Narrow"/>
                <w:b/>
                <w:sz w:val="18"/>
                <w:szCs w:val="18"/>
              </w:rPr>
              <w:t>1488337,00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416DC7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6DC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274A4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74A40">
              <w:rPr>
                <w:rFonts w:ascii="Arial Narrow" w:hAnsi="Arial Narrow"/>
                <w:b/>
                <w:sz w:val="18"/>
                <w:szCs w:val="18"/>
              </w:rPr>
              <w:t>7014557,00</w:t>
            </w:r>
          </w:p>
        </w:tc>
      </w:tr>
      <w:tr w:rsidR="00165102" w:rsidRPr="000A3C58" w:rsidTr="009F1CC3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B81E40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správa OSBD Martin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B81E4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1E40">
              <w:rPr>
                <w:rFonts w:ascii="Arial Narrow" w:hAnsi="Arial Narrow"/>
                <w:b/>
                <w:sz w:val="18"/>
                <w:szCs w:val="18"/>
              </w:rPr>
              <w:t>105390,00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58605B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8605B">
              <w:rPr>
                <w:rFonts w:ascii="Arial Narrow" w:hAnsi="Arial Narrow"/>
                <w:b/>
                <w:sz w:val="18"/>
                <w:szCs w:val="18"/>
              </w:rPr>
              <w:t>399912,00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t>28646,00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2F1937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F1937">
              <w:rPr>
                <w:rFonts w:ascii="Arial Narrow" w:hAnsi="Arial Narrow"/>
                <w:b/>
                <w:sz w:val="18"/>
                <w:szCs w:val="18"/>
              </w:rPr>
              <w:t>19143,00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416DC7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6DC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274A4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74A40">
              <w:rPr>
                <w:rFonts w:ascii="Arial Narrow" w:hAnsi="Arial Narrow"/>
                <w:b/>
                <w:sz w:val="18"/>
                <w:szCs w:val="18"/>
              </w:rPr>
              <w:t>553091,00</w:t>
            </w:r>
          </w:p>
        </w:tc>
      </w:tr>
      <w:tr w:rsidR="00165102" w:rsidRPr="000A3C58" w:rsidTr="009F1CC3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B81E40" w:rsidRDefault="00165102" w:rsidP="009F1CC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1E40">
              <w:rPr>
                <w:rFonts w:ascii="Arial Narrow" w:hAnsi="Arial Narrow"/>
                <w:b/>
                <w:bCs/>
                <w:sz w:val="22"/>
                <w:szCs w:val="22"/>
              </w:rPr>
              <w:t>Stav na konci účtovného obdobia – prevádzka domov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B81E4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25001</w:t>
            </w:r>
            <w:r w:rsidRPr="00B81E40">
              <w:rPr>
                <w:rFonts w:ascii="Arial Narrow" w:hAnsi="Arial Narrow"/>
                <w:b/>
                <w:sz w:val="18"/>
                <w:szCs w:val="18"/>
              </w:rPr>
              <w:t>,00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58605B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8605B">
              <w:rPr>
                <w:rFonts w:ascii="Arial Narrow" w:hAnsi="Arial Narrow"/>
                <w:b/>
                <w:sz w:val="18"/>
                <w:szCs w:val="18"/>
              </w:rPr>
              <w:t>4967271,00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C93F45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93F45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5B366A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66A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2F1937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F1937">
              <w:rPr>
                <w:rFonts w:ascii="Arial Narrow" w:hAnsi="Arial Narrow"/>
                <w:b/>
                <w:sz w:val="18"/>
                <w:szCs w:val="18"/>
              </w:rPr>
              <w:t>1469194,00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102" w:rsidRPr="00416DC7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6DC7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102" w:rsidRPr="00274A40" w:rsidRDefault="00165102" w:rsidP="009F1C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74A40">
              <w:rPr>
                <w:rFonts w:ascii="Arial Narrow" w:hAnsi="Arial Narrow"/>
                <w:b/>
                <w:sz w:val="18"/>
                <w:szCs w:val="18"/>
              </w:rPr>
              <w:t>6461466,00</w:t>
            </w:r>
          </w:p>
        </w:tc>
      </w:tr>
    </w:tbl>
    <w:p w:rsidR="006E73D8" w:rsidRPr="000A3C58" w:rsidRDefault="006E73D8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:rsidR="006E73D8" w:rsidRPr="000A3C58" w:rsidRDefault="006E73D8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:rsidR="006E73D8" w:rsidRPr="000A3C58" w:rsidRDefault="006E73D8" w:rsidP="00155119">
      <w:pPr>
        <w:pStyle w:val="Nzov"/>
        <w:jc w:val="left"/>
        <w:rPr>
          <w:rFonts w:ascii="Arial Narrow" w:hAnsi="Arial Narrow"/>
          <w:b w:val="0"/>
          <w:color w:val="FF0000"/>
          <w:sz w:val="22"/>
          <w:szCs w:val="22"/>
        </w:rPr>
      </w:pPr>
    </w:p>
    <w:p w:rsidR="000669B7" w:rsidRPr="00640978" w:rsidRDefault="00702279" w:rsidP="000669B7">
      <w:pPr>
        <w:rPr>
          <w:rFonts w:ascii="Arial Narrow" w:hAnsi="Arial Narrow"/>
          <w:b/>
          <w:bCs/>
          <w:sz w:val="22"/>
          <w:szCs w:val="22"/>
        </w:rPr>
      </w:pPr>
      <w:r w:rsidRPr="00640978">
        <w:rPr>
          <w:rFonts w:ascii="Arial Narrow" w:hAnsi="Arial Narrow"/>
          <w:b/>
          <w:bCs/>
          <w:sz w:val="22"/>
          <w:szCs w:val="22"/>
        </w:rPr>
        <w:t>5</w:t>
      </w:r>
      <w:r w:rsidR="000669B7" w:rsidRPr="00640978">
        <w:rPr>
          <w:rFonts w:ascii="Arial Narrow" w:hAnsi="Arial Narrow"/>
          <w:b/>
          <w:bCs/>
          <w:sz w:val="22"/>
          <w:szCs w:val="22"/>
        </w:rPr>
        <w:t xml:space="preserve">. Informácie k časti F. písm. c) prílohy č. 3 o dlhodobom hmotnom majetku </w:t>
      </w:r>
      <w:r w:rsidR="000142F6" w:rsidRPr="00640978">
        <w:rPr>
          <w:rFonts w:ascii="Arial Narrow" w:hAnsi="Arial Narrow"/>
          <w:b/>
          <w:bCs/>
          <w:sz w:val="22"/>
          <w:szCs w:val="22"/>
        </w:rPr>
        <w:t>– správa OSBD Martin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3"/>
        <w:gridCol w:w="3341"/>
      </w:tblGrid>
      <w:tr w:rsidR="00640978" w:rsidRPr="00640978" w:rsidTr="00F4554D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pStyle w:val="TopHeader"/>
            </w:pPr>
            <w:r w:rsidRPr="00640978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640978" w:rsidRDefault="000669B7" w:rsidP="00F4554D">
            <w:pPr>
              <w:pStyle w:val="TopHeader"/>
            </w:pPr>
            <w:r w:rsidRPr="00640978">
              <w:t>Hodnota za bežné účtovné obdobie</w:t>
            </w:r>
          </w:p>
        </w:tc>
      </w:tr>
      <w:tr w:rsidR="00640978" w:rsidRPr="00640978" w:rsidTr="00F4554D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640978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640978" w:rsidRDefault="003C3ED4" w:rsidP="000D40D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C3ED4">
              <w:rPr>
                <w:rFonts w:ascii="Arial Narrow" w:hAnsi="Arial Narrow"/>
                <w:color w:val="000000" w:themeColor="text1"/>
                <w:sz w:val="22"/>
                <w:szCs w:val="22"/>
              </w:rPr>
              <w:t>371483,00</w:t>
            </w:r>
          </w:p>
        </w:tc>
      </w:tr>
      <w:tr w:rsidR="00640978" w:rsidRPr="00640978" w:rsidTr="00F4554D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640978">
              <w:rPr>
                <w:rFonts w:ascii="Arial Narrow" w:hAnsi="Arial Narrow"/>
                <w:sz w:val="22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640978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7282B" w:rsidRPr="00A915C8" w:rsidRDefault="0017282B" w:rsidP="000669B7">
      <w:pPr>
        <w:rPr>
          <w:rFonts w:ascii="Arial Narrow" w:hAnsi="Arial Narrow"/>
          <w:sz w:val="22"/>
          <w:szCs w:val="22"/>
        </w:rPr>
      </w:pPr>
      <w:r w:rsidRPr="00A915C8">
        <w:rPr>
          <w:rFonts w:ascii="Arial Narrow" w:hAnsi="Arial Narrow"/>
          <w:sz w:val="22"/>
          <w:szCs w:val="22"/>
        </w:rPr>
        <w:t>Na majetok – prevádzka domov je zriadené záložné právo v zmysle zákona 182/1993 Z. z. o vlastníctve bytov a nebytových priestorov v znení zmien a doplnkov.</w:t>
      </w:r>
    </w:p>
    <w:p w:rsidR="00AD37E7" w:rsidRPr="000A3C58" w:rsidRDefault="00AD37E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640978" w:rsidRDefault="00702279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640978">
        <w:rPr>
          <w:rFonts w:ascii="Arial Narrow" w:hAnsi="Arial Narrow"/>
          <w:sz w:val="22"/>
          <w:szCs w:val="22"/>
        </w:rPr>
        <w:t>6</w:t>
      </w:r>
      <w:r w:rsidR="000669B7" w:rsidRPr="00640978">
        <w:rPr>
          <w:rFonts w:ascii="Arial Narrow" w:hAnsi="Arial Narrow"/>
          <w:sz w:val="22"/>
          <w:szCs w:val="22"/>
        </w:rPr>
        <w:t>. Informácie k časti F. písm. j) prílohy č. 3 o  dlhodobom finančnom majetku</w:t>
      </w:r>
      <w:r w:rsidR="00A63261" w:rsidRPr="00640978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640978" w:rsidRDefault="00C36064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640978">
        <w:rPr>
          <w:rFonts w:ascii="Arial Narrow" w:hAnsi="Arial Narrow"/>
          <w:sz w:val="22"/>
          <w:szCs w:val="22"/>
        </w:rPr>
        <w:t>7</w:t>
      </w:r>
      <w:r w:rsidR="000669B7" w:rsidRPr="00640978">
        <w:rPr>
          <w:rFonts w:ascii="Arial Narrow" w:hAnsi="Arial Narrow"/>
          <w:sz w:val="22"/>
          <w:szCs w:val="22"/>
        </w:rPr>
        <w:t xml:space="preserve">. Informácie k časti F. písm. m) prílohy č. 3 o dlhodobom finančnom majetku </w:t>
      </w:r>
      <w:r w:rsidR="00A63261" w:rsidRPr="00640978">
        <w:rPr>
          <w:rFonts w:ascii="Arial Narrow" w:hAnsi="Arial Narrow"/>
          <w:sz w:val="22"/>
          <w:szCs w:val="22"/>
        </w:rPr>
        <w:t>- 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3273"/>
      </w:tblGrid>
      <w:tr w:rsidR="00640978" w:rsidRPr="00640978" w:rsidTr="00F4554D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pStyle w:val="TopHeader"/>
            </w:pPr>
            <w:r w:rsidRPr="00640978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640978" w:rsidRDefault="000669B7" w:rsidP="00F4554D">
            <w:pPr>
              <w:pStyle w:val="TopHeader"/>
            </w:pPr>
            <w:r w:rsidRPr="00640978">
              <w:t>Hodnota za bežné účtovné obdobie</w:t>
            </w:r>
          </w:p>
        </w:tc>
      </w:tr>
      <w:tr w:rsidR="00640978" w:rsidRPr="00640978" w:rsidTr="00F4554D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640978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640978" w:rsidTr="00F4554D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640978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640978">
              <w:rPr>
                <w:rFonts w:ascii="Arial Narrow" w:hAnsi="Arial Narrow"/>
                <w:sz w:val="22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640978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640978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640978" w:rsidRDefault="00C3606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640978">
        <w:rPr>
          <w:rFonts w:ascii="Arial Narrow" w:hAnsi="Arial Narrow"/>
          <w:sz w:val="22"/>
          <w:szCs w:val="22"/>
        </w:rPr>
        <w:t>8</w:t>
      </w:r>
      <w:r w:rsidR="000669B7" w:rsidRPr="00640978">
        <w:rPr>
          <w:rFonts w:ascii="Arial Narrow" w:hAnsi="Arial Narrow"/>
          <w:sz w:val="22"/>
          <w:szCs w:val="22"/>
        </w:rPr>
        <w:t>. Informácie k časti F. písm. i) prílohy č. 3 o štruktúre dlhodobého finančného majetku</w:t>
      </w:r>
      <w:r w:rsidR="00A63261" w:rsidRPr="00640978">
        <w:rPr>
          <w:rFonts w:ascii="Arial Narrow" w:hAnsi="Arial Narrow"/>
          <w:sz w:val="22"/>
          <w:szCs w:val="22"/>
        </w:rPr>
        <w:t xml:space="preserve"> – nemáme</w:t>
      </w:r>
    </w:p>
    <w:p w:rsidR="000669B7" w:rsidRPr="00640978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:rsidR="000669B7" w:rsidRPr="00640978" w:rsidRDefault="00C3606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640978">
        <w:rPr>
          <w:rFonts w:ascii="Arial Narrow" w:hAnsi="Arial Narrow"/>
          <w:sz w:val="22"/>
          <w:szCs w:val="22"/>
        </w:rPr>
        <w:t>9</w:t>
      </w:r>
      <w:r w:rsidR="000669B7" w:rsidRPr="00640978">
        <w:rPr>
          <w:rFonts w:ascii="Arial Narrow" w:hAnsi="Arial Narrow"/>
          <w:sz w:val="22"/>
          <w:szCs w:val="22"/>
        </w:rPr>
        <w:t xml:space="preserve">. Informácie k časti F. písm. j) a l) prílohy č. 3 o dlhových CP držaných do splatnosti </w:t>
      </w:r>
      <w:r w:rsidR="00A63261" w:rsidRPr="00640978">
        <w:rPr>
          <w:rFonts w:ascii="Arial Narrow" w:hAnsi="Arial Narrow"/>
          <w:sz w:val="22"/>
          <w:szCs w:val="22"/>
        </w:rPr>
        <w:t>- nemáme</w:t>
      </w:r>
    </w:p>
    <w:p w:rsidR="000669B7" w:rsidRPr="00640978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640978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640978">
        <w:rPr>
          <w:rFonts w:ascii="Arial Narrow" w:hAnsi="Arial Narrow"/>
          <w:sz w:val="22"/>
          <w:szCs w:val="22"/>
        </w:rPr>
        <w:t>1</w:t>
      </w:r>
      <w:r w:rsidR="001D1CC8" w:rsidRPr="00640978">
        <w:rPr>
          <w:rFonts w:ascii="Arial Narrow" w:hAnsi="Arial Narrow"/>
          <w:sz w:val="22"/>
          <w:szCs w:val="22"/>
        </w:rPr>
        <w:t>0</w:t>
      </w:r>
      <w:r w:rsidRPr="00640978">
        <w:rPr>
          <w:rFonts w:ascii="Arial Narrow" w:hAnsi="Arial Narrow"/>
          <w:sz w:val="22"/>
          <w:szCs w:val="22"/>
        </w:rPr>
        <w:t>. Informácie k časti F. písm. j) a l) prílohy č. 3 o poskytnutých dlhodobých pôžičkách</w:t>
      </w:r>
      <w:r w:rsidR="003D4FE3" w:rsidRPr="00640978">
        <w:rPr>
          <w:rFonts w:ascii="Arial Narrow" w:hAnsi="Arial Narrow"/>
          <w:sz w:val="22"/>
          <w:szCs w:val="22"/>
        </w:rPr>
        <w:t xml:space="preserve"> - 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1475"/>
        <w:gridCol w:w="1153"/>
        <w:gridCol w:w="1124"/>
        <w:gridCol w:w="1441"/>
        <w:gridCol w:w="1319"/>
      </w:tblGrid>
      <w:tr w:rsidR="000669B7" w:rsidRPr="000A3C58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Stav </w:t>
            </w:r>
            <w:r w:rsidRPr="003F01F3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Stav </w:t>
            </w:r>
            <w:r w:rsidRPr="003F01F3">
              <w:br/>
              <w:t>na konci účtovného obdobia</w:t>
            </w:r>
          </w:p>
        </w:tc>
      </w:tr>
      <w:tr w:rsidR="000669B7" w:rsidRPr="000A3C58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f</w:t>
            </w:r>
          </w:p>
        </w:tc>
      </w:tr>
      <w:tr w:rsidR="000669B7" w:rsidRPr="000A3C58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0A3C58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0A3C58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0A3C58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0A3C58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F01F3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0A3C58" w:rsidRDefault="000669B7" w:rsidP="000669B7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0A3C58" w:rsidRDefault="006D6292" w:rsidP="000669B7">
      <w:pPr>
        <w:rPr>
          <w:rFonts w:ascii="Arial Narrow" w:hAnsi="Arial Narrow"/>
          <w:color w:val="FF0000"/>
          <w:sz w:val="22"/>
          <w:szCs w:val="22"/>
        </w:rPr>
      </w:pPr>
      <w:r w:rsidRPr="000A3C58">
        <w:rPr>
          <w:rFonts w:ascii="Arial Narrow" w:hAnsi="Arial Narrow"/>
          <w:color w:val="FF0000"/>
          <w:sz w:val="22"/>
          <w:szCs w:val="22"/>
        </w:rPr>
        <w:fldChar w:fldCharType="begin"/>
      </w:r>
      <w:r w:rsidR="000669B7" w:rsidRPr="000A3C58">
        <w:rPr>
          <w:rFonts w:ascii="Arial Narrow" w:hAnsi="Arial Narrow"/>
          <w:color w:val="FF0000"/>
          <w:sz w:val="22"/>
          <w:szCs w:val="22"/>
        </w:rPr>
        <w:instrText xml:space="preserve"> MERGEFIELD p20 </w:instrText>
      </w:r>
      <w:r w:rsidRPr="000A3C58">
        <w:rPr>
          <w:rFonts w:ascii="Arial Narrow" w:hAnsi="Arial Narrow"/>
          <w:color w:val="FF0000"/>
          <w:sz w:val="22"/>
          <w:szCs w:val="22"/>
        </w:rPr>
        <w:fldChar w:fldCharType="end"/>
      </w:r>
    </w:p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3F01F3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3F01F3">
        <w:rPr>
          <w:rFonts w:ascii="Arial Narrow" w:hAnsi="Arial Narrow"/>
          <w:sz w:val="22"/>
          <w:szCs w:val="22"/>
        </w:rPr>
        <w:t>1</w:t>
      </w:r>
      <w:r w:rsidR="001D1CC8" w:rsidRPr="003F01F3">
        <w:rPr>
          <w:rFonts w:ascii="Arial Narrow" w:hAnsi="Arial Narrow"/>
          <w:sz w:val="22"/>
          <w:szCs w:val="22"/>
        </w:rPr>
        <w:t>1</w:t>
      </w:r>
      <w:r w:rsidRPr="003F01F3">
        <w:rPr>
          <w:rFonts w:ascii="Arial Narrow" w:hAnsi="Arial Narrow"/>
          <w:sz w:val="22"/>
          <w:szCs w:val="22"/>
        </w:rPr>
        <w:t>. Informácie k časti F. písm. o) prílohy č. 3 o opravných položkách k</w:t>
      </w:r>
      <w:r w:rsidR="003D4FE3" w:rsidRPr="003F01F3">
        <w:rPr>
          <w:rFonts w:ascii="Arial Narrow" w:hAnsi="Arial Narrow"/>
          <w:sz w:val="22"/>
          <w:szCs w:val="22"/>
        </w:rPr>
        <w:t> </w:t>
      </w:r>
      <w:r w:rsidRPr="003F01F3">
        <w:rPr>
          <w:rFonts w:ascii="Arial Narrow" w:hAnsi="Arial Narrow"/>
          <w:sz w:val="22"/>
          <w:szCs w:val="22"/>
        </w:rPr>
        <w:t>zásobám</w:t>
      </w:r>
      <w:r w:rsidR="003D4FE3" w:rsidRPr="003F01F3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3F01F3" w:rsidRDefault="000669B7" w:rsidP="000669B7">
      <w:pPr>
        <w:rPr>
          <w:rFonts w:ascii="Arial Narrow" w:hAnsi="Arial Narrow"/>
          <w:sz w:val="22"/>
          <w:szCs w:val="22"/>
        </w:rPr>
      </w:pPr>
      <w:r w:rsidRPr="003F01F3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8"/>
        <w:gridCol w:w="1182"/>
        <w:gridCol w:w="1096"/>
        <w:gridCol w:w="1694"/>
        <w:gridCol w:w="1766"/>
        <w:gridCol w:w="1208"/>
      </w:tblGrid>
      <w:tr w:rsidR="003F01F3" w:rsidRPr="003F01F3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Bežné účtovné obdobie</w:t>
            </w:r>
          </w:p>
        </w:tc>
      </w:tr>
      <w:tr w:rsidR="003F01F3" w:rsidRPr="003F01F3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</w:p>
          <w:p w:rsidR="000669B7" w:rsidRPr="003F01F3" w:rsidRDefault="000669B7" w:rsidP="00F4554D">
            <w:pPr>
              <w:pStyle w:val="TopHeader"/>
            </w:pPr>
            <w:r w:rsidRPr="003F01F3">
              <w:t>Tvorba </w:t>
            </w:r>
          </w:p>
          <w:p w:rsidR="000669B7" w:rsidRPr="003F01F3" w:rsidRDefault="000669B7" w:rsidP="00F4554D">
            <w:pPr>
              <w:pStyle w:val="TopHeader"/>
            </w:pPr>
            <w:r w:rsidRPr="003F01F3">
              <w:t>OP</w:t>
            </w:r>
          </w:p>
          <w:p w:rsidR="000669B7" w:rsidRPr="003F01F3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 xml:space="preserve">Zúčtovanie OP z dôvodu vyradenia majetku </w:t>
            </w:r>
            <w:r w:rsidRPr="003F01F3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Stav OP na konci účtovného obdobia</w:t>
            </w:r>
          </w:p>
        </w:tc>
      </w:tr>
      <w:tr w:rsidR="003F01F3" w:rsidRPr="003F01F3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  <w:rPr>
                <w:b w:val="0"/>
                <w:bCs w:val="0"/>
              </w:rPr>
            </w:pPr>
            <w:r w:rsidRPr="003F01F3">
              <w:rPr>
                <w:b w:val="0"/>
                <w:bCs w:val="0"/>
              </w:rPr>
              <w:t>f</w:t>
            </w:r>
          </w:p>
        </w:tc>
      </w:tr>
      <w:tr w:rsidR="003F01F3" w:rsidRPr="003F01F3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3F01F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F01F3" w:rsidRPr="003F01F3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3F01F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F01F3" w:rsidRPr="003F01F3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3F01F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F01F3" w:rsidRPr="003F01F3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3F01F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F01F3" w:rsidRPr="003F01F3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3F01F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F01F3" w:rsidRPr="003F01F3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3F01F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F01F3" w:rsidRPr="003F01F3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3F01F3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3F01F3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F01F3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6D6292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F01F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3F01F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F01F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3F01F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F01F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3F01F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3F01F3" w:rsidRDefault="000669B7" w:rsidP="000669B7">
      <w:pPr>
        <w:rPr>
          <w:rFonts w:ascii="Arial Narrow" w:hAnsi="Arial Narrow"/>
          <w:sz w:val="22"/>
          <w:szCs w:val="22"/>
        </w:rPr>
      </w:pPr>
    </w:p>
    <w:p w:rsidR="001202E8" w:rsidRPr="000A3C58" w:rsidRDefault="001202E8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202E8" w:rsidRPr="000A3C58" w:rsidRDefault="001202E8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202E8" w:rsidRPr="000A3C58" w:rsidRDefault="001202E8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202E8" w:rsidRPr="000A3C58" w:rsidRDefault="001202E8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3F01F3" w:rsidRDefault="000669B7" w:rsidP="000669B7">
      <w:pPr>
        <w:rPr>
          <w:rFonts w:ascii="Arial Narrow" w:hAnsi="Arial Narrow"/>
          <w:sz w:val="22"/>
          <w:szCs w:val="22"/>
        </w:rPr>
      </w:pPr>
      <w:r w:rsidRPr="003F01F3">
        <w:rPr>
          <w:rFonts w:ascii="Arial Narrow" w:hAnsi="Arial Narrow"/>
          <w:sz w:val="22"/>
          <w:szCs w:val="22"/>
        </w:rPr>
        <w:t>Tabuľka č. 2</w:t>
      </w:r>
      <w:r w:rsidR="00B80751" w:rsidRPr="003F01F3">
        <w:rPr>
          <w:rFonts w:ascii="Arial Narrow" w:hAnsi="Arial Narrow"/>
          <w:sz w:val="22"/>
          <w:szCs w:val="22"/>
        </w:rPr>
        <w:t>-nemáme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2"/>
        <w:gridCol w:w="3052"/>
      </w:tblGrid>
      <w:tr w:rsidR="003F01F3" w:rsidRPr="003F01F3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Hodnota</w:t>
            </w:r>
          </w:p>
        </w:tc>
      </w:tr>
      <w:tr w:rsidR="003F01F3" w:rsidRPr="003F01F3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3F01F3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6D6292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F01F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F01F3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3F01F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F01F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3F01F3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:rsidR="000669B7" w:rsidRPr="003F01F3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3F01F3">
        <w:rPr>
          <w:rFonts w:ascii="Arial Narrow" w:hAnsi="Arial Narrow"/>
          <w:sz w:val="22"/>
          <w:szCs w:val="22"/>
        </w:rPr>
        <w:t>1</w:t>
      </w:r>
      <w:r w:rsidR="00E1754D" w:rsidRPr="003F01F3">
        <w:rPr>
          <w:rFonts w:ascii="Arial Narrow" w:hAnsi="Arial Narrow"/>
          <w:sz w:val="22"/>
          <w:szCs w:val="22"/>
        </w:rPr>
        <w:t>2</w:t>
      </w:r>
      <w:r w:rsidRPr="003F01F3">
        <w:rPr>
          <w:rFonts w:ascii="Arial Narrow" w:hAnsi="Arial Narrow"/>
          <w:sz w:val="22"/>
          <w:szCs w:val="22"/>
        </w:rPr>
        <w:t xml:space="preserve">. Informácie k časti F. písm. p) prílohy č. 3 o zásobách, na ktoré je zriadené záložné právo a o zásobách, pri ktorých má účtovná jednotka obmedzené právo s nimi nakladať </w:t>
      </w:r>
      <w:r w:rsidR="003D4FE3" w:rsidRPr="003F01F3">
        <w:rPr>
          <w:rFonts w:ascii="Arial Narrow" w:hAnsi="Arial Narrow"/>
          <w:sz w:val="22"/>
          <w:szCs w:val="22"/>
        </w:rPr>
        <w:t>-nemáme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64"/>
        <w:gridCol w:w="3060"/>
      </w:tblGrid>
      <w:tr w:rsidR="003F01F3" w:rsidRPr="003F01F3" w:rsidTr="00F4554D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3F01F3" w:rsidRDefault="000669B7" w:rsidP="00F4554D">
            <w:pPr>
              <w:pStyle w:val="TopHeader"/>
            </w:pPr>
            <w:r w:rsidRPr="003F01F3">
              <w:t>Hodnota za bežné účtovné obdobie</w:t>
            </w:r>
          </w:p>
        </w:tc>
      </w:tr>
      <w:tr w:rsidR="003F01F3" w:rsidRPr="003F01F3" w:rsidTr="00F4554D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3F01F3" w:rsidTr="00F4554D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F01F3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3F01F3">
              <w:rPr>
                <w:rFonts w:ascii="Arial Narrow" w:hAnsi="Arial Narrow"/>
                <w:sz w:val="22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F01F3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3F01F3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3F01F3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3F01F3">
        <w:rPr>
          <w:rFonts w:ascii="Arial Narrow" w:hAnsi="Arial Narrow"/>
          <w:sz w:val="22"/>
          <w:szCs w:val="22"/>
        </w:rPr>
        <w:t>1</w:t>
      </w:r>
      <w:r w:rsidR="00E1754D" w:rsidRPr="003F01F3">
        <w:rPr>
          <w:rFonts w:ascii="Arial Narrow" w:hAnsi="Arial Narrow"/>
          <w:sz w:val="22"/>
          <w:szCs w:val="22"/>
        </w:rPr>
        <w:t>3</w:t>
      </w:r>
      <w:r w:rsidRPr="003F01F3">
        <w:rPr>
          <w:rFonts w:ascii="Arial Narrow" w:hAnsi="Arial Narrow"/>
          <w:sz w:val="22"/>
          <w:szCs w:val="22"/>
        </w:rPr>
        <w:t>. Informácie k časti F. písm. q) prílohy č. 3 o zákazkovej výrobe a o zákazkovej výstavbe nehnuteľnosti určenej na predaj</w:t>
      </w:r>
      <w:r w:rsidR="00FE1C4B" w:rsidRPr="003F01F3">
        <w:rPr>
          <w:rFonts w:ascii="Arial Narrow" w:hAnsi="Arial Narrow"/>
          <w:sz w:val="22"/>
          <w:szCs w:val="22"/>
        </w:rPr>
        <w:t xml:space="preserve"> - nemáme</w:t>
      </w:r>
    </w:p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FA6253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FA6253">
        <w:rPr>
          <w:rFonts w:ascii="Arial Narrow" w:hAnsi="Arial Narrow"/>
          <w:sz w:val="22"/>
          <w:szCs w:val="22"/>
        </w:rPr>
        <w:t>1</w:t>
      </w:r>
      <w:r w:rsidR="00E1754D" w:rsidRPr="00FA6253">
        <w:rPr>
          <w:rFonts w:ascii="Arial Narrow" w:hAnsi="Arial Narrow"/>
          <w:sz w:val="22"/>
          <w:szCs w:val="22"/>
        </w:rPr>
        <w:t>4</w:t>
      </w:r>
      <w:r w:rsidRPr="00FA6253">
        <w:rPr>
          <w:rFonts w:ascii="Arial Narrow" w:hAnsi="Arial Narrow"/>
          <w:sz w:val="22"/>
          <w:szCs w:val="22"/>
        </w:rPr>
        <w:t xml:space="preserve">. Informácie k časti F. písm. r) prílohy č. 3 o vývoji opravnej položky  k pohľadávkam </w:t>
      </w:r>
      <w:r w:rsidR="00F1714F" w:rsidRPr="00FA6253">
        <w:rPr>
          <w:rFonts w:ascii="Arial Narrow" w:hAnsi="Arial Narrow"/>
          <w:sz w:val="22"/>
          <w:szCs w:val="22"/>
        </w:rPr>
        <w:t>– údaje sa týkajú iba správa OSBD Martin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6"/>
        <w:gridCol w:w="1298"/>
        <w:gridCol w:w="1153"/>
        <w:gridCol w:w="1730"/>
        <w:gridCol w:w="1875"/>
        <w:gridCol w:w="1322"/>
      </w:tblGrid>
      <w:tr w:rsidR="000669B7" w:rsidRPr="00FA6253" w:rsidTr="003F01F3">
        <w:trPr>
          <w:jc w:val="center"/>
        </w:trPr>
        <w:tc>
          <w:tcPr>
            <w:tcW w:w="194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>Pohľadávky</w:t>
            </w:r>
          </w:p>
        </w:tc>
        <w:tc>
          <w:tcPr>
            <w:tcW w:w="7378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>Bežné účtovné obdobie</w:t>
            </w:r>
          </w:p>
        </w:tc>
      </w:tr>
      <w:tr w:rsidR="000669B7" w:rsidRPr="00FA6253" w:rsidTr="003F01F3">
        <w:trPr>
          <w:jc w:val="center"/>
        </w:trPr>
        <w:tc>
          <w:tcPr>
            <w:tcW w:w="194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</w:p>
        </w:tc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>Stav OP na začiatku účtovného obdobia</w:t>
            </w: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>Tvorba</w:t>
            </w:r>
          </w:p>
          <w:p w:rsidR="000669B7" w:rsidRPr="00FA6253" w:rsidRDefault="000669B7" w:rsidP="00F4554D">
            <w:pPr>
              <w:pStyle w:val="TopHeader"/>
            </w:pPr>
            <w:r w:rsidRPr="00FA6253">
              <w:t>OP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>Zúčtovanie OP z dôvodu zániku opodstatnenosti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 xml:space="preserve">Zúčtovanie OP z dôvodu vyradenia majetku </w:t>
            </w:r>
            <w:r w:rsidRPr="00FA6253">
              <w:br/>
              <w:t>z účtovníctva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</w:pPr>
            <w:r w:rsidRPr="00FA6253">
              <w:t>Stav OP na konci účtovného obdobia</w:t>
            </w:r>
          </w:p>
        </w:tc>
      </w:tr>
      <w:tr w:rsidR="000669B7" w:rsidRPr="000A3C58" w:rsidTr="003F01F3">
        <w:trPr>
          <w:jc w:val="center"/>
        </w:trPr>
        <w:tc>
          <w:tcPr>
            <w:tcW w:w="19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a</w:t>
            </w:r>
          </w:p>
        </w:tc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b</w:t>
            </w: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c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d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e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A6253" w:rsidRDefault="000669B7" w:rsidP="00F4554D">
            <w:pPr>
              <w:pStyle w:val="TopHeader"/>
              <w:rPr>
                <w:b w:val="0"/>
                <w:bCs w:val="0"/>
              </w:rPr>
            </w:pPr>
            <w:r w:rsidRPr="00FA6253">
              <w:rPr>
                <w:b w:val="0"/>
                <w:bCs w:val="0"/>
              </w:rPr>
              <w:t>f</w:t>
            </w:r>
          </w:p>
        </w:tc>
      </w:tr>
      <w:tr w:rsidR="002C5ADC" w:rsidRPr="000A3C58" w:rsidTr="003F01F3">
        <w:trPr>
          <w:jc w:val="center"/>
        </w:trPr>
        <w:tc>
          <w:tcPr>
            <w:tcW w:w="194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ADC" w:rsidRPr="00510DE1" w:rsidRDefault="002C5ADC" w:rsidP="002C5ADC">
            <w:pPr>
              <w:rPr>
                <w:rFonts w:ascii="Arial Narrow" w:hAnsi="Arial Narrow"/>
                <w:sz w:val="22"/>
                <w:szCs w:val="22"/>
              </w:rPr>
            </w:pPr>
            <w:r w:rsidRPr="00510DE1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C5ADC" w:rsidRPr="00510DE1" w:rsidRDefault="002C5ADC" w:rsidP="002C5AD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10DE1">
              <w:rPr>
                <w:rFonts w:ascii="Arial Narrow" w:hAnsi="Arial Narrow"/>
                <w:sz w:val="18"/>
                <w:szCs w:val="18"/>
              </w:rPr>
              <w:t>17761</w:t>
            </w:r>
          </w:p>
        </w:tc>
        <w:tc>
          <w:tcPr>
            <w:tcW w:w="11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C5ADC" w:rsidRPr="00510DE1" w:rsidRDefault="00676B3B" w:rsidP="002C5AD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10DE1">
              <w:rPr>
                <w:rFonts w:ascii="Arial Narrow" w:hAnsi="Arial Narrow"/>
                <w:sz w:val="18"/>
                <w:szCs w:val="18"/>
              </w:rPr>
              <w:t>370,00</w:t>
            </w:r>
          </w:p>
        </w:tc>
        <w:tc>
          <w:tcPr>
            <w:tcW w:w="173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C5ADC" w:rsidRPr="00510DE1" w:rsidRDefault="00433ABC" w:rsidP="002C5AD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10DE1">
              <w:rPr>
                <w:rFonts w:ascii="Arial Narrow" w:hAnsi="Arial Narrow"/>
                <w:sz w:val="18"/>
                <w:szCs w:val="18"/>
              </w:rPr>
              <w:t>340</w:t>
            </w:r>
            <w:r w:rsidR="002C5ADC" w:rsidRPr="00510DE1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87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C5ADC" w:rsidRPr="00510DE1" w:rsidRDefault="00433ABC" w:rsidP="001D08B9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10DE1">
              <w:rPr>
                <w:rFonts w:ascii="Arial Narrow" w:hAnsi="Arial Narrow"/>
                <w:sz w:val="18"/>
                <w:szCs w:val="18"/>
              </w:rPr>
              <w:t>10</w:t>
            </w:r>
            <w:r w:rsidR="001D08B9" w:rsidRPr="00510DE1">
              <w:rPr>
                <w:rFonts w:ascii="Arial Narrow" w:hAnsi="Arial Narrow"/>
                <w:sz w:val="18"/>
                <w:szCs w:val="18"/>
              </w:rPr>
              <w:t>79</w:t>
            </w:r>
            <w:r w:rsidR="002C5ADC" w:rsidRPr="00510DE1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3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C5ADC" w:rsidRPr="00510DE1" w:rsidRDefault="002C5ADC" w:rsidP="001D08B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10DE1">
              <w:rPr>
                <w:rFonts w:ascii="Arial Narrow" w:hAnsi="Arial Narrow"/>
                <w:sz w:val="18"/>
                <w:szCs w:val="18"/>
              </w:rPr>
              <w:t>1</w:t>
            </w:r>
            <w:r w:rsidR="001D08B9" w:rsidRPr="00510DE1">
              <w:rPr>
                <w:rFonts w:ascii="Arial Narrow" w:hAnsi="Arial Narrow"/>
                <w:sz w:val="18"/>
                <w:szCs w:val="18"/>
              </w:rPr>
              <w:t>6</w:t>
            </w:r>
            <w:r w:rsidRPr="00510DE1">
              <w:rPr>
                <w:rFonts w:ascii="Arial Narrow" w:hAnsi="Arial Narrow"/>
                <w:sz w:val="18"/>
                <w:szCs w:val="18"/>
              </w:rPr>
              <w:t>7</w:t>
            </w:r>
            <w:r w:rsidR="001D08B9" w:rsidRPr="00510DE1">
              <w:rPr>
                <w:rFonts w:ascii="Arial Narrow" w:hAnsi="Arial Narrow"/>
                <w:sz w:val="18"/>
                <w:szCs w:val="18"/>
              </w:rPr>
              <w:t>12,00</w:t>
            </w:r>
          </w:p>
        </w:tc>
      </w:tr>
      <w:tr w:rsidR="002C5ADC" w:rsidRPr="000A3C58" w:rsidTr="003F01F3">
        <w:trPr>
          <w:jc w:val="center"/>
        </w:trPr>
        <w:tc>
          <w:tcPr>
            <w:tcW w:w="194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C5ADC" w:rsidRPr="00510DE1" w:rsidRDefault="002C5ADC" w:rsidP="002C5ADC">
            <w:pPr>
              <w:rPr>
                <w:rFonts w:ascii="Arial Narrow" w:hAnsi="Arial Narrow"/>
                <w:sz w:val="22"/>
                <w:szCs w:val="22"/>
              </w:rPr>
            </w:pPr>
            <w:r w:rsidRPr="00510DE1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C5ADC" w:rsidRPr="00510DE1" w:rsidRDefault="002C5ADC" w:rsidP="002C5AD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10DE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10DE1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510DE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10DE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10DE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3" w:type="dxa"/>
            <w:tcBorders>
              <w:top w:val="single" w:sz="6" w:space="0" w:color="auto"/>
            </w:tcBorders>
            <w:vAlign w:val="center"/>
          </w:tcPr>
          <w:p w:rsidR="002C5ADC" w:rsidRPr="00510DE1" w:rsidRDefault="002C5ADC" w:rsidP="002C5AD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10DE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10DE1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510DE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10DE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10DE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30" w:type="dxa"/>
            <w:tcBorders>
              <w:top w:val="single" w:sz="6" w:space="0" w:color="auto"/>
            </w:tcBorders>
            <w:vAlign w:val="center"/>
          </w:tcPr>
          <w:p w:rsidR="002C5ADC" w:rsidRPr="00510DE1" w:rsidRDefault="002C5ADC" w:rsidP="002C5AD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10DE1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auto"/>
            </w:tcBorders>
            <w:vAlign w:val="center"/>
          </w:tcPr>
          <w:p w:rsidR="002C5ADC" w:rsidRPr="00510DE1" w:rsidRDefault="002C5ADC" w:rsidP="002C5AD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10DE1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22" w:type="dxa"/>
            <w:tcBorders>
              <w:top w:val="single" w:sz="6" w:space="0" w:color="auto"/>
            </w:tcBorders>
            <w:vAlign w:val="center"/>
          </w:tcPr>
          <w:p w:rsidR="002C5ADC" w:rsidRPr="00510DE1" w:rsidRDefault="002C5ADC" w:rsidP="002C5AD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10DE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10DE1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510DE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10DE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10DE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C5ADC" w:rsidRPr="000A3C58" w:rsidTr="003F01F3">
        <w:trPr>
          <w:jc w:val="center"/>
        </w:trPr>
        <w:tc>
          <w:tcPr>
            <w:tcW w:w="194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C5ADC" w:rsidRPr="00510DE1" w:rsidRDefault="002C5ADC" w:rsidP="002C5ADC">
            <w:pPr>
              <w:rPr>
                <w:rFonts w:ascii="Arial Narrow" w:hAnsi="Arial Narrow"/>
                <w:sz w:val="22"/>
                <w:szCs w:val="22"/>
              </w:rPr>
            </w:pPr>
            <w:r w:rsidRPr="00510DE1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510DE1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510DE1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29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C5ADC" w:rsidRPr="00510DE1" w:rsidRDefault="002C5ADC" w:rsidP="002C5AD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10DE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10DE1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510DE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10DE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10DE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3" w:type="dxa"/>
            <w:tcBorders>
              <w:bottom w:val="single" w:sz="6" w:space="0" w:color="auto"/>
            </w:tcBorders>
            <w:vAlign w:val="center"/>
          </w:tcPr>
          <w:p w:rsidR="002C5ADC" w:rsidRPr="00510DE1" w:rsidRDefault="002C5ADC" w:rsidP="002C5AD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10DE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10DE1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510DE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10DE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10DE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30" w:type="dxa"/>
            <w:tcBorders>
              <w:bottom w:val="single" w:sz="6" w:space="0" w:color="auto"/>
            </w:tcBorders>
            <w:vAlign w:val="center"/>
          </w:tcPr>
          <w:p w:rsidR="002C5ADC" w:rsidRPr="00510DE1" w:rsidRDefault="002C5ADC" w:rsidP="002C5AD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10DE1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875" w:type="dxa"/>
            <w:tcBorders>
              <w:bottom w:val="single" w:sz="6" w:space="0" w:color="auto"/>
            </w:tcBorders>
            <w:vAlign w:val="center"/>
          </w:tcPr>
          <w:p w:rsidR="002C5ADC" w:rsidRPr="00510DE1" w:rsidRDefault="002C5ADC" w:rsidP="002C5AD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10DE1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22" w:type="dxa"/>
            <w:tcBorders>
              <w:bottom w:val="single" w:sz="6" w:space="0" w:color="auto"/>
            </w:tcBorders>
            <w:vAlign w:val="center"/>
          </w:tcPr>
          <w:p w:rsidR="002C5ADC" w:rsidRPr="00510DE1" w:rsidRDefault="002C5ADC" w:rsidP="002C5AD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10DE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10DE1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510DE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10DE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10DE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C5ADC" w:rsidRPr="000A3C58" w:rsidTr="003F01F3">
        <w:trPr>
          <w:trHeight w:val="767"/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ADC" w:rsidRPr="00510DE1" w:rsidRDefault="002C5ADC" w:rsidP="002C5ADC">
            <w:pPr>
              <w:rPr>
                <w:rFonts w:ascii="Arial Narrow" w:hAnsi="Arial Narrow"/>
                <w:sz w:val="22"/>
                <w:szCs w:val="22"/>
              </w:rPr>
            </w:pPr>
            <w:r w:rsidRPr="00510DE1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C5ADC" w:rsidRPr="00510DE1" w:rsidRDefault="002C5ADC" w:rsidP="002C5AD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10DE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10DE1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510DE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10DE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10DE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5ADC" w:rsidRPr="00510DE1" w:rsidRDefault="002C5ADC" w:rsidP="002C5AD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10DE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10DE1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510DE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10DE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10DE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5ADC" w:rsidRPr="00510DE1" w:rsidRDefault="002C5ADC" w:rsidP="002C5AD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10DE1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5ADC" w:rsidRPr="00510DE1" w:rsidRDefault="002C5ADC" w:rsidP="002C5AD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10DE1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5ADC" w:rsidRPr="00510DE1" w:rsidRDefault="002C5ADC" w:rsidP="002C5AD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10DE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10DE1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510DE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10DE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10DE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C5ADC" w:rsidRPr="000A3C58" w:rsidTr="003F01F3">
        <w:trPr>
          <w:trHeight w:val="300"/>
          <w:jc w:val="center"/>
        </w:trPr>
        <w:tc>
          <w:tcPr>
            <w:tcW w:w="194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C5ADC" w:rsidRPr="00510DE1" w:rsidRDefault="002C5ADC" w:rsidP="002C5ADC">
            <w:pPr>
              <w:rPr>
                <w:rFonts w:ascii="Arial Narrow" w:hAnsi="Arial Narrow"/>
                <w:sz w:val="22"/>
                <w:szCs w:val="22"/>
              </w:rPr>
            </w:pPr>
            <w:r w:rsidRPr="00510DE1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C5ADC" w:rsidRPr="00510DE1" w:rsidRDefault="002C5ADC" w:rsidP="002C5AD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10DE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10DE1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510DE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10DE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10DE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3" w:type="dxa"/>
            <w:tcBorders>
              <w:top w:val="single" w:sz="6" w:space="0" w:color="auto"/>
            </w:tcBorders>
            <w:vAlign w:val="center"/>
          </w:tcPr>
          <w:p w:rsidR="002C5ADC" w:rsidRPr="00510DE1" w:rsidRDefault="002C5ADC" w:rsidP="002C5AD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10DE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10DE1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510DE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10DE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10DE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30" w:type="dxa"/>
            <w:tcBorders>
              <w:top w:val="single" w:sz="6" w:space="0" w:color="auto"/>
            </w:tcBorders>
            <w:vAlign w:val="center"/>
          </w:tcPr>
          <w:p w:rsidR="002C5ADC" w:rsidRPr="00510DE1" w:rsidRDefault="002C5ADC" w:rsidP="002C5AD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10DE1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875" w:type="dxa"/>
            <w:tcBorders>
              <w:top w:val="single" w:sz="6" w:space="0" w:color="auto"/>
            </w:tcBorders>
            <w:vAlign w:val="center"/>
          </w:tcPr>
          <w:p w:rsidR="002C5ADC" w:rsidRPr="00510DE1" w:rsidRDefault="002C5ADC" w:rsidP="002C5ADC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10DE1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22" w:type="dxa"/>
            <w:tcBorders>
              <w:top w:val="single" w:sz="6" w:space="0" w:color="auto"/>
            </w:tcBorders>
            <w:vAlign w:val="center"/>
          </w:tcPr>
          <w:p w:rsidR="002C5ADC" w:rsidRPr="00510DE1" w:rsidRDefault="002C5ADC" w:rsidP="002C5AD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10DE1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10DE1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510DE1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10DE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10DE1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2C5ADC" w:rsidRPr="000A3C58" w:rsidTr="003F01F3">
        <w:trPr>
          <w:trHeight w:val="394"/>
          <w:jc w:val="center"/>
        </w:trPr>
        <w:tc>
          <w:tcPr>
            <w:tcW w:w="19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C5ADC" w:rsidRPr="00510DE1" w:rsidRDefault="002C5ADC" w:rsidP="002C5AD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10DE1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9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C5ADC" w:rsidRPr="00510DE1" w:rsidRDefault="002C5ADC" w:rsidP="002C5AD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10DE1">
              <w:rPr>
                <w:rFonts w:ascii="Arial Narrow" w:hAnsi="Arial Narrow"/>
                <w:b/>
                <w:bCs/>
                <w:sz w:val="18"/>
                <w:szCs w:val="18"/>
              </w:rPr>
              <w:t>17761</w:t>
            </w:r>
          </w:p>
        </w:tc>
        <w:tc>
          <w:tcPr>
            <w:tcW w:w="1153" w:type="dxa"/>
            <w:tcBorders>
              <w:bottom w:val="single" w:sz="12" w:space="0" w:color="auto"/>
            </w:tcBorders>
            <w:vAlign w:val="center"/>
          </w:tcPr>
          <w:p w:rsidR="002C5ADC" w:rsidRPr="00510DE1" w:rsidRDefault="002C5ADC" w:rsidP="00AB0F21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10DE1">
              <w:rPr>
                <w:rFonts w:ascii="Arial Narrow" w:hAnsi="Arial Narrow"/>
                <w:b/>
                <w:bCs/>
                <w:sz w:val="18"/>
                <w:szCs w:val="18"/>
              </w:rPr>
              <w:t>37</w:t>
            </w:r>
            <w:r w:rsidR="00AB0F21" w:rsidRPr="00510DE1"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  <w:r w:rsidRPr="00510DE1"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730" w:type="dxa"/>
            <w:tcBorders>
              <w:bottom w:val="single" w:sz="12" w:space="0" w:color="auto"/>
            </w:tcBorders>
            <w:vAlign w:val="center"/>
          </w:tcPr>
          <w:p w:rsidR="002C5ADC" w:rsidRPr="00510DE1" w:rsidRDefault="00433ABC" w:rsidP="002C5ADC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10DE1">
              <w:rPr>
                <w:rFonts w:ascii="Arial Narrow" w:hAnsi="Arial Narrow"/>
                <w:b/>
                <w:bCs/>
                <w:sz w:val="18"/>
                <w:szCs w:val="18"/>
              </w:rPr>
              <w:t>340</w:t>
            </w:r>
            <w:r w:rsidR="002C5ADC" w:rsidRPr="00510DE1"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875" w:type="dxa"/>
            <w:tcBorders>
              <w:bottom w:val="single" w:sz="12" w:space="0" w:color="auto"/>
            </w:tcBorders>
            <w:vAlign w:val="center"/>
          </w:tcPr>
          <w:p w:rsidR="002C5ADC" w:rsidRPr="00510DE1" w:rsidRDefault="00433ABC" w:rsidP="001D08B9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10DE1">
              <w:rPr>
                <w:rFonts w:ascii="Arial Narrow" w:hAnsi="Arial Narrow"/>
                <w:b/>
                <w:bCs/>
                <w:sz w:val="18"/>
                <w:szCs w:val="18"/>
              </w:rPr>
              <w:t>10</w:t>
            </w:r>
            <w:r w:rsidR="001D08B9" w:rsidRPr="00510DE1">
              <w:rPr>
                <w:rFonts w:ascii="Arial Narrow" w:hAnsi="Arial Narrow"/>
                <w:b/>
                <w:bCs/>
                <w:sz w:val="18"/>
                <w:szCs w:val="18"/>
              </w:rPr>
              <w:t>79</w:t>
            </w:r>
            <w:r w:rsidR="002C5ADC" w:rsidRPr="00510DE1"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322" w:type="dxa"/>
            <w:tcBorders>
              <w:bottom w:val="single" w:sz="12" w:space="0" w:color="auto"/>
            </w:tcBorders>
            <w:vAlign w:val="center"/>
          </w:tcPr>
          <w:p w:rsidR="002C5ADC" w:rsidRPr="00510DE1" w:rsidRDefault="001D08B9" w:rsidP="002C5AD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10DE1">
              <w:rPr>
                <w:rFonts w:ascii="Arial Narrow" w:hAnsi="Arial Narrow"/>
                <w:b/>
                <w:bCs/>
                <w:sz w:val="18"/>
                <w:szCs w:val="18"/>
              </w:rPr>
              <w:t>16712,00</w:t>
            </w:r>
          </w:p>
        </w:tc>
      </w:tr>
    </w:tbl>
    <w:p w:rsidR="00702664" w:rsidRPr="000A3C58" w:rsidRDefault="00702664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14307C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14307C">
        <w:rPr>
          <w:rFonts w:ascii="Arial Narrow" w:hAnsi="Arial Narrow"/>
          <w:sz w:val="22"/>
          <w:szCs w:val="22"/>
        </w:rPr>
        <w:t>1</w:t>
      </w:r>
      <w:r w:rsidR="00E1754D" w:rsidRPr="0014307C">
        <w:rPr>
          <w:rFonts w:ascii="Arial Narrow" w:hAnsi="Arial Narrow"/>
          <w:sz w:val="22"/>
          <w:szCs w:val="22"/>
        </w:rPr>
        <w:t>5</w:t>
      </w:r>
      <w:r w:rsidRPr="0014307C">
        <w:rPr>
          <w:rFonts w:ascii="Arial Narrow" w:hAnsi="Arial Narrow"/>
          <w:sz w:val="22"/>
          <w:szCs w:val="22"/>
        </w:rPr>
        <w:t xml:space="preserve">. Informácie k časti F. písm. s) prílohy č. 3 o  vekovej štruktúre pohľadávok </w:t>
      </w:r>
    </w:p>
    <w:p w:rsidR="000669B7" w:rsidRPr="0014307C" w:rsidRDefault="000669B7" w:rsidP="000669B7">
      <w:pPr>
        <w:rPr>
          <w:rFonts w:ascii="Arial Narrow" w:hAnsi="Arial Narrow"/>
          <w:sz w:val="22"/>
          <w:szCs w:val="22"/>
        </w:rPr>
      </w:pPr>
      <w:r w:rsidRPr="0014307C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0"/>
        <w:gridCol w:w="2048"/>
        <w:gridCol w:w="2048"/>
        <w:gridCol w:w="2048"/>
      </w:tblGrid>
      <w:tr w:rsidR="000669B7" w:rsidRPr="0014307C" w:rsidTr="009B47BA">
        <w:trPr>
          <w:jc w:val="center"/>
        </w:trPr>
        <w:tc>
          <w:tcPr>
            <w:tcW w:w="3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</w:pPr>
            <w:r w:rsidRPr="0014307C">
              <w:t>Názov položky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</w:pPr>
            <w:r w:rsidRPr="0014307C">
              <w:t>V lehote splatnosti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</w:pPr>
            <w:r w:rsidRPr="0014307C">
              <w:t>Po lehote splatnosti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</w:pPr>
            <w:r w:rsidRPr="0014307C">
              <w:t>Pohľadávky spolu</w:t>
            </w:r>
          </w:p>
        </w:tc>
      </w:tr>
      <w:tr w:rsidR="000669B7" w:rsidRPr="0014307C" w:rsidTr="009B47BA">
        <w:trPr>
          <w:trHeight w:hRule="exact" w:val="227"/>
          <w:jc w:val="center"/>
        </w:trPr>
        <w:tc>
          <w:tcPr>
            <w:tcW w:w="31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  <w:rPr>
                <w:b w:val="0"/>
                <w:bCs w:val="0"/>
              </w:rPr>
            </w:pPr>
            <w:r w:rsidRPr="0014307C">
              <w:rPr>
                <w:b w:val="0"/>
                <w:bCs w:val="0"/>
              </w:rPr>
              <w:t>a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  <w:rPr>
                <w:b w:val="0"/>
                <w:bCs w:val="0"/>
              </w:rPr>
            </w:pPr>
            <w:r w:rsidRPr="0014307C">
              <w:rPr>
                <w:b w:val="0"/>
                <w:bCs w:val="0"/>
              </w:rPr>
              <w:t>b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pStyle w:val="TopHeader"/>
              <w:rPr>
                <w:b w:val="0"/>
                <w:bCs w:val="0"/>
              </w:rPr>
            </w:pPr>
            <w:r w:rsidRPr="0014307C">
              <w:rPr>
                <w:b w:val="0"/>
                <w:bCs w:val="0"/>
              </w:rPr>
              <w:t>c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14307C" w:rsidRDefault="00000CBD" w:rsidP="00F4554D">
            <w:pPr>
              <w:pStyle w:val="TopHeader"/>
              <w:rPr>
                <w:b w:val="0"/>
                <w:bCs w:val="0"/>
              </w:rPr>
            </w:pPr>
            <w:r w:rsidRPr="0014307C">
              <w:rPr>
                <w:b w:val="0"/>
                <w:bCs w:val="0"/>
              </w:rPr>
              <w:t>D</w:t>
            </w:r>
          </w:p>
        </w:tc>
      </w:tr>
      <w:tr w:rsidR="000669B7" w:rsidRPr="0014307C" w:rsidTr="009B47BA">
        <w:trPr>
          <w:trHeight w:hRule="exact" w:val="329"/>
          <w:jc w:val="center"/>
        </w:trPr>
        <w:tc>
          <w:tcPr>
            <w:tcW w:w="9324" w:type="dxa"/>
            <w:gridSpan w:val="4"/>
            <w:tcBorders>
              <w:bottom w:val="single" w:sz="12" w:space="0" w:color="auto"/>
            </w:tcBorders>
            <w:vAlign w:val="center"/>
          </w:tcPr>
          <w:p w:rsidR="000669B7" w:rsidRPr="0014307C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4307C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00CBD" w:rsidRPr="0014307C" w:rsidTr="009B47BA">
        <w:trPr>
          <w:trHeight w:hRule="exact" w:val="329"/>
          <w:jc w:val="center"/>
        </w:trPr>
        <w:tc>
          <w:tcPr>
            <w:tcW w:w="3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14307C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14307C" w:rsidRDefault="00AE4CE4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noProof/>
                <w:sz w:val="18"/>
                <w:szCs w:val="18"/>
              </w:rPr>
              <w:fldChar w:fldCharType="begin"/>
            </w:r>
            <w:r w:rsidRPr="0014307C">
              <w:rPr>
                <w:rFonts w:ascii="Arial Narrow" w:hAnsi="Arial Narrow"/>
                <w:noProof/>
                <w:sz w:val="18"/>
                <w:szCs w:val="18"/>
              </w:rPr>
              <w:instrText xml:space="preserve"> MERGEFIELD a04225b \* MERGEFORMAT </w:instrText>
            </w:r>
            <w:r w:rsidRPr="0014307C">
              <w:rPr>
                <w:rFonts w:ascii="Arial Narrow" w:hAnsi="Arial Narrow"/>
                <w:noProof/>
                <w:sz w:val="18"/>
                <w:szCs w:val="18"/>
              </w:rPr>
              <w:fldChar w:fldCharType="separate"/>
            </w:r>
            <w:r w:rsidR="00175F4B" w:rsidRPr="001430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4307C">
              <w:rPr>
                <w:rFonts w:ascii="Arial Narrow" w:hAnsi="Arial Narrow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0669B7" w:rsidRPr="0014307C" w:rsidRDefault="00CB0E25" w:rsidP="00CB0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0669B7" w:rsidRPr="0014307C" w:rsidRDefault="00CB0E25" w:rsidP="00CB0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00CBD" w:rsidRPr="0014307C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14307C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0669B7" w:rsidRPr="0014307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4307C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430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0669B7" w:rsidRPr="0014307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4307C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430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0669B7" w:rsidRPr="0014307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 w:rsidRPr="0014307C"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430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0CBD" w:rsidRPr="0014307C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0669B7" w:rsidRPr="0014307C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14307C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0669B7" w:rsidRPr="0014307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4307C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430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0669B7" w:rsidRPr="0014307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14307C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430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0669B7" w:rsidRPr="0014307C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430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 w:rsidRPr="0014307C"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1430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430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0CBD" w:rsidRPr="000A3C58" w:rsidTr="009B47BA">
        <w:trPr>
          <w:jc w:val="center"/>
        </w:trPr>
        <w:tc>
          <w:tcPr>
            <w:tcW w:w="318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B14329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B14329">
              <w:rPr>
                <w:rFonts w:ascii="Arial Narrow" w:hAnsi="Arial Narrow"/>
                <w:sz w:val="22"/>
                <w:szCs w:val="22"/>
              </w:rPr>
              <w:lastRenderedPageBreak/>
              <w:t>Pohľadávky voči spoločníkom, členom a</w:t>
            </w:r>
            <w:r w:rsidR="00702664" w:rsidRPr="00B14329">
              <w:rPr>
                <w:rFonts w:ascii="Arial Narrow" w:hAnsi="Arial Narrow"/>
                <w:sz w:val="22"/>
                <w:szCs w:val="22"/>
              </w:rPr>
              <w:t> </w:t>
            </w:r>
            <w:r w:rsidRPr="00B14329">
              <w:rPr>
                <w:rFonts w:ascii="Arial Narrow" w:hAnsi="Arial Narrow"/>
                <w:sz w:val="22"/>
                <w:szCs w:val="22"/>
              </w:rPr>
              <w:t>združeniu</w:t>
            </w:r>
            <w:r w:rsidR="00702664" w:rsidRPr="00B14329">
              <w:rPr>
                <w:rFonts w:ascii="Arial Narrow" w:hAnsi="Arial Narrow"/>
                <w:sz w:val="22"/>
                <w:szCs w:val="22"/>
              </w:rPr>
              <w:t xml:space="preserve"> – prevádzka domov</w:t>
            </w:r>
            <w:r w:rsidR="003648B5" w:rsidRPr="00B14329">
              <w:rPr>
                <w:rFonts w:ascii="Arial Narrow" w:hAnsi="Arial Narrow"/>
                <w:sz w:val="22"/>
                <w:szCs w:val="22"/>
              </w:rPr>
              <w:t xml:space="preserve"> a správa OSBD Martin</w:t>
            </w:r>
          </w:p>
        </w:tc>
        <w:tc>
          <w:tcPr>
            <w:tcW w:w="204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B14329" w:rsidRDefault="00B14329" w:rsidP="0031025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14329">
              <w:rPr>
                <w:rFonts w:ascii="Arial Narrow" w:hAnsi="Arial Narrow"/>
                <w:sz w:val="18"/>
                <w:szCs w:val="18"/>
              </w:rPr>
              <w:t>12755511,00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0669B7" w:rsidRPr="00B14329" w:rsidRDefault="00E4380C" w:rsidP="00CB0E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14329">
              <w:rPr>
                <w:rFonts w:ascii="Arial Narrow" w:hAnsi="Arial Narrow"/>
                <w:sz w:val="18"/>
                <w:szCs w:val="18"/>
              </w:rPr>
              <w:t>0</w:t>
            </w:r>
            <w:r w:rsidR="00CB0E25" w:rsidRPr="00B14329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0669B7" w:rsidRPr="00B14329" w:rsidRDefault="008F1771" w:rsidP="0031025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12755511,00</w:t>
            </w:r>
          </w:p>
        </w:tc>
      </w:tr>
      <w:tr w:rsidR="00000CBD" w:rsidRPr="000A3C58" w:rsidTr="009B47BA">
        <w:trPr>
          <w:trHeight w:hRule="exact" w:val="329"/>
          <w:jc w:val="center"/>
        </w:trPr>
        <w:tc>
          <w:tcPr>
            <w:tcW w:w="318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B14329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B14329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B14329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1432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B14329">
              <w:rPr>
                <w:rFonts w:ascii="Arial Narrow" w:hAnsi="Arial Narrow"/>
                <w:sz w:val="18"/>
                <w:szCs w:val="18"/>
              </w:rPr>
              <w:instrText xml:space="preserve"> MERGEFIELD a04229b </w:instrText>
            </w:r>
            <w:r w:rsidRPr="00B1432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B1432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1432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0669B7" w:rsidRPr="00B14329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1432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B14329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B1432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B1432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1432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0669B7" w:rsidRPr="00B14329" w:rsidRDefault="006D6292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1432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 w:rsidRPr="00B14329"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 w:rsidRPr="00B1432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75F4B" w:rsidRPr="00B1432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B1432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0CBD" w:rsidRPr="000A3C58" w:rsidTr="009B47BA">
        <w:trPr>
          <w:trHeight w:hRule="exact" w:val="329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14329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14329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B14329" w:rsidRDefault="00B14329" w:rsidP="00E4380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14329">
              <w:rPr>
                <w:rFonts w:ascii="Arial Narrow" w:hAnsi="Arial Narrow"/>
                <w:b/>
                <w:bCs/>
                <w:sz w:val="18"/>
                <w:szCs w:val="18"/>
              </w:rPr>
              <w:t>12755511,00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0669B7" w:rsidRPr="00B14329" w:rsidRDefault="00E4380C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14329">
              <w:rPr>
                <w:rFonts w:ascii="Arial Narrow" w:hAnsi="Arial Narrow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0669B7" w:rsidRPr="00B14329" w:rsidRDefault="008F1771" w:rsidP="00E4380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12755511,00</w:t>
            </w:r>
          </w:p>
        </w:tc>
      </w:tr>
      <w:tr w:rsidR="00000CBD" w:rsidRPr="000A3C58" w:rsidTr="009B47BA">
        <w:trPr>
          <w:trHeight w:hRule="exact" w:val="500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47BA" w:rsidRPr="00B14329" w:rsidRDefault="009B47BA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14329">
              <w:rPr>
                <w:rFonts w:ascii="Arial Narrow" w:hAnsi="Arial Narrow"/>
                <w:b/>
                <w:bCs/>
                <w:sz w:val="22"/>
                <w:szCs w:val="22"/>
              </w:rPr>
              <w:t>Dlhod</w:t>
            </w:r>
            <w:r w:rsidR="00AD0D42" w:rsidRPr="00B14329">
              <w:rPr>
                <w:rFonts w:ascii="Arial Narrow" w:hAnsi="Arial Narrow"/>
                <w:b/>
                <w:bCs/>
                <w:sz w:val="22"/>
                <w:szCs w:val="22"/>
              </w:rPr>
              <w:t>obé pohľadávky – správa OSBD Martin</w:t>
            </w:r>
          </w:p>
          <w:p w:rsidR="009B47BA" w:rsidRPr="00B14329" w:rsidRDefault="009B47BA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47BA" w:rsidRPr="00B14329" w:rsidRDefault="00AD0D42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14329">
              <w:rPr>
                <w:rFonts w:ascii="Arial Narrow" w:hAnsi="Arial Narrow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9B47BA" w:rsidRPr="00B14329" w:rsidRDefault="00E4380C" w:rsidP="00542FB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14329"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  <w:r w:rsidR="00542FBC" w:rsidRPr="00B14329"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9B47BA" w:rsidRPr="00B14329" w:rsidRDefault="00E4380C" w:rsidP="00CB0E2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14329"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  <w:r w:rsidR="003648B5" w:rsidRPr="00B14329"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</w:tr>
      <w:tr w:rsidR="00000CBD" w:rsidRPr="000A3C58" w:rsidTr="009B47BA">
        <w:trPr>
          <w:trHeight w:hRule="exact" w:val="578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0D42" w:rsidRPr="008425F9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425F9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 - prevádzka domov</w:t>
            </w:r>
          </w:p>
          <w:p w:rsidR="00AD0D42" w:rsidRPr="008425F9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0D42" w:rsidRPr="008425F9" w:rsidRDefault="008425F9" w:rsidP="0031025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8425F9">
              <w:rPr>
                <w:rFonts w:ascii="Arial Narrow" w:hAnsi="Arial Narrow"/>
                <w:b/>
                <w:bCs/>
                <w:sz w:val="18"/>
                <w:szCs w:val="18"/>
              </w:rPr>
              <w:t>12755511,00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AD0D42" w:rsidRPr="008425F9" w:rsidRDefault="00542FBC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8425F9">
              <w:rPr>
                <w:rFonts w:ascii="Arial Narrow" w:hAnsi="Arial Narrow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AD0D42" w:rsidRPr="008425F9" w:rsidRDefault="008F1771" w:rsidP="0031025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12755511,00</w:t>
            </w:r>
          </w:p>
        </w:tc>
      </w:tr>
      <w:tr w:rsidR="00000CBD" w:rsidRPr="000A3C58" w:rsidTr="009B47BA">
        <w:trPr>
          <w:trHeight w:hRule="exact" w:val="329"/>
          <w:jc w:val="center"/>
        </w:trPr>
        <w:tc>
          <w:tcPr>
            <w:tcW w:w="9324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0D42" w:rsidRPr="008722BA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722BA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00CBD" w:rsidRPr="000A3C58" w:rsidTr="009B47BA">
        <w:trPr>
          <w:trHeight w:val="397"/>
          <w:jc w:val="center"/>
        </w:trPr>
        <w:tc>
          <w:tcPr>
            <w:tcW w:w="3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0D42" w:rsidRPr="008722B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Pohľadávky z obchodného styku – prevádzka domov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0D42" w:rsidRPr="008722BA" w:rsidRDefault="00E00946" w:rsidP="00CD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22BA">
              <w:rPr>
                <w:rFonts w:ascii="Arial Narrow" w:hAnsi="Arial Narrow"/>
                <w:sz w:val="18"/>
                <w:szCs w:val="18"/>
              </w:rPr>
              <w:t>-1571662,00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8722BA" w:rsidRDefault="00E00946" w:rsidP="00E0094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22BA">
              <w:rPr>
                <w:rFonts w:ascii="Arial Narrow" w:hAnsi="Arial Narrow"/>
                <w:sz w:val="18"/>
                <w:szCs w:val="18"/>
              </w:rPr>
              <w:t>106015,00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8722BA" w:rsidRDefault="00E00946" w:rsidP="00E0094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22BA">
              <w:rPr>
                <w:rFonts w:ascii="Arial Narrow" w:hAnsi="Arial Narrow"/>
                <w:sz w:val="18"/>
                <w:szCs w:val="18"/>
              </w:rPr>
              <w:t>-1465647,00</w:t>
            </w:r>
          </w:p>
        </w:tc>
      </w:tr>
      <w:tr w:rsidR="00000CBD" w:rsidRPr="000A3C58" w:rsidTr="009B47BA">
        <w:trPr>
          <w:trHeight w:val="397"/>
          <w:jc w:val="center"/>
        </w:trPr>
        <w:tc>
          <w:tcPr>
            <w:tcW w:w="3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0D42" w:rsidRPr="008722B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Pohľadávky z obchodného styku – správa OSBD Martin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0D42" w:rsidRPr="008722BA" w:rsidRDefault="00E00946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22BA">
              <w:rPr>
                <w:rFonts w:ascii="Arial Narrow" w:hAnsi="Arial Narrow"/>
                <w:sz w:val="18"/>
                <w:szCs w:val="18"/>
              </w:rPr>
              <w:t>33386,00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8722BA" w:rsidRDefault="00E00946" w:rsidP="008D29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22BA">
              <w:rPr>
                <w:rFonts w:ascii="Arial Narrow" w:hAnsi="Arial Narrow"/>
                <w:sz w:val="18"/>
                <w:szCs w:val="18"/>
              </w:rPr>
              <w:t>15289,00</w:t>
            </w:r>
          </w:p>
        </w:tc>
        <w:tc>
          <w:tcPr>
            <w:tcW w:w="2048" w:type="dxa"/>
            <w:tcBorders>
              <w:top w:val="single" w:sz="12" w:space="0" w:color="auto"/>
            </w:tcBorders>
            <w:vAlign w:val="center"/>
          </w:tcPr>
          <w:p w:rsidR="00AD0D42" w:rsidRPr="008722BA" w:rsidRDefault="00E00946" w:rsidP="008D29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22BA">
              <w:rPr>
                <w:rFonts w:ascii="Arial Narrow" w:hAnsi="Arial Narrow"/>
                <w:sz w:val="18"/>
                <w:szCs w:val="18"/>
              </w:rPr>
              <w:t>48675,00</w:t>
            </w:r>
          </w:p>
        </w:tc>
      </w:tr>
      <w:tr w:rsidR="00000CBD" w:rsidRPr="000A3C58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8722B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8722BA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22B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22BA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8722B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22B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22B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8722BA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22B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22BA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8722B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22B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22B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8722BA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22B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22BA"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 w:rsidRPr="008722B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22B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22B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0CBD" w:rsidRPr="000A3C58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8722B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8722BA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22B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22BA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8722B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22B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22B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8722BA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22B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22BA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8722B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22B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22B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8722BA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22B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22BA"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 w:rsidRPr="008722B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22B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22B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0CBD" w:rsidRPr="000A3C58" w:rsidTr="009B47BA">
        <w:trPr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8722B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Pohľadávky voči spoločníkom, členom a združeniu – prevádzka domov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8722BA" w:rsidRDefault="008722BA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22BA">
              <w:rPr>
                <w:rFonts w:ascii="Arial Narrow" w:hAnsi="Arial Narrow"/>
                <w:sz w:val="18"/>
                <w:szCs w:val="18"/>
              </w:rPr>
              <w:t>2207203,00</w:t>
            </w:r>
          </w:p>
        </w:tc>
        <w:tc>
          <w:tcPr>
            <w:tcW w:w="2048" w:type="dxa"/>
            <w:vAlign w:val="center"/>
          </w:tcPr>
          <w:p w:rsidR="00AD0D42" w:rsidRPr="008722BA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22B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22BA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8722B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22B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22B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8722BA" w:rsidRDefault="008722BA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22BA">
              <w:rPr>
                <w:rFonts w:ascii="Arial Narrow" w:hAnsi="Arial Narrow"/>
                <w:sz w:val="18"/>
                <w:szCs w:val="18"/>
              </w:rPr>
              <w:t>2207203,00</w:t>
            </w:r>
          </w:p>
        </w:tc>
      </w:tr>
      <w:tr w:rsidR="00000CBD" w:rsidRPr="000A3C58" w:rsidTr="009B47BA">
        <w:trPr>
          <w:trHeight w:hRule="exact" w:val="329"/>
          <w:jc w:val="center"/>
        </w:trPr>
        <w:tc>
          <w:tcPr>
            <w:tcW w:w="318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0D42" w:rsidRPr="008722B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0D42" w:rsidRPr="008722BA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22B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AD0D42" w:rsidRPr="008722BA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22B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22BA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8722B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22B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22B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bottom w:val="single" w:sz="6" w:space="0" w:color="auto"/>
            </w:tcBorders>
            <w:vAlign w:val="center"/>
          </w:tcPr>
          <w:p w:rsidR="00AD0D42" w:rsidRPr="008722BA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22B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00CBD" w:rsidRPr="000A3C58" w:rsidTr="009B47BA">
        <w:trPr>
          <w:trHeight w:hRule="exact" w:val="329"/>
          <w:jc w:val="center"/>
        </w:trPr>
        <w:tc>
          <w:tcPr>
            <w:tcW w:w="318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0D42" w:rsidRPr="008722BA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8722BA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0D42" w:rsidRPr="008722BA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22B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AD0D42" w:rsidRPr="008722BA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22B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8722BA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8722B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722B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8722B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tcBorders>
              <w:top w:val="single" w:sz="6" w:space="0" w:color="auto"/>
            </w:tcBorders>
            <w:vAlign w:val="center"/>
          </w:tcPr>
          <w:p w:rsidR="00AD0D42" w:rsidRPr="008722BA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22BA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000CBD" w:rsidRPr="000A3C58" w:rsidTr="009B47BA">
        <w:trPr>
          <w:trHeight w:hRule="exact" w:val="329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291DCB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291DCB">
              <w:rPr>
                <w:rFonts w:ascii="Arial Narrow" w:hAnsi="Arial Narrow"/>
                <w:sz w:val="22"/>
                <w:szCs w:val="22"/>
              </w:rPr>
              <w:t>Iné pohľadávky – prevádzka domov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291DCB" w:rsidRDefault="00291DCB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91DCB">
              <w:rPr>
                <w:rFonts w:ascii="Arial Narrow" w:hAnsi="Arial Narrow"/>
                <w:sz w:val="18"/>
                <w:szCs w:val="18"/>
              </w:rPr>
              <w:t>76807,00</w:t>
            </w:r>
          </w:p>
        </w:tc>
        <w:tc>
          <w:tcPr>
            <w:tcW w:w="2048" w:type="dxa"/>
            <w:vAlign w:val="center"/>
          </w:tcPr>
          <w:p w:rsidR="00AD0D42" w:rsidRPr="00291DCB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91DC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291DCB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291DC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91DC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291DC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8" w:type="dxa"/>
            <w:vAlign w:val="center"/>
          </w:tcPr>
          <w:p w:rsidR="00AD0D42" w:rsidRPr="00291DCB" w:rsidRDefault="00291DCB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91DCB">
              <w:rPr>
                <w:rFonts w:ascii="Arial Narrow" w:hAnsi="Arial Narrow"/>
                <w:sz w:val="18"/>
                <w:szCs w:val="18"/>
              </w:rPr>
              <w:t>76807,00</w:t>
            </w:r>
          </w:p>
        </w:tc>
      </w:tr>
      <w:tr w:rsidR="00000CBD" w:rsidRPr="000A3C58" w:rsidTr="009B47BA">
        <w:trPr>
          <w:trHeight w:hRule="exact" w:val="586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291DCB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  <w:r w:rsidRPr="00291DCB">
              <w:rPr>
                <w:rFonts w:ascii="Arial Narrow" w:hAnsi="Arial Narrow"/>
                <w:sz w:val="22"/>
                <w:szCs w:val="22"/>
              </w:rPr>
              <w:t>Iné pohľadávky – správa OSBD Martin</w:t>
            </w:r>
          </w:p>
          <w:p w:rsidR="00AD0D42" w:rsidRPr="00291DCB" w:rsidRDefault="00AD0D42" w:rsidP="00AD0D4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291DCB" w:rsidRDefault="00C256E0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91DCB">
              <w:rPr>
                <w:rFonts w:ascii="Arial Narrow" w:hAnsi="Arial Narrow"/>
                <w:sz w:val="18"/>
                <w:szCs w:val="18"/>
              </w:rPr>
              <w:t>109,00</w:t>
            </w:r>
          </w:p>
        </w:tc>
        <w:tc>
          <w:tcPr>
            <w:tcW w:w="2048" w:type="dxa"/>
            <w:vAlign w:val="center"/>
          </w:tcPr>
          <w:p w:rsidR="00AD0D42" w:rsidRPr="00291DCB" w:rsidRDefault="00AD0D42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91DC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048" w:type="dxa"/>
            <w:vAlign w:val="center"/>
          </w:tcPr>
          <w:p w:rsidR="00AD0D42" w:rsidRPr="00291DCB" w:rsidRDefault="00C256E0" w:rsidP="00AD0D4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91DCB">
              <w:rPr>
                <w:rFonts w:ascii="Arial Narrow" w:hAnsi="Arial Narrow"/>
                <w:sz w:val="18"/>
                <w:szCs w:val="18"/>
              </w:rPr>
              <w:t>109,00</w:t>
            </w:r>
          </w:p>
        </w:tc>
      </w:tr>
      <w:tr w:rsidR="00000CBD" w:rsidRPr="000A3C58" w:rsidTr="00EF644C">
        <w:trPr>
          <w:trHeight w:hRule="exact" w:val="329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291DCB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91DC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291DCB" w:rsidRDefault="00291DCB" w:rsidP="00C026D0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91DCB">
              <w:rPr>
                <w:rFonts w:ascii="Arial Narrow" w:hAnsi="Arial Narrow"/>
                <w:b/>
                <w:bCs/>
                <w:sz w:val="18"/>
                <w:szCs w:val="18"/>
              </w:rPr>
              <w:t>745843,00</w:t>
            </w:r>
          </w:p>
        </w:tc>
        <w:tc>
          <w:tcPr>
            <w:tcW w:w="2048" w:type="dxa"/>
            <w:vAlign w:val="center"/>
          </w:tcPr>
          <w:p w:rsidR="00AD0D42" w:rsidRPr="00291DCB" w:rsidRDefault="00291DCB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91DCB">
              <w:rPr>
                <w:rFonts w:ascii="Arial Narrow" w:hAnsi="Arial Narrow"/>
                <w:b/>
                <w:bCs/>
                <w:sz w:val="18"/>
                <w:szCs w:val="18"/>
              </w:rPr>
              <w:t>121304,00</w:t>
            </w:r>
          </w:p>
        </w:tc>
        <w:tc>
          <w:tcPr>
            <w:tcW w:w="2048" w:type="dxa"/>
            <w:vAlign w:val="center"/>
          </w:tcPr>
          <w:p w:rsidR="00AD0D42" w:rsidRPr="00291DCB" w:rsidRDefault="00E00946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91DCB">
              <w:rPr>
                <w:rFonts w:ascii="Arial Narrow" w:hAnsi="Arial Narrow"/>
                <w:b/>
                <w:bCs/>
                <w:sz w:val="18"/>
                <w:szCs w:val="18"/>
              </w:rPr>
              <w:t>867147,00</w:t>
            </w:r>
          </w:p>
        </w:tc>
      </w:tr>
      <w:tr w:rsidR="00000CBD" w:rsidRPr="000A3C58" w:rsidTr="00EF644C">
        <w:trPr>
          <w:trHeight w:hRule="exact" w:val="587"/>
          <w:jc w:val="center"/>
        </w:trPr>
        <w:tc>
          <w:tcPr>
            <w:tcW w:w="3180" w:type="dxa"/>
            <w:tcBorders>
              <w:right w:val="single" w:sz="12" w:space="0" w:color="auto"/>
            </w:tcBorders>
            <w:vAlign w:val="center"/>
          </w:tcPr>
          <w:p w:rsidR="00AD0D42" w:rsidRPr="00291DCB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91DCB">
              <w:rPr>
                <w:rFonts w:ascii="Arial Narrow" w:hAnsi="Arial Narrow"/>
                <w:b/>
                <w:bCs/>
                <w:sz w:val="22"/>
                <w:szCs w:val="22"/>
              </w:rPr>
              <w:t>Krátkod</w:t>
            </w:r>
            <w:r w:rsidR="00FB2CCE" w:rsidRPr="00291DCB">
              <w:rPr>
                <w:rFonts w:ascii="Arial Narrow" w:hAnsi="Arial Narrow"/>
                <w:b/>
                <w:bCs/>
                <w:sz w:val="22"/>
                <w:szCs w:val="22"/>
              </w:rPr>
              <w:t>obé pohľadávky – správa OSBD Martin</w:t>
            </w:r>
          </w:p>
          <w:p w:rsidR="00AD0D42" w:rsidRPr="00291DCB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</w:tcBorders>
            <w:vAlign w:val="center"/>
          </w:tcPr>
          <w:p w:rsidR="00AD0D42" w:rsidRPr="00EC5879" w:rsidRDefault="00291DCB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C5879">
              <w:rPr>
                <w:rFonts w:ascii="Arial Narrow" w:hAnsi="Arial Narrow"/>
                <w:b/>
                <w:bCs/>
                <w:sz w:val="18"/>
                <w:szCs w:val="18"/>
              </w:rPr>
              <w:t>33495,00</w:t>
            </w:r>
          </w:p>
        </w:tc>
        <w:tc>
          <w:tcPr>
            <w:tcW w:w="2048" w:type="dxa"/>
            <w:vAlign w:val="center"/>
          </w:tcPr>
          <w:p w:rsidR="00AD0D42" w:rsidRPr="00EC5879" w:rsidRDefault="00291DCB" w:rsidP="00291DCB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C5879">
              <w:rPr>
                <w:rFonts w:ascii="Arial Narrow" w:hAnsi="Arial Narrow"/>
                <w:b/>
                <w:bCs/>
                <w:sz w:val="18"/>
                <w:szCs w:val="18"/>
              </w:rPr>
              <w:t>15289,00</w:t>
            </w:r>
          </w:p>
        </w:tc>
        <w:tc>
          <w:tcPr>
            <w:tcW w:w="2048" w:type="dxa"/>
            <w:vAlign w:val="center"/>
          </w:tcPr>
          <w:p w:rsidR="00AD0D42" w:rsidRPr="00EC5879" w:rsidRDefault="00291DCB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C5879">
              <w:rPr>
                <w:rFonts w:ascii="Arial Narrow" w:hAnsi="Arial Narrow"/>
                <w:b/>
                <w:bCs/>
                <w:sz w:val="18"/>
                <w:szCs w:val="18"/>
              </w:rPr>
              <w:t>48784,00</w:t>
            </w:r>
          </w:p>
        </w:tc>
      </w:tr>
      <w:tr w:rsidR="00000CBD" w:rsidRPr="000A3C58" w:rsidTr="00EF644C">
        <w:trPr>
          <w:trHeight w:hRule="exact" w:val="553"/>
          <w:jc w:val="center"/>
        </w:trPr>
        <w:tc>
          <w:tcPr>
            <w:tcW w:w="3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0D42" w:rsidRPr="00291DCB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91DCB">
              <w:rPr>
                <w:rFonts w:ascii="Arial Narrow" w:hAnsi="Arial Narrow"/>
                <w:b/>
                <w:bCs/>
                <w:sz w:val="22"/>
                <w:szCs w:val="22"/>
              </w:rPr>
              <w:t>Krátkodobé</w:t>
            </w:r>
            <w:r w:rsidR="00FB2CCE" w:rsidRPr="00291D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pohľadávky – prevádzka domov</w:t>
            </w:r>
          </w:p>
          <w:p w:rsidR="00AD0D42" w:rsidRPr="00291DCB" w:rsidRDefault="00AD0D42" w:rsidP="00AD0D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0D42" w:rsidRPr="00EC5879" w:rsidRDefault="00291DCB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C5879">
              <w:rPr>
                <w:rFonts w:ascii="Arial Narrow" w:hAnsi="Arial Narrow"/>
                <w:b/>
                <w:bCs/>
                <w:sz w:val="18"/>
                <w:szCs w:val="18"/>
              </w:rPr>
              <w:t>712348,00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AD0D42" w:rsidRPr="00EC5879" w:rsidRDefault="00291DCB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C5879">
              <w:rPr>
                <w:rFonts w:ascii="Arial Narrow" w:hAnsi="Arial Narrow"/>
                <w:b/>
                <w:bCs/>
                <w:sz w:val="18"/>
                <w:szCs w:val="18"/>
              </w:rPr>
              <w:t>106015,00</w:t>
            </w:r>
          </w:p>
        </w:tc>
        <w:tc>
          <w:tcPr>
            <w:tcW w:w="2048" w:type="dxa"/>
            <w:tcBorders>
              <w:bottom w:val="single" w:sz="12" w:space="0" w:color="auto"/>
            </w:tcBorders>
            <w:vAlign w:val="center"/>
          </w:tcPr>
          <w:p w:rsidR="00AD0D42" w:rsidRPr="00EC5879" w:rsidRDefault="00291DCB" w:rsidP="00AD0D4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C5879">
              <w:rPr>
                <w:rFonts w:ascii="Arial Narrow" w:hAnsi="Arial Narrow"/>
                <w:b/>
                <w:bCs/>
                <w:sz w:val="18"/>
                <w:szCs w:val="18"/>
              </w:rPr>
              <w:t>81836</w:t>
            </w:r>
            <w:r w:rsidR="00EC5879" w:rsidRPr="00EC5879">
              <w:rPr>
                <w:rFonts w:ascii="Arial Narrow" w:hAnsi="Arial Narrow"/>
                <w:b/>
                <w:bCs/>
                <w:sz w:val="18"/>
                <w:szCs w:val="18"/>
              </w:rPr>
              <w:t>3</w:t>
            </w:r>
            <w:r w:rsidRPr="00EC5879">
              <w:rPr>
                <w:rFonts w:ascii="Arial Narrow" w:hAnsi="Arial Narrow"/>
                <w:b/>
                <w:bCs/>
                <w:sz w:val="18"/>
                <w:szCs w:val="18"/>
              </w:rPr>
              <w:t>,00</w:t>
            </w:r>
          </w:p>
        </w:tc>
      </w:tr>
    </w:tbl>
    <w:p w:rsidR="000669B7" w:rsidRPr="000A3C58" w:rsidRDefault="006D6292" w:rsidP="000669B7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0A3C58">
        <w:rPr>
          <w:rFonts w:ascii="Arial Narrow" w:hAnsi="Arial Narrow"/>
          <w:color w:val="FF0000"/>
          <w:sz w:val="22"/>
          <w:szCs w:val="22"/>
        </w:rPr>
        <w:fldChar w:fldCharType="begin"/>
      </w:r>
      <w:r w:rsidR="000669B7" w:rsidRPr="000A3C58">
        <w:rPr>
          <w:rFonts w:ascii="Arial Narrow" w:hAnsi="Arial Narrow"/>
          <w:color w:val="FF0000"/>
          <w:sz w:val="22"/>
          <w:szCs w:val="22"/>
        </w:rPr>
        <w:instrText xml:space="preserve"> MERGEFIELD p29 </w:instrText>
      </w:r>
      <w:r w:rsidRPr="000A3C58">
        <w:rPr>
          <w:rFonts w:ascii="Arial Narrow" w:hAnsi="Arial Narrow"/>
          <w:color w:val="FF0000"/>
          <w:sz w:val="22"/>
          <w:szCs w:val="22"/>
        </w:rPr>
        <w:fldChar w:fldCharType="end"/>
      </w:r>
    </w:p>
    <w:p w:rsidR="000669B7" w:rsidRPr="003B51B2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3B51B2">
        <w:rPr>
          <w:rFonts w:ascii="Arial Narrow" w:hAnsi="Arial Narrow"/>
          <w:b/>
          <w:bCs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6"/>
        <w:gridCol w:w="2804"/>
        <w:gridCol w:w="2804"/>
      </w:tblGrid>
      <w:tr w:rsidR="000669B7" w:rsidRPr="003B51B2" w:rsidTr="00A67FF0">
        <w:trPr>
          <w:jc w:val="center"/>
        </w:trPr>
        <w:tc>
          <w:tcPr>
            <w:tcW w:w="37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B51B2" w:rsidRDefault="000669B7" w:rsidP="00F4554D">
            <w:pPr>
              <w:pStyle w:val="TopHeader"/>
            </w:pPr>
            <w:r w:rsidRPr="003B51B2">
              <w:t>Pohľadávky podľa zostatkovej</w:t>
            </w:r>
          </w:p>
          <w:p w:rsidR="000669B7" w:rsidRPr="003B51B2" w:rsidRDefault="000669B7" w:rsidP="00F4554D">
            <w:pPr>
              <w:pStyle w:val="TopHeader"/>
            </w:pPr>
            <w:r w:rsidRPr="003B51B2">
              <w:t>doby splatnosti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B51B2" w:rsidRDefault="000669B7" w:rsidP="00F4554D">
            <w:pPr>
              <w:pStyle w:val="TopHeader"/>
            </w:pPr>
            <w:r w:rsidRPr="003B51B2">
              <w:t>Bežné účtovné obdobie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B51B2" w:rsidRDefault="000669B7" w:rsidP="00F4554D">
            <w:pPr>
              <w:pStyle w:val="TopHeader"/>
            </w:pPr>
            <w:r w:rsidRPr="003B51B2">
              <w:t>Bezprostredne predchádzajúce účtovné obdobie</w:t>
            </w:r>
          </w:p>
        </w:tc>
      </w:tr>
      <w:tr w:rsidR="000669B7" w:rsidRPr="003B51B2" w:rsidTr="00A67FF0">
        <w:trPr>
          <w:trHeight w:val="86"/>
          <w:jc w:val="center"/>
        </w:trPr>
        <w:tc>
          <w:tcPr>
            <w:tcW w:w="37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B51B2" w:rsidRDefault="000669B7" w:rsidP="00F4554D">
            <w:pPr>
              <w:pStyle w:val="TopHeader"/>
              <w:rPr>
                <w:b w:val="0"/>
                <w:bCs w:val="0"/>
              </w:rPr>
            </w:pPr>
            <w:r w:rsidRPr="003B51B2">
              <w:rPr>
                <w:b w:val="0"/>
                <w:bCs w:val="0"/>
              </w:rPr>
              <w:t>a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B51B2" w:rsidRDefault="00964ED4" w:rsidP="00F4554D">
            <w:pPr>
              <w:pStyle w:val="TopHeader"/>
              <w:rPr>
                <w:b w:val="0"/>
                <w:bCs w:val="0"/>
              </w:rPr>
            </w:pPr>
            <w:r w:rsidRPr="003B51B2">
              <w:rPr>
                <w:b w:val="0"/>
                <w:bCs w:val="0"/>
              </w:rPr>
              <w:t>B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B51B2" w:rsidRDefault="00000CBD" w:rsidP="00F4554D">
            <w:pPr>
              <w:pStyle w:val="TopHeader"/>
              <w:rPr>
                <w:b w:val="0"/>
                <w:bCs w:val="0"/>
              </w:rPr>
            </w:pPr>
            <w:r w:rsidRPr="003B51B2">
              <w:rPr>
                <w:b w:val="0"/>
                <w:bCs w:val="0"/>
              </w:rPr>
              <w:t>C</w:t>
            </w:r>
          </w:p>
        </w:tc>
      </w:tr>
      <w:tr w:rsidR="000A391F" w:rsidRPr="003B51B2" w:rsidTr="00A67FF0">
        <w:trPr>
          <w:jc w:val="center"/>
        </w:trPr>
        <w:tc>
          <w:tcPr>
            <w:tcW w:w="371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391F" w:rsidRPr="003B51B2" w:rsidRDefault="000A391F" w:rsidP="000A391F">
            <w:pPr>
              <w:rPr>
                <w:rFonts w:ascii="Arial Narrow" w:hAnsi="Arial Narrow"/>
                <w:sz w:val="22"/>
                <w:szCs w:val="22"/>
              </w:rPr>
            </w:pPr>
            <w:r w:rsidRPr="003B51B2">
              <w:rPr>
                <w:rFonts w:ascii="Arial Narrow" w:hAnsi="Arial Narrow"/>
                <w:sz w:val="22"/>
                <w:szCs w:val="22"/>
              </w:rPr>
              <w:t>Pohľadávky po lehote splatnosti – prevádzka domov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A391F" w:rsidRPr="002B467E" w:rsidRDefault="002B467E" w:rsidP="000A391F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B467E">
              <w:rPr>
                <w:rFonts w:ascii="Arial Narrow" w:hAnsi="Arial Narrow"/>
                <w:sz w:val="18"/>
                <w:szCs w:val="18"/>
              </w:rPr>
              <w:t>106015,00</w:t>
            </w:r>
          </w:p>
        </w:tc>
        <w:tc>
          <w:tcPr>
            <w:tcW w:w="28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A391F" w:rsidRPr="003B51B2" w:rsidRDefault="000A391F" w:rsidP="000A391F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51B2">
              <w:rPr>
                <w:rFonts w:ascii="Arial Narrow" w:hAnsi="Arial Narrow"/>
                <w:sz w:val="18"/>
                <w:szCs w:val="18"/>
              </w:rPr>
              <w:t>93325,00</w:t>
            </w:r>
          </w:p>
        </w:tc>
      </w:tr>
      <w:tr w:rsidR="000A391F" w:rsidRPr="003B51B2" w:rsidTr="00A67FF0">
        <w:trPr>
          <w:jc w:val="center"/>
        </w:trPr>
        <w:tc>
          <w:tcPr>
            <w:tcW w:w="371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391F" w:rsidRPr="003B51B2" w:rsidRDefault="000A391F" w:rsidP="000A391F">
            <w:pPr>
              <w:rPr>
                <w:rFonts w:ascii="Arial Narrow" w:hAnsi="Arial Narrow"/>
                <w:sz w:val="22"/>
                <w:szCs w:val="22"/>
              </w:rPr>
            </w:pPr>
            <w:r w:rsidRPr="003B51B2">
              <w:rPr>
                <w:rFonts w:ascii="Arial Narrow" w:hAnsi="Arial Narrow"/>
                <w:sz w:val="22"/>
                <w:szCs w:val="22"/>
              </w:rPr>
              <w:t>Pohľadávky po lehote splatnosti – správa OSBD Martin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A391F" w:rsidRPr="002B467E" w:rsidRDefault="002B467E" w:rsidP="000A391F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B467E">
              <w:rPr>
                <w:rFonts w:ascii="Arial Narrow" w:hAnsi="Arial Narrow"/>
                <w:sz w:val="18"/>
                <w:szCs w:val="18"/>
              </w:rPr>
              <w:t>15289,00</w:t>
            </w:r>
          </w:p>
        </w:tc>
        <w:tc>
          <w:tcPr>
            <w:tcW w:w="28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A391F" w:rsidRPr="003B51B2" w:rsidRDefault="000A391F" w:rsidP="000A391F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B51B2">
              <w:rPr>
                <w:rFonts w:ascii="Arial Narrow" w:hAnsi="Arial Narrow"/>
                <w:sz w:val="18"/>
                <w:szCs w:val="18"/>
              </w:rPr>
              <w:t>15984,00</w:t>
            </w:r>
          </w:p>
        </w:tc>
      </w:tr>
      <w:tr w:rsidR="000A391F" w:rsidRPr="003B51B2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391F" w:rsidRPr="003B51B2" w:rsidRDefault="000A391F" w:rsidP="000A391F">
            <w:pPr>
              <w:rPr>
                <w:rFonts w:ascii="Arial Narrow" w:hAnsi="Arial Narrow"/>
                <w:sz w:val="22"/>
                <w:szCs w:val="22"/>
              </w:rPr>
            </w:pPr>
            <w:r w:rsidRPr="003B51B2">
              <w:rPr>
                <w:rFonts w:ascii="Arial Narrow" w:hAnsi="Arial Narrow"/>
                <w:sz w:val="22"/>
                <w:szCs w:val="22"/>
              </w:rPr>
              <w:t>Pohľadávky so zostatkovou dobou splatnosti do jedného roka – prevádzka domov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A391F" w:rsidRPr="002B467E" w:rsidRDefault="002B467E" w:rsidP="000A391F">
            <w:pPr>
              <w:spacing w:line="360" w:lineRule="auto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2B467E">
              <w:rPr>
                <w:rFonts w:ascii="Arial Narrow" w:hAnsi="Arial Narrow"/>
                <w:sz w:val="16"/>
                <w:szCs w:val="18"/>
              </w:rPr>
              <w:t>712348,00</w:t>
            </w:r>
          </w:p>
        </w:tc>
        <w:tc>
          <w:tcPr>
            <w:tcW w:w="28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A391F" w:rsidRPr="003B51B2" w:rsidRDefault="000A391F" w:rsidP="000A391F">
            <w:pPr>
              <w:spacing w:line="360" w:lineRule="auto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3B51B2">
              <w:rPr>
                <w:rFonts w:ascii="Arial Narrow" w:hAnsi="Arial Narrow"/>
                <w:sz w:val="16"/>
                <w:szCs w:val="18"/>
              </w:rPr>
              <w:t>863333,00</w:t>
            </w:r>
          </w:p>
        </w:tc>
      </w:tr>
      <w:tr w:rsidR="000A391F" w:rsidRPr="003B51B2" w:rsidTr="006C5C86">
        <w:trPr>
          <w:trHeight w:val="424"/>
          <w:jc w:val="center"/>
        </w:trPr>
        <w:tc>
          <w:tcPr>
            <w:tcW w:w="371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391F" w:rsidRPr="003B51B2" w:rsidRDefault="000A391F" w:rsidP="000A391F">
            <w:pPr>
              <w:rPr>
                <w:rFonts w:ascii="Arial Narrow" w:hAnsi="Arial Narrow"/>
                <w:sz w:val="22"/>
                <w:szCs w:val="22"/>
              </w:rPr>
            </w:pPr>
            <w:r w:rsidRPr="003B51B2">
              <w:rPr>
                <w:rFonts w:ascii="Arial Narrow" w:hAnsi="Arial Narrow"/>
                <w:sz w:val="22"/>
                <w:szCs w:val="22"/>
              </w:rPr>
              <w:t>Pohľadávky so zostatkovou dobou splatnosti do jedného roka – správa OSBD Martin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A391F" w:rsidRPr="002B467E" w:rsidRDefault="002B467E" w:rsidP="000A391F">
            <w:pPr>
              <w:spacing w:line="360" w:lineRule="auto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2B467E">
              <w:rPr>
                <w:rFonts w:ascii="Arial Narrow" w:hAnsi="Arial Narrow"/>
                <w:sz w:val="16"/>
                <w:szCs w:val="18"/>
              </w:rPr>
              <w:t>33495,00</w:t>
            </w:r>
          </w:p>
        </w:tc>
        <w:tc>
          <w:tcPr>
            <w:tcW w:w="28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A391F" w:rsidRPr="003B51B2" w:rsidRDefault="000A391F" w:rsidP="000A391F">
            <w:pPr>
              <w:spacing w:line="360" w:lineRule="auto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3B51B2">
              <w:rPr>
                <w:rFonts w:ascii="Arial Narrow" w:hAnsi="Arial Narrow"/>
                <w:sz w:val="16"/>
                <w:szCs w:val="18"/>
              </w:rPr>
              <w:t>31525,00</w:t>
            </w:r>
          </w:p>
        </w:tc>
      </w:tr>
      <w:tr w:rsidR="000A391F" w:rsidRPr="003B51B2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A391F" w:rsidRPr="003B51B2" w:rsidRDefault="000A391F" w:rsidP="000A391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B51B2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A391F" w:rsidRPr="002B467E" w:rsidRDefault="002B467E" w:rsidP="000A391F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 w:rsidRPr="002B467E">
              <w:rPr>
                <w:rFonts w:ascii="Arial Narrow" w:hAnsi="Arial Narrow"/>
                <w:b/>
                <w:sz w:val="16"/>
                <w:szCs w:val="18"/>
              </w:rPr>
              <w:t>867147,00</w:t>
            </w:r>
          </w:p>
        </w:tc>
        <w:tc>
          <w:tcPr>
            <w:tcW w:w="2804" w:type="dxa"/>
            <w:tcBorders>
              <w:top w:val="single" w:sz="6" w:space="0" w:color="auto"/>
            </w:tcBorders>
            <w:vAlign w:val="center"/>
          </w:tcPr>
          <w:p w:rsidR="000A391F" w:rsidRPr="003B51B2" w:rsidRDefault="000A391F" w:rsidP="000A391F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 w:rsidRPr="003B51B2">
              <w:rPr>
                <w:rFonts w:ascii="Arial Narrow" w:hAnsi="Arial Narrow"/>
                <w:b/>
                <w:sz w:val="16"/>
                <w:szCs w:val="18"/>
              </w:rPr>
              <w:t>1004167,00</w:t>
            </w:r>
          </w:p>
        </w:tc>
      </w:tr>
      <w:tr w:rsidR="000A391F" w:rsidRPr="003B51B2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A391F" w:rsidRPr="003B51B2" w:rsidRDefault="000A391F" w:rsidP="000A391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B51B2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– správa OSBD Martin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A391F" w:rsidRPr="002B467E" w:rsidRDefault="002B467E" w:rsidP="000A391F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 w:rsidRPr="002B467E">
              <w:rPr>
                <w:rFonts w:ascii="Arial Narrow" w:hAnsi="Arial Narrow"/>
                <w:b/>
                <w:sz w:val="16"/>
                <w:szCs w:val="18"/>
              </w:rPr>
              <w:t>48784,00</w:t>
            </w:r>
          </w:p>
        </w:tc>
        <w:tc>
          <w:tcPr>
            <w:tcW w:w="2804" w:type="dxa"/>
            <w:tcBorders>
              <w:top w:val="single" w:sz="6" w:space="0" w:color="auto"/>
            </w:tcBorders>
            <w:vAlign w:val="center"/>
          </w:tcPr>
          <w:p w:rsidR="000A391F" w:rsidRPr="003B51B2" w:rsidRDefault="000A391F" w:rsidP="000A391F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 w:rsidRPr="003B51B2">
              <w:rPr>
                <w:rFonts w:ascii="Arial Narrow" w:hAnsi="Arial Narrow"/>
                <w:b/>
                <w:sz w:val="16"/>
                <w:szCs w:val="18"/>
              </w:rPr>
              <w:t>47509,00</w:t>
            </w:r>
          </w:p>
        </w:tc>
      </w:tr>
      <w:tr w:rsidR="000A391F" w:rsidRPr="003B51B2" w:rsidTr="00A67FF0">
        <w:trPr>
          <w:jc w:val="center"/>
        </w:trPr>
        <w:tc>
          <w:tcPr>
            <w:tcW w:w="37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A391F" w:rsidRPr="003B51B2" w:rsidRDefault="000A391F" w:rsidP="000A391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B51B2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– prevádzka domov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A391F" w:rsidRPr="002B467E" w:rsidRDefault="002B467E" w:rsidP="000A391F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 w:rsidRPr="002B467E">
              <w:rPr>
                <w:rFonts w:ascii="Arial Narrow" w:hAnsi="Arial Narrow"/>
                <w:b/>
                <w:sz w:val="16"/>
                <w:szCs w:val="18"/>
              </w:rPr>
              <w:t>818363,00</w:t>
            </w:r>
          </w:p>
        </w:tc>
        <w:tc>
          <w:tcPr>
            <w:tcW w:w="2804" w:type="dxa"/>
            <w:tcBorders>
              <w:top w:val="single" w:sz="6" w:space="0" w:color="auto"/>
            </w:tcBorders>
            <w:vAlign w:val="center"/>
          </w:tcPr>
          <w:p w:rsidR="000A391F" w:rsidRPr="003B51B2" w:rsidRDefault="000A391F" w:rsidP="000A391F">
            <w:pPr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 w:rsidRPr="003B51B2">
              <w:rPr>
                <w:rFonts w:ascii="Arial Narrow" w:hAnsi="Arial Narrow"/>
                <w:b/>
                <w:sz w:val="16"/>
                <w:szCs w:val="18"/>
              </w:rPr>
              <w:t>956658,00</w:t>
            </w:r>
          </w:p>
        </w:tc>
      </w:tr>
      <w:tr w:rsidR="000A391F" w:rsidRPr="000A3C58" w:rsidTr="00A67FF0">
        <w:trPr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0A391F" w:rsidRPr="00157377" w:rsidRDefault="000A391F" w:rsidP="000A391F">
            <w:pPr>
              <w:rPr>
                <w:rFonts w:ascii="Arial Narrow" w:hAnsi="Arial Narrow"/>
                <w:sz w:val="22"/>
                <w:szCs w:val="22"/>
              </w:rPr>
            </w:pPr>
            <w:r w:rsidRPr="00157377">
              <w:rPr>
                <w:rFonts w:ascii="Arial Narrow" w:hAnsi="Arial Narrow"/>
                <w:sz w:val="22"/>
                <w:szCs w:val="22"/>
              </w:rPr>
              <w:lastRenderedPageBreak/>
              <w:t>Pohľadávky so zostatkovou dobou splatnosti  jeden rok až päť rokov</w:t>
            </w: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0A391F" w:rsidRPr="00020D78" w:rsidRDefault="000A391F" w:rsidP="000A391F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20D7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20D78">
              <w:rPr>
                <w:rFonts w:ascii="Arial Narrow" w:hAnsi="Arial Narrow"/>
                <w:sz w:val="18"/>
                <w:szCs w:val="18"/>
              </w:rPr>
              <w:instrText xml:space="preserve"> MERGEFIELD a04238s4 </w:instrText>
            </w:r>
            <w:r w:rsidRPr="00020D7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20D7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20D7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804" w:type="dxa"/>
            <w:vAlign w:val="center"/>
          </w:tcPr>
          <w:p w:rsidR="000A391F" w:rsidRPr="00157377" w:rsidRDefault="000A391F" w:rsidP="000A391F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737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57377">
              <w:rPr>
                <w:rFonts w:ascii="Arial Narrow" w:hAnsi="Arial Narrow"/>
                <w:sz w:val="18"/>
                <w:szCs w:val="18"/>
              </w:rPr>
              <w:instrText xml:space="preserve"> MERGEFIELD a04238s4 </w:instrText>
            </w:r>
            <w:r w:rsidRPr="0015737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5737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5737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A391F" w:rsidRPr="000A3C58" w:rsidTr="00C026D0">
        <w:trPr>
          <w:trHeight w:val="649"/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0A391F" w:rsidRPr="00157377" w:rsidRDefault="000A391F" w:rsidP="000A391F">
            <w:pPr>
              <w:rPr>
                <w:rFonts w:ascii="Arial Narrow" w:hAnsi="Arial Narrow"/>
                <w:sz w:val="22"/>
                <w:szCs w:val="22"/>
              </w:rPr>
            </w:pPr>
            <w:r w:rsidRPr="00157377">
              <w:rPr>
                <w:rFonts w:ascii="Arial Narrow" w:hAnsi="Arial Narrow"/>
                <w:sz w:val="22"/>
                <w:szCs w:val="22"/>
              </w:rPr>
              <w:t>Pohľadávky so zostatkovou dobou splatnosti dlhšou ako päť rokov – prevádzka domov</w:t>
            </w:r>
          </w:p>
          <w:p w:rsidR="000A391F" w:rsidRPr="00157377" w:rsidRDefault="000A391F" w:rsidP="000A391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0A391F" w:rsidRPr="00020D78" w:rsidRDefault="00020D78" w:rsidP="000A391F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20D78">
              <w:rPr>
                <w:rFonts w:ascii="Arial Narrow" w:hAnsi="Arial Narrow"/>
                <w:sz w:val="18"/>
                <w:szCs w:val="18"/>
              </w:rPr>
              <w:t>12755511,00</w:t>
            </w:r>
          </w:p>
        </w:tc>
        <w:tc>
          <w:tcPr>
            <w:tcW w:w="2804" w:type="dxa"/>
            <w:vAlign w:val="center"/>
          </w:tcPr>
          <w:p w:rsidR="000A391F" w:rsidRPr="00157377" w:rsidRDefault="000A391F" w:rsidP="000A391F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57377">
              <w:rPr>
                <w:rFonts w:ascii="Arial Narrow" w:hAnsi="Arial Narrow"/>
                <w:sz w:val="18"/>
                <w:szCs w:val="18"/>
              </w:rPr>
              <w:t>14758986,00</w:t>
            </w:r>
          </w:p>
        </w:tc>
      </w:tr>
      <w:tr w:rsidR="000A391F" w:rsidRPr="000A3C58" w:rsidTr="00A67FF0">
        <w:trPr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0A391F" w:rsidRPr="00157377" w:rsidRDefault="000A391F" w:rsidP="000A391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7377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0A391F" w:rsidRPr="00020D78" w:rsidRDefault="00020D78" w:rsidP="000A391F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020D78">
              <w:rPr>
                <w:rFonts w:ascii="Arial Narrow" w:hAnsi="Arial Narrow"/>
                <w:b/>
                <w:bCs/>
                <w:sz w:val="18"/>
                <w:szCs w:val="18"/>
              </w:rPr>
              <w:t>12755511,00</w:t>
            </w:r>
          </w:p>
        </w:tc>
        <w:tc>
          <w:tcPr>
            <w:tcW w:w="2804" w:type="dxa"/>
            <w:vAlign w:val="center"/>
          </w:tcPr>
          <w:p w:rsidR="000A391F" w:rsidRPr="00157377" w:rsidRDefault="000A391F" w:rsidP="000A391F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57377">
              <w:rPr>
                <w:rFonts w:ascii="Arial Narrow" w:hAnsi="Arial Narrow"/>
                <w:b/>
                <w:bCs/>
                <w:sz w:val="18"/>
                <w:szCs w:val="18"/>
              </w:rPr>
              <w:t>14758986,00</w:t>
            </w:r>
          </w:p>
        </w:tc>
      </w:tr>
      <w:tr w:rsidR="000A391F" w:rsidRPr="000A3C58" w:rsidTr="00A67FF0">
        <w:trPr>
          <w:jc w:val="center"/>
        </w:trPr>
        <w:tc>
          <w:tcPr>
            <w:tcW w:w="3716" w:type="dxa"/>
            <w:tcBorders>
              <w:right w:val="single" w:sz="12" w:space="0" w:color="auto"/>
            </w:tcBorders>
            <w:vAlign w:val="center"/>
          </w:tcPr>
          <w:p w:rsidR="000A391F" w:rsidRPr="00157377" w:rsidRDefault="000A391F" w:rsidP="000A391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7377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– správa OSBD Martin</w:t>
            </w:r>
          </w:p>
        </w:tc>
        <w:tc>
          <w:tcPr>
            <w:tcW w:w="2804" w:type="dxa"/>
            <w:tcBorders>
              <w:left w:val="single" w:sz="12" w:space="0" w:color="auto"/>
            </w:tcBorders>
            <w:vAlign w:val="center"/>
          </w:tcPr>
          <w:p w:rsidR="000A391F" w:rsidRPr="00020D78" w:rsidRDefault="000A391F" w:rsidP="000A391F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020D78">
              <w:rPr>
                <w:rFonts w:ascii="Arial Narrow" w:hAnsi="Arial Narrow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804" w:type="dxa"/>
            <w:vAlign w:val="center"/>
          </w:tcPr>
          <w:p w:rsidR="000A391F" w:rsidRPr="00157377" w:rsidRDefault="000A391F" w:rsidP="000A391F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57377">
              <w:rPr>
                <w:rFonts w:ascii="Arial Narrow" w:hAnsi="Arial Narrow"/>
                <w:b/>
                <w:bCs/>
                <w:sz w:val="18"/>
                <w:szCs w:val="18"/>
              </w:rPr>
              <w:t>0,00</w:t>
            </w:r>
          </w:p>
        </w:tc>
      </w:tr>
      <w:tr w:rsidR="000A391F" w:rsidRPr="000A3C58" w:rsidTr="00A67FF0">
        <w:trPr>
          <w:jc w:val="center"/>
        </w:trPr>
        <w:tc>
          <w:tcPr>
            <w:tcW w:w="37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A391F" w:rsidRPr="00157377" w:rsidRDefault="000A391F" w:rsidP="000A391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7377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– prevádzka domov</w:t>
            </w:r>
          </w:p>
        </w:tc>
        <w:tc>
          <w:tcPr>
            <w:tcW w:w="28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A391F" w:rsidRPr="00020D78" w:rsidRDefault="00020D78" w:rsidP="000A391F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020D78">
              <w:rPr>
                <w:rFonts w:ascii="Arial Narrow" w:hAnsi="Arial Narrow"/>
                <w:b/>
                <w:bCs/>
                <w:sz w:val="18"/>
                <w:szCs w:val="18"/>
              </w:rPr>
              <w:t>12755511,00</w:t>
            </w:r>
          </w:p>
        </w:tc>
        <w:tc>
          <w:tcPr>
            <w:tcW w:w="2804" w:type="dxa"/>
            <w:tcBorders>
              <w:bottom w:val="single" w:sz="12" w:space="0" w:color="auto"/>
            </w:tcBorders>
            <w:vAlign w:val="center"/>
          </w:tcPr>
          <w:p w:rsidR="000A391F" w:rsidRPr="00157377" w:rsidRDefault="000A391F" w:rsidP="000A391F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57377">
              <w:rPr>
                <w:rFonts w:ascii="Arial Narrow" w:hAnsi="Arial Narrow"/>
                <w:b/>
                <w:bCs/>
                <w:sz w:val="18"/>
                <w:szCs w:val="18"/>
              </w:rPr>
              <w:t>14758986,00</w:t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3A4FE5" w:rsidRDefault="000669B7" w:rsidP="000669B7">
      <w:pPr>
        <w:pStyle w:val="Nzov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A4FE5">
        <w:rPr>
          <w:rFonts w:ascii="Arial Narrow" w:hAnsi="Arial Narrow"/>
          <w:color w:val="000000" w:themeColor="text1"/>
          <w:sz w:val="22"/>
          <w:szCs w:val="22"/>
        </w:rPr>
        <w:t>1</w:t>
      </w:r>
      <w:r w:rsidR="00E1754D" w:rsidRPr="003A4FE5">
        <w:rPr>
          <w:rFonts w:ascii="Arial Narrow" w:hAnsi="Arial Narrow"/>
          <w:color w:val="000000" w:themeColor="text1"/>
          <w:sz w:val="22"/>
          <w:szCs w:val="22"/>
        </w:rPr>
        <w:t>6</w:t>
      </w:r>
      <w:r w:rsidRPr="003A4FE5">
        <w:rPr>
          <w:rFonts w:ascii="Arial Narrow" w:hAnsi="Arial Narrow"/>
          <w:color w:val="000000" w:themeColor="text1"/>
          <w:sz w:val="22"/>
          <w:szCs w:val="22"/>
        </w:rPr>
        <w:t xml:space="preserve">. Informácie k časti F. písm. t) a u) prílohy č. 3  o pohľadávkach zabezpečených záložným právom alebo inou formou zabezpečenia   </w:t>
      </w:r>
      <w:r w:rsidR="00CB4BEF" w:rsidRPr="003A4FE5">
        <w:rPr>
          <w:rFonts w:ascii="Arial Narrow" w:hAnsi="Arial Narrow"/>
          <w:color w:val="000000" w:themeColor="text1"/>
          <w:sz w:val="22"/>
          <w:szCs w:val="22"/>
        </w:rPr>
        <w:t>- 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739"/>
        <w:gridCol w:w="2332"/>
      </w:tblGrid>
      <w:tr w:rsidR="000669B7" w:rsidRPr="003A4FE5" w:rsidTr="00F4554D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Bežné účtovné obdobie</w:t>
            </w:r>
          </w:p>
        </w:tc>
      </w:tr>
      <w:tr w:rsidR="000669B7" w:rsidRPr="003A4FE5" w:rsidTr="00F4554D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Hodnota pohľadávky</w:t>
            </w:r>
          </w:p>
        </w:tc>
      </w:tr>
      <w:tr w:rsidR="000669B7" w:rsidRPr="003A4FE5" w:rsidTr="00F4554D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A4FE5">
              <w:rPr>
                <w:rFonts w:ascii="Arial Narrow" w:hAnsi="Arial Narrow"/>
                <w:color w:val="000000" w:themeColor="text1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669B7" w:rsidRPr="003A4FE5" w:rsidRDefault="000669B7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3A4FE5" w:rsidTr="00F4554D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A4FE5">
              <w:rPr>
                <w:rFonts w:ascii="Arial Narrow" w:hAnsi="Arial Narrow"/>
                <w:color w:val="000000" w:themeColor="text1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3A4FE5" w:rsidRDefault="00964ED4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A4FE5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669B7" w:rsidRPr="003A4FE5" w:rsidRDefault="000669B7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3A4FE5" w:rsidTr="00F4554D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A4FE5">
              <w:rPr>
                <w:rFonts w:ascii="Arial Narrow" w:hAnsi="Arial Narrow"/>
                <w:color w:val="000000" w:themeColor="text1"/>
                <w:sz w:val="22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3A4FE5" w:rsidRDefault="00964ED4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A4FE5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669B7" w:rsidRPr="003A4FE5" w:rsidRDefault="000669B7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</w:tbl>
    <w:p w:rsidR="000669B7" w:rsidRPr="003A4FE5" w:rsidRDefault="000669B7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3A4FE5" w:rsidRDefault="00E1754D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3A4FE5">
        <w:rPr>
          <w:rFonts w:ascii="Arial Narrow" w:hAnsi="Arial Narrow"/>
          <w:color w:val="000000" w:themeColor="text1"/>
          <w:sz w:val="22"/>
          <w:szCs w:val="22"/>
        </w:rPr>
        <w:t>17</w:t>
      </w:r>
      <w:r w:rsidR="000669B7" w:rsidRPr="003A4FE5">
        <w:rPr>
          <w:rFonts w:ascii="Arial Narrow" w:hAnsi="Arial Narrow"/>
          <w:color w:val="000000" w:themeColor="text1"/>
          <w:sz w:val="22"/>
          <w:szCs w:val="22"/>
        </w:rPr>
        <w:t xml:space="preserve">. Informácie k časti F. písm. w)  prílohy č. 3 o krátkodobom finančnom majetku </w:t>
      </w:r>
    </w:p>
    <w:p w:rsidR="000669B7" w:rsidRPr="003A4FE5" w:rsidRDefault="000669B7" w:rsidP="000669B7">
      <w:pPr>
        <w:pStyle w:val="Nzov"/>
        <w:jc w:val="left"/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</w:pPr>
      <w:r w:rsidRPr="003A4FE5"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6"/>
        <w:gridCol w:w="2717"/>
        <w:gridCol w:w="2351"/>
      </w:tblGrid>
      <w:tr w:rsidR="000669B7" w:rsidRPr="000A3C58" w:rsidTr="0002710D">
        <w:trPr>
          <w:jc w:val="center"/>
        </w:trPr>
        <w:tc>
          <w:tcPr>
            <w:tcW w:w="425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Názov položky</w:t>
            </w:r>
          </w:p>
        </w:tc>
        <w:tc>
          <w:tcPr>
            <w:tcW w:w="2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Bežné účtovné obdobie</w:t>
            </w:r>
          </w:p>
        </w:tc>
        <w:tc>
          <w:tcPr>
            <w:tcW w:w="235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3A4FE5" w:rsidRDefault="000669B7" w:rsidP="00F4554D">
            <w:pPr>
              <w:pStyle w:val="TopHeader"/>
              <w:rPr>
                <w:color w:val="000000" w:themeColor="text1"/>
              </w:rPr>
            </w:pPr>
            <w:r w:rsidRPr="003A4FE5">
              <w:rPr>
                <w:color w:val="000000" w:themeColor="text1"/>
              </w:rPr>
              <w:t>Bezprostredne predchádzajúce účtovné obdobie</w:t>
            </w:r>
          </w:p>
        </w:tc>
      </w:tr>
      <w:tr w:rsidR="00B7795F" w:rsidRPr="000A3C58" w:rsidTr="0002710D">
        <w:trPr>
          <w:trHeight w:val="340"/>
          <w:jc w:val="center"/>
        </w:trPr>
        <w:tc>
          <w:tcPr>
            <w:tcW w:w="42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795F" w:rsidRPr="009A2C2B" w:rsidRDefault="00B7795F" w:rsidP="00B7795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color w:val="000000" w:themeColor="text1"/>
                <w:sz w:val="22"/>
                <w:szCs w:val="22"/>
              </w:rPr>
              <w:t>Pokladnica, ceniny – správa OSBD Martin</w:t>
            </w:r>
          </w:p>
        </w:tc>
        <w:tc>
          <w:tcPr>
            <w:tcW w:w="27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795F" w:rsidRPr="00722BC9" w:rsidRDefault="00217BF6" w:rsidP="00B779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22BC9">
              <w:rPr>
                <w:rFonts w:ascii="Arial Narrow" w:hAnsi="Arial Narrow"/>
                <w:sz w:val="18"/>
                <w:szCs w:val="18"/>
              </w:rPr>
              <w:t>16105,00</w:t>
            </w:r>
          </w:p>
        </w:tc>
        <w:tc>
          <w:tcPr>
            <w:tcW w:w="2351" w:type="dxa"/>
            <w:tcBorders>
              <w:top w:val="single" w:sz="12" w:space="0" w:color="auto"/>
            </w:tcBorders>
            <w:vAlign w:val="center"/>
          </w:tcPr>
          <w:p w:rsidR="00B7795F" w:rsidRPr="00427B94" w:rsidRDefault="00B7795F" w:rsidP="00B779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7B94">
              <w:rPr>
                <w:rFonts w:ascii="Arial Narrow" w:hAnsi="Arial Narrow"/>
                <w:sz w:val="18"/>
                <w:szCs w:val="18"/>
              </w:rPr>
              <w:t>20949,00</w:t>
            </w:r>
          </w:p>
        </w:tc>
      </w:tr>
      <w:tr w:rsidR="00B7795F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B7795F" w:rsidRPr="009A2C2B" w:rsidRDefault="00B7795F" w:rsidP="00B7795F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Bežné bankové účty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B7795F" w:rsidRPr="00722BC9" w:rsidRDefault="00733A42" w:rsidP="00B779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22BC9">
              <w:rPr>
                <w:rFonts w:ascii="Arial Narrow" w:hAnsi="Arial Narrow"/>
                <w:b/>
                <w:sz w:val="18"/>
                <w:szCs w:val="18"/>
              </w:rPr>
              <w:t>11880137</w:t>
            </w:r>
          </w:p>
        </w:tc>
        <w:tc>
          <w:tcPr>
            <w:tcW w:w="2351" w:type="dxa"/>
            <w:vAlign w:val="center"/>
          </w:tcPr>
          <w:p w:rsidR="00B7795F" w:rsidRPr="00427B94" w:rsidRDefault="00B7795F" w:rsidP="00B779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27B94">
              <w:rPr>
                <w:rFonts w:ascii="Arial Narrow" w:hAnsi="Arial Narrow"/>
                <w:b/>
                <w:sz w:val="18"/>
                <w:szCs w:val="18"/>
              </w:rPr>
              <w:t>11020841,00</w:t>
            </w:r>
          </w:p>
        </w:tc>
      </w:tr>
      <w:tr w:rsidR="00B7795F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B7795F" w:rsidRPr="009A2C2B" w:rsidRDefault="00B7795F" w:rsidP="00B7795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color w:val="000000" w:themeColor="text1"/>
                <w:sz w:val="22"/>
                <w:szCs w:val="22"/>
              </w:rPr>
              <w:t>Bežné bankové účty – správa OSBD Martin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B7795F" w:rsidRPr="00722BC9" w:rsidRDefault="00733A42" w:rsidP="00B779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22BC9">
              <w:rPr>
                <w:rFonts w:ascii="Arial Narrow" w:hAnsi="Arial Narrow"/>
                <w:sz w:val="18"/>
                <w:szCs w:val="18"/>
              </w:rPr>
              <w:t>463124,00</w:t>
            </w:r>
          </w:p>
        </w:tc>
        <w:tc>
          <w:tcPr>
            <w:tcW w:w="2351" w:type="dxa"/>
            <w:vAlign w:val="center"/>
          </w:tcPr>
          <w:p w:rsidR="00B7795F" w:rsidRPr="00427B94" w:rsidRDefault="00B7795F" w:rsidP="00B779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7B94">
              <w:rPr>
                <w:rFonts w:ascii="Arial Narrow" w:hAnsi="Arial Narrow"/>
                <w:sz w:val="18"/>
                <w:szCs w:val="18"/>
              </w:rPr>
              <w:t>498939,00</w:t>
            </w:r>
          </w:p>
        </w:tc>
      </w:tr>
      <w:tr w:rsidR="00B7795F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B7795F" w:rsidRPr="009A2C2B" w:rsidRDefault="00B7795F" w:rsidP="00B7795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color w:val="000000" w:themeColor="text1"/>
                <w:sz w:val="22"/>
                <w:szCs w:val="22"/>
              </w:rPr>
              <w:t>Bežné bankové účty – prevádzka domov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B7795F" w:rsidRPr="00722BC9" w:rsidRDefault="00733A42" w:rsidP="00B779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22BC9">
              <w:rPr>
                <w:rFonts w:ascii="Arial Narrow" w:hAnsi="Arial Narrow"/>
                <w:sz w:val="18"/>
                <w:szCs w:val="18"/>
              </w:rPr>
              <w:t>11317452,00</w:t>
            </w:r>
          </w:p>
        </w:tc>
        <w:tc>
          <w:tcPr>
            <w:tcW w:w="2351" w:type="dxa"/>
            <w:vAlign w:val="center"/>
          </w:tcPr>
          <w:p w:rsidR="00B7795F" w:rsidRPr="00427B94" w:rsidRDefault="00B7795F" w:rsidP="00B779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7B94">
              <w:rPr>
                <w:rFonts w:ascii="Arial Narrow" w:hAnsi="Arial Narrow"/>
                <w:sz w:val="18"/>
                <w:szCs w:val="18"/>
              </w:rPr>
              <w:t>10422382,00</w:t>
            </w:r>
          </w:p>
        </w:tc>
      </w:tr>
      <w:tr w:rsidR="00B7795F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B7795F" w:rsidRPr="009A2C2B" w:rsidRDefault="00B7795F" w:rsidP="00B7795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color w:val="000000" w:themeColor="text1"/>
                <w:sz w:val="22"/>
                <w:szCs w:val="22"/>
              </w:rPr>
              <w:t>Bankové účty termínované – správa OSBD Martin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B7795F" w:rsidRPr="00722BC9" w:rsidRDefault="00B7795F" w:rsidP="00E14F2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22BC9">
              <w:rPr>
                <w:rFonts w:ascii="Arial Narrow" w:hAnsi="Arial Narrow"/>
                <w:sz w:val="18"/>
                <w:szCs w:val="18"/>
              </w:rPr>
              <w:t>995</w:t>
            </w:r>
            <w:r w:rsidR="00E14F26" w:rsidRPr="00722BC9">
              <w:rPr>
                <w:rFonts w:ascii="Arial Narrow" w:hAnsi="Arial Narrow"/>
                <w:sz w:val="18"/>
                <w:szCs w:val="18"/>
              </w:rPr>
              <w:t>61</w:t>
            </w:r>
            <w:r w:rsidRPr="00722BC9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2351" w:type="dxa"/>
            <w:vAlign w:val="center"/>
          </w:tcPr>
          <w:p w:rsidR="00B7795F" w:rsidRPr="00427B94" w:rsidRDefault="00B7795F" w:rsidP="00B779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7B94">
              <w:rPr>
                <w:rFonts w:ascii="Arial Narrow" w:hAnsi="Arial Narrow"/>
                <w:sz w:val="18"/>
                <w:szCs w:val="18"/>
              </w:rPr>
              <w:t>99520,00</w:t>
            </w:r>
          </w:p>
        </w:tc>
      </w:tr>
      <w:tr w:rsidR="00B7795F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B7795F" w:rsidRPr="009A2C2B" w:rsidRDefault="00B7795F" w:rsidP="00B7795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color w:val="000000" w:themeColor="text1"/>
                <w:sz w:val="22"/>
                <w:szCs w:val="22"/>
              </w:rPr>
              <w:t>Peniaze na ceste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B7795F" w:rsidRPr="00722BC9" w:rsidRDefault="00B7795F" w:rsidP="00B779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22BC9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22BC9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722BC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22BC9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22BC9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51" w:type="dxa"/>
            <w:vAlign w:val="center"/>
          </w:tcPr>
          <w:p w:rsidR="00B7795F" w:rsidRPr="00427B94" w:rsidRDefault="00B7795F" w:rsidP="00B779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27B94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27B94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427B94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27B94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27B94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B7795F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B7795F" w:rsidRPr="009A2C2B" w:rsidRDefault="00B7795F" w:rsidP="00B7795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B7795F" w:rsidRPr="00722BC9" w:rsidRDefault="00733A42" w:rsidP="00B7795F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22BC9">
              <w:rPr>
                <w:rFonts w:ascii="Arial Narrow" w:hAnsi="Arial Narrow"/>
                <w:b/>
                <w:bCs/>
                <w:sz w:val="18"/>
                <w:szCs w:val="18"/>
              </w:rPr>
              <w:t>11896242,00</w:t>
            </w:r>
          </w:p>
        </w:tc>
        <w:tc>
          <w:tcPr>
            <w:tcW w:w="2351" w:type="dxa"/>
            <w:vAlign w:val="center"/>
          </w:tcPr>
          <w:p w:rsidR="00B7795F" w:rsidRPr="00427B94" w:rsidRDefault="00B7795F" w:rsidP="00B7795F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27B94">
              <w:rPr>
                <w:rFonts w:ascii="Arial Narrow" w:hAnsi="Arial Narrow"/>
                <w:b/>
                <w:bCs/>
                <w:sz w:val="18"/>
                <w:szCs w:val="18"/>
              </w:rPr>
              <w:t>11041790,00</w:t>
            </w:r>
          </w:p>
        </w:tc>
      </w:tr>
      <w:tr w:rsidR="00B7795F" w:rsidRPr="000A3C58" w:rsidTr="0002710D">
        <w:trPr>
          <w:trHeight w:val="340"/>
          <w:jc w:val="center"/>
        </w:trPr>
        <w:tc>
          <w:tcPr>
            <w:tcW w:w="4256" w:type="dxa"/>
            <w:tcBorders>
              <w:right w:val="single" w:sz="12" w:space="0" w:color="auto"/>
            </w:tcBorders>
            <w:vAlign w:val="center"/>
          </w:tcPr>
          <w:p w:rsidR="00B7795F" w:rsidRPr="009A2C2B" w:rsidRDefault="00B7795F" w:rsidP="00B7795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 – správa OSBD Martin</w:t>
            </w:r>
          </w:p>
        </w:tc>
        <w:tc>
          <w:tcPr>
            <w:tcW w:w="2717" w:type="dxa"/>
            <w:tcBorders>
              <w:left w:val="single" w:sz="12" w:space="0" w:color="auto"/>
            </w:tcBorders>
            <w:vAlign w:val="center"/>
          </w:tcPr>
          <w:p w:rsidR="00B7795F" w:rsidRPr="00722BC9" w:rsidRDefault="00733A42" w:rsidP="00B7795F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22BC9">
              <w:rPr>
                <w:rFonts w:ascii="Arial Narrow" w:hAnsi="Arial Narrow"/>
                <w:b/>
                <w:bCs/>
                <w:sz w:val="18"/>
                <w:szCs w:val="18"/>
              </w:rPr>
              <w:t>578790</w:t>
            </w:r>
          </w:p>
        </w:tc>
        <w:tc>
          <w:tcPr>
            <w:tcW w:w="2351" w:type="dxa"/>
            <w:vAlign w:val="center"/>
          </w:tcPr>
          <w:p w:rsidR="00B7795F" w:rsidRPr="00427B94" w:rsidRDefault="00B7795F" w:rsidP="00B7795F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27B94">
              <w:rPr>
                <w:rFonts w:ascii="Arial Narrow" w:hAnsi="Arial Narrow"/>
                <w:b/>
                <w:bCs/>
                <w:sz w:val="18"/>
                <w:szCs w:val="18"/>
              </w:rPr>
              <w:t>619408,00</w:t>
            </w:r>
          </w:p>
        </w:tc>
      </w:tr>
      <w:tr w:rsidR="00B7795F" w:rsidRPr="000A3C58" w:rsidTr="0002710D">
        <w:trPr>
          <w:trHeight w:val="340"/>
          <w:jc w:val="center"/>
        </w:trPr>
        <w:tc>
          <w:tcPr>
            <w:tcW w:w="42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795F" w:rsidRPr="009A2C2B" w:rsidRDefault="00B7795F" w:rsidP="00B7795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A2C2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 – prevádzka domov</w:t>
            </w:r>
          </w:p>
        </w:tc>
        <w:tc>
          <w:tcPr>
            <w:tcW w:w="27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795F" w:rsidRPr="00722BC9" w:rsidRDefault="00733A42" w:rsidP="00B7795F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22BC9">
              <w:rPr>
                <w:rFonts w:ascii="Arial Narrow" w:hAnsi="Arial Narrow"/>
                <w:b/>
                <w:bCs/>
                <w:sz w:val="18"/>
                <w:szCs w:val="18"/>
              </w:rPr>
              <w:t>11317452,00</w:t>
            </w:r>
          </w:p>
        </w:tc>
        <w:tc>
          <w:tcPr>
            <w:tcW w:w="2351" w:type="dxa"/>
            <w:tcBorders>
              <w:bottom w:val="single" w:sz="12" w:space="0" w:color="auto"/>
            </w:tcBorders>
            <w:vAlign w:val="center"/>
          </w:tcPr>
          <w:p w:rsidR="00B7795F" w:rsidRPr="00427B94" w:rsidRDefault="00B7795F" w:rsidP="00B7795F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27B94">
              <w:rPr>
                <w:rFonts w:ascii="Arial Narrow" w:hAnsi="Arial Narrow"/>
                <w:b/>
                <w:bCs/>
                <w:sz w:val="18"/>
                <w:szCs w:val="18"/>
              </w:rPr>
              <w:t>10422382,00</w:t>
            </w:r>
          </w:p>
        </w:tc>
      </w:tr>
    </w:tbl>
    <w:p w:rsidR="000669B7" w:rsidRPr="000A3C58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color w:val="FF0000"/>
          <w:sz w:val="22"/>
          <w:szCs w:val="22"/>
        </w:rPr>
      </w:pPr>
    </w:p>
    <w:p w:rsidR="000669B7" w:rsidRPr="00B87218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  <w:t>Tabuľka č. 2</w:t>
      </w:r>
      <w:r w:rsidR="000A095D" w:rsidRPr="00B87218"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  <w:t>-nemáme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9"/>
        <w:gridCol w:w="1730"/>
        <w:gridCol w:w="1203"/>
        <w:gridCol w:w="1268"/>
        <w:gridCol w:w="1734"/>
      </w:tblGrid>
      <w:tr w:rsidR="000669B7" w:rsidRPr="00B87218" w:rsidTr="00F4554D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Bežné účtovné obdobie</w:t>
            </w:r>
          </w:p>
        </w:tc>
      </w:tr>
      <w:tr w:rsidR="000669B7" w:rsidRPr="00B87218" w:rsidTr="00F4554D">
        <w:trPr>
          <w:jc w:val="center"/>
        </w:trPr>
        <w:tc>
          <w:tcPr>
            <w:tcW w:w="333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Prírastky</w:t>
            </w:r>
          </w:p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Úbytky</w:t>
            </w:r>
          </w:p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color w:val="000000" w:themeColor="text1"/>
              </w:rPr>
            </w:pPr>
            <w:r w:rsidRPr="00B87218">
              <w:rPr>
                <w:color w:val="000000" w:themeColor="text1"/>
              </w:rPr>
              <w:t>Stav na konci účtovného obdobia</w:t>
            </w:r>
          </w:p>
        </w:tc>
      </w:tr>
      <w:tr w:rsidR="000669B7" w:rsidRPr="00B87218" w:rsidTr="00F4554D">
        <w:trPr>
          <w:trHeight w:val="74"/>
          <w:jc w:val="center"/>
        </w:trPr>
        <w:tc>
          <w:tcPr>
            <w:tcW w:w="33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B87218">
              <w:rPr>
                <w:b w:val="0"/>
                <w:bCs w:val="0"/>
                <w:color w:val="000000" w:themeColor="text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B87218">
              <w:rPr>
                <w:b w:val="0"/>
                <w:bCs w:val="0"/>
                <w:color w:val="000000" w:themeColor="text1"/>
              </w:rPr>
              <w:t>b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964ED4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B87218">
              <w:rPr>
                <w:b w:val="0"/>
                <w:bCs w:val="0"/>
                <w:color w:val="000000" w:themeColor="text1"/>
              </w:rPr>
              <w:t>C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B87218">
              <w:rPr>
                <w:b w:val="0"/>
                <w:bCs w:val="0"/>
                <w:color w:val="000000" w:themeColor="text1"/>
              </w:rPr>
              <w:t>d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B87218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B87218">
              <w:rPr>
                <w:b w:val="0"/>
                <w:bCs w:val="0"/>
                <w:color w:val="000000" w:themeColor="text1"/>
              </w:rPr>
              <w:t>e</w:t>
            </w:r>
          </w:p>
        </w:tc>
      </w:tr>
      <w:tr w:rsidR="000669B7" w:rsidRPr="00B87218" w:rsidTr="00F4554D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a01255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a02255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a03255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a04255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B87218" w:rsidTr="00F4554D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a01256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a02256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a03256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a04256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B87218" w:rsidTr="00F4554D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a01257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a02257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a03257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a04257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B87218" w:rsidTr="00F4554D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a01258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a02258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a03258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a04258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B87218" w:rsidTr="00F4554D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a01259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a02259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a03259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a04259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B87218" w:rsidTr="00F4554D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color w:val="000000" w:themeColor="text1"/>
                <w:sz w:val="22"/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a01260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a02260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a03260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a04260 </w:instrTex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B87218" w:rsidTr="00F4554D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B87218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B8721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instrText xml:space="preserve"> MERGEFIELD a01261 </w:instrText>
            </w: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b/>
                <w:bCs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instrText xml:space="preserve"> MERGEFIELD a02261 </w:instrText>
            </w: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b/>
                <w:bCs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instrText xml:space="preserve"> MERGEFIELD a03261 </w:instrText>
            </w: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b/>
                <w:bCs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669B7" w:rsidRPr="00B87218" w:rsidRDefault="006D6292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begin"/>
            </w:r>
            <w:r w:rsidR="000669B7"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instrText xml:space="preserve"> MERGEFIELD a04261 </w:instrText>
            </w: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B87218">
              <w:rPr>
                <w:rFonts w:ascii="Arial Narrow" w:hAnsi="Arial Narrow"/>
                <w:b/>
                <w:bCs/>
                <w:noProof/>
                <w:color w:val="000000" w:themeColor="text1"/>
                <w:sz w:val="18"/>
                <w:szCs w:val="18"/>
              </w:rPr>
              <w:t>0.00</w:t>
            </w:r>
            <w:r w:rsidRPr="00B87218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:rsidR="00EB1174" w:rsidRPr="00B87218" w:rsidRDefault="00EB1174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</w:p>
    <w:p w:rsidR="000669B7" w:rsidRPr="00B87218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color w:val="000000" w:themeColor="text1"/>
          <w:sz w:val="22"/>
          <w:szCs w:val="22"/>
          <w:lang w:eastAsia="sk-SK"/>
        </w:rPr>
        <w:t>1</w:t>
      </w:r>
      <w:r w:rsidR="00E1754D" w:rsidRPr="00B87218">
        <w:rPr>
          <w:rFonts w:ascii="Arial Narrow" w:hAnsi="Arial Narrow"/>
          <w:color w:val="000000" w:themeColor="text1"/>
          <w:sz w:val="22"/>
          <w:szCs w:val="22"/>
          <w:lang w:eastAsia="sk-SK"/>
        </w:rPr>
        <w:t>8</w:t>
      </w:r>
      <w:r w:rsidRPr="00B87218">
        <w:rPr>
          <w:rFonts w:ascii="Arial Narrow" w:hAnsi="Arial Narrow"/>
          <w:color w:val="000000" w:themeColor="text1"/>
          <w:sz w:val="22"/>
          <w:szCs w:val="22"/>
          <w:lang w:eastAsia="sk-SK"/>
        </w:rPr>
        <w:t>. Informácie k časti  F. písm. x) prílohy č. 3 o vývoji opravnej položky ku krátkodobému finančnému majetku</w:t>
      </w:r>
      <w:r w:rsidR="0053445E" w:rsidRPr="00B87218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- nemáme</w:t>
      </w:r>
    </w:p>
    <w:p w:rsidR="000669B7" w:rsidRPr="000A3C58" w:rsidRDefault="000669B7" w:rsidP="000669B7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B87218" w:rsidRDefault="00E1754D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color w:val="000000" w:themeColor="text1"/>
          <w:sz w:val="22"/>
          <w:szCs w:val="22"/>
        </w:rPr>
        <w:t>19</w:t>
      </w:r>
      <w:r w:rsidR="000669B7" w:rsidRPr="00B87218">
        <w:rPr>
          <w:rFonts w:ascii="Arial Narrow" w:hAnsi="Arial Narrow"/>
          <w:color w:val="000000" w:themeColor="text1"/>
          <w:sz w:val="22"/>
          <w:szCs w:val="22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s ním nakladať </w:t>
      </w:r>
      <w:r w:rsidR="0053445E" w:rsidRPr="00B87218">
        <w:rPr>
          <w:rFonts w:ascii="Arial Narrow" w:hAnsi="Arial Narrow"/>
          <w:color w:val="000000" w:themeColor="text1"/>
          <w:sz w:val="22"/>
          <w:szCs w:val="22"/>
        </w:rPr>
        <w:t>-nemáme</w:t>
      </w:r>
    </w:p>
    <w:p w:rsidR="000669B7" w:rsidRPr="00B87218" w:rsidRDefault="000669B7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B87218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color w:val="000000" w:themeColor="text1"/>
          <w:sz w:val="22"/>
          <w:szCs w:val="22"/>
        </w:rPr>
        <w:t>2</w:t>
      </w:r>
      <w:r w:rsidR="00E1754D" w:rsidRPr="00B87218">
        <w:rPr>
          <w:rFonts w:ascii="Arial Narrow" w:hAnsi="Arial Narrow"/>
          <w:color w:val="000000" w:themeColor="text1"/>
          <w:sz w:val="22"/>
          <w:szCs w:val="22"/>
        </w:rPr>
        <w:t>0</w:t>
      </w:r>
      <w:r w:rsidRPr="00B87218">
        <w:rPr>
          <w:rFonts w:ascii="Arial Narrow" w:hAnsi="Arial Narrow"/>
          <w:color w:val="000000" w:themeColor="text1"/>
          <w:sz w:val="22"/>
          <w:szCs w:val="22"/>
        </w:rPr>
        <w:t>. Informácie k časti F. písm.  za) prílohy č. 3 o ocenení krátkodobého finančného  majetku, ku dňu ku ktorému sa zostavuje účtovná závierka reálnou hodnotou</w:t>
      </w:r>
      <w:r w:rsidR="0053445E" w:rsidRPr="00B87218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p w:rsidR="000669B7" w:rsidRPr="00B87218" w:rsidRDefault="006D6292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color w:val="000000" w:themeColor="text1"/>
          <w:sz w:val="22"/>
          <w:szCs w:val="22"/>
        </w:rPr>
        <w:fldChar w:fldCharType="begin"/>
      </w:r>
      <w:r w:rsidR="000669B7" w:rsidRPr="00B87218">
        <w:rPr>
          <w:rFonts w:ascii="Arial Narrow" w:hAnsi="Arial Narrow"/>
          <w:color w:val="000000" w:themeColor="text1"/>
          <w:sz w:val="22"/>
          <w:szCs w:val="22"/>
        </w:rPr>
        <w:instrText xml:space="preserve"> MERGEFIELD p36 </w:instrText>
      </w:r>
      <w:r w:rsidRPr="00B87218">
        <w:rPr>
          <w:rFonts w:ascii="Arial Narrow" w:hAnsi="Arial Narrow"/>
          <w:color w:val="000000" w:themeColor="text1"/>
          <w:sz w:val="22"/>
          <w:szCs w:val="22"/>
        </w:rPr>
        <w:fldChar w:fldCharType="end"/>
      </w:r>
    </w:p>
    <w:p w:rsidR="002B0C3F" w:rsidRPr="00B87218" w:rsidRDefault="002B0C3F" w:rsidP="002B0C3F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B87218">
        <w:rPr>
          <w:rFonts w:ascii="Arial Narrow" w:hAnsi="Arial Narrow"/>
          <w:color w:val="000000" w:themeColor="text1"/>
          <w:sz w:val="22"/>
          <w:szCs w:val="22"/>
        </w:rPr>
        <w:t xml:space="preserve">Informácie k časti F. písm.  </w:t>
      </w:r>
      <w:proofErr w:type="spellStart"/>
      <w:r w:rsidRPr="00B87218">
        <w:rPr>
          <w:rFonts w:ascii="Arial Narrow" w:hAnsi="Arial Narrow"/>
          <w:color w:val="000000" w:themeColor="text1"/>
          <w:sz w:val="22"/>
          <w:szCs w:val="22"/>
        </w:rPr>
        <w:t>zb</w:t>
      </w:r>
      <w:proofErr w:type="spellEnd"/>
      <w:r w:rsidRPr="00B87218">
        <w:rPr>
          <w:rFonts w:ascii="Arial Narrow" w:hAnsi="Arial Narrow"/>
          <w:color w:val="000000" w:themeColor="text1"/>
          <w:sz w:val="22"/>
          <w:szCs w:val="22"/>
        </w:rPr>
        <w:t>) prílohy č. 3 o vlastných akciách – nemáme</w:t>
      </w:r>
    </w:p>
    <w:p w:rsidR="00EB1174" w:rsidRPr="00F14A67" w:rsidRDefault="00EB1174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F14A67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F14A67">
        <w:rPr>
          <w:rFonts w:ascii="Arial Narrow" w:hAnsi="Arial Narrow"/>
          <w:sz w:val="22"/>
          <w:szCs w:val="22"/>
        </w:rPr>
        <w:t xml:space="preserve">Informácie k časti F. písm.  </w:t>
      </w:r>
      <w:proofErr w:type="spellStart"/>
      <w:r w:rsidRPr="00F14A67">
        <w:rPr>
          <w:rFonts w:ascii="Arial Narrow" w:hAnsi="Arial Narrow"/>
          <w:sz w:val="22"/>
          <w:szCs w:val="22"/>
        </w:rPr>
        <w:t>z</w:t>
      </w:r>
      <w:r w:rsidR="002B0C3F" w:rsidRPr="00F14A67">
        <w:rPr>
          <w:rFonts w:ascii="Arial Narrow" w:hAnsi="Arial Narrow"/>
          <w:sz w:val="22"/>
          <w:szCs w:val="22"/>
        </w:rPr>
        <w:t>c</w:t>
      </w:r>
      <w:proofErr w:type="spellEnd"/>
      <w:r w:rsidRPr="00F14A67">
        <w:rPr>
          <w:rFonts w:ascii="Arial Narrow" w:hAnsi="Arial Narrow"/>
          <w:sz w:val="22"/>
          <w:szCs w:val="22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1"/>
        <w:gridCol w:w="2597"/>
        <w:gridCol w:w="2476"/>
      </w:tblGrid>
      <w:tr w:rsidR="000669B7" w:rsidRPr="00F14A67" w:rsidTr="00132F5C">
        <w:trPr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14A67" w:rsidRDefault="000669B7" w:rsidP="00F4554D">
            <w:pPr>
              <w:pStyle w:val="TopHeader"/>
            </w:pPr>
            <w:r w:rsidRPr="00F14A67">
              <w:t>Opis položky časového rozlíšenia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14A67" w:rsidRDefault="000669B7" w:rsidP="00F4554D">
            <w:pPr>
              <w:pStyle w:val="TopHeader"/>
            </w:pPr>
            <w:r w:rsidRPr="00F14A67">
              <w:t>Bežné účtovné obdobie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14A67" w:rsidRDefault="000669B7" w:rsidP="00F4554D">
            <w:pPr>
              <w:pStyle w:val="TopHeader"/>
            </w:pPr>
            <w:r w:rsidRPr="00F14A67">
              <w:t>Bezprostredne predchádzajúce účtovné obdobie</w:t>
            </w:r>
          </w:p>
        </w:tc>
      </w:tr>
      <w:tr w:rsidR="00B87218" w:rsidRPr="00F14A67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218" w:rsidRPr="00F14A67" w:rsidRDefault="00B87218" w:rsidP="00B8721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14A6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Náklady budúcich období dlhodobé,  z toho: 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7218" w:rsidRPr="00F14A67" w:rsidRDefault="00B87218" w:rsidP="00B87218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4A6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14A67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a04290 </w:instrText>
            </w:r>
            <w:r w:rsidRPr="00F14A6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14A6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F14A6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7218" w:rsidRPr="00F14A67" w:rsidRDefault="00B87218" w:rsidP="00B87218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14A67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F14A67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a04290 </w:instrText>
            </w:r>
            <w:r w:rsidRPr="00F14A67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F14A6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F14A67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72146A" w:rsidRPr="00F14A67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146A" w:rsidRPr="00F14A67" w:rsidRDefault="0072146A" w:rsidP="0072146A">
            <w:pPr>
              <w:rPr>
                <w:rFonts w:ascii="Arial Narrow" w:hAnsi="Arial Narrow"/>
                <w:sz w:val="22"/>
                <w:szCs w:val="22"/>
              </w:rPr>
            </w:pPr>
            <w:r w:rsidRPr="00F14A67">
              <w:fldChar w:fldCharType="begin"/>
            </w:r>
            <w:r w:rsidRPr="00F14A67">
              <w:instrText xml:space="preserve"> MERGEFIELD  aTxt04291  \* MERGEFORMAT </w:instrText>
            </w:r>
            <w:r w:rsidRPr="00F14A67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2146A" w:rsidRPr="0078422D" w:rsidRDefault="0072146A" w:rsidP="0072146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422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8422D">
              <w:rPr>
                <w:rFonts w:ascii="Arial Narrow" w:hAnsi="Arial Narrow"/>
                <w:sz w:val="18"/>
                <w:szCs w:val="18"/>
              </w:rPr>
              <w:instrText xml:space="preserve"> MERGEFIELD a04291 </w:instrText>
            </w:r>
            <w:r w:rsidRPr="0078422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8422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8422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2146A" w:rsidRPr="00F14A67" w:rsidRDefault="0072146A" w:rsidP="0072146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4A6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14A67">
              <w:rPr>
                <w:rFonts w:ascii="Arial Narrow" w:hAnsi="Arial Narrow"/>
                <w:sz w:val="18"/>
                <w:szCs w:val="18"/>
              </w:rPr>
              <w:instrText xml:space="preserve"> MERGEFIELD a04291 </w:instrText>
            </w:r>
            <w:r w:rsidRPr="00F14A6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F14A6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14A6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72146A" w:rsidRPr="00F14A67" w:rsidTr="00132F5C">
        <w:trPr>
          <w:trHeight w:val="340"/>
          <w:jc w:val="center"/>
        </w:trPr>
        <w:tc>
          <w:tcPr>
            <w:tcW w:w="425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46A" w:rsidRPr="00F14A67" w:rsidRDefault="0072146A" w:rsidP="0072146A">
            <w:pPr>
              <w:rPr>
                <w:rFonts w:ascii="Arial Narrow" w:hAnsi="Arial Narrow"/>
                <w:sz w:val="22"/>
                <w:szCs w:val="22"/>
              </w:rPr>
            </w:pPr>
            <w:r w:rsidRPr="00F14A67">
              <w:fldChar w:fldCharType="begin"/>
            </w:r>
            <w:r w:rsidRPr="00F14A67">
              <w:instrText xml:space="preserve"> MERGEFIELD  aTxt04292  \* MERGEFORMAT </w:instrText>
            </w:r>
            <w:r w:rsidRPr="00F14A67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146A" w:rsidRPr="0078422D" w:rsidRDefault="0072146A" w:rsidP="0072146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422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8422D">
              <w:rPr>
                <w:rFonts w:ascii="Arial Narrow" w:hAnsi="Arial Narrow"/>
                <w:sz w:val="18"/>
                <w:szCs w:val="18"/>
              </w:rPr>
              <w:instrText xml:space="preserve"> MERGEFIELD a04292 </w:instrText>
            </w:r>
            <w:r w:rsidRPr="0078422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8422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8422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7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2146A" w:rsidRPr="00F14A67" w:rsidRDefault="0072146A" w:rsidP="0072146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4A67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14A67">
              <w:rPr>
                <w:rFonts w:ascii="Arial Narrow" w:hAnsi="Arial Narrow"/>
                <w:sz w:val="18"/>
                <w:szCs w:val="18"/>
              </w:rPr>
              <w:instrText xml:space="preserve"> MERGEFIELD a04292 </w:instrText>
            </w:r>
            <w:r w:rsidRPr="00F14A6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F14A6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14A6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72146A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46A" w:rsidRPr="001D675A" w:rsidRDefault="0072146A" w:rsidP="007214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675A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146A" w:rsidRPr="0078422D" w:rsidRDefault="00F14682" w:rsidP="0072146A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22D">
              <w:rPr>
                <w:rFonts w:ascii="Arial Narrow" w:hAnsi="Arial Narrow"/>
                <w:b/>
                <w:sz w:val="18"/>
                <w:szCs w:val="18"/>
              </w:rPr>
              <w:t>119614,00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146A" w:rsidRPr="001D675A" w:rsidRDefault="0072146A" w:rsidP="0072146A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D675A">
              <w:rPr>
                <w:rFonts w:ascii="Arial Narrow" w:hAnsi="Arial Narrow"/>
                <w:b/>
                <w:sz w:val="18"/>
                <w:szCs w:val="18"/>
              </w:rPr>
              <w:t>106310,00</w:t>
            </w:r>
          </w:p>
        </w:tc>
      </w:tr>
      <w:tr w:rsidR="0072146A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46A" w:rsidRPr="001D675A" w:rsidRDefault="0072146A" w:rsidP="007214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675A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 – správa OSBD Martin,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146A" w:rsidRPr="0078422D" w:rsidRDefault="00F14682" w:rsidP="0072146A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22D">
              <w:rPr>
                <w:rFonts w:ascii="Arial Narrow" w:hAnsi="Arial Narrow"/>
                <w:b/>
                <w:sz w:val="18"/>
                <w:szCs w:val="18"/>
              </w:rPr>
              <w:t>2087,00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146A" w:rsidRPr="001D675A" w:rsidRDefault="0072146A" w:rsidP="0072146A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D675A">
              <w:rPr>
                <w:rFonts w:ascii="Arial Narrow" w:hAnsi="Arial Narrow"/>
                <w:b/>
                <w:sz w:val="18"/>
                <w:szCs w:val="18"/>
              </w:rPr>
              <w:t>5473,00</w:t>
            </w:r>
          </w:p>
        </w:tc>
      </w:tr>
      <w:tr w:rsidR="0072146A" w:rsidRPr="000A3C58" w:rsidTr="00132F5C">
        <w:trPr>
          <w:trHeight w:val="575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46A" w:rsidRPr="001D675A" w:rsidRDefault="0072146A" w:rsidP="007214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675A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 – prevádzka domov,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146A" w:rsidRPr="0078422D" w:rsidRDefault="00F14682" w:rsidP="0072146A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22D">
              <w:rPr>
                <w:rFonts w:ascii="Arial Narrow" w:hAnsi="Arial Narrow"/>
                <w:b/>
                <w:sz w:val="18"/>
                <w:szCs w:val="18"/>
              </w:rPr>
              <w:t>117527,00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146A" w:rsidRPr="001D675A" w:rsidRDefault="0072146A" w:rsidP="0072146A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D675A">
              <w:rPr>
                <w:rFonts w:ascii="Arial Narrow" w:hAnsi="Arial Narrow"/>
                <w:b/>
                <w:sz w:val="18"/>
                <w:szCs w:val="18"/>
              </w:rPr>
              <w:t>100837,00</w:t>
            </w:r>
          </w:p>
        </w:tc>
      </w:tr>
      <w:tr w:rsidR="0072146A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146A" w:rsidRPr="001D675A" w:rsidRDefault="0072146A" w:rsidP="0072146A">
            <w:pPr>
              <w:rPr>
                <w:rFonts w:ascii="Arial Narrow" w:hAnsi="Arial Narrow"/>
                <w:sz w:val="22"/>
                <w:szCs w:val="22"/>
              </w:rPr>
            </w:pPr>
            <w:r w:rsidRPr="001D675A">
              <w:t>Zaplatené poistné na nasledujúce obdobie</w:t>
            </w:r>
            <w:r w:rsidRPr="001D675A">
              <w:fldChar w:fldCharType="begin"/>
            </w:r>
            <w:r w:rsidRPr="001D675A">
              <w:instrText xml:space="preserve"> MERGEFIELD  aTxt04302  \* MERGEFORMAT </w:instrText>
            </w:r>
            <w:r w:rsidRPr="001D675A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146A" w:rsidRPr="0078422D" w:rsidRDefault="00E86F18" w:rsidP="0072146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422D">
              <w:rPr>
                <w:rFonts w:ascii="Arial Narrow" w:hAnsi="Arial Narrow"/>
                <w:sz w:val="18"/>
                <w:szCs w:val="18"/>
              </w:rPr>
              <w:t>118448,00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72146A" w:rsidRPr="001D675A" w:rsidRDefault="0072146A" w:rsidP="0072146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D675A">
              <w:rPr>
                <w:rFonts w:ascii="Arial Narrow" w:hAnsi="Arial Narrow"/>
                <w:sz w:val="18"/>
                <w:szCs w:val="18"/>
              </w:rPr>
              <w:t>104676,00</w:t>
            </w:r>
          </w:p>
        </w:tc>
      </w:tr>
      <w:tr w:rsidR="0072146A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146A" w:rsidRPr="001D675A" w:rsidRDefault="0072146A" w:rsidP="0072146A">
            <w:r w:rsidRPr="001D675A">
              <w:t>Zaplatené poistné na nasledujúce obdobie- správa OSBD Martin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146A" w:rsidRPr="0078422D" w:rsidRDefault="00E86F18" w:rsidP="0072146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422D">
              <w:rPr>
                <w:rFonts w:ascii="Arial Narrow" w:hAnsi="Arial Narrow"/>
                <w:sz w:val="18"/>
                <w:szCs w:val="18"/>
              </w:rPr>
              <w:t>921,00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72146A" w:rsidRPr="001D675A" w:rsidRDefault="0072146A" w:rsidP="0072146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D675A">
              <w:rPr>
                <w:rFonts w:ascii="Arial Narrow" w:hAnsi="Arial Narrow"/>
                <w:sz w:val="18"/>
                <w:szCs w:val="18"/>
              </w:rPr>
              <w:t>3839,00</w:t>
            </w:r>
          </w:p>
        </w:tc>
      </w:tr>
      <w:tr w:rsidR="0072146A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146A" w:rsidRPr="001D675A" w:rsidRDefault="0072146A" w:rsidP="0072146A">
            <w:r w:rsidRPr="001D675A">
              <w:t>Zaplatené poistné na nasledujúce obdobie – prevádzka domov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146A" w:rsidRPr="0078422D" w:rsidRDefault="00F14682" w:rsidP="0072146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422D">
              <w:rPr>
                <w:rFonts w:ascii="Arial Narrow" w:hAnsi="Arial Narrow"/>
                <w:sz w:val="18"/>
                <w:szCs w:val="18"/>
              </w:rPr>
              <w:t>117527,00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72146A" w:rsidRPr="001D675A" w:rsidRDefault="0072146A" w:rsidP="0072146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D675A">
              <w:rPr>
                <w:rFonts w:ascii="Arial Narrow" w:hAnsi="Arial Narrow"/>
                <w:sz w:val="18"/>
                <w:szCs w:val="18"/>
              </w:rPr>
              <w:t>100837,00</w:t>
            </w:r>
          </w:p>
        </w:tc>
      </w:tr>
      <w:tr w:rsidR="0072146A" w:rsidRPr="000A3C58" w:rsidTr="00132F5C">
        <w:trPr>
          <w:trHeight w:val="340"/>
          <w:jc w:val="center"/>
        </w:trPr>
        <w:tc>
          <w:tcPr>
            <w:tcW w:w="42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146A" w:rsidRPr="001D675A" w:rsidRDefault="0072146A" w:rsidP="0072146A">
            <w:pPr>
              <w:rPr>
                <w:rFonts w:ascii="Arial Narrow" w:hAnsi="Arial Narrow"/>
                <w:sz w:val="22"/>
                <w:szCs w:val="22"/>
              </w:rPr>
            </w:pPr>
            <w:r w:rsidRPr="001D675A">
              <w:t>Soft. licenčné poplatky a iné – správa OSBD Martin</w:t>
            </w:r>
            <w:r w:rsidRPr="001D675A">
              <w:fldChar w:fldCharType="begin"/>
            </w:r>
            <w:r w:rsidRPr="001D675A">
              <w:instrText xml:space="preserve"> MERGEFIELD  aTxt04303  \* MERGEFORMAT </w:instrText>
            </w:r>
            <w:r w:rsidRPr="001D675A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146A" w:rsidRPr="0078422D" w:rsidRDefault="00E86F18" w:rsidP="0072146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422D">
              <w:rPr>
                <w:rFonts w:ascii="Arial Narrow" w:hAnsi="Arial Narrow"/>
                <w:sz w:val="18"/>
                <w:szCs w:val="18"/>
              </w:rPr>
              <w:t>1166,00</w:t>
            </w:r>
          </w:p>
        </w:tc>
        <w:tc>
          <w:tcPr>
            <w:tcW w:w="2476" w:type="dxa"/>
            <w:tcBorders>
              <w:bottom w:val="single" w:sz="12" w:space="0" w:color="auto"/>
            </w:tcBorders>
            <w:vAlign w:val="center"/>
          </w:tcPr>
          <w:p w:rsidR="0072146A" w:rsidRPr="001D675A" w:rsidRDefault="0072146A" w:rsidP="0072146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D675A">
              <w:rPr>
                <w:rFonts w:ascii="Arial Narrow" w:hAnsi="Arial Narrow"/>
                <w:sz w:val="18"/>
                <w:szCs w:val="18"/>
              </w:rPr>
              <w:t>1634,00</w:t>
            </w:r>
          </w:p>
        </w:tc>
      </w:tr>
      <w:tr w:rsidR="0072146A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46A" w:rsidRPr="001D675A" w:rsidRDefault="0072146A" w:rsidP="007214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675A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dlhodobé,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146A" w:rsidRPr="0078422D" w:rsidRDefault="0072146A" w:rsidP="0072146A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22D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78422D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a04312 </w:instrText>
            </w:r>
            <w:r w:rsidRPr="0078422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78422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78422D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146A" w:rsidRPr="001D675A" w:rsidRDefault="0072146A" w:rsidP="0072146A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D675A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D675A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a04312 </w:instrText>
            </w:r>
            <w:r w:rsidRPr="001D675A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1D675A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1D675A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72146A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146A" w:rsidRPr="001D675A" w:rsidRDefault="0072146A" w:rsidP="0072146A">
            <w:pPr>
              <w:rPr>
                <w:rFonts w:ascii="Arial Narrow" w:hAnsi="Arial Narrow"/>
                <w:sz w:val="22"/>
                <w:szCs w:val="22"/>
              </w:rPr>
            </w:pPr>
            <w:r w:rsidRPr="001D675A">
              <w:fldChar w:fldCharType="begin"/>
            </w:r>
            <w:r w:rsidRPr="001D675A">
              <w:instrText xml:space="preserve"> MERGEFIELD  aTxt04313  \* MERGEFORMAT </w:instrText>
            </w:r>
            <w:r w:rsidRPr="001D675A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146A" w:rsidRPr="0078422D" w:rsidRDefault="0072146A" w:rsidP="0072146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422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8422D">
              <w:rPr>
                <w:rFonts w:ascii="Arial Narrow" w:hAnsi="Arial Narrow"/>
                <w:sz w:val="18"/>
                <w:szCs w:val="18"/>
              </w:rPr>
              <w:instrText xml:space="preserve"> MERGEFIELD a04313 </w:instrText>
            </w:r>
            <w:r w:rsidRPr="0078422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8422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8422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72146A" w:rsidRPr="001D675A" w:rsidRDefault="0072146A" w:rsidP="0072146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D675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D675A">
              <w:rPr>
                <w:rFonts w:ascii="Arial Narrow" w:hAnsi="Arial Narrow"/>
                <w:sz w:val="18"/>
                <w:szCs w:val="18"/>
              </w:rPr>
              <w:instrText xml:space="preserve"> MERGEFIELD a04313 </w:instrText>
            </w:r>
            <w:r w:rsidRPr="001D675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D675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D675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72146A" w:rsidRPr="000A3C58" w:rsidTr="00132F5C">
        <w:trPr>
          <w:trHeight w:val="340"/>
          <w:jc w:val="center"/>
        </w:trPr>
        <w:tc>
          <w:tcPr>
            <w:tcW w:w="42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146A" w:rsidRPr="001D675A" w:rsidRDefault="0072146A" w:rsidP="0072146A">
            <w:pPr>
              <w:rPr>
                <w:rFonts w:ascii="Arial Narrow" w:hAnsi="Arial Narrow"/>
                <w:sz w:val="22"/>
                <w:szCs w:val="22"/>
              </w:rPr>
            </w:pPr>
            <w:r w:rsidRPr="001D675A">
              <w:fldChar w:fldCharType="begin"/>
            </w:r>
            <w:r w:rsidRPr="001D675A">
              <w:instrText xml:space="preserve"> MERGEFIELD  aTxt04314  \* MERGEFORMAT </w:instrText>
            </w:r>
            <w:r w:rsidRPr="001D675A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146A" w:rsidRPr="0078422D" w:rsidRDefault="0072146A" w:rsidP="0072146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422D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8422D">
              <w:rPr>
                <w:rFonts w:ascii="Arial Narrow" w:hAnsi="Arial Narrow"/>
                <w:sz w:val="18"/>
                <w:szCs w:val="18"/>
              </w:rPr>
              <w:instrText xml:space="preserve"> MERGEFIELD a04314 </w:instrText>
            </w:r>
            <w:r w:rsidRPr="0078422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8422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8422D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76" w:type="dxa"/>
            <w:tcBorders>
              <w:bottom w:val="single" w:sz="12" w:space="0" w:color="auto"/>
            </w:tcBorders>
            <w:vAlign w:val="center"/>
          </w:tcPr>
          <w:p w:rsidR="0072146A" w:rsidRPr="001D675A" w:rsidRDefault="0072146A" w:rsidP="0072146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D675A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1D675A">
              <w:rPr>
                <w:rFonts w:ascii="Arial Narrow" w:hAnsi="Arial Narrow"/>
                <w:sz w:val="18"/>
                <w:szCs w:val="18"/>
              </w:rPr>
              <w:instrText xml:space="preserve"> MERGEFIELD a04314 </w:instrText>
            </w:r>
            <w:r w:rsidRPr="001D675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1D675A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1D675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72146A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46A" w:rsidRPr="008D11A8" w:rsidRDefault="0072146A" w:rsidP="007214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11A8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146A" w:rsidRPr="0078422D" w:rsidRDefault="00E86F18" w:rsidP="0072146A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22D">
              <w:rPr>
                <w:rFonts w:ascii="Arial Narrow" w:hAnsi="Arial Narrow"/>
                <w:b/>
                <w:sz w:val="18"/>
                <w:szCs w:val="18"/>
              </w:rPr>
              <w:t>6922,00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146A" w:rsidRPr="008D11A8" w:rsidRDefault="0072146A" w:rsidP="0072146A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D11A8">
              <w:rPr>
                <w:rFonts w:ascii="Arial Narrow" w:hAnsi="Arial Narrow"/>
                <w:b/>
                <w:sz w:val="18"/>
                <w:szCs w:val="18"/>
              </w:rPr>
              <w:t>5221,00</w:t>
            </w:r>
          </w:p>
        </w:tc>
      </w:tr>
      <w:tr w:rsidR="0072146A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46A" w:rsidRPr="008D11A8" w:rsidRDefault="0072146A" w:rsidP="007214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11A8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 – správa OSBD Martin,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146A" w:rsidRPr="0078422D" w:rsidRDefault="00E86F18" w:rsidP="0072146A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22D">
              <w:rPr>
                <w:rFonts w:ascii="Arial Narrow" w:hAnsi="Arial Narrow"/>
                <w:b/>
                <w:sz w:val="18"/>
                <w:szCs w:val="18"/>
              </w:rPr>
              <w:t>339,00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146A" w:rsidRPr="008D11A8" w:rsidRDefault="0072146A" w:rsidP="0072146A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D11A8">
              <w:rPr>
                <w:rFonts w:ascii="Arial Narrow" w:hAnsi="Arial Narrow"/>
                <w:b/>
                <w:sz w:val="18"/>
                <w:szCs w:val="18"/>
              </w:rPr>
              <w:t>105,00</w:t>
            </w:r>
          </w:p>
        </w:tc>
      </w:tr>
      <w:tr w:rsidR="0072146A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46A" w:rsidRPr="008D11A8" w:rsidRDefault="0072146A" w:rsidP="007214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11A8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 – prevádzka domov, z toho: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146A" w:rsidRPr="0078422D" w:rsidRDefault="00E86F18" w:rsidP="0072146A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8422D">
              <w:rPr>
                <w:rFonts w:ascii="Arial Narrow" w:hAnsi="Arial Narrow"/>
                <w:b/>
                <w:sz w:val="18"/>
                <w:szCs w:val="18"/>
              </w:rPr>
              <w:t>6583,00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146A" w:rsidRPr="008D11A8" w:rsidRDefault="0072146A" w:rsidP="0072146A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D11A8">
              <w:rPr>
                <w:rFonts w:ascii="Arial Narrow" w:hAnsi="Arial Narrow"/>
                <w:b/>
                <w:sz w:val="18"/>
                <w:szCs w:val="18"/>
              </w:rPr>
              <w:t>5116,00</w:t>
            </w:r>
          </w:p>
        </w:tc>
      </w:tr>
      <w:tr w:rsidR="0072146A" w:rsidRPr="000A3C58" w:rsidTr="00132F5C">
        <w:trPr>
          <w:trHeight w:val="340"/>
          <w:jc w:val="center"/>
        </w:trPr>
        <w:tc>
          <w:tcPr>
            <w:tcW w:w="42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146A" w:rsidRPr="008D11A8" w:rsidRDefault="0072146A" w:rsidP="0072146A">
            <w:pPr>
              <w:rPr>
                <w:rFonts w:ascii="Arial Narrow" w:hAnsi="Arial Narrow"/>
                <w:sz w:val="22"/>
                <w:szCs w:val="22"/>
              </w:rPr>
            </w:pPr>
            <w:r w:rsidRPr="008D11A8">
              <w:t>Príjem z elektrickej energie – správa OSBD Martin</w:t>
            </w:r>
            <w:r w:rsidRPr="008D11A8">
              <w:fldChar w:fldCharType="begin"/>
            </w:r>
            <w:r w:rsidRPr="008D11A8">
              <w:instrText xml:space="preserve"> MERGEFIELD  aTxt04324  \* MERGEFORMAT </w:instrText>
            </w:r>
            <w:r w:rsidRPr="008D11A8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146A" w:rsidRPr="0078422D" w:rsidRDefault="00E86F18" w:rsidP="0072146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422D">
              <w:rPr>
                <w:rFonts w:ascii="Arial Narrow" w:hAnsi="Arial Narrow"/>
                <w:sz w:val="18"/>
                <w:szCs w:val="18"/>
              </w:rPr>
              <w:t>339,00</w:t>
            </w:r>
          </w:p>
        </w:tc>
        <w:tc>
          <w:tcPr>
            <w:tcW w:w="2476" w:type="dxa"/>
            <w:tcBorders>
              <w:top w:val="single" w:sz="12" w:space="0" w:color="auto"/>
            </w:tcBorders>
            <w:vAlign w:val="center"/>
          </w:tcPr>
          <w:p w:rsidR="0072146A" w:rsidRPr="008D11A8" w:rsidRDefault="0072146A" w:rsidP="0072146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11A8">
              <w:rPr>
                <w:rFonts w:ascii="Arial Narrow" w:hAnsi="Arial Narrow"/>
                <w:sz w:val="18"/>
                <w:szCs w:val="18"/>
              </w:rPr>
              <w:t>105,00</w:t>
            </w:r>
          </w:p>
        </w:tc>
      </w:tr>
      <w:tr w:rsidR="0072146A" w:rsidRPr="000A3C58" w:rsidTr="00132F5C">
        <w:trPr>
          <w:trHeight w:val="340"/>
          <w:jc w:val="center"/>
        </w:trPr>
        <w:tc>
          <w:tcPr>
            <w:tcW w:w="4251" w:type="dxa"/>
            <w:tcBorders>
              <w:right w:val="single" w:sz="12" w:space="0" w:color="auto"/>
            </w:tcBorders>
            <w:vAlign w:val="center"/>
          </w:tcPr>
          <w:p w:rsidR="0072146A" w:rsidRPr="008D11A8" w:rsidRDefault="0072146A" w:rsidP="0072146A">
            <w:pPr>
              <w:rPr>
                <w:rFonts w:ascii="Arial Narrow" w:hAnsi="Arial Narrow"/>
                <w:sz w:val="22"/>
                <w:szCs w:val="22"/>
              </w:rPr>
            </w:pPr>
            <w:r w:rsidRPr="008D11A8">
              <w:t>Príjem z elektrickej energie, ÚK,... – prevádzka domov</w:t>
            </w:r>
            <w:r w:rsidRPr="008D11A8">
              <w:fldChar w:fldCharType="begin"/>
            </w:r>
            <w:r w:rsidRPr="008D11A8">
              <w:instrText xml:space="preserve"> MERGEFIELD  aTxt04325  \* MERGEFORMAT </w:instrText>
            </w:r>
            <w:r w:rsidRPr="008D11A8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97" w:type="dxa"/>
            <w:tcBorders>
              <w:left w:val="single" w:sz="12" w:space="0" w:color="auto"/>
            </w:tcBorders>
            <w:vAlign w:val="center"/>
          </w:tcPr>
          <w:p w:rsidR="0072146A" w:rsidRPr="0078422D" w:rsidRDefault="00E86F18" w:rsidP="0072146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422D">
              <w:rPr>
                <w:rFonts w:ascii="Arial Narrow" w:hAnsi="Arial Narrow"/>
                <w:sz w:val="18"/>
                <w:szCs w:val="18"/>
              </w:rPr>
              <w:t>6583,00</w:t>
            </w:r>
          </w:p>
        </w:tc>
        <w:tc>
          <w:tcPr>
            <w:tcW w:w="2476" w:type="dxa"/>
            <w:vAlign w:val="center"/>
          </w:tcPr>
          <w:p w:rsidR="0072146A" w:rsidRPr="008D11A8" w:rsidRDefault="0072146A" w:rsidP="0072146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11A8">
              <w:rPr>
                <w:rFonts w:ascii="Arial Narrow" w:hAnsi="Arial Narrow"/>
                <w:sz w:val="18"/>
                <w:szCs w:val="18"/>
              </w:rPr>
              <w:t>5116,00</w:t>
            </w:r>
          </w:p>
        </w:tc>
      </w:tr>
      <w:tr w:rsidR="0072146A" w:rsidRPr="000A3C58" w:rsidTr="00132F5C">
        <w:trPr>
          <w:trHeight w:val="340"/>
          <w:jc w:val="center"/>
        </w:trPr>
        <w:tc>
          <w:tcPr>
            <w:tcW w:w="42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146A" w:rsidRPr="008D11A8" w:rsidRDefault="0072146A" w:rsidP="0072146A">
            <w:r w:rsidRPr="008D11A8">
              <w:t>Príjem z fakturácie – správa OSBD Martin</w:t>
            </w:r>
          </w:p>
        </w:tc>
        <w:tc>
          <w:tcPr>
            <w:tcW w:w="25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146A" w:rsidRPr="0078422D" w:rsidRDefault="0072146A" w:rsidP="0072146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422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2476" w:type="dxa"/>
            <w:tcBorders>
              <w:bottom w:val="single" w:sz="12" w:space="0" w:color="auto"/>
            </w:tcBorders>
            <w:vAlign w:val="center"/>
          </w:tcPr>
          <w:p w:rsidR="0072146A" w:rsidRPr="008D11A8" w:rsidRDefault="0072146A" w:rsidP="0072146A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11A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AF6A6B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AF6A6B">
        <w:rPr>
          <w:rFonts w:ascii="Arial Narrow" w:hAnsi="Arial Narrow"/>
          <w:color w:val="000000" w:themeColor="text1"/>
          <w:sz w:val="22"/>
          <w:szCs w:val="22"/>
        </w:rPr>
        <w:t>2</w:t>
      </w:r>
      <w:r w:rsidR="00E1754D" w:rsidRPr="00AF6A6B">
        <w:rPr>
          <w:rFonts w:ascii="Arial Narrow" w:hAnsi="Arial Narrow"/>
          <w:color w:val="000000" w:themeColor="text1"/>
          <w:sz w:val="22"/>
          <w:szCs w:val="22"/>
        </w:rPr>
        <w:t>1</w:t>
      </w:r>
      <w:r w:rsidRPr="00AF6A6B">
        <w:rPr>
          <w:rFonts w:ascii="Arial Narrow" w:hAnsi="Arial Narrow"/>
          <w:color w:val="000000" w:themeColor="text1"/>
          <w:sz w:val="22"/>
          <w:szCs w:val="22"/>
        </w:rPr>
        <w:t xml:space="preserve">. Informácie k časti F. písm. </w:t>
      </w:r>
      <w:proofErr w:type="spellStart"/>
      <w:r w:rsidRPr="00AF6A6B">
        <w:rPr>
          <w:rFonts w:ascii="Arial Narrow" w:hAnsi="Arial Narrow"/>
          <w:color w:val="000000" w:themeColor="text1"/>
          <w:sz w:val="22"/>
          <w:szCs w:val="22"/>
        </w:rPr>
        <w:t>z</w:t>
      </w:r>
      <w:r w:rsidR="001A6EEF" w:rsidRPr="00AF6A6B">
        <w:rPr>
          <w:rFonts w:ascii="Arial Narrow" w:hAnsi="Arial Narrow"/>
          <w:color w:val="000000" w:themeColor="text1"/>
          <w:sz w:val="22"/>
          <w:szCs w:val="22"/>
        </w:rPr>
        <w:t>d</w:t>
      </w:r>
      <w:proofErr w:type="spellEnd"/>
      <w:r w:rsidRPr="00AF6A6B">
        <w:rPr>
          <w:rFonts w:ascii="Arial Narrow" w:hAnsi="Arial Narrow"/>
          <w:color w:val="000000" w:themeColor="text1"/>
          <w:sz w:val="22"/>
          <w:szCs w:val="22"/>
        </w:rPr>
        <w:t>) prílohy č. 3 o majetku prenajatom formou finančného prenájmu</w:t>
      </w:r>
      <w:r w:rsidR="009A0BDF" w:rsidRPr="00AF6A6B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AF6A6B" w:rsidRDefault="00E1754D" w:rsidP="000669B7">
      <w:pPr>
        <w:pStyle w:val="Nzov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F6A6B">
        <w:rPr>
          <w:rFonts w:ascii="Arial Narrow" w:hAnsi="Arial Narrow"/>
          <w:color w:val="000000" w:themeColor="text1"/>
          <w:sz w:val="22"/>
          <w:szCs w:val="22"/>
        </w:rPr>
        <w:t>22</w:t>
      </w:r>
      <w:r w:rsidR="000669B7" w:rsidRPr="00AF6A6B">
        <w:rPr>
          <w:rFonts w:ascii="Arial Narrow" w:hAnsi="Arial Narrow"/>
          <w:color w:val="000000" w:themeColor="text1"/>
          <w:sz w:val="22"/>
          <w:szCs w:val="22"/>
        </w:rPr>
        <w:t xml:space="preserve">. Informácie k časti G. písm. a) tretiemu bodu prílohy č. 3 o rozdelení účtovného zisku alebo o vysporiadaní účtovnej straty </w:t>
      </w:r>
      <w:r w:rsidR="00E132C6" w:rsidRPr="00AF6A6B">
        <w:rPr>
          <w:rFonts w:ascii="Arial Narrow" w:hAnsi="Arial Narrow"/>
          <w:color w:val="000000" w:themeColor="text1"/>
          <w:sz w:val="22"/>
          <w:szCs w:val="22"/>
        </w:rPr>
        <w:t xml:space="preserve"> - údaje sa týkajú iba správy OSBD Martin</w:t>
      </w:r>
    </w:p>
    <w:p w:rsidR="000669B7" w:rsidRPr="00AF6A6B" w:rsidRDefault="000669B7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AF6A6B">
        <w:rPr>
          <w:rFonts w:ascii="Arial Narrow" w:hAnsi="Arial Narrow"/>
          <w:color w:val="000000" w:themeColor="text1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73"/>
        <w:gridCol w:w="2351"/>
      </w:tblGrid>
      <w:tr w:rsidR="000669B7" w:rsidRPr="00AF6A6B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F6A6B" w:rsidRDefault="000669B7" w:rsidP="00F4554D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Bezprostredne predchádzajúce účtovné obdobie</w:t>
            </w:r>
          </w:p>
        </w:tc>
      </w:tr>
      <w:tr w:rsidR="00AF6A6B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1A0052" w:rsidRDefault="00C112B7" w:rsidP="00AF6A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A0052">
              <w:rPr>
                <w:rFonts w:ascii="Arial Narrow" w:hAnsi="Arial Narrow"/>
                <w:sz w:val="22"/>
                <w:szCs w:val="22"/>
              </w:rPr>
              <w:t>5609</w:t>
            </w: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A0052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052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1A0052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1A0052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1A0052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1A0052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1A0052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1A0052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1A0052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F6A6B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Iné </w:t>
            </w:r>
            <w:r w:rsidR="00AA1239"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– prídel do nedeliteľného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1A0052" w:rsidRDefault="00C112B7" w:rsidP="00AF6A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A0052">
              <w:rPr>
                <w:rFonts w:ascii="Arial Narrow" w:hAnsi="Arial Narrow"/>
                <w:sz w:val="22"/>
                <w:szCs w:val="22"/>
              </w:rPr>
              <w:t>5609</w:t>
            </w:r>
          </w:p>
        </w:tc>
      </w:tr>
      <w:tr w:rsidR="00AF6A6B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1A0052" w:rsidRDefault="00C112B7" w:rsidP="00AF6A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A0052">
              <w:rPr>
                <w:rFonts w:ascii="Arial Narrow" w:hAnsi="Arial Narrow"/>
                <w:b/>
                <w:sz w:val="22"/>
                <w:szCs w:val="22"/>
              </w:rPr>
              <w:t>5609</w:t>
            </w:r>
          </w:p>
        </w:tc>
      </w:tr>
    </w:tbl>
    <w:p w:rsidR="00961D2E" w:rsidRPr="00AF6A6B" w:rsidRDefault="00961D2E" w:rsidP="000669B7">
      <w:pPr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AF6A6B" w:rsidRDefault="000669B7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AF6A6B">
        <w:rPr>
          <w:rFonts w:ascii="Arial Narrow" w:hAnsi="Arial Narrow"/>
          <w:color w:val="000000" w:themeColor="text1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73"/>
        <w:gridCol w:w="2351"/>
      </w:tblGrid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CD0CCD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F6A6B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F6A6B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</w:tbl>
    <w:p w:rsidR="000669B7" w:rsidRPr="00AF6A6B" w:rsidRDefault="000669B7" w:rsidP="000669B7">
      <w:pPr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0614D8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0614D8">
        <w:rPr>
          <w:rFonts w:ascii="Arial Narrow" w:hAnsi="Arial Narrow"/>
          <w:sz w:val="22"/>
          <w:szCs w:val="22"/>
        </w:rPr>
        <w:t>2</w:t>
      </w:r>
      <w:r w:rsidR="00E1754D" w:rsidRPr="000614D8">
        <w:rPr>
          <w:rFonts w:ascii="Arial Narrow" w:hAnsi="Arial Narrow"/>
          <w:sz w:val="22"/>
          <w:szCs w:val="22"/>
        </w:rPr>
        <w:t>3</w:t>
      </w:r>
      <w:r w:rsidRPr="000614D8">
        <w:rPr>
          <w:rFonts w:ascii="Arial Narrow" w:hAnsi="Arial Narrow"/>
          <w:sz w:val="22"/>
          <w:szCs w:val="22"/>
        </w:rPr>
        <w:t>. Informácie k časti G. písm. b) prílohy č. 3 o</w:t>
      </w:r>
      <w:r w:rsidR="001A6EEF" w:rsidRPr="000614D8">
        <w:rPr>
          <w:rFonts w:ascii="Arial Narrow" w:hAnsi="Arial Narrow"/>
          <w:sz w:val="22"/>
          <w:szCs w:val="22"/>
        </w:rPr>
        <w:t> </w:t>
      </w:r>
      <w:r w:rsidRPr="000614D8">
        <w:rPr>
          <w:rFonts w:ascii="Arial Narrow" w:hAnsi="Arial Narrow"/>
          <w:sz w:val="22"/>
          <w:szCs w:val="22"/>
        </w:rPr>
        <w:t>rezervách</w:t>
      </w:r>
      <w:r w:rsidR="001A6EEF" w:rsidRPr="000614D8">
        <w:rPr>
          <w:rFonts w:ascii="Arial Narrow" w:hAnsi="Arial Narrow"/>
          <w:sz w:val="22"/>
          <w:szCs w:val="22"/>
        </w:rPr>
        <w:t xml:space="preserve"> – údaje sa týkajú iba správy OSBD Martin</w:t>
      </w:r>
    </w:p>
    <w:p w:rsidR="000669B7" w:rsidRPr="000614D8" w:rsidRDefault="000669B7" w:rsidP="000669B7">
      <w:pPr>
        <w:rPr>
          <w:rFonts w:ascii="Arial Narrow" w:hAnsi="Arial Narrow"/>
          <w:sz w:val="22"/>
          <w:szCs w:val="22"/>
        </w:rPr>
      </w:pPr>
      <w:r w:rsidRPr="000614D8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14"/>
        <w:gridCol w:w="1714"/>
        <w:gridCol w:w="1015"/>
        <w:gridCol w:w="13"/>
        <w:gridCol w:w="989"/>
        <w:gridCol w:w="28"/>
        <w:gridCol w:w="1007"/>
        <w:gridCol w:w="1446"/>
      </w:tblGrid>
      <w:tr w:rsidR="000669B7" w:rsidRPr="000614D8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Bežné účtovné obdobie</w:t>
            </w:r>
          </w:p>
        </w:tc>
      </w:tr>
      <w:tr w:rsidR="000669B7" w:rsidRPr="000614D8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0614D8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pStyle w:val="TopHeader"/>
            </w:pPr>
            <w:r w:rsidRPr="000614D8">
              <w:t>Stav na konci účtovného obdobia</w:t>
            </w:r>
          </w:p>
        </w:tc>
      </w:tr>
      <w:tr w:rsidR="000669B7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964ED4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614D8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F3215F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215F" w:rsidRPr="000614D8" w:rsidRDefault="00F3215F" w:rsidP="00F3215F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614D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a04400 </w:instrText>
            </w:r>
            <w:r w:rsidRPr="000614D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614D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b/>
                <w:sz w:val="18"/>
                <w:szCs w:val="18"/>
              </w:rPr>
              <w:instrText xml:space="preserve"> MERGEFIELD a02400 </w:instrText>
            </w:r>
            <w:r w:rsidRPr="000614D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614D8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a04400 </w:instrText>
            </w:r>
            <w:r w:rsidRPr="000614D8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</w:tr>
      <w:tr w:rsidR="00F3215F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F3215F" w:rsidP="00F3215F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fldChar w:fldCharType="begin"/>
            </w:r>
            <w:r w:rsidRPr="000614D8">
              <w:instrText xml:space="preserve"> MERGEFIELD  aTxt01401  \* MERGEFORMAT </w:instrText>
            </w:r>
            <w:r w:rsidRPr="000614D8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F3215F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F3215F" w:rsidP="00F3215F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fldChar w:fldCharType="begin"/>
            </w:r>
            <w:r w:rsidRPr="000614D8">
              <w:instrText xml:space="preserve"> MERGEFIELD  aTxt01402  \* MERGEFORMAT </w:instrText>
            </w:r>
            <w:r w:rsidRPr="000614D8">
              <w:rPr>
                <w:rFonts w:ascii="Arial Narrow" w:hAnsi="Arial Narrow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F3215F" w:rsidRPr="000614D8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F3215F" w:rsidP="00F3215F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614D8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614D8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614D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14D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0614D8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614D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0614D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F3215F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215F" w:rsidRPr="000614D8" w:rsidRDefault="00F3215F" w:rsidP="00F3215F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916E88" w:rsidRDefault="00E70B0A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16E88">
              <w:rPr>
                <w:rFonts w:ascii="Arial Narrow" w:hAnsi="Arial Narrow"/>
                <w:b/>
                <w:sz w:val="18"/>
                <w:szCs w:val="18"/>
              </w:rPr>
              <w:t>34072,00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916E88" w:rsidRDefault="00916E88" w:rsidP="005747B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16E88">
              <w:rPr>
                <w:rFonts w:ascii="Arial Narrow" w:hAnsi="Arial Narrow"/>
                <w:b/>
                <w:sz w:val="18"/>
                <w:szCs w:val="18"/>
              </w:rPr>
              <w:t>10463,00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916E88" w:rsidRDefault="00916E88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16E88">
              <w:rPr>
                <w:rFonts w:ascii="Arial Narrow" w:hAnsi="Arial Narrow"/>
                <w:b/>
                <w:sz w:val="18"/>
                <w:szCs w:val="18"/>
              </w:rPr>
              <w:t>34072,00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3215F" w:rsidRPr="00916E88" w:rsidRDefault="00F3215F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16E88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15F" w:rsidRPr="00916E88" w:rsidRDefault="00916E88" w:rsidP="00F3215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16E88">
              <w:rPr>
                <w:rFonts w:ascii="Arial Narrow" w:hAnsi="Arial Narrow"/>
                <w:b/>
                <w:sz w:val="18"/>
                <w:szCs w:val="18"/>
              </w:rPr>
              <w:t>10463,00</w:t>
            </w:r>
          </w:p>
        </w:tc>
      </w:tr>
      <w:tr w:rsidR="00F3215F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F3215F" w:rsidP="00F3215F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lastRenderedPageBreak/>
              <w:t>Na nevyčerpanú dovolenku</w: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Pr="000614D8"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916E88" w:rsidRDefault="00E70B0A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6E88">
              <w:rPr>
                <w:rFonts w:ascii="Arial Narrow" w:hAnsi="Arial Narrow"/>
                <w:sz w:val="18"/>
                <w:szCs w:val="18"/>
              </w:rPr>
              <w:t>2474,00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916E88" w:rsidRDefault="00916E88" w:rsidP="004D04A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6E88">
              <w:rPr>
                <w:rFonts w:ascii="Arial Narrow" w:hAnsi="Arial Narrow"/>
                <w:sz w:val="18"/>
                <w:szCs w:val="18"/>
              </w:rPr>
              <w:t>1566,00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916E88" w:rsidRDefault="00916E88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6E88">
              <w:rPr>
                <w:rFonts w:ascii="Arial Narrow" w:hAnsi="Arial Narrow"/>
                <w:sz w:val="18"/>
                <w:szCs w:val="18"/>
              </w:rPr>
              <w:t>2474,00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916E8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6E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15F" w:rsidRPr="00916E88" w:rsidRDefault="00916E88" w:rsidP="004D04A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6E88">
              <w:rPr>
                <w:rFonts w:ascii="Arial Narrow" w:hAnsi="Arial Narrow"/>
                <w:sz w:val="18"/>
                <w:szCs w:val="18"/>
              </w:rPr>
              <w:t>1566,00</w:t>
            </w:r>
          </w:p>
        </w:tc>
      </w:tr>
      <w:tr w:rsidR="00F3215F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F3215F" w:rsidP="00F3215F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Výkon auditu</w: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Pr="000614D8"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916E88" w:rsidRDefault="00E70B0A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6E88">
              <w:rPr>
                <w:rFonts w:ascii="Arial Narrow" w:hAnsi="Arial Narrow"/>
                <w:sz w:val="18"/>
                <w:szCs w:val="18"/>
              </w:rPr>
              <w:t>1797,00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916E88" w:rsidRDefault="00916E88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6E88">
              <w:rPr>
                <w:rFonts w:ascii="Arial Narrow" w:hAnsi="Arial Narrow"/>
                <w:sz w:val="18"/>
                <w:szCs w:val="18"/>
              </w:rPr>
              <w:t>1793,00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916E88" w:rsidRDefault="00916E88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6E88">
              <w:rPr>
                <w:rFonts w:ascii="Arial Narrow" w:hAnsi="Arial Narrow"/>
                <w:sz w:val="18"/>
                <w:szCs w:val="18"/>
              </w:rPr>
              <w:t>1797,00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916E8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6E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15F" w:rsidRPr="00916E88" w:rsidRDefault="00916E88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6E88">
              <w:rPr>
                <w:rFonts w:ascii="Arial Narrow" w:hAnsi="Arial Narrow"/>
                <w:sz w:val="18"/>
                <w:szCs w:val="18"/>
              </w:rPr>
              <w:t>1793,00</w:t>
            </w:r>
          </w:p>
        </w:tc>
      </w:tr>
      <w:tr w:rsidR="000614D8" w:rsidRPr="000614D8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15F" w:rsidRPr="000614D8" w:rsidRDefault="00F3215F" w:rsidP="00F3215F">
            <w:pPr>
              <w:rPr>
                <w:rFonts w:ascii="Arial Narrow" w:hAnsi="Arial Narrow"/>
                <w:sz w:val="22"/>
                <w:szCs w:val="22"/>
              </w:rPr>
            </w:pPr>
            <w:r w:rsidRPr="000614D8">
              <w:rPr>
                <w:rFonts w:ascii="Arial Narrow" w:hAnsi="Arial Narrow"/>
                <w:sz w:val="22"/>
                <w:szCs w:val="22"/>
              </w:rPr>
              <w:t>Nevyčerpané mzdy vrátane odvodov</w: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Pr="000614D8"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 w:rsidRPr="000614D8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916E88" w:rsidRDefault="00E70B0A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6E88">
              <w:rPr>
                <w:rFonts w:ascii="Arial Narrow" w:hAnsi="Arial Narrow"/>
                <w:sz w:val="18"/>
                <w:szCs w:val="18"/>
              </w:rPr>
              <w:t>29801,00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916E88" w:rsidRDefault="00916E88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6E88">
              <w:rPr>
                <w:rFonts w:ascii="Arial Narrow" w:hAnsi="Arial Narrow"/>
                <w:sz w:val="18"/>
                <w:szCs w:val="18"/>
              </w:rPr>
              <w:t>7104,00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916E88" w:rsidRDefault="00916E88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6E88">
              <w:rPr>
                <w:rFonts w:ascii="Arial Narrow" w:hAnsi="Arial Narrow"/>
                <w:sz w:val="18"/>
                <w:szCs w:val="18"/>
              </w:rPr>
              <w:t>29801,00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916E88" w:rsidRDefault="00F3215F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6E88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15F" w:rsidRPr="00916E88" w:rsidRDefault="00916E88" w:rsidP="00F3215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16E88">
              <w:rPr>
                <w:rFonts w:ascii="Arial Narrow" w:hAnsi="Arial Narrow"/>
                <w:sz w:val="18"/>
                <w:szCs w:val="18"/>
              </w:rPr>
              <w:t>7104,00</w:t>
            </w:r>
          </w:p>
        </w:tc>
      </w:tr>
      <w:tr w:rsidR="00F3215F" w:rsidRPr="000A3C58" w:rsidTr="00AF6A6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15F" w:rsidRPr="000A3C58" w:rsidRDefault="00F3215F" w:rsidP="00F3215F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fldChar w:fldCharType="begin"/>
            </w: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instrText xml:space="preserve"> MERGEFIELD aTxt01415 </w:instrText>
            </w: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161120" w:rsidRDefault="00F3215F" w:rsidP="00F3215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161120" w:rsidRDefault="00F3215F" w:rsidP="00F3215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161120" w:rsidRDefault="00F3215F" w:rsidP="00F3215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3215F" w:rsidRPr="00161120" w:rsidRDefault="00F3215F" w:rsidP="00F3215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215F" w:rsidRPr="00161120" w:rsidRDefault="00F3215F" w:rsidP="00F3215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</w:tbl>
    <w:p w:rsidR="00AF6A6B" w:rsidRDefault="00AF6A6B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AF6A6B" w:rsidRDefault="00AF6A6B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AF6A6B">
        <w:rPr>
          <w:rFonts w:ascii="Arial Narrow" w:hAnsi="Arial Narrow"/>
          <w:color w:val="000000" w:themeColor="text1"/>
          <w:sz w:val="22"/>
          <w:szCs w:val="22"/>
        </w:rPr>
        <w:t>Tabuľka č. 2</w:t>
      </w:r>
    </w:p>
    <w:tbl>
      <w:tblPr>
        <w:tblpPr w:leftFromText="141" w:rightFromText="141" w:vertAnchor="text" w:horzAnchor="margin" w:tblpY="99"/>
        <w:tblW w:w="5001" w:type="pct"/>
        <w:tblLayout w:type="fixed"/>
        <w:tblLook w:val="00A0" w:firstRow="1" w:lastRow="0" w:firstColumn="1" w:lastColumn="0" w:noHBand="0" w:noVBand="0"/>
      </w:tblPr>
      <w:tblGrid>
        <w:gridCol w:w="3114"/>
        <w:gridCol w:w="1714"/>
        <w:gridCol w:w="1015"/>
        <w:gridCol w:w="13"/>
        <w:gridCol w:w="989"/>
        <w:gridCol w:w="28"/>
        <w:gridCol w:w="1007"/>
        <w:gridCol w:w="1446"/>
      </w:tblGrid>
      <w:tr w:rsidR="00AF6A6B" w:rsidRPr="00AF6A6B" w:rsidTr="00AF6A6B">
        <w:trPr>
          <w:trHeight w:val="330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Bezprostredne predchádzajúce účtovné obdobie</w:t>
            </w:r>
          </w:p>
        </w:tc>
      </w:tr>
      <w:tr w:rsidR="00AF6A6B" w:rsidRPr="00AF6A6B" w:rsidTr="00AF6A6B">
        <w:trPr>
          <w:trHeight w:val="345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pStyle w:val="TopHeader"/>
              <w:rPr>
                <w:color w:val="000000" w:themeColor="text1"/>
              </w:rPr>
            </w:pPr>
            <w:r w:rsidRPr="00AF6A6B">
              <w:rPr>
                <w:color w:val="000000" w:themeColor="text1"/>
              </w:rPr>
              <w:t>Stav na konci účtovného obdobia</w:t>
            </w:r>
          </w:p>
        </w:tc>
      </w:tr>
      <w:tr w:rsidR="00AF6A6B" w:rsidRPr="00AF6A6B" w:rsidTr="00AF6A6B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</w:tr>
      <w:tr w:rsidR="00AF6A6B" w:rsidRPr="00AF6A6B" w:rsidTr="00AF6A6B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6A6B" w:rsidRPr="00AF6A6B" w:rsidRDefault="00AF6A6B" w:rsidP="00AF6A6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a01400 </w:instrText>
            </w: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a02400 </w:instrText>
            </w: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a04400 </w:instrText>
            </w: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F6A6B" w:rsidRPr="00AF6A6B" w:rsidTr="00AF6A6B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color w:val="000000" w:themeColor="text1"/>
              </w:rPr>
              <w:fldChar w:fldCharType="begin"/>
            </w:r>
            <w:r w:rsidRPr="00AF6A6B">
              <w:rPr>
                <w:color w:val="000000" w:themeColor="text1"/>
              </w:rPr>
              <w:instrText xml:space="preserve"> MERGEFIELD  aTxt01401  \* MERGEFORMAT </w:instrText>
            </w:r>
            <w:r w:rsidRPr="00AF6A6B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a01401 </w:instrTex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a02401 </w:instrTex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a04401 </w:instrTex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F6A6B" w:rsidRPr="00AF6A6B" w:rsidTr="00AF6A6B">
        <w:trPr>
          <w:trHeight w:val="330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color w:val="000000" w:themeColor="text1"/>
              </w:rPr>
              <w:fldChar w:fldCharType="begin"/>
            </w:r>
            <w:r w:rsidRPr="00AF6A6B">
              <w:rPr>
                <w:color w:val="000000" w:themeColor="text1"/>
              </w:rPr>
              <w:instrText xml:space="preserve"> MERGEFIELD  aTxt01402  \* MERGEFORMAT </w:instrText>
            </w:r>
            <w:r w:rsidRPr="00AF6A6B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a01402 </w:instrTex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a02402 </w:instrTex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a04402 </w:instrTex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F6A6B" w:rsidRPr="00AF6A6B" w:rsidTr="00AF6A6B">
        <w:trPr>
          <w:trHeight w:val="345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fldChar w:fldCharType="begin"/>
            </w:r>
            <w:r w:rsidRPr="00AF6A6B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instrText xml:space="preserve"> MERGEFIELD  aTxt01405 </w:instrText>
            </w:r>
            <w:r w:rsidRPr="00AF6A6B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a01405 </w:instrTex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a02405 </w:instrTex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a04405 </w:instrTex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F6A6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F6A6B" w:rsidRPr="00AF6A6B" w:rsidTr="00AF6A6B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6A6B" w:rsidRPr="00AF6A6B" w:rsidRDefault="00AF6A6B" w:rsidP="00AF6A6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161120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23013</w:t>
            </w:r>
            <w:r w:rsidR="00AF6A6B"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161120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32672</w:t>
            </w:r>
            <w:r w:rsidR="00AF6A6B"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161120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21613</w:t>
            </w:r>
            <w:r w:rsidR="00AF6A6B"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161120" w:rsidP="00AF6A6B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34072</w:t>
            </w:r>
            <w:r w:rsidR="00AF6A6B" w:rsidRPr="00AF6A6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,00</w:t>
            </w:r>
          </w:p>
        </w:tc>
      </w:tr>
      <w:tr w:rsidR="00AF6A6B" w:rsidRPr="00AF6A6B" w:rsidTr="00AF6A6B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Na nevyčerpanú dovolenku</w: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instrText xml:space="preserve"> MERGEFIELD aTxt01412 </w:instrTex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t>1400,00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161120" w:rsidP="00161120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1074</w:t>
            </w:r>
            <w:r w:rsidR="00AF6A6B"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161120" w:rsidP="00161120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2</w:t>
            </w:r>
            <w:r w:rsidR="00AF6A6B"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74</w:t>
            </w:r>
            <w:r w:rsidR="00AF6A6B"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t>,00</w:t>
            </w:r>
          </w:p>
        </w:tc>
      </w:tr>
      <w:tr w:rsidR="00AF6A6B" w:rsidRPr="00AF6A6B" w:rsidTr="00AF6A6B">
        <w:trPr>
          <w:trHeight w:val="330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Výkon auditu</w: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instrText xml:space="preserve"> MERGEFIELD aTxt01413 </w:instrTex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161120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1025,00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161120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1797</w:t>
            </w:r>
            <w:r w:rsidR="00AF6A6B"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161120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t>1</w:t>
            </w:r>
            <w:r w:rsidR="00161120">
              <w:rPr>
                <w:rFonts w:ascii="Arial Narrow" w:hAnsi="Arial Narrow"/>
                <w:color w:val="000000" w:themeColor="text1"/>
                <w:sz w:val="18"/>
                <w:szCs w:val="18"/>
              </w:rPr>
              <w:t>025</w:t>
            </w: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161120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1797</w:t>
            </w:r>
            <w:r w:rsidR="00AF6A6B"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t>,00</w:t>
            </w:r>
          </w:p>
        </w:tc>
      </w:tr>
      <w:tr w:rsidR="00AF6A6B" w:rsidRPr="00AF6A6B" w:rsidTr="00AF6A6B">
        <w:trPr>
          <w:trHeight w:val="330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t>Nevyčerpané mzdy vrátane odvodov</w: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instrText xml:space="preserve"> MERGEFIELD aTxt01414 </w:instrTex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161120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20588,00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161120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29801,00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161120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20588,00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6A6B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161120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29801,00</w:t>
            </w:r>
          </w:p>
        </w:tc>
      </w:tr>
      <w:tr w:rsidR="00AF6A6B" w:rsidRPr="00AF6A6B" w:rsidTr="00AF6A6B">
        <w:trPr>
          <w:trHeight w:val="330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begin"/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instrText xml:space="preserve"> MERGEFIELD aTxt01415 </w:instrText>
            </w:r>
            <w:r w:rsidRPr="00AF6A6B">
              <w:rPr>
                <w:rFonts w:ascii="Arial Narrow" w:hAnsi="Arial Narrow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6A6B" w:rsidRPr="00AF6A6B" w:rsidRDefault="00AF6A6B" w:rsidP="00AF6A6B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</w:tbl>
    <w:p w:rsidR="00CF7059" w:rsidRPr="00AF6A6B" w:rsidRDefault="00CF7059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99518C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99518C">
        <w:rPr>
          <w:rFonts w:ascii="Arial Narrow" w:hAnsi="Arial Narrow"/>
          <w:color w:val="000000" w:themeColor="text1"/>
          <w:sz w:val="22"/>
          <w:szCs w:val="22"/>
        </w:rPr>
        <w:t>2</w:t>
      </w:r>
      <w:r w:rsidR="00E1754D" w:rsidRPr="0099518C">
        <w:rPr>
          <w:rFonts w:ascii="Arial Narrow" w:hAnsi="Arial Narrow"/>
          <w:color w:val="000000" w:themeColor="text1"/>
          <w:sz w:val="22"/>
          <w:szCs w:val="22"/>
        </w:rPr>
        <w:t>4</w:t>
      </w:r>
      <w:r w:rsidRPr="0099518C">
        <w:rPr>
          <w:rFonts w:ascii="Arial Narrow" w:hAnsi="Arial Narrow"/>
          <w:color w:val="000000" w:themeColor="text1"/>
          <w:sz w:val="22"/>
          <w:szCs w:val="22"/>
        </w:rPr>
        <w:t>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427"/>
        <w:gridCol w:w="2605"/>
        <w:gridCol w:w="2292"/>
      </w:tblGrid>
      <w:tr w:rsidR="000669B7" w:rsidRPr="0099518C" w:rsidTr="004D2BD4">
        <w:trPr>
          <w:trHeight w:val="920"/>
          <w:jc w:val="center"/>
        </w:trPr>
        <w:tc>
          <w:tcPr>
            <w:tcW w:w="23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9518C" w:rsidRDefault="000669B7" w:rsidP="00F4554D">
            <w:pPr>
              <w:pStyle w:val="TopHeader"/>
              <w:rPr>
                <w:color w:val="000000" w:themeColor="text1"/>
              </w:rPr>
            </w:pPr>
            <w:r w:rsidRPr="0099518C">
              <w:rPr>
                <w:color w:val="000000" w:themeColor="text1"/>
              </w:rPr>
              <w:t>Názov položky</w:t>
            </w:r>
          </w:p>
        </w:tc>
        <w:tc>
          <w:tcPr>
            <w:tcW w:w="13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9518C" w:rsidRDefault="000669B7" w:rsidP="00F4554D">
            <w:pPr>
              <w:pStyle w:val="TopHeader"/>
              <w:rPr>
                <w:color w:val="000000" w:themeColor="text1"/>
              </w:rPr>
            </w:pPr>
            <w:r w:rsidRPr="0099518C">
              <w:rPr>
                <w:color w:val="000000" w:themeColor="text1"/>
              </w:rPr>
              <w:t>Bežné účtovné obdobie</w:t>
            </w:r>
          </w:p>
        </w:tc>
        <w:tc>
          <w:tcPr>
            <w:tcW w:w="1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9518C" w:rsidRDefault="000669B7" w:rsidP="00F4554D">
            <w:pPr>
              <w:pStyle w:val="TopHeader"/>
              <w:rPr>
                <w:color w:val="000000" w:themeColor="text1"/>
              </w:rPr>
            </w:pPr>
            <w:r w:rsidRPr="0099518C">
              <w:rPr>
                <w:color w:val="000000" w:themeColor="text1"/>
              </w:rPr>
              <w:t>Bezprostredne predchádzajúce účtovné obdobie</w:t>
            </w:r>
          </w:p>
        </w:tc>
      </w:tr>
      <w:tr w:rsidR="0006106E" w:rsidRPr="0099518C" w:rsidTr="004D2BD4">
        <w:trPr>
          <w:trHeight w:val="330"/>
          <w:jc w:val="center"/>
        </w:trPr>
        <w:tc>
          <w:tcPr>
            <w:tcW w:w="2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06E" w:rsidRPr="0099518C" w:rsidRDefault="0006106E" w:rsidP="0006106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po lehote splatnosti – prevádzka domov</w:t>
            </w:r>
          </w:p>
        </w:tc>
        <w:tc>
          <w:tcPr>
            <w:tcW w:w="13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06E" w:rsidRPr="00F56D80" w:rsidRDefault="00F56D80" w:rsidP="000610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56D80">
              <w:rPr>
                <w:rFonts w:ascii="Arial Narrow" w:hAnsi="Arial Narrow"/>
                <w:bCs/>
                <w:sz w:val="22"/>
                <w:szCs w:val="22"/>
              </w:rPr>
              <w:t>18223,00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106E" w:rsidRPr="0099518C" w:rsidRDefault="0006106E" w:rsidP="0006106E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2473,00</w:t>
            </w:r>
          </w:p>
        </w:tc>
      </w:tr>
      <w:tr w:rsidR="0006106E" w:rsidRPr="0099518C" w:rsidTr="004D2BD4">
        <w:trPr>
          <w:trHeight w:val="330"/>
          <w:jc w:val="center"/>
        </w:trPr>
        <w:tc>
          <w:tcPr>
            <w:tcW w:w="2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06E" w:rsidRPr="0099518C" w:rsidRDefault="0006106E" w:rsidP="0006106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po lehote splatnosti – správa OSBD Martin</w:t>
            </w:r>
          </w:p>
        </w:tc>
        <w:tc>
          <w:tcPr>
            <w:tcW w:w="13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06E" w:rsidRPr="00F56D80" w:rsidRDefault="00F56D80" w:rsidP="000610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56D80">
              <w:rPr>
                <w:rFonts w:ascii="Arial Narrow" w:hAnsi="Arial Narrow"/>
                <w:bCs/>
                <w:sz w:val="22"/>
                <w:szCs w:val="22"/>
              </w:rPr>
              <w:t>1605,00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106E" w:rsidRPr="0099518C" w:rsidRDefault="0006106E" w:rsidP="0006106E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06106E" w:rsidRPr="0099518C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06E" w:rsidRPr="0099518C" w:rsidRDefault="0006106E" w:rsidP="0006106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do jedného roka vrátane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06E" w:rsidRPr="00F56D80" w:rsidRDefault="00F56D80" w:rsidP="000610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56D80">
              <w:rPr>
                <w:rFonts w:ascii="Arial Narrow" w:hAnsi="Arial Narrow"/>
                <w:bCs/>
                <w:sz w:val="22"/>
                <w:szCs w:val="22"/>
              </w:rPr>
              <w:t>8548700,00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106E" w:rsidRPr="0099518C" w:rsidRDefault="0006106E" w:rsidP="0006106E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7939126,00</w:t>
            </w:r>
          </w:p>
        </w:tc>
      </w:tr>
      <w:tr w:rsidR="0006106E" w:rsidRPr="0099518C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06E" w:rsidRPr="0099518C" w:rsidRDefault="0006106E" w:rsidP="0006106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do jedného roka vrátane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06E" w:rsidRPr="00F56D80" w:rsidRDefault="00F56D80" w:rsidP="00F56D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56D80">
              <w:rPr>
                <w:rFonts w:ascii="Arial Narrow" w:hAnsi="Arial Narrow"/>
                <w:bCs/>
                <w:sz w:val="22"/>
                <w:szCs w:val="22"/>
              </w:rPr>
              <w:t>118406,00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106E" w:rsidRPr="0099518C" w:rsidRDefault="0006106E" w:rsidP="0006106E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122082,00</w:t>
            </w:r>
          </w:p>
        </w:tc>
      </w:tr>
      <w:tr w:rsidR="0006106E" w:rsidRPr="0099518C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06E" w:rsidRPr="0099518C" w:rsidRDefault="0006106E" w:rsidP="0006106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od jedného roka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06E" w:rsidRPr="00F56D80" w:rsidRDefault="00F56D80" w:rsidP="000610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56D80">
              <w:rPr>
                <w:rFonts w:ascii="Arial Narrow" w:hAnsi="Arial Narrow"/>
                <w:bCs/>
                <w:sz w:val="22"/>
                <w:szCs w:val="22"/>
              </w:rPr>
              <w:t>88610,00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106E" w:rsidRPr="0099518C" w:rsidRDefault="0006106E" w:rsidP="0006106E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119542,00</w:t>
            </w:r>
          </w:p>
        </w:tc>
      </w:tr>
      <w:tr w:rsidR="0006106E" w:rsidRPr="0099518C" w:rsidTr="004D2BD4">
        <w:trPr>
          <w:trHeight w:val="69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06E" w:rsidRPr="0099518C" w:rsidRDefault="0006106E" w:rsidP="0006106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od jedného roka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06E" w:rsidRPr="00F56D80" w:rsidRDefault="0006106E" w:rsidP="0006106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56D80">
              <w:rPr>
                <w:rFonts w:ascii="Arial Narrow" w:hAnsi="Arial Narrow"/>
                <w:bCs/>
                <w:sz w:val="22"/>
                <w:szCs w:val="22"/>
              </w:rPr>
              <w:t>0,00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106E" w:rsidRPr="0099518C" w:rsidRDefault="0006106E" w:rsidP="0006106E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06106E" w:rsidRPr="0099518C" w:rsidTr="004D2BD4">
        <w:trPr>
          <w:trHeight w:val="33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106E" w:rsidRPr="0099518C" w:rsidRDefault="0006106E" w:rsidP="0006106E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záväzky spolu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06E" w:rsidRPr="00F56D80" w:rsidRDefault="00F56D80" w:rsidP="000610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56D80">
              <w:rPr>
                <w:rFonts w:ascii="Arial Narrow" w:hAnsi="Arial Narrow"/>
                <w:b/>
                <w:sz w:val="22"/>
                <w:szCs w:val="22"/>
              </w:rPr>
              <w:t>8775544,00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106E" w:rsidRPr="0099518C" w:rsidRDefault="0006106E" w:rsidP="0006106E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8183223,00</w:t>
            </w:r>
          </w:p>
        </w:tc>
      </w:tr>
      <w:tr w:rsidR="0006106E" w:rsidRPr="0099518C" w:rsidTr="004D2BD4">
        <w:trPr>
          <w:trHeight w:val="33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106E" w:rsidRPr="0099518C" w:rsidRDefault="0006106E" w:rsidP="0006106E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záväzky spolu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06E" w:rsidRPr="00F56D80" w:rsidRDefault="00F56D80" w:rsidP="000610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56D80">
              <w:rPr>
                <w:rFonts w:ascii="Arial Narrow" w:hAnsi="Arial Narrow"/>
                <w:b/>
                <w:sz w:val="22"/>
                <w:szCs w:val="22"/>
              </w:rPr>
              <w:t>120011,00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106E" w:rsidRPr="0099518C" w:rsidRDefault="0006106E" w:rsidP="0006106E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122082,00</w:t>
            </w:r>
          </w:p>
        </w:tc>
      </w:tr>
      <w:tr w:rsidR="0006106E" w:rsidRPr="0099518C" w:rsidTr="004D2BD4">
        <w:trPr>
          <w:trHeight w:val="33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106E" w:rsidRPr="0099518C" w:rsidRDefault="0006106E" w:rsidP="0006106E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záväzky spolu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06E" w:rsidRPr="00F56D80" w:rsidRDefault="00F56D80" w:rsidP="000610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56D80">
              <w:rPr>
                <w:rFonts w:ascii="Arial Narrow" w:hAnsi="Arial Narrow"/>
                <w:b/>
                <w:sz w:val="22"/>
                <w:szCs w:val="22"/>
              </w:rPr>
              <w:t>8655533,00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106E" w:rsidRPr="0099518C" w:rsidRDefault="0006106E" w:rsidP="0006106E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8061141,00</w:t>
            </w:r>
          </w:p>
        </w:tc>
      </w:tr>
      <w:tr w:rsidR="0006106E" w:rsidRPr="0099518C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106E" w:rsidRPr="0099518C" w:rsidRDefault="0006106E" w:rsidP="0006106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jeden rok až päť rokov – prevádzka domov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106E" w:rsidRPr="009B7051" w:rsidRDefault="009B7051" w:rsidP="000610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B7051">
              <w:rPr>
                <w:rFonts w:ascii="Arial Narrow" w:hAnsi="Arial Narrow"/>
                <w:sz w:val="22"/>
                <w:szCs w:val="22"/>
              </w:rPr>
              <w:t>5641,00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106E" w:rsidRPr="0099518C" w:rsidRDefault="0006106E" w:rsidP="0006106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694,00</w:t>
            </w:r>
          </w:p>
        </w:tc>
      </w:tr>
      <w:tr w:rsidR="00281D7F" w:rsidRPr="0099518C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1D7F" w:rsidRPr="0099518C" w:rsidRDefault="00281D7F" w:rsidP="00281D7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lastRenderedPageBreak/>
              <w:t>Záväzky so zostatkovou dobou splatnosti jeden rok až päť rokov – správa OSBD Martin</w:t>
            </w:r>
          </w:p>
        </w:tc>
        <w:tc>
          <w:tcPr>
            <w:tcW w:w="139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81D7F" w:rsidRPr="009B7051" w:rsidRDefault="009B7051" w:rsidP="00281D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B7051">
              <w:rPr>
                <w:rFonts w:ascii="Arial Narrow" w:hAnsi="Arial Narrow"/>
                <w:sz w:val="22"/>
                <w:szCs w:val="22"/>
              </w:rPr>
              <w:t>-271,00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1D7F" w:rsidRPr="0099518C" w:rsidRDefault="00281D7F" w:rsidP="00281D7F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283,00</w:t>
            </w:r>
          </w:p>
        </w:tc>
      </w:tr>
      <w:tr w:rsidR="00281D7F" w:rsidRPr="0099518C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1D7F" w:rsidRPr="0099518C" w:rsidRDefault="00281D7F" w:rsidP="00281D7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nad päť rokov – prevádzka domov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281D7F" w:rsidRPr="009B7051" w:rsidRDefault="009B7051" w:rsidP="00281D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B7051">
              <w:rPr>
                <w:rFonts w:ascii="Arial Narrow" w:hAnsi="Arial Narrow"/>
                <w:sz w:val="22"/>
                <w:szCs w:val="22"/>
              </w:rPr>
              <w:t>8669910,00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281D7F" w:rsidRPr="0099518C" w:rsidRDefault="00281D7F" w:rsidP="00281D7F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10051128,00</w:t>
            </w:r>
          </w:p>
        </w:tc>
      </w:tr>
      <w:tr w:rsidR="00281D7F" w:rsidRPr="0099518C" w:rsidTr="004D2BD4">
        <w:trPr>
          <w:trHeight w:val="660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1D7F" w:rsidRPr="0099518C" w:rsidRDefault="00281D7F" w:rsidP="00281D7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so zostatkovou dobou splatnosti nad päť rokov – správa OSBD Martin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281D7F" w:rsidRPr="009B7051" w:rsidRDefault="00281D7F" w:rsidP="00281D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B7051"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281D7F" w:rsidRPr="0099518C" w:rsidRDefault="00281D7F" w:rsidP="00281D7F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281D7F" w:rsidRPr="0099518C" w:rsidTr="004D2BD4">
        <w:trPr>
          <w:trHeight w:val="345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1D7F" w:rsidRPr="0099518C" w:rsidRDefault="00281D7F" w:rsidP="00281D7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záväzky spolu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81D7F" w:rsidRPr="009B7051" w:rsidRDefault="009B7051" w:rsidP="00281D7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B7051">
              <w:rPr>
                <w:rFonts w:ascii="Arial Narrow" w:hAnsi="Arial Narrow"/>
                <w:b/>
                <w:sz w:val="22"/>
                <w:szCs w:val="22"/>
              </w:rPr>
              <w:t>8675280,00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1D7F" w:rsidRPr="0099518C" w:rsidRDefault="00281D7F" w:rsidP="00281D7F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10052105,00</w:t>
            </w:r>
          </w:p>
        </w:tc>
      </w:tr>
      <w:tr w:rsidR="00281D7F" w:rsidRPr="0099518C" w:rsidTr="004D2BD4">
        <w:trPr>
          <w:trHeight w:val="345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1D7F" w:rsidRPr="0099518C" w:rsidRDefault="00281D7F" w:rsidP="00281D7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záväzky spolu – správa OSBD Martin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81D7F" w:rsidRPr="009B7051" w:rsidRDefault="009B7051" w:rsidP="00281D7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B7051">
              <w:rPr>
                <w:rFonts w:ascii="Arial Narrow" w:hAnsi="Arial Narrow"/>
                <w:b/>
                <w:sz w:val="22"/>
                <w:szCs w:val="22"/>
              </w:rPr>
              <w:t>-271,00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1D7F" w:rsidRPr="0099518C" w:rsidRDefault="00281D7F" w:rsidP="00281D7F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283,00</w:t>
            </w:r>
          </w:p>
        </w:tc>
      </w:tr>
      <w:tr w:rsidR="00281D7F" w:rsidRPr="0099518C" w:rsidTr="004D2BD4">
        <w:trPr>
          <w:trHeight w:val="345"/>
          <w:jc w:val="center"/>
        </w:trPr>
        <w:tc>
          <w:tcPr>
            <w:tcW w:w="23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1D7F" w:rsidRPr="0099518C" w:rsidRDefault="00281D7F" w:rsidP="00281D7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záväzky spolu – prevádzka domov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1D7F" w:rsidRPr="009B7051" w:rsidRDefault="009B7051" w:rsidP="00281D7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B7051">
              <w:rPr>
                <w:rFonts w:ascii="Arial Narrow" w:hAnsi="Arial Narrow"/>
                <w:b/>
                <w:sz w:val="22"/>
                <w:szCs w:val="22"/>
              </w:rPr>
              <w:t>8675551,00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1D7F" w:rsidRPr="0099518C" w:rsidRDefault="00281D7F" w:rsidP="00281D7F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99518C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10051822,00</w:t>
            </w:r>
          </w:p>
        </w:tc>
      </w:tr>
    </w:tbl>
    <w:p w:rsidR="00CC3E6D" w:rsidRPr="0099518C" w:rsidRDefault="00CC3E6D" w:rsidP="000669B7">
      <w:pPr>
        <w:pStyle w:val="Nzov"/>
        <w:widowControl w:val="0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403E33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403E33">
        <w:rPr>
          <w:rFonts w:ascii="Arial Narrow" w:hAnsi="Arial Narrow"/>
          <w:color w:val="000000" w:themeColor="text1"/>
          <w:sz w:val="22"/>
          <w:szCs w:val="22"/>
        </w:rPr>
        <w:t>2</w:t>
      </w:r>
      <w:r w:rsidR="004224C8" w:rsidRPr="00403E33">
        <w:rPr>
          <w:rFonts w:ascii="Arial Narrow" w:hAnsi="Arial Narrow"/>
          <w:color w:val="000000" w:themeColor="text1"/>
          <w:sz w:val="22"/>
          <w:szCs w:val="22"/>
        </w:rPr>
        <w:t>5</w:t>
      </w:r>
      <w:r w:rsidRPr="00403E33">
        <w:rPr>
          <w:rFonts w:ascii="Arial Narrow" w:hAnsi="Arial Narrow"/>
          <w:color w:val="000000" w:themeColor="text1"/>
          <w:sz w:val="22"/>
          <w:szCs w:val="22"/>
        </w:rPr>
        <w:t>. Informácie k časti F. písm. v) a časti G. písm. f) prílohy č. 3 o odloženej daňovej pohľadávke alebo o odloženom daňovom záväzku</w:t>
      </w:r>
    </w:p>
    <w:p w:rsidR="000669B7" w:rsidRPr="00403E33" w:rsidRDefault="00927928" w:rsidP="000669B7">
      <w:pPr>
        <w:pStyle w:val="Nzov"/>
        <w:widowControl w:val="0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403E33">
        <w:rPr>
          <w:rFonts w:ascii="Arial Narrow" w:hAnsi="Arial Narrow"/>
          <w:color w:val="000000" w:themeColor="text1"/>
          <w:sz w:val="22"/>
          <w:szCs w:val="22"/>
        </w:rPr>
        <w:t>Údaje sa týkajú iba správy OSBD Martin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508"/>
        <w:gridCol w:w="2527"/>
      </w:tblGrid>
      <w:tr w:rsidR="000669B7" w:rsidRPr="000A3C58" w:rsidTr="002C0A91">
        <w:trPr>
          <w:trHeight w:val="990"/>
        </w:trPr>
        <w:tc>
          <w:tcPr>
            <w:tcW w:w="23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396E59" w:rsidRDefault="000669B7" w:rsidP="00F4554D">
            <w:pPr>
              <w:pStyle w:val="TopHeader"/>
              <w:rPr>
                <w:color w:val="000000" w:themeColor="text1"/>
              </w:rPr>
            </w:pPr>
            <w:r w:rsidRPr="00396E59">
              <w:rPr>
                <w:color w:val="000000" w:themeColor="text1"/>
              </w:rPr>
              <w:t>Názov položky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396E59" w:rsidRDefault="000669B7" w:rsidP="00F4554D">
            <w:pPr>
              <w:pStyle w:val="TopHeader"/>
              <w:rPr>
                <w:color w:val="000000" w:themeColor="text1"/>
              </w:rPr>
            </w:pPr>
            <w:r w:rsidRPr="00396E59">
              <w:rPr>
                <w:color w:val="000000" w:themeColor="text1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96E59" w:rsidRDefault="000669B7" w:rsidP="00F4554D">
            <w:pPr>
              <w:pStyle w:val="TopHeader"/>
              <w:rPr>
                <w:color w:val="000000" w:themeColor="text1"/>
              </w:rPr>
            </w:pPr>
            <w:r w:rsidRPr="00396E59">
              <w:rPr>
                <w:color w:val="000000" w:themeColor="text1"/>
              </w:rPr>
              <w:t>Bezprostredne predchádzajúce účtovné obdobie</w:t>
            </w:r>
          </w:p>
        </w:tc>
      </w:tr>
      <w:tr w:rsidR="00281D7F" w:rsidRPr="000A3C58" w:rsidTr="002C0A91">
        <w:trPr>
          <w:trHeight w:val="675"/>
        </w:trPr>
        <w:tc>
          <w:tcPr>
            <w:tcW w:w="23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1D7F" w:rsidRPr="00396E59" w:rsidRDefault="00281D7F" w:rsidP="00281D7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81D7F" w:rsidRPr="009B7051" w:rsidRDefault="001057E2" w:rsidP="001057E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7051">
              <w:rPr>
                <w:rFonts w:ascii="Arial Narrow" w:hAnsi="Arial Narrow"/>
                <w:sz w:val="18"/>
                <w:szCs w:val="18"/>
              </w:rPr>
              <w:t>70,00</w:t>
            </w:r>
          </w:p>
        </w:tc>
        <w:tc>
          <w:tcPr>
            <w:tcW w:w="135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1D7F" w:rsidRPr="00F23F4E" w:rsidRDefault="00281D7F" w:rsidP="00281D7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3F4E">
              <w:rPr>
                <w:rFonts w:ascii="Arial Narrow" w:hAnsi="Arial Narrow"/>
                <w:sz w:val="18"/>
                <w:szCs w:val="18"/>
              </w:rPr>
              <w:t>9</w:t>
            </w:r>
            <w:r>
              <w:rPr>
                <w:rFonts w:ascii="Arial Narrow" w:hAnsi="Arial Narrow"/>
                <w:sz w:val="18"/>
                <w:szCs w:val="18"/>
              </w:rPr>
              <w:t>9</w:t>
            </w:r>
            <w:r w:rsidRPr="00F23F4E">
              <w:rPr>
                <w:rFonts w:ascii="Arial Narrow" w:hAnsi="Arial Narrow"/>
                <w:sz w:val="18"/>
                <w:szCs w:val="18"/>
              </w:rPr>
              <w:t>,</w:t>
            </w:r>
            <w:r>
              <w:rPr>
                <w:rFonts w:ascii="Arial Narrow" w:hAnsi="Arial Narrow"/>
                <w:sz w:val="18"/>
                <w:szCs w:val="18"/>
              </w:rPr>
              <w:t>00</w:t>
            </w:r>
          </w:p>
        </w:tc>
      </w:tr>
      <w:tr w:rsidR="00281D7F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1D7F" w:rsidRPr="00396E59" w:rsidRDefault="00281D7F" w:rsidP="00281D7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odpočítateľné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81D7F" w:rsidRPr="009B7051" w:rsidRDefault="00281D7F" w:rsidP="00281D7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7051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1D7F" w:rsidRPr="00F23F4E" w:rsidRDefault="00281D7F" w:rsidP="00281D7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3F4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281D7F" w:rsidRPr="000A3C58" w:rsidTr="002C0A91">
        <w:trPr>
          <w:trHeight w:val="330"/>
        </w:trPr>
        <w:tc>
          <w:tcPr>
            <w:tcW w:w="2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1D7F" w:rsidRPr="00396E59" w:rsidRDefault="00281D7F" w:rsidP="00281D7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zdaniteľné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81D7F" w:rsidRPr="009B7051" w:rsidRDefault="001057E2" w:rsidP="001057E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7051">
              <w:rPr>
                <w:rFonts w:ascii="Arial Narrow" w:hAnsi="Arial Narrow"/>
                <w:sz w:val="18"/>
                <w:szCs w:val="18"/>
              </w:rPr>
              <w:t>70,00</w:t>
            </w:r>
          </w:p>
        </w:tc>
        <w:tc>
          <w:tcPr>
            <w:tcW w:w="135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1D7F" w:rsidRPr="00F23F4E" w:rsidRDefault="00281D7F" w:rsidP="00281D7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3F4E">
              <w:rPr>
                <w:rFonts w:ascii="Arial Narrow" w:hAnsi="Arial Narrow"/>
                <w:sz w:val="18"/>
                <w:szCs w:val="18"/>
              </w:rPr>
              <w:t>9</w:t>
            </w:r>
            <w:r>
              <w:rPr>
                <w:rFonts w:ascii="Arial Narrow" w:hAnsi="Arial Narrow"/>
                <w:sz w:val="18"/>
                <w:szCs w:val="18"/>
              </w:rPr>
              <w:t>9</w:t>
            </w:r>
            <w:r w:rsidRPr="00F23F4E">
              <w:rPr>
                <w:rFonts w:ascii="Arial Narrow" w:hAnsi="Arial Narrow"/>
                <w:sz w:val="18"/>
                <w:szCs w:val="18"/>
              </w:rPr>
              <w:t>,</w:t>
            </w:r>
            <w:r>
              <w:rPr>
                <w:rFonts w:ascii="Arial Narrow" w:hAnsi="Arial Narrow"/>
                <w:sz w:val="18"/>
                <w:szCs w:val="18"/>
              </w:rPr>
              <w:t>00</w:t>
            </w:r>
          </w:p>
        </w:tc>
      </w:tr>
      <w:tr w:rsidR="00281D7F" w:rsidRPr="000A3C58" w:rsidTr="002C0A91">
        <w:trPr>
          <w:trHeight w:val="630"/>
        </w:trPr>
        <w:tc>
          <w:tcPr>
            <w:tcW w:w="23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1D7F" w:rsidRPr="00396E59" w:rsidRDefault="00281D7F" w:rsidP="00281D7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81D7F" w:rsidRPr="009B7051" w:rsidRDefault="00281D7F" w:rsidP="00281D7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1D7F" w:rsidRPr="00F23F4E" w:rsidRDefault="00281D7F" w:rsidP="00281D7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81D7F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1D7F" w:rsidRPr="00396E59" w:rsidRDefault="00281D7F" w:rsidP="00281D7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odpočítateľné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81D7F" w:rsidRPr="009B7051" w:rsidRDefault="00281D7F" w:rsidP="00281D7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1D7F" w:rsidRPr="00F23F4E" w:rsidRDefault="00281D7F" w:rsidP="00281D7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81D7F" w:rsidRPr="000A3C58" w:rsidTr="002C0A91">
        <w:trPr>
          <w:trHeight w:val="330"/>
        </w:trPr>
        <w:tc>
          <w:tcPr>
            <w:tcW w:w="23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1D7F" w:rsidRPr="00396E59" w:rsidRDefault="00281D7F" w:rsidP="00281D7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zdaniteľné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81D7F" w:rsidRPr="009B7051" w:rsidRDefault="00281D7F" w:rsidP="00281D7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1D7F" w:rsidRPr="00F23F4E" w:rsidRDefault="00281D7F" w:rsidP="00281D7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81D7F" w:rsidRPr="000A3C58" w:rsidTr="002C0A91">
        <w:trPr>
          <w:trHeight w:val="330"/>
        </w:trPr>
        <w:tc>
          <w:tcPr>
            <w:tcW w:w="230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1D7F" w:rsidRPr="00396E59" w:rsidRDefault="00281D7F" w:rsidP="00281D7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81D7F" w:rsidRPr="009B7051" w:rsidRDefault="00281D7F" w:rsidP="00281D7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1D7F" w:rsidRPr="00F23F4E" w:rsidRDefault="00281D7F" w:rsidP="00281D7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81D7F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1D7F" w:rsidRPr="00396E59" w:rsidRDefault="00281D7F" w:rsidP="00281D7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81D7F" w:rsidRPr="009B7051" w:rsidRDefault="00281D7F" w:rsidP="00281D7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1D7F" w:rsidRPr="00F23F4E" w:rsidRDefault="00281D7F" w:rsidP="00281D7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81D7F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1D7F" w:rsidRPr="00396E59" w:rsidRDefault="00281D7F" w:rsidP="00281D7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Sadzba dane z príjmov ( v %)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81D7F" w:rsidRPr="009B7051" w:rsidRDefault="00281D7F" w:rsidP="00281D7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7051">
              <w:rPr>
                <w:rFonts w:ascii="Arial Narrow" w:hAnsi="Arial Narrow"/>
                <w:sz w:val="18"/>
                <w:szCs w:val="18"/>
              </w:rPr>
              <w:t>21,00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1D7F" w:rsidRPr="00F23F4E" w:rsidRDefault="00281D7F" w:rsidP="00281D7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3F4E">
              <w:rPr>
                <w:rFonts w:ascii="Arial Narrow" w:hAnsi="Arial Narrow"/>
                <w:sz w:val="18"/>
                <w:szCs w:val="18"/>
              </w:rPr>
              <w:t>21,00</w:t>
            </w:r>
          </w:p>
        </w:tc>
      </w:tr>
      <w:tr w:rsidR="00281D7F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1D7F" w:rsidRPr="00396E59" w:rsidRDefault="00281D7F" w:rsidP="00281D7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Odložená daňová pohľadávka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81D7F" w:rsidRPr="009B7051" w:rsidRDefault="00281D7F" w:rsidP="00281D7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7051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1D7F" w:rsidRPr="00F23F4E" w:rsidRDefault="00281D7F" w:rsidP="00281D7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3F4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281D7F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1D7F" w:rsidRPr="00396E59" w:rsidRDefault="00281D7F" w:rsidP="00281D7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Uplatnená daňová pohľadávka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81D7F" w:rsidRPr="009B7051" w:rsidRDefault="00281D7F" w:rsidP="00281D7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7051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1D7F" w:rsidRPr="00F23F4E" w:rsidRDefault="00281D7F" w:rsidP="00281D7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3F4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281D7F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1D7F" w:rsidRPr="00396E59" w:rsidRDefault="00281D7F" w:rsidP="00281D7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Zaúčtovaná  ako zníženie nákladov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81D7F" w:rsidRPr="009B7051" w:rsidRDefault="00281D7F" w:rsidP="00281D7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7051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1D7F" w:rsidRPr="00F23F4E" w:rsidRDefault="00281D7F" w:rsidP="00281D7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3F4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281D7F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1D7F" w:rsidRPr="00396E59" w:rsidRDefault="00281D7F" w:rsidP="00281D7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Zaúčtovaná do vlastného imania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81D7F" w:rsidRPr="009B7051" w:rsidRDefault="00281D7F" w:rsidP="00281D7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1D7F" w:rsidRPr="00F23F4E" w:rsidRDefault="00281D7F" w:rsidP="00281D7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81D7F" w:rsidRPr="000A3C58" w:rsidTr="002C0A91">
        <w:trPr>
          <w:trHeight w:val="345"/>
        </w:trPr>
        <w:tc>
          <w:tcPr>
            <w:tcW w:w="23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81D7F" w:rsidRPr="00396E59" w:rsidRDefault="00281D7F" w:rsidP="00281D7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Odložený daňový záväzok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81D7F" w:rsidRPr="009B7051" w:rsidRDefault="001057E2" w:rsidP="00281D7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7051">
              <w:rPr>
                <w:rFonts w:ascii="Arial Narrow" w:hAnsi="Arial Narrow"/>
                <w:sz w:val="18"/>
                <w:szCs w:val="18"/>
              </w:rPr>
              <w:t>130,00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1D7F" w:rsidRPr="00F23F4E" w:rsidRDefault="00281D7F" w:rsidP="00281D7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815,00</w:t>
            </w:r>
          </w:p>
        </w:tc>
      </w:tr>
      <w:tr w:rsidR="00281D7F" w:rsidRPr="000A3C58" w:rsidTr="002C0A91">
        <w:trPr>
          <w:trHeight w:val="330"/>
        </w:trPr>
        <w:tc>
          <w:tcPr>
            <w:tcW w:w="230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1D7F" w:rsidRPr="00396E59" w:rsidRDefault="00281D7F" w:rsidP="00281D7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Zmena odloženého daňového záväzku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81D7F" w:rsidRPr="009B7051" w:rsidRDefault="00281D7F" w:rsidP="00281D7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7051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1D7F" w:rsidRPr="00F23F4E" w:rsidRDefault="00281D7F" w:rsidP="00281D7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3F4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281D7F" w:rsidRPr="000A3C58" w:rsidTr="002C0A91">
        <w:trPr>
          <w:trHeight w:val="330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1D7F" w:rsidRPr="00396E59" w:rsidRDefault="00281D7F" w:rsidP="00281D7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Zaúčtovaná ako náklad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81D7F" w:rsidRPr="009B7051" w:rsidRDefault="00281D7F" w:rsidP="00281D7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7051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1D7F" w:rsidRPr="00F23F4E" w:rsidRDefault="00281D7F" w:rsidP="00281D7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3F4E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281D7F" w:rsidRPr="000A3C58" w:rsidTr="002C0A91">
        <w:trPr>
          <w:trHeight w:val="345"/>
        </w:trPr>
        <w:tc>
          <w:tcPr>
            <w:tcW w:w="23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1D7F" w:rsidRPr="00396E59" w:rsidRDefault="00281D7F" w:rsidP="00281D7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396E59">
              <w:rPr>
                <w:rFonts w:ascii="Arial Narrow" w:hAnsi="Arial Narrow"/>
                <w:color w:val="000000" w:themeColor="text1"/>
                <w:sz w:val="22"/>
                <w:szCs w:val="22"/>
              </w:rPr>
              <w:t>Zaúčtovaná do vlastného imania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81D7F" w:rsidRPr="00396E59" w:rsidRDefault="00281D7F" w:rsidP="00281D7F">
            <w:pPr>
              <w:jc w:val="center"/>
              <w:rPr>
                <w:rFonts w:ascii="Arial Narrow" w:hAnsi="Arial Narrow"/>
                <w:color w:val="92D050"/>
                <w:sz w:val="18"/>
                <w:szCs w:val="18"/>
              </w:rPr>
            </w:pPr>
          </w:p>
        </w:tc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1D7F" w:rsidRPr="000A3C58" w:rsidRDefault="00281D7F" w:rsidP="00281D7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410D66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410D66">
        <w:rPr>
          <w:rFonts w:ascii="Arial Narrow" w:hAnsi="Arial Narrow"/>
          <w:color w:val="000000" w:themeColor="text1"/>
          <w:sz w:val="22"/>
          <w:szCs w:val="22"/>
        </w:rPr>
        <w:t>2</w:t>
      </w:r>
      <w:r w:rsidR="004224C8" w:rsidRPr="00410D66">
        <w:rPr>
          <w:rFonts w:ascii="Arial Narrow" w:hAnsi="Arial Narrow"/>
          <w:color w:val="000000" w:themeColor="text1"/>
          <w:sz w:val="22"/>
          <w:szCs w:val="22"/>
        </w:rPr>
        <w:t>6</w:t>
      </w:r>
      <w:r w:rsidRPr="00410D66">
        <w:rPr>
          <w:rFonts w:ascii="Arial Narrow" w:hAnsi="Arial Narrow"/>
          <w:color w:val="000000" w:themeColor="text1"/>
          <w:sz w:val="22"/>
          <w:szCs w:val="22"/>
        </w:rPr>
        <w:t>. Informácie k časti G. písm. g) prílohy č. 3 o záväzkoch zo sociálneho fondu</w:t>
      </w:r>
      <w:r w:rsidR="00FB7E91" w:rsidRPr="00410D66">
        <w:rPr>
          <w:rFonts w:ascii="Arial Narrow" w:hAnsi="Arial Narrow"/>
          <w:color w:val="000000" w:themeColor="text1"/>
          <w:sz w:val="22"/>
          <w:szCs w:val="22"/>
        </w:rPr>
        <w:t xml:space="preserve"> – údaje sa týkajú iba správy OSBD Martin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7"/>
        <w:gridCol w:w="2499"/>
        <w:gridCol w:w="2508"/>
      </w:tblGrid>
      <w:tr w:rsidR="000669B7" w:rsidRPr="000A3C58" w:rsidTr="002C0A91">
        <w:trPr>
          <w:trHeight w:val="825"/>
          <w:jc w:val="center"/>
        </w:trPr>
        <w:tc>
          <w:tcPr>
            <w:tcW w:w="4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430D7" w:rsidRDefault="000669B7" w:rsidP="00F4554D">
            <w:pPr>
              <w:pStyle w:val="TopHeader"/>
              <w:rPr>
                <w:color w:val="000000" w:themeColor="text1"/>
              </w:rPr>
            </w:pPr>
            <w:r w:rsidRPr="005430D7">
              <w:rPr>
                <w:color w:val="000000" w:themeColor="text1"/>
              </w:rPr>
              <w:t>Názov položky</w:t>
            </w:r>
          </w:p>
        </w:tc>
        <w:tc>
          <w:tcPr>
            <w:tcW w:w="2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430D7" w:rsidRDefault="000669B7" w:rsidP="00F4554D">
            <w:pPr>
              <w:pStyle w:val="TopHeader"/>
              <w:rPr>
                <w:color w:val="000000" w:themeColor="text1"/>
              </w:rPr>
            </w:pPr>
            <w:r w:rsidRPr="005430D7">
              <w:rPr>
                <w:color w:val="000000" w:themeColor="text1"/>
              </w:rPr>
              <w:t>Bežné účtovné obdobie</w:t>
            </w: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10D66" w:rsidRDefault="000669B7" w:rsidP="00F4554D">
            <w:pPr>
              <w:pStyle w:val="TopHeader"/>
              <w:rPr>
                <w:color w:val="000000" w:themeColor="text1"/>
              </w:rPr>
            </w:pPr>
            <w:r w:rsidRPr="00410D66">
              <w:rPr>
                <w:color w:val="000000" w:themeColor="text1"/>
              </w:rPr>
              <w:t>Bezprostredne predchádzajúce účtovné obdobie</w:t>
            </w:r>
          </w:p>
        </w:tc>
      </w:tr>
      <w:tr w:rsidR="00651ACF" w:rsidRPr="000A3C58" w:rsidTr="002C0A91">
        <w:trPr>
          <w:trHeight w:val="330"/>
          <w:jc w:val="center"/>
        </w:trPr>
        <w:tc>
          <w:tcPr>
            <w:tcW w:w="43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CF" w:rsidRPr="005430D7" w:rsidRDefault="00651ACF" w:rsidP="00651AC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5430D7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Začiatočný stav sociálneho fondu</w:t>
            </w:r>
          </w:p>
        </w:tc>
        <w:tc>
          <w:tcPr>
            <w:tcW w:w="2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CF" w:rsidRPr="0038335D" w:rsidRDefault="00E506C2" w:rsidP="00651A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35D">
              <w:rPr>
                <w:rFonts w:ascii="Arial Narrow" w:hAnsi="Arial Narrow"/>
                <w:sz w:val="18"/>
                <w:szCs w:val="18"/>
              </w:rPr>
              <w:t>505,00</w:t>
            </w:r>
          </w:p>
        </w:tc>
        <w:tc>
          <w:tcPr>
            <w:tcW w:w="25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CF" w:rsidRPr="00A257E8" w:rsidRDefault="00651ACF" w:rsidP="00651A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57E8">
              <w:rPr>
                <w:rFonts w:ascii="Arial Narrow" w:hAnsi="Arial Narrow"/>
                <w:sz w:val="18"/>
                <w:szCs w:val="18"/>
              </w:rPr>
              <w:t>887,00</w:t>
            </w:r>
          </w:p>
        </w:tc>
      </w:tr>
      <w:tr w:rsidR="00651ACF" w:rsidRPr="000A3C58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1ACF" w:rsidRPr="005430D7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430D7">
              <w:rPr>
                <w:rFonts w:ascii="Arial Narrow" w:hAnsi="Arial Narrow"/>
                <w:color w:val="000000" w:themeColor="text1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CF" w:rsidRPr="0038335D" w:rsidRDefault="00E506C2" w:rsidP="00651A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35D">
              <w:rPr>
                <w:rFonts w:ascii="Arial Narrow" w:hAnsi="Arial Narrow"/>
                <w:sz w:val="18"/>
                <w:szCs w:val="18"/>
              </w:rPr>
              <w:t>6532,00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CF" w:rsidRPr="00A257E8" w:rsidRDefault="00651ACF" w:rsidP="00651A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57E8">
              <w:rPr>
                <w:rFonts w:ascii="Arial Narrow" w:hAnsi="Arial Narrow"/>
                <w:sz w:val="18"/>
                <w:szCs w:val="18"/>
              </w:rPr>
              <w:t>6293,00</w:t>
            </w:r>
          </w:p>
        </w:tc>
      </w:tr>
      <w:tr w:rsidR="00651ACF" w:rsidRPr="000A3C58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CF" w:rsidRPr="005430D7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430D7">
              <w:rPr>
                <w:rFonts w:ascii="Arial Narrow" w:hAnsi="Arial Narrow"/>
                <w:color w:val="000000" w:themeColor="text1"/>
                <w:sz w:val="22"/>
                <w:szCs w:val="22"/>
              </w:rPr>
              <w:lastRenderedPageBreak/>
              <w:t>Tvorba sociálneho fondu zo zisku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CF" w:rsidRPr="0038335D" w:rsidRDefault="00651ACF" w:rsidP="00651A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CF" w:rsidRPr="00410D66" w:rsidRDefault="00651ACF" w:rsidP="00651AC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651ACF" w:rsidRPr="000A3C58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CF" w:rsidRPr="005430D7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430D7">
              <w:rPr>
                <w:rFonts w:ascii="Arial Narrow" w:hAnsi="Arial Narrow"/>
                <w:color w:val="000000" w:themeColor="text1"/>
                <w:sz w:val="22"/>
                <w:szCs w:val="22"/>
              </w:rPr>
              <w:t>Ostatná tvorba sociálneho fondu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CF" w:rsidRPr="0038335D" w:rsidRDefault="00651ACF" w:rsidP="00651A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CF" w:rsidRPr="00410D66" w:rsidRDefault="00651ACF" w:rsidP="00651AC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651ACF" w:rsidRPr="000A3C58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CF" w:rsidRPr="005430D7" w:rsidRDefault="00651ACF" w:rsidP="00651AC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5430D7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Tvorba sociálneho fondu spolu</w:t>
            </w:r>
          </w:p>
        </w:tc>
        <w:tc>
          <w:tcPr>
            <w:tcW w:w="24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CF" w:rsidRPr="0038335D" w:rsidRDefault="00E506C2" w:rsidP="00651A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35D">
              <w:rPr>
                <w:rFonts w:ascii="Arial Narrow" w:hAnsi="Arial Narrow"/>
                <w:sz w:val="18"/>
                <w:szCs w:val="18"/>
              </w:rPr>
              <w:t>6532,00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CF" w:rsidRPr="00A257E8" w:rsidRDefault="00651ACF" w:rsidP="00651A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57E8">
              <w:rPr>
                <w:rFonts w:ascii="Arial Narrow" w:hAnsi="Arial Narrow"/>
                <w:sz w:val="18"/>
                <w:szCs w:val="18"/>
              </w:rPr>
              <w:t>6293,00</w:t>
            </w:r>
          </w:p>
        </w:tc>
      </w:tr>
      <w:tr w:rsidR="00651ACF" w:rsidRPr="000A3C58" w:rsidTr="002C0A91">
        <w:trPr>
          <w:trHeight w:val="330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CF" w:rsidRPr="005430D7" w:rsidRDefault="00651ACF" w:rsidP="00651AC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5430D7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CF" w:rsidRPr="0038335D" w:rsidRDefault="00E506C2" w:rsidP="00651A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35D">
              <w:rPr>
                <w:rFonts w:ascii="Arial Narrow" w:hAnsi="Arial Narrow"/>
                <w:sz w:val="18"/>
                <w:szCs w:val="18"/>
              </w:rPr>
              <w:t>6956,00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CF" w:rsidRPr="00A257E8" w:rsidRDefault="00651ACF" w:rsidP="00651A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57E8">
              <w:rPr>
                <w:rFonts w:ascii="Arial Narrow" w:hAnsi="Arial Narrow"/>
                <w:sz w:val="18"/>
                <w:szCs w:val="18"/>
              </w:rPr>
              <w:t>6675,00</w:t>
            </w:r>
          </w:p>
        </w:tc>
      </w:tr>
      <w:tr w:rsidR="00651ACF" w:rsidRPr="000A3C58" w:rsidTr="002C0A91">
        <w:trPr>
          <w:trHeight w:val="345"/>
          <w:jc w:val="center"/>
        </w:trPr>
        <w:tc>
          <w:tcPr>
            <w:tcW w:w="43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CF" w:rsidRPr="005430D7" w:rsidRDefault="00651ACF" w:rsidP="00651AC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5430D7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Konečný zostatok sociálneho fondu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1ACF" w:rsidRPr="0038335D" w:rsidRDefault="00E506C2" w:rsidP="00651A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335D">
              <w:rPr>
                <w:rFonts w:ascii="Arial Narrow" w:hAnsi="Arial Narrow"/>
                <w:sz w:val="18"/>
                <w:szCs w:val="18"/>
              </w:rPr>
              <w:t>81,00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CF" w:rsidRPr="00A257E8" w:rsidRDefault="00651ACF" w:rsidP="00651A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257E8">
              <w:rPr>
                <w:rFonts w:ascii="Arial Narrow" w:hAnsi="Arial Narrow"/>
                <w:sz w:val="18"/>
                <w:szCs w:val="18"/>
              </w:rPr>
              <w:t>505,00</w:t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9E51B4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9E51B4">
        <w:rPr>
          <w:rFonts w:ascii="Arial Narrow" w:hAnsi="Arial Narrow"/>
          <w:color w:val="000000" w:themeColor="text1"/>
          <w:sz w:val="22"/>
          <w:szCs w:val="22"/>
        </w:rPr>
        <w:t>2</w:t>
      </w:r>
      <w:r w:rsidR="005F6302" w:rsidRPr="009E51B4">
        <w:rPr>
          <w:rFonts w:ascii="Arial Narrow" w:hAnsi="Arial Narrow"/>
          <w:color w:val="000000" w:themeColor="text1"/>
          <w:sz w:val="22"/>
          <w:szCs w:val="22"/>
        </w:rPr>
        <w:t>7</w:t>
      </w:r>
      <w:r w:rsidRPr="009E51B4">
        <w:rPr>
          <w:rFonts w:ascii="Arial Narrow" w:hAnsi="Arial Narrow"/>
          <w:color w:val="000000" w:themeColor="text1"/>
          <w:sz w:val="22"/>
          <w:szCs w:val="22"/>
        </w:rPr>
        <w:t>. Informácie k časti G. písm. h) prílohy č. 3 o vydaných dlhopisoch</w:t>
      </w:r>
      <w:r w:rsidR="00D309AC" w:rsidRPr="009E51B4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p w:rsidR="00CC3E6D" w:rsidRPr="000A3C58" w:rsidRDefault="00CC3E6D" w:rsidP="000669B7">
      <w:pPr>
        <w:pStyle w:val="Nzov"/>
        <w:widowControl w:val="0"/>
        <w:jc w:val="both"/>
        <w:rPr>
          <w:rFonts w:ascii="Arial Narrow" w:hAnsi="Arial Narrow"/>
          <w:color w:val="FF0000"/>
          <w:sz w:val="22"/>
          <w:szCs w:val="22"/>
        </w:rPr>
      </w:pPr>
    </w:p>
    <w:p w:rsidR="00396478" w:rsidRPr="000A3C58" w:rsidRDefault="00396478" w:rsidP="000669B7">
      <w:pPr>
        <w:pStyle w:val="Nzov"/>
        <w:widowControl w:val="0"/>
        <w:jc w:val="both"/>
        <w:rPr>
          <w:rFonts w:ascii="Arial Narrow" w:hAnsi="Arial Narrow"/>
          <w:color w:val="FF0000"/>
          <w:sz w:val="22"/>
          <w:szCs w:val="22"/>
        </w:rPr>
      </w:pPr>
    </w:p>
    <w:p w:rsidR="000669B7" w:rsidRPr="00C96AFD" w:rsidRDefault="005F6302" w:rsidP="000669B7">
      <w:pPr>
        <w:pStyle w:val="Nzov"/>
        <w:widowControl w:val="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96AFD">
        <w:rPr>
          <w:rFonts w:ascii="Arial Narrow" w:hAnsi="Arial Narrow"/>
          <w:color w:val="000000" w:themeColor="text1"/>
          <w:sz w:val="22"/>
          <w:szCs w:val="22"/>
        </w:rPr>
        <w:t>28</w:t>
      </w:r>
      <w:r w:rsidR="000669B7" w:rsidRPr="00C96AFD">
        <w:rPr>
          <w:rFonts w:ascii="Arial Narrow" w:hAnsi="Arial Narrow"/>
          <w:color w:val="000000" w:themeColor="text1"/>
          <w:sz w:val="22"/>
          <w:szCs w:val="22"/>
        </w:rPr>
        <w:t>. Informácie k časti G. písm. i)  prílohy č. 3 o bankových úveroch, pôžičkách a krátkodobých finančných výpomociach</w:t>
      </w:r>
    </w:p>
    <w:p w:rsidR="000669B7" w:rsidRPr="00C96AFD" w:rsidRDefault="000669B7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C96AFD">
        <w:rPr>
          <w:rFonts w:ascii="Arial Narrow" w:hAnsi="Arial Narrow"/>
          <w:color w:val="000000" w:themeColor="text1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6"/>
        <w:gridCol w:w="795"/>
        <w:gridCol w:w="988"/>
        <w:gridCol w:w="1007"/>
        <w:gridCol w:w="1708"/>
        <w:gridCol w:w="1800"/>
      </w:tblGrid>
      <w:tr w:rsidR="000669B7" w:rsidRPr="000A3C58" w:rsidTr="00EA70C0">
        <w:trPr>
          <w:trHeight w:val="990"/>
          <w:jc w:val="center"/>
        </w:trPr>
        <w:tc>
          <w:tcPr>
            <w:tcW w:w="30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Názov položky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Mena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 xml:space="preserve">Úrok </w:t>
            </w:r>
            <w:r w:rsidRPr="00456B60">
              <w:rPr>
                <w:color w:val="000000" w:themeColor="text1"/>
              </w:rPr>
              <w:br/>
              <w:t xml:space="preserve">p. a. </w:t>
            </w:r>
          </w:p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v %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Dátum splatnosti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Suma istiny v príslušnej mene za bežné účtovné obdobie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456B60" w:rsidRDefault="000669B7" w:rsidP="00F4554D">
            <w:pPr>
              <w:pStyle w:val="TopHeader"/>
              <w:rPr>
                <w:color w:val="000000" w:themeColor="text1"/>
              </w:rPr>
            </w:pPr>
            <w:r w:rsidRPr="00456B60">
              <w:rPr>
                <w:color w:val="000000" w:themeColor="text1"/>
              </w:rPr>
              <w:t>Suma istiny v príslušnej mene za bezprostredne predchádzajúce účtovné obdobie</w:t>
            </w:r>
          </w:p>
        </w:tc>
      </w:tr>
      <w:tr w:rsidR="000669B7" w:rsidRPr="000A3C58" w:rsidTr="00EA70C0">
        <w:trPr>
          <w:trHeight w:val="330"/>
          <w:jc w:val="center"/>
        </w:trPr>
        <w:tc>
          <w:tcPr>
            <w:tcW w:w="30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</w:tr>
      <w:tr w:rsidR="000669B7" w:rsidRPr="000A3C58" w:rsidTr="00EA70C0">
        <w:trPr>
          <w:trHeight w:val="330"/>
          <w:jc w:val="center"/>
        </w:trPr>
        <w:tc>
          <w:tcPr>
            <w:tcW w:w="932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456B60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bankové úvery</w:t>
            </w:r>
          </w:p>
        </w:tc>
      </w:tr>
      <w:tr w:rsidR="00651ACF" w:rsidRPr="000A3C58" w:rsidTr="00EA70C0">
        <w:trPr>
          <w:trHeight w:val="330"/>
          <w:jc w:val="center"/>
        </w:trPr>
        <w:tc>
          <w:tcPr>
            <w:tcW w:w="30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51ACF" w:rsidRPr="00456B60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Správa OSBD Martin - banky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51ACF" w:rsidRPr="00456B60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€</w:t>
            </w:r>
          </w:p>
        </w:tc>
        <w:tc>
          <w:tcPr>
            <w:tcW w:w="988" w:type="dxa"/>
            <w:tcBorders>
              <w:top w:val="single" w:sz="12" w:space="0" w:color="auto"/>
            </w:tcBorders>
            <w:noWrap/>
            <w:vAlign w:val="center"/>
          </w:tcPr>
          <w:p w:rsidR="00651ACF" w:rsidRPr="00456B60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2,2</w:t>
            </w:r>
          </w:p>
        </w:tc>
        <w:tc>
          <w:tcPr>
            <w:tcW w:w="1007" w:type="dxa"/>
            <w:tcBorders>
              <w:top w:val="single" w:sz="12" w:space="0" w:color="auto"/>
            </w:tcBorders>
            <w:noWrap/>
            <w:vAlign w:val="center"/>
          </w:tcPr>
          <w:p w:rsidR="00651ACF" w:rsidRPr="00456B60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21.7.2026</w:t>
            </w:r>
          </w:p>
        </w:tc>
        <w:tc>
          <w:tcPr>
            <w:tcW w:w="1708" w:type="dxa"/>
            <w:tcBorders>
              <w:top w:val="single" w:sz="12" w:space="0" w:color="auto"/>
            </w:tcBorders>
            <w:noWrap/>
            <w:vAlign w:val="center"/>
          </w:tcPr>
          <w:p w:rsidR="00651ACF" w:rsidRPr="000E1380" w:rsidRDefault="00651ACF" w:rsidP="008A2306">
            <w:pPr>
              <w:rPr>
                <w:rFonts w:ascii="Arial Narrow" w:hAnsi="Arial Narrow"/>
                <w:sz w:val="22"/>
                <w:szCs w:val="22"/>
              </w:rPr>
            </w:pPr>
            <w:r w:rsidRPr="000E1380">
              <w:rPr>
                <w:rFonts w:ascii="Arial Narrow" w:hAnsi="Arial Narrow"/>
                <w:sz w:val="22"/>
                <w:szCs w:val="22"/>
              </w:rPr>
              <w:t> </w:t>
            </w:r>
            <w:r w:rsidR="008A2306" w:rsidRPr="000E1380">
              <w:rPr>
                <w:rFonts w:ascii="Arial Narrow" w:hAnsi="Arial Narrow"/>
                <w:sz w:val="22"/>
                <w:szCs w:val="22"/>
              </w:rPr>
              <w:t>92284,00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noWrap/>
            <w:vAlign w:val="center"/>
          </w:tcPr>
          <w:p w:rsidR="00651ACF" w:rsidRPr="006C6738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C6738">
              <w:rPr>
                <w:rFonts w:ascii="Arial Narrow" w:hAnsi="Arial Narrow"/>
                <w:color w:val="000000" w:themeColor="text1"/>
                <w:sz w:val="22"/>
                <w:szCs w:val="22"/>
              </w:rPr>
              <w:t> 115984,00</w:t>
            </w:r>
          </w:p>
        </w:tc>
      </w:tr>
      <w:tr w:rsidR="00651ACF" w:rsidRPr="000A3C58" w:rsidTr="00EA70C0">
        <w:trPr>
          <w:trHeight w:val="330"/>
          <w:jc w:val="center"/>
        </w:trPr>
        <w:tc>
          <w:tcPr>
            <w:tcW w:w="3026" w:type="dxa"/>
            <w:tcBorders>
              <w:right w:val="single" w:sz="12" w:space="0" w:color="auto"/>
            </w:tcBorders>
            <w:noWrap/>
            <w:vAlign w:val="center"/>
          </w:tcPr>
          <w:p w:rsidR="00651ACF" w:rsidRPr="00456B60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Prevádzka domov-banky</w:t>
            </w:r>
          </w:p>
        </w:tc>
        <w:tc>
          <w:tcPr>
            <w:tcW w:w="795" w:type="dxa"/>
            <w:tcBorders>
              <w:left w:val="single" w:sz="12" w:space="0" w:color="auto"/>
            </w:tcBorders>
            <w:noWrap/>
            <w:vAlign w:val="center"/>
          </w:tcPr>
          <w:p w:rsidR="00651ACF" w:rsidRPr="00456B60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€</w:t>
            </w:r>
          </w:p>
        </w:tc>
        <w:tc>
          <w:tcPr>
            <w:tcW w:w="988" w:type="dxa"/>
            <w:noWrap/>
            <w:vAlign w:val="center"/>
          </w:tcPr>
          <w:p w:rsidR="00651ACF" w:rsidRPr="00456B60" w:rsidRDefault="00E2054E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 1M,6M euribor+1,2</w:t>
            </w:r>
            <w:r w:rsidR="00651ACF"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-2,7%</w:t>
            </w:r>
          </w:p>
        </w:tc>
        <w:tc>
          <w:tcPr>
            <w:tcW w:w="1007" w:type="dxa"/>
            <w:noWrap/>
            <w:vAlign w:val="center"/>
          </w:tcPr>
          <w:p w:rsidR="00651ACF" w:rsidRPr="00456B60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10-20 rokov</w:t>
            </w:r>
          </w:p>
        </w:tc>
        <w:tc>
          <w:tcPr>
            <w:tcW w:w="1708" w:type="dxa"/>
            <w:noWrap/>
            <w:vAlign w:val="center"/>
          </w:tcPr>
          <w:p w:rsidR="00651ACF" w:rsidRPr="000E1380" w:rsidRDefault="00651ACF" w:rsidP="00A7537E">
            <w:pPr>
              <w:rPr>
                <w:rFonts w:ascii="Arial Narrow" w:hAnsi="Arial Narrow"/>
                <w:sz w:val="22"/>
                <w:szCs w:val="22"/>
              </w:rPr>
            </w:pPr>
            <w:r w:rsidRPr="000E1380">
              <w:rPr>
                <w:rFonts w:ascii="Arial Narrow" w:hAnsi="Arial Narrow"/>
                <w:sz w:val="22"/>
                <w:szCs w:val="22"/>
              </w:rPr>
              <w:t> </w:t>
            </w:r>
            <w:r w:rsidR="00A7537E" w:rsidRPr="000E1380">
              <w:rPr>
                <w:rFonts w:ascii="Arial Narrow" w:hAnsi="Arial Narrow"/>
                <w:sz w:val="22"/>
                <w:szCs w:val="22"/>
              </w:rPr>
              <w:t>4273744,00</w:t>
            </w:r>
          </w:p>
        </w:tc>
        <w:tc>
          <w:tcPr>
            <w:tcW w:w="1800" w:type="dxa"/>
            <w:noWrap/>
            <w:vAlign w:val="center"/>
          </w:tcPr>
          <w:p w:rsidR="00651ACF" w:rsidRPr="006C6738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C6738">
              <w:rPr>
                <w:rFonts w:ascii="Arial Narrow" w:hAnsi="Arial Narrow"/>
                <w:color w:val="000000" w:themeColor="text1"/>
                <w:sz w:val="22"/>
                <w:szCs w:val="22"/>
              </w:rPr>
              <w:t> 4871353,00</w:t>
            </w:r>
          </w:p>
        </w:tc>
      </w:tr>
      <w:tr w:rsidR="00651ACF" w:rsidRPr="000A3C58" w:rsidTr="00EA70C0">
        <w:trPr>
          <w:trHeight w:val="330"/>
          <w:jc w:val="center"/>
        </w:trPr>
        <w:tc>
          <w:tcPr>
            <w:tcW w:w="3026" w:type="dxa"/>
            <w:tcBorders>
              <w:right w:val="single" w:sz="12" w:space="0" w:color="auto"/>
            </w:tcBorders>
            <w:noWrap/>
            <w:vAlign w:val="center"/>
          </w:tcPr>
          <w:p w:rsidR="00651ACF" w:rsidRPr="00456B60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 Prevádzka domov-ŠFRB</w:t>
            </w:r>
          </w:p>
        </w:tc>
        <w:tc>
          <w:tcPr>
            <w:tcW w:w="795" w:type="dxa"/>
            <w:tcBorders>
              <w:left w:val="single" w:sz="12" w:space="0" w:color="auto"/>
            </w:tcBorders>
            <w:noWrap/>
            <w:vAlign w:val="center"/>
          </w:tcPr>
          <w:p w:rsidR="00651ACF" w:rsidRPr="00456B60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€</w:t>
            </w:r>
          </w:p>
        </w:tc>
        <w:tc>
          <w:tcPr>
            <w:tcW w:w="988" w:type="dxa"/>
            <w:noWrap/>
            <w:vAlign w:val="center"/>
          </w:tcPr>
          <w:p w:rsidR="00651ACF" w:rsidRPr="00456B60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0-6%</w:t>
            </w:r>
          </w:p>
        </w:tc>
        <w:tc>
          <w:tcPr>
            <w:tcW w:w="1007" w:type="dxa"/>
            <w:noWrap/>
            <w:vAlign w:val="center"/>
          </w:tcPr>
          <w:p w:rsidR="00651ACF" w:rsidRPr="00456B60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56B60">
              <w:rPr>
                <w:rFonts w:ascii="Arial Narrow" w:hAnsi="Arial Narrow"/>
                <w:color w:val="000000" w:themeColor="text1"/>
                <w:sz w:val="22"/>
                <w:szCs w:val="22"/>
              </w:rPr>
              <w:t> 10-20 rokov</w:t>
            </w:r>
          </w:p>
        </w:tc>
        <w:tc>
          <w:tcPr>
            <w:tcW w:w="1708" w:type="dxa"/>
            <w:noWrap/>
            <w:vAlign w:val="center"/>
          </w:tcPr>
          <w:p w:rsidR="00651ACF" w:rsidRPr="000E1380" w:rsidRDefault="00651ACF" w:rsidP="00615CDF">
            <w:pPr>
              <w:rPr>
                <w:rFonts w:ascii="Arial Narrow" w:hAnsi="Arial Narrow"/>
                <w:sz w:val="22"/>
                <w:szCs w:val="22"/>
              </w:rPr>
            </w:pPr>
            <w:r w:rsidRPr="000E1380">
              <w:rPr>
                <w:rFonts w:ascii="Arial Narrow" w:hAnsi="Arial Narrow"/>
                <w:sz w:val="22"/>
                <w:szCs w:val="22"/>
              </w:rPr>
              <w:t> </w:t>
            </w:r>
            <w:r w:rsidR="00615CDF" w:rsidRPr="000E1380">
              <w:rPr>
                <w:rFonts w:ascii="Arial Narrow" w:hAnsi="Arial Narrow"/>
                <w:sz w:val="22"/>
                <w:szCs w:val="22"/>
              </w:rPr>
              <w:t>8669910,00</w:t>
            </w:r>
          </w:p>
        </w:tc>
        <w:tc>
          <w:tcPr>
            <w:tcW w:w="1800" w:type="dxa"/>
            <w:noWrap/>
            <w:vAlign w:val="center"/>
          </w:tcPr>
          <w:p w:rsidR="00651ACF" w:rsidRPr="006C6738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C6738">
              <w:rPr>
                <w:rFonts w:ascii="Arial Narrow" w:hAnsi="Arial Narrow"/>
                <w:color w:val="000000" w:themeColor="text1"/>
                <w:sz w:val="22"/>
                <w:szCs w:val="22"/>
              </w:rPr>
              <w:t> 10051128,00</w:t>
            </w:r>
          </w:p>
        </w:tc>
      </w:tr>
      <w:tr w:rsidR="00651ACF" w:rsidRPr="000A3C58" w:rsidTr="00EA70C0">
        <w:trPr>
          <w:trHeight w:val="330"/>
          <w:jc w:val="center"/>
        </w:trPr>
        <w:tc>
          <w:tcPr>
            <w:tcW w:w="932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51ACF" w:rsidRPr="000E1380" w:rsidRDefault="00651ACF" w:rsidP="00651ACF">
            <w:pPr>
              <w:rPr>
                <w:rFonts w:ascii="Arial Narrow" w:hAnsi="Arial Narrow"/>
                <w:sz w:val="22"/>
                <w:szCs w:val="22"/>
              </w:rPr>
            </w:pPr>
            <w:r w:rsidRPr="000E1380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651ACF" w:rsidRPr="000A3C58" w:rsidTr="00EA70C0">
        <w:trPr>
          <w:trHeight w:val="330"/>
          <w:jc w:val="center"/>
        </w:trPr>
        <w:tc>
          <w:tcPr>
            <w:tcW w:w="30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51ACF" w:rsidRPr="00AA24B4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 Správa OSBD Martin - banky 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51ACF" w:rsidRPr="00AA24B4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€</w:t>
            </w:r>
          </w:p>
        </w:tc>
        <w:tc>
          <w:tcPr>
            <w:tcW w:w="988" w:type="dxa"/>
            <w:tcBorders>
              <w:top w:val="single" w:sz="12" w:space="0" w:color="auto"/>
            </w:tcBorders>
            <w:noWrap/>
            <w:vAlign w:val="center"/>
          </w:tcPr>
          <w:p w:rsidR="00651ACF" w:rsidRPr="00AA24B4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2,2</w:t>
            </w:r>
          </w:p>
        </w:tc>
        <w:tc>
          <w:tcPr>
            <w:tcW w:w="1007" w:type="dxa"/>
            <w:tcBorders>
              <w:top w:val="single" w:sz="12" w:space="0" w:color="auto"/>
            </w:tcBorders>
            <w:noWrap/>
            <w:vAlign w:val="center"/>
          </w:tcPr>
          <w:p w:rsidR="00651ACF" w:rsidRPr="00AA24B4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21.7.2026</w:t>
            </w:r>
          </w:p>
        </w:tc>
        <w:tc>
          <w:tcPr>
            <w:tcW w:w="1708" w:type="dxa"/>
            <w:tcBorders>
              <w:top w:val="single" w:sz="12" w:space="0" w:color="auto"/>
            </w:tcBorders>
            <w:noWrap/>
            <w:vAlign w:val="center"/>
          </w:tcPr>
          <w:p w:rsidR="00651ACF" w:rsidRPr="000E1380" w:rsidRDefault="008A2306" w:rsidP="00651ACF">
            <w:pPr>
              <w:rPr>
                <w:rFonts w:ascii="Arial Narrow" w:hAnsi="Arial Narrow"/>
                <w:sz w:val="22"/>
                <w:szCs w:val="22"/>
              </w:rPr>
            </w:pPr>
            <w:r w:rsidRPr="000E1380">
              <w:rPr>
                <w:rFonts w:ascii="Arial Narrow" w:hAnsi="Arial Narrow"/>
                <w:sz w:val="22"/>
                <w:szCs w:val="22"/>
              </w:rPr>
              <w:t>23700,00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noWrap/>
            <w:vAlign w:val="center"/>
          </w:tcPr>
          <w:p w:rsidR="00651ACF" w:rsidRPr="006C6738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C6738">
              <w:rPr>
                <w:rFonts w:ascii="Arial Narrow" w:hAnsi="Arial Narrow"/>
                <w:color w:val="000000" w:themeColor="text1"/>
                <w:sz w:val="22"/>
                <w:szCs w:val="22"/>
              </w:rPr>
              <w:t> 22860,00</w:t>
            </w:r>
          </w:p>
        </w:tc>
      </w:tr>
      <w:tr w:rsidR="00651ACF" w:rsidRPr="000A3C58" w:rsidTr="00EA70C0">
        <w:trPr>
          <w:trHeight w:val="330"/>
          <w:jc w:val="center"/>
        </w:trPr>
        <w:tc>
          <w:tcPr>
            <w:tcW w:w="3026" w:type="dxa"/>
            <w:tcBorders>
              <w:right w:val="single" w:sz="12" w:space="0" w:color="auto"/>
            </w:tcBorders>
            <w:noWrap/>
            <w:vAlign w:val="center"/>
          </w:tcPr>
          <w:p w:rsidR="00651ACF" w:rsidRPr="00AA24B4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Prevádzka domov-banky</w:t>
            </w:r>
          </w:p>
        </w:tc>
        <w:tc>
          <w:tcPr>
            <w:tcW w:w="795" w:type="dxa"/>
            <w:tcBorders>
              <w:left w:val="single" w:sz="12" w:space="0" w:color="auto"/>
            </w:tcBorders>
            <w:noWrap/>
            <w:vAlign w:val="center"/>
          </w:tcPr>
          <w:p w:rsidR="00651ACF" w:rsidRPr="00AA24B4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€</w:t>
            </w:r>
          </w:p>
        </w:tc>
        <w:tc>
          <w:tcPr>
            <w:tcW w:w="988" w:type="dxa"/>
            <w:noWrap/>
            <w:vAlign w:val="center"/>
          </w:tcPr>
          <w:p w:rsidR="00651ACF" w:rsidRPr="00AA24B4" w:rsidRDefault="00651ACF" w:rsidP="00E2054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1M,6M euribor+1,</w:t>
            </w:r>
            <w:r w:rsidR="00E2054E">
              <w:rPr>
                <w:rFonts w:ascii="Arial Narrow" w:hAnsi="Arial Narrow"/>
                <w:color w:val="000000" w:themeColor="text1"/>
                <w:sz w:val="22"/>
                <w:szCs w:val="22"/>
              </w:rPr>
              <w:t>2</w:t>
            </w: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-2,7%</w:t>
            </w:r>
          </w:p>
        </w:tc>
        <w:tc>
          <w:tcPr>
            <w:tcW w:w="1007" w:type="dxa"/>
            <w:noWrap/>
            <w:vAlign w:val="center"/>
          </w:tcPr>
          <w:p w:rsidR="00651ACF" w:rsidRPr="00AA24B4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10-20 rokov</w:t>
            </w:r>
          </w:p>
        </w:tc>
        <w:tc>
          <w:tcPr>
            <w:tcW w:w="1708" w:type="dxa"/>
            <w:noWrap/>
            <w:vAlign w:val="center"/>
          </w:tcPr>
          <w:p w:rsidR="00651ACF" w:rsidRPr="000E1380" w:rsidRDefault="00A7537E" w:rsidP="00651ACF">
            <w:pPr>
              <w:rPr>
                <w:rFonts w:ascii="Arial Narrow" w:hAnsi="Arial Narrow"/>
                <w:sz w:val="22"/>
                <w:szCs w:val="22"/>
              </w:rPr>
            </w:pPr>
            <w:r w:rsidRPr="000E1380">
              <w:rPr>
                <w:rFonts w:ascii="Arial Narrow" w:hAnsi="Arial Narrow"/>
                <w:sz w:val="22"/>
                <w:szCs w:val="22"/>
              </w:rPr>
              <w:t>614406,00</w:t>
            </w:r>
          </w:p>
        </w:tc>
        <w:tc>
          <w:tcPr>
            <w:tcW w:w="1800" w:type="dxa"/>
            <w:noWrap/>
            <w:vAlign w:val="center"/>
          </w:tcPr>
          <w:p w:rsidR="00651ACF" w:rsidRPr="006C6738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C6738">
              <w:rPr>
                <w:rFonts w:ascii="Arial Narrow" w:hAnsi="Arial Narrow"/>
                <w:color w:val="000000" w:themeColor="text1"/>
                <w:sz w:val="22"/>
                <w:szCs w:val="22"/>
              </w:rPr>
              <w:t>635341,00</w:t>
            </w:r>
          </w:p>
        </w:tc>
      </w:tr>
      <w:tr w:rsidR="00651ACF" w:rsidRPr="000A3C58" w:rsidTr="00EA70C0">
        <w:trPr>
          <w:trHeight w:val="345"/>
          <w:jc w:val="center"/>
        </w:trPr>
        <w:tc>
          <w:tcPr>
            <w:tcW w:w="302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CF" w:rsidRPr="00AA24B4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 Prevádzka domov-ŠFRB</w:t>
            </w:r>
          </w:p>
        </w:tc>
        <w:tc>
          <w:tcPr>
            <w:tcW w:w="79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51ACF" w:rsidRPr="00AA24B4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€</w:t>
            </w:r>
          </w:p>
        </w:tc>
        <w:tc>
          <w:tcPr>
            <w:tcW w:w="988" w:type="dxa"/>
            <w:tcBorders>
              <w:bottom w:val="single" w:sz="12" w:space="0" w:color="auto"/>
            </w:tcBorders>
            <w:noWrap/>
            <w:vAlign w:val="center"/>
          </w:tcPr>
          <w:p w:rsidR="00651ACF" w:rsidRPr="00AA24B4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0-6%</w:t>
            </w:r>
          </w:p>
        </w:tc>
        <w:tc>
          <w:tcPr>
            <w:tcW w:w="1007" w:type="dxa"/>
            <w:tcBorders>
              <w:bottom w:val="single" w:sz="12" w:space="0" w:color="auto"/>
            </w:tcBorders>
            <w:noWrap/>
            <w:vAlign w:val="center"/>
          </w:tcPr>
          <w:p w:rsidR="00651ACF" w:rsidRPr="00AA24B4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A24B4">
              <w:rPr>
                <w:rFonts w:ascii="Arial Narrow" w:hAnsi="Arial Narrow"/>
                <w:color w:val="000000" w:themeColor="text1"/>
                <w:sz w:val="22"/>
                <w:szCs w:val="22"/>
              </w:rPr>
              <w:t> 10-20 rokov</w:t>
            </w:r>
          </w:p>
        </w:tc>
        <w:tc>
          <w:tcPr>
            <w:tcW w:w="1708" w:type="dxa"/>
            <w:tcBorders>
              <w:bottom w:val="single" w:sz="12" w:space="0" w:color="auto"/>
            </w:tcBorders>
            <w:noWrap/>
            <w:vAlign w:val="center"/>
          </w:tcPr>
          <w:p w:rsidR="00651ACF" w:rsidRPr="000E1380" w:rsidRDefault="00A7537E" w:rsidP="00651ACF">
            <w:pPr>
              <w:rPr>
                <w:rFonts w:ascii="Arial Narrow" w:hAnsi="Arial Narrow"/>
                <w:sz w:val="22"/>
                <w:szCs w:val="22"/>
              </w:rPr>
            </w:pPr>
            <w:r w:rsidRPr="000E1380">
              <w:rPr>
                <w:rFonts w:ascii="Arial Narrow" w:hAnsi="Arial Narrow"/>
                <w:sz w:val="22"/>
                <w:szCs w:val="22"/>
              </w:rPr>
              <w:t>1561545,00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noWrap/>
            <w:vAlign w:val="center"/>
          </w:tcPr>
          <w:p w:rsidR="00651ACF" w:rsidRPr="006C6738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C6738">
              <w:rPr>
                <w:rFonts w:ascii="Arial Narrow" w:hAnsi="Arial Narrow"/>
                <w:color w:val="000000" w:themeColor="text1"/>
                <w:sz w:val="22"/>
                <w:szCs w:val="22"/>
              </w:rPr>
              <w:t>1616991,00</w:t>
            </w:r>
          </w:p>
        </w:tc>
      </w:tr>
    </w:tbl>
    <w:p w:rsidR="000669B7" w:rsidRPr="000A3C58" w:rsidRDefault="000669B7" w:rsidP="000669B7">
      <w:pPr>
        <w:pStyle w:val="Nzov"/>
        <w:jc w:val="both"/>
        <w:rPr>
          <w:rFonts w:ascii="Arial Narrow" w:hAnsi="Arial Narrow"/>
          <w:color w:val="FF0000"/>
          <w:sz w:val="22"/>
          <w:szCs w:val="22"/>
        </w:rPr>
      </w:pPr>
    </w:p>
    <w:p w:rsidR="000669B7" w:rsidRPr="00A50CE4" w:rsidRDefault="000669B7" w:rsidP="000669B7">
      <w:pPr>
        <w:rPr>
          <w:rFonts w:ascii="Arial Narrow" w:hAnsi="Arial Narrow"/>
          <w:color w:val="000000" w:themeColor="text1"/>
          <w:sz w:val="22"/>
          <w:szCs w:val="22"/>
        </w:rPr>
      </w:pPr>
      <w:r w:rsidRPr="00A50CE4">
        <w:rPr>
          <w:rFonts w:ascii="Arial Narrow" w:hAnsi="Arial Narrow"/>
          <w:color w:val="000000" w:themeColor="text1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31"/>
        <w:gridCol w:w="792"/>
        <w:gridCol w:w="918"/>
        <w:gridCol w:w="1087"/>
        <w:gridCol w:w="1694"/>
        <w:gridCol w:w="1802"/>
      </w:tblGrid>
      <w:tr w:rsidR="000669B7" w:rsidRPr="00A50CE4" w:rsidTr="00F4554D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 xml:space="preserve">Úrok </w:t>
            </w:r>
            <w:r w:rsidRPr="00A50CE4">
              <w:rPr>
                <w:color w:val="000000" w:themeColor="text1"/>
              </w:rPr>
              <w:br/>
              <w:t xml:space="preserve">p. a. </w:t>
            </w:r>
          </w:p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Suma istiny v príslušnej mene za bezprostredne predchádzajúce účtovné obdobie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Dlhodobé pôžičky</w:t>
            </w: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pôžičky</w:t>
            </w: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Krátkodobé finančné výpomoci</w:t>
            </w: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A50CE4" w:rsidTr="00F4554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A50CE4" w:rsidTr="00F4554D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</w:tbl>
    <w:p w:rsidR="008408FC" w:rsidRPr="00A50CE4" w:rsidRDefault="008408FC" w:rsidP="000669B7">
      <w:pPr>
        <w:pStyle w:val="Nzov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A50CE4" w:rsidRDefault="000669B7" w:rsidP="000669B7">
      <w:pPr>
        <w:pStyle w:val="Nzov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50CE4">
        <w:rPr>
          <w:rFonts w:ascii="Arial Narrow" w:hAnsi="Arial Narrow"/>
          <w:color w:val="000000" w:themeColor="text1"/>
          <w:sz w:val="22"/>
          <w:szCs w:val="22"/>
        </w:rPr>
        <w:t>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838"/>
        <w:gridCol w:w="1443"/>
        <w:gridCol w:w="1043"/>
      </w:tblGrid>
      <w:tr w:rsidR="008A637C" w:rsidRPr="000A3C58" w:rsidTr="00E5488E">
        <w:trPr>
          <w:trHeight w:val="772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Názov položky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Bežné účtovné obdobie</w:t>
            </w:r>
          </w:p>
        </w:tc>
        <w:tc>
          <w:tcPr>
            <w:tcW w:w="5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50CE4" w:rsidRDefault="000669B7" w:rsidP="00F4554D">
            <w:pPr>
              <w:pStyle w:val="TopHeader"/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>Bezprostredne predchádzajúce účtovné obdobie</w:t>
            </w:r>
          </w:p>
        </w:tc>
      </w:tr>
      <w:tr w:rsidR="00A50CE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Výdavky budúcich období dlhodobé,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a04480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a04480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50CE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aTxt04481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a04481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a04481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50CE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aTxt04482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a04482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a04482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50CE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Výdavky budúcich období krátkodobé, - správa OSBD Martin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A50CE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aTxt04492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A50CE4" w:rsidRPr="000A3C58" w:rsidTr="005021B0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aTxt04493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A50CE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Výnosy budúcich období dlhodobé,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a04502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a04502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50CE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aTxt04503  \* MERGEFORMAT </w:instrText>
            </w:r>
            <w:r w:rsidRPr="00A50CE4">
              <w:rPr>
                <w:rFonts w:ascii="Arial Narrow" w:hAnsi="Arial Narrow"/>
                <w:bCs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a04503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a04503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50CE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aTxt04504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a04504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a04504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50CE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aTxt04505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a04505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a04505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50CE4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aTxt04506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a04506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0CE4" w:rsidRPr="00A50CE4" w:rsidRDefault="00A50CE4" w:rsidP="00A50CE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a04506 </w:instrTex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50CE4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50CE4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651ACF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CF" w:rsidRPr="00A50CE4" w:rsidRDefault="00651ACF" w:rsidP="00651AC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Výnosy budúcich období krátkodobé,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1ACF" w:rsidRPr="00EC4555" w:rsidRDefault="00EC4555" w:rsidP="00651AC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C4555">
              <w:rPr>
                <w:rFonts w:ascii="Arial Narrow" w:hAnsi="Arial Narrow"/>
                <w:b/>
                <w:sz w:val="18"/>
                <w:szCs w:val="18"/>
              </w:rPr>
              <w:t>1224364,00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CF" w:rsidRPr="000A3C58" w:rsidRDefault="00651ACF" w:rsidP="00651ACF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DD1860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1114009,00</w:t>
            </w:r>
          </w:p>
        </w:tc>
      </w:tr>
      <w:tr w:rsidR="00651ACF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CF" w:rsidRPr="00A50CE4" w:rsidRDefault="00651ACF" w:rsidP="00651AC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Výnosy budúcich období krátkodobé – správa OSBD Martin,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1ACF" w:rsidRPr="00EC4555" w:rsidRDefault="00EC4555" w:rsidP="00651AC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C4555">
              <w:rPr>
                <w:rFonts w:ascii="Arial Narrow" w:hAnsi="Arial Narrow"/>
                <w:b/>
                <w:sz w:val="18"/>
                <w:szCs w:val="18"/>
              </w:rPr>
              <w:t>60042,00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CF" w:rsidRPr="00DD1860" w:rsidRDefault="00651ACF" w:rsidP="00651ACF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DD1860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59780,00</w:t>
            </w:r>
          </w:p>
        </w:tc>
      </w:tr>
      <w:tr w:rsidR="00651ACF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CF" w:rsidRPr="00A50CE4" w:rsidRDefault="00651ACF" w:rsidP="00651AC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50CE4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Výnosy budúcich období krátkodobé – prevádzka domov, z toho: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1ACF" w:rsidRPr="00EC4555" w:rsidRDefault="00EC4555" w:rsidP="00651AC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C4555">
              <w:rPr>
                <w:rFonts w:ascii="Arial Narrow" w:hAnsi="Arial Narrow"/>
                <w:b/>
                <w:sz w:val="18"/>
                <w:szCs w:val="18"/>
              </w:rPr>
              <w:t>1164322,00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CF" w:rsidRPr="00DD1860" w:rsidRDefault="00651ACF" w:rsidP="00651ACF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DD1860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1054229,00</w:t>
            </w:r>
          </w:p>
        </w:tc>
      </w:tr>
      <w:tr w:rsidR="00651ACF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CF" w:rsidRPr="00A50CE4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aTxt04514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CF" w:rsidRPr="00EC4555" w:rsidRDefault="00651ACF" w:rsidP="00651A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C4555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CF" w:rsidRPr="00DD1860" w:rsidRDefault="00651ACF" w:rsidP="00651AC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D1860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651ACF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CF" w:rsidRPr="00A50CE4" w:rsidRDefault="00651ACF" w:rsidP="00651ACF">
            <w:pPr>
              <w:rPr>
                <w:color w:val="000000" w:themeColor="text1"/>
              </w:rPr>
            </w:pPr>
            <w:r w:rsidRPr="00A50CE4">
              <w:rPr>
                <w:color w:val="000000" w:themeColor="text1"/>
              </w:rPr>
              <w:t xml:space="preserve">Zúčtovanie predpisu úhrad nákladov spojených s užívaním bytov na január </w:t>
            </w:r>
          </w:p>
          <w:p w:rsidR="00651ACF" w:rsidRPr="00A50CE4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t xml:space="preserve">( uhradený v decembri </w:t>
            </w:r>
            <w:proofErr w:type="spellStart"/>
            <w:r w:rsidRPr="00A50CE4">
              <w:rPr>
                <w:color w:val="000000" w:themeColor="text1"/>
              </w:rPr>
              <w:t>predch</w:t>
            </w:r>
            <w:proofErr w:type="spellEnd"/>
            <w:r w:rsidRPr="00A50CE4">
              <w:rPr>
                <w:color w:val="000000" w:themeColor="text1"/>
              </w:rPr>
              <w:t>. roka ) – prevádzka domov</w:t>
            </w: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aTxt04516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CF" w:rsidRPr="00F162EE" w:rsidRDefault="00F162EE" w:rsidP="00651A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2EE">
              <w:rPr>
                <w:rFonts w:ascii="Arial Narrow" w:hAnsi="Arial Narrow"/>
                <w:sz w:val="18"/>
                <w:szCs w:val="18"/>
              </w:rPr>
              <w:t>1164322,00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CF" w:rsidRPr="00DD1860" w:rsidRDefault="00651ACF" w:rsidP="00651AC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D1860">
              <w:rPr>
                <w:rFonts w:ascii="Arial Narrow" w:hAnsi="Arial Narrow"/>
                <w:color w:val="000000" w:themeColor="text1"/>
                <w:sz w:val="18"/>
                <w:szCs w:val="18"/>
              </w:rPr>
              <w:t>1054229,00</w:t>
            </w:r>
          </w:p>
        </w:tc>
      </w:tr>
      <w:tr w:rsidR="00651ACF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CF" w:rsidRPr="00A50CE4" w:rsidRDefault="00651ACF" w:rsidP="00651AC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50CE4">
              <w:rPr>
                <w:color w:val="000000" w:themeColor="text1"/>
              </w:rPr>
              <w:t xml:space="preserve">Zúčtovanie predpisu úhrad nákladov spojených s užívaním bytov na január  (uhradený v decembri </w:t>
            </w:r>
            <w:proofErr w:type="spellStart"/>
            <w:r w:rsidRPr="00A50CE4">
              <w:rPr>
                <w:color w:val="000000" w:themeColor="text1"/>
              </w:rPr>
              <w:t>predch</w:t>
            </w:r>
            <w:proofErr w:type="spellEnd"/>
            <w:r w:rsidRPr="00A50CE4">
              <w:rPr>
                <w:color w:val="000000" w:themeColor="text1"/>
              </w:rPr>
              <w:t>. roka ) – správa OSBD Martin</w:t>
            </w:r>
            <w:r w:rsidRPr="00A50CE4">
              <w:rPr>
                <w:color w:val="000000" w:themeColor="text1"/>
              </w:rPr>
              <w:fldChar w:fldCharType="begin"/>
            </w:r>
            <w:r w:rsidRPr="00A50CE4">
              <w:rPr>
                <w:color w:val="000000" w:themeColor="text1"/>
              </w:rPr>
              <w:instrText xml:space="preserve"> MERGEFIELD  aTxt04517  \* MERGEFORMAT </w:instrText>
            </w:r>
            <w:r w:rsidRPr="00A50CE4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1ACF" w:rsidRPr="00F162EE" w:rsidRDefault="00EC4555" w:rsidP="00651A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62EE">
              <w:rPr>
                <w:rFonts w:ascii="Arial Narrow" w:hAnsi="Arial Narrow"/>
                <w:sz w:val="18"/>
                <w:szCs w:val="18"/>
              </w:rPr>
              <w:t>60042,00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1ACF" w:rsidRPr="00DD1860" w:rsidRDefault="00651ACF" w:rsidP="00651AC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DD1860">
              <w:rPr>
                <w:rFonts w:ascii="Arial Narrow" w:hAnsi="Arial Narrow"/>
                <w:color w:val="000000" w:themeColor="text1"/>
                <w:sz w:val="18"/>
                <w:szCs w:val="18"/>
              </w:rPr>
              <w:t>59780,00</w:t>
            </w:r>
          </w:p>
        </w:tc>
      </w:tr>
      <w:tr w:rsidR="00651ACF" w:rsidRPr="000A3C58" w:rsidTr="00E5488E">
        <w:trPr>
          <w:trHeight w:val="330"/>
          <w:jc w:val="center"/>
        </w:trPr>
        <w:tc>
          <w:tcPr>
            <w:tcW w:w="3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CF" w:rsidRPr="000A3C58" w:rsidRDefault="00651ACF" w:rsidP="00651ACF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color w:val="FF0000"/>
              </w:rPr>
              <w:fldChar w:fldCharType="begin"/>
            </w:r>
            <w:r w:rsidRPr="000A3C58">
              <w:rPr>
                <w:color w:val="FF0000"/>
              </w:rPr>
              <w:instrText xml:space="preserve"> MERGEFIELD  aTxt04518  \* MERGEFORMAT </w:instrText>
            </w:r>
            <w:r w:rsidRPr="000A3C58">
              <w:rPr>
                <w:rFonts w:ascii="Arial Narrow" w:hAnsi="Arial Narrow"/>
                <w:noProof/>
                <w:color w:val="FF0000"/>
                <w:sz w:val="22"/>
                <w:szCs w:val="22"/>
              </w:rPr>
              <w:fldChar w:fldCharType="end"/>
            </w:r>
          </w:p>
        </w:tc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1ACF" w:rsidRPr="000A3C58" w:rsidRDefault="00651ACF" w:rsidP="00651A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1ACF" w:rsidRPr="000A3C58" w:rsidRDefault="00651ACF" w:rsidP="00651ACF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</w:tbl>
    <w:p w:rsidR="000669B7" w:rsidRPr="000A3C58" w:rsidRDefault="000669B7" w:rsidP="000669B7">
      <w:pPr>
        <w:pStyle w:val="Nzov"/>
        <w:jc w:val="both"/>
        <w:rPr>
          <w:rFonts w:ascii="Arial Narrow" w:hAnsi="Arial Narrow"/>
          <w:color w:val="FF0000"/>
          <w:sz w:val="22"/>
          <w:szCs w:val="22"/>
        </w:rPr>
      </w:pPr>
    </w:p>
    <w:p w:rsidR="000669B7" w:rsidRPr="00A50CE4" w:rsidRDefault="005F6302" w:rsidP="000669B7">
      <w:pPr>
        <w:pStyle w:val="Nzov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50CE4">
        <w:rPr>
          <w:rFonts w:ascii="Arial Narrow" w:hAnsi="Arial Narrow"/>
          <w:color w:val="000000" w:themeColor="text1"/>
          <w:sz w:val="22"/>
          <w:szCs w:val="22"/>
        </w:rPr>
        <w:t>29</w:t>
      </w:r>
      <w:r w:rsidR="000669B7" w:rsidRPr="00A50CE4">
        <w:rPr>
          <w:rFonts w:ascii="Arial Narrow" w:hAnsi="Arial Narrow"/>
          <w:color w:val="000000" w:themeColor="text1"/>
          <w:sz w:val="22"/>
          <w:szCs w:val="22"/>
        </w:rPr>
        <w:t xml:space="preserve">. Informácie k časti  G. písm. k) prílohy č. 3 o významných položkách derivátov za bežné účtovné obdobie </w:t>
      </w:r>
    </w:p>
    <w:p w:rsidR="002C1AEB" w:rsidRPr="00A50CE4" w:rsidRDefault="002C1AEB" w:rsidP="000669B7">
      <w:pPr>
        <w:pStyle w:val="Nzov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50CE4">
        <w:rPr>
          <w:rFonts w:ascii="Arial Narrow" w:hAnsi="Arial Narrow"/>
          <w:color w:val="000000" w:themeColor="text1"/>
          <w:sz w:val="22"/>
          <w:szCs w:val="22"/>
        </w:rPr>
        <w:t>- nemáme</w:t>
      </w:r>
    </w:p>
    <w:p w:rsidR="000669B7" w:rsidRPr="00A50CE4" w:rsidRDefault="000669B7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A50CE4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A50CE4">
        <w:rPr>
          <w:rFonts w:ascii="Arial Narrow" w:hAnsi="Arial Narrow"/>
          <w:color w:val="000000" w:themeColor="text1"/>
          <w:sz w:val="22"/>
          <w:szCs w:val="22"/>
        </w:rPr>
        <w:t>3</w:t>
      </w:r>
      <w:r w:rsidR="005F6302" w:rsidRPr="00A50CE4">
        <w:rPr>
          <w:rFonts w:ascii="Arial Narrow" w:hAnsi="Arial Narrow"/>
          <w:color w:val="000000" w:themeColor="text1"/>
          <w:sz w:val="22"/>
          <w:szCs w:val="22"/>
        </w:rPr>
        <w:t>0</w:t>
      </w:r>
      <w:r w:rsidRPr="00A50CE4">
        <w:rPr>
          <w:rFonts w:ascii="Arial Narrow" w:hAnsi="Arial Narrow"/>
          <w:color w:val="000000" w:themeColor="text1"/>
          <w:sz w:val="22"/>
          <w:szCs w:val="22"/>
        </w:rPr>
        <w:t>. Informácie k časti G. písm. l) prílohy č. 3 o položkách zabezpečených derivátmi</w:t>
      </w:r>
      <w:r w:rsidR="002C1AEB" w:rsidRPr="00A50CE4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p w:rsidR="000669B7" w:rsidRPr="00A50CE4" w:rsidRDefault="000669B7" w:rsidP="000669B7">
      <w:pPr>
        <w:pStyle w:val="Nzov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FE6CA5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FE6CA5">
        <w:rPr>
          <w:rFonts w:ascii="Arial Narrow" w:hAnsi="Arial Narrow"/>
          <w:color w:val="000000" w:themeColor="text1"/>
          <w:sz w:val="22"/>
          <w:szCs w:val="22"/>
        </w:rPr>
        <w:lastRenderedPageBreak/>
        <w:t>3</w:t>
      </w:r>
      <w:r w:rsidR="005F6302" w:rsidRPr="00FE6CA5">
        <w:rPr>
          <w:rFonts w:ascii="Arial Narrow" w:hAnsi="Arial Narrow"/>
          <w:color w:val="000000" w:themeColor="text1"/>
          <w:sz w:val="22"/>
          <w:szCs w:val="22"/>
        </w:rPr>
        <w:t>1</w:t>
      </w:r>
      <w:r w:rsidRPr="00FE6CA5">
        <w:rPr>
          <w:rFonts w:ascii="Arial Narrow" w:hAnsi="Arial Narrow"/>
          <w:color w:val="000000" w:themeColor="text1"/>
          <w:sz w:val="22"/>
          <w:szCs w:val="22"/>
        </w:rPr>
        <w:t>. Informácie k časti G. písm. m) prílohy č. 3 o majetku prenajatom formou finančného prenájmu</w:t>
      </w:r>
      <w:r w:rsidR="002C1AEB" w:rsidRPr="00FE6CA5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5"/>
        <w:gridCol w:w="1221"/>
        <w:gridCol w:w="1477"/>
        <w:gridCol w:w="1116"/>
        <w:gridCol w:w="1242"/>
        <w:gridCol w:w="1525"/>
        <w:gridCol w:w="1138"/>
      </w:tblGrid>
      <w:tr w:rsidR="000669B7" w:rsidRPr="00FE6CA5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Názov</w:t>
            </w:r>
            <w:r w:rsidRPr="00FE6CA5">
              <w:rPr>
                <w:color w:val="000000" w:themeColor="text1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Splatnosť</w:t>
            </w:r>
          </w:p>
        </w:tc>
      </w:tr>
      <w:tr w:rsidR="000669B7" w:rsidRPr="00FE6CA5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viac ako päť rokov</w:t>
            </w:r>
          </w:p>
        </w:tc>
      </w:tr>
      <w:tr w:rsidR="000669B7" w:rsidRPr="00FE6CA5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g</w:t>
            </w: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669B7" w:rsidRPr="00FE6CA5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</w:tr>
    </w:tbl>
    <w:p w:rsidR="000669B7" w:rsidRPr="00FE6CA5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FE6CA5">
        <w:rPr>
          <w:rFonts w:ascii="Arial Narrow" w:hAnsi="Arial Narrow"/>
          <w:color w:val="000000" w:themeColor="text1"/>
          <w:sz w:val="22"/>
          <w:szCs w:val="22"/>
        </w:rPr>
        <w:t>Informácie k časti H. písm. a) prílohy č. 3 o tržbách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26"/>
        <w:gridCol w:w="1276"/>
        <w:gridCol w:w="1332"/>
        <w:gridCol w:w="907"/>
        <w:gridCol w:w="1488"/>
        <w:gridCol w:w="907"/>
        <w:gridCol w:w="1488"/>
      </w:tblGrid>
      <w:tr w:rsidR="00FE6CA5" w:rsidRPr="00FE6CA5" w:rsidTr="004F034C">
        <w:trPr>
          <w:trHeight w:val="330"/>
          <w:jc w:val="center"/>
        </w:trPr>
        <w:tc>
          <w:tcPr>
            <w:tcW w:w="19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Oblasť odbytu</w:t>
            </w:r>
          </w:p>
        </w:tc>
        <w:tc>
          <w:tcPr>
            <w:tcW w:w="26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Typ výrobkov, tovarov, služieb  (napríklad A)</w:t>
            </w:r>
          </w:p>
        </w:tc>
        <w:tc>
          <w:tcPr>
            <w:tcW w:w="23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Typ výrobkov, tovarov, služieb  (napríklad B)</w:t>
            </w:r>
          </w:p>
        </w:tc>
        <w:tc>
          <w:tcPr>
            <w:tcW w:w="23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Typ výrobkov, tovarov, služieb  (napríklad C)</w:t>
            </w:r>
          </w:p>
        </w:tc>
      </w:tr>
      <w:tr w:rsidR="00FE6CA5" w:rsidRPr="00FE6CA5" w:rsidTr="004F034C">
        <w:trPr>
          <w:trHeight w:val="1005"/>
          <w:jc w:val="center"/>
        </w:trPr>
        <w:tc>
          <w:tcPr>
            <w:tcW w:w="19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</w:tr>
      <w:tr w:rsidR="00FE6CA5" w:rsidRPr="00FE6CA5" w:rsidTr="004F034C">
        <w:trPr>
          <w:trHeight w:val="116"/>
          <w:jc w:val="center"/>
        </w:trPr>
        <w:tc>
          <w:tcPr>
            <w:tcW w:w="1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676AB0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g</w:t>
            </w:r>
          </w:p>
        </w:tc>
      </w:tr>
      <w:tr w:rsidR="00F22874" w:rsidRPr="000A3C58" w:rsidTr="004F034C">
        <w:trPr>
          <w:trHeight w:val="330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FE6CA5" w:rsidRDefault="00F22874" w:rsidP="00F2287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Tržby z predaja služieb – prevádzka domov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E54DF8" w:rsidRDefault="00E54DF8" w:rsidP="00F22874">
            <w:pPr>
              <w:rPr>
                <w:rFonts w:ascii="Arial Narrow" w:hAnsi="Arial Narrow"/>
                <w:sz w:val="22"/>
                <w:szCs w:val="22"/>
              </w:rPr>
            </w:pPr>
            <w:r w:rsidRPr="00E54DF8">
              <w:rPr>
                <w:rFonts w:ascii="Arial Narrow" w:hAnsi="Arial Narrow"/>
                <w:sz w:val="22"/>
                <w:szCs w:val="22"/>
              </w:rPr>
              <w:t>1897135,00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0317B1" w:rsidRDefault="00F22874" w:rsidP="00F2287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317B1">
              <w:rPr>
                <w:rFonts w:ascii="Arial Narrow" w:hAnsi="Arial Narrow"/>
                <w:color w:val="000000" w:themeColor="text1"/>
                <w:sz w:val="22"/>
                <w:szCs w:val="22"/>
              </w:rPr>
              <w:t>1900698,00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0A3C58" w:rsidRDefault="00F22874" w:rsidP="00F2287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0A3C58" w:rsidRDefault="00F22874" w:rsidP="00F2287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0A3C58" w:rsidRDefault="00F22874" w:rsidP="00F2287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0A3C58" w:rsidRDefault="00F22874" w:rsidP="00F2287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F22874" w:rsidRPr="000A3C58" w:rsidTr="004F034C">
        <w:trPr>
          <w:trHeight w:val="330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FE6CA5" w:rsidRDefault="00F22874" w:rsidP="00F2287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Tržby z predaja služieb – správa OSBD Martin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E54DF8" w:rsidRDefault="00E54DF8" w:rsidP="00F22874">
            <w:pPr>
              <w:rPr>
                <w:rFonts w:ascii="Arial Narrow" w:hAnsi="Arial Narrow"/>
                <w:sz w:val="22"/>
                <w:szCs w:val="22"/>
              </w:rPr>
            </w:pPr>
            <w:r w:rsidRPr="00E54DF8">
              <w:rPr>
                <w:rFonts w:ascii="Arial Narrow" w:hAnsi="Arial Narrow"/>
                <w:sz w:val="22"/>
                <w:szCs w:val="22"/>
              </w:rPr>
              <w:t>916688,00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0317B1" w:rsidRDefault="00F22874" w:rsidP="00F2287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317B1">
              <w:rPr>
                <w:rFonts w:ascii="Arial Narrow" w:hAnsi="Arial Narrow"/>
                <w:color w:val="000000" w:themeColor="text1"/>
                <w:sz w:val="22"/>
                <w:szCs w:val="22"/>
              </w:rPr>
              <w:t>909637,00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0A3C58" w:rsidRDefault="00F22874" w:rsidP="00F2287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0A3C58" w:rsidRDefault="00F22874" w:rsidP="00F2287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0A3C58" w:rsidRDefault="00F22874" w:rsidP="00F2287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0A3C58" w:rsidRDefault="00F22874" w:rsidP="00F2287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F22874" w:rsidRPr="000A3C58" w:rsidTr="004F034C">
        <w:trPr>
          <w:trHeight w:val="330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FE6CA5" w:rsidRDefault="00F22874" w:rsidP="00F2287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E54DF8" w:rsidRDefault="00F22874" w:rsidP="00F22874">
            <w:pPr>
              <w:rPr>
                <w:rFonts w:ascii="Arial Narrow" w:hAnsi="Arial Narrow"/>
                <w:sz w:val="22"/>
                <w:szCs w:val="22"/>
              </w:rPr>
            </w:pPr>
            <w:r w:rsidRPr="00E54DF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0317B1" w:rsidRDefault="00F22874" w:rsidP="00F2287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317B1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0A3C58" w:rsidRDefault="00F22874" w:rsidP="00F2287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0A3C58" w:rsidRDefault="00F22874" w:rsidP="00F2287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0A3C58" w:rsidRDefault="00F22874" w:rsidP="00F2287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0A3C58" w:rsidRDefault="00F22874" w:rsidP="00F2287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F22874" w:rsidRPr="000A3C58" w:rsidTr="004F034C">
        <w:trPr>
          <w:trHeight w:val="345"/>
          <w:jc w:val="center"/>
        </w:trPr>
        <w:tc>
          <w:tcPr>
            <w:tcW w:w="19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2874" w:rsidRPr="00FE6CA5" w:rsidRDefault="00F22874" w:rsidP="00F2287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2874" w:rsidRPr="00E54DF8" w:rsidRDefault="00E54DF8" w:rsidP="00F2287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54DF8">
              <w:rPr>
                <w:rFonts w:ascii="Arial Narrow" w:hAnsi="Arial Narrow"/>
                <w:b/>
                <w:sz w:val="22"/>
                <w:szCs w:val="22"/>
              </w:rPr>
              <w:t>2813823,00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2874" w:rsidRPr="000317B1" w:rsidRDefault="00F22874" w:rsidP="00F22874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0317B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2810335,00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2874" w:rsidRPr="000A3C58" w:rsidRDefault="00F22874" w:rsidP="00F2287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2874" w:rsidRPr="000A3C58" w:rsidRDefault="00F22874" w:rsidP="00F2287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2874" w:rsidRPr="000A3C58" w:rsidRDefault="00F22874" w:rsidP="00F2287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2874" w:rsidRPr="000A3C58" w:rsidRDefault="00F22874" w:rsidP="00F2287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</w:tbl>
    <w:p w:rsidR="00AA1945" w:rsidRPr="000A3C58" w:rsidRDefault="00AA1945" w:rsidP="000669B7">
      <w:pPr>
        <w:pStyle w:val="Nzov"/>
        <w:widowControl w:val="0"/>
        <w:spacing w:after="60"/>
        <w:jc w:val="both"/>
        <w:rPr>
          <w:rFonts w:ascii="Arial Narrow" w:hAnsi="Arial Narrow"/>
          <w:color w:val="FF0000"/>
          <w:sz w:val="22"/>
          <w:szCs w:val="22"/>
        </w:rPr>
      </w:pPr>
    </w:p>
    <w:p w:rsidR="000669B7" w:rsidRPr="00FE6CA5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FE6CA5">
        <w:rPr>
          <w:rFonts w:ascii="Arial Narrow" w:hAnsi="Arial Narrow"/>
          <w:color w:val="000000" w:themeColor="text1"/>
          <w:sz w:val="22"/>
          <w:szCs w:val="22"/>
        </w:rPr>
        <w:t>3</w:t>
      </w:r>
      <w:r w:rsidR="005F6302" w:rsidRPr="00FE6CA5">
        <w:rPr>
          <w:rFonts w:ascii="Arial Narrow" w:hAnsi="Arial Narrow"/>
          <w:color w:val="000000" w:themeColor="text1"/>
          <w:sz w:val="22"/>
          <w:szCs w:val="22"/>
        </w:rPr>
        <w:t>2</w:t>
      </w:r>
      <w:r w:rsidRPr="00FE6CA5">
        <w:rPr>
          <w:rFonts w:ascii="Arial Narrow" w:hAnsi="Arial Narrow"/>
          <w:color w:val="000000" w:themeColor="text1"/>
          <w:sz w:val="22"/>
          <w:szCs w:val="22"/>
        </w:rPr>
        <w:t>. Informácie k časti H. písm. b) prílohy č. 3 o zmene stavu vnútroorganizačných zásob</w:t>
      </w:r>
      <w:r w:rsidR="005A6066" w:rsidRPr="00FE6CA5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40"/>
        <w:gridCol w:w="1144"/>
        <w:gridCol w:w="1114"/>
        <w:gridCol w:w="1317"/>
        <w:gridCol w:w="1450"/>
        <w:gridCol w:w="1759"/>
      </w:tblGrid>
      <w:tr w:rsidR="000669B7" w:rsidRPr="00FE6CA5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 xml:space="preserve">Zmena stavu vnútroorganizačných zásob </w:t>
            </w:r>
          </w:p>
        </w:tc>
      </w:tr>
      <w:tr w:rsidR="000669B7" w:rsidRPr="00FE6CA5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pStyle w:val="TopHeader"/>
              <w:rPr>
                <w:color w:val="000000" w:themeColor="text1"/>
              </w:rPr>
            </w:pPr>
            <w:r w:rsidRPr="00FE6CA5">
              <w:rPr>
                <w:color w:val="000000" w:themeColor="text1"/>
              </w:rPr>
              <w:t>Bezprostredne predchádzajúce účtovné obdobie</w:t>
            </w:r>
          </w:p>
        </w:tc>
      </w:tr>
      <w:tr w:rsidR="000669B7" w:rsidRPr="00FE6CA5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</w:tr>
      <w:tr w:rsidR="000669B7" w:rsidRPr="00FE6CA5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Nedokončená výroba </w:t>
            </w: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AE4CE4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fldChar w:fldCharType="begin"/>
            </w:r>
            <w:r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instrText xml:space="preserve"> MERGEFIELD a04550 \* MERGEFORMAT </w:instrText>
            </w:r>
            <w:r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s04550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a04554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a04551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s04551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a04555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a04552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s04552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a04556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a04553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s04553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a04557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a04558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720C6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5A6066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AE4CE4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fldChar w:fldCharType="begin"/>
            </w:r>
            <w:r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instrText xml:space="preserve"> MERGEFIELD a04600 \* MERGEFORMAT </w:instrText>
            </w:r>
            <w:r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a04601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0669B7" w:rsidRPr="00FE6CA5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E6CA5" w:rsidRDefault="000669B7" w:rsidP="00F4554D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Zmena stavu </w:t>
            </w:r>
            <w:proofErr w:type="spellStart"/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vnútroorga-nizačných</w:t>
            </w:r>
            <w:proofErr w:type="spellEnd"/>
            <w:r w:rsidRPr="00FE6CA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a04602 </w:instrTex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FE6CA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E6CA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E6CA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</w:tbl>
    <w:p w:rsidR="00CC3E6D" w:rsidRPr="000A3C58" w:rsidRDefault="00CC3E6D" w:rsidP="000669B7">
      <w:pPr>
        <w:pStyle w:val="Nzov"/>
        <w:spacing w:after="60"/>
        <w:jc w:val="both"/>
        <w:rPr>
          <w:rFonts w:ascii="Arial Narrow" w:hAnsi="Arial Narrow"/>
          <w:color w:val="FF0000"/>
          <w:sz w:val="22"/>
          <w:szCs w:val="22"/>
        </w:rPr>
      </w:pPr>
    </w:p>
    <w:p w:rsidR="000669B7" w:rsidRPr="001D4551" w:rsidRDefault="000669B7" w:rsidP="000669B7">
      <w:pPr>
        <w:pStyle w:val="Nzov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1D4551">
        <w:rPr>
          <w:rFonts w:ascii="Arial Narrow" w:hAnsi="Arial Narrow"/>
          <w:color w:val="000000" w:themeColor="text1"/>
          <w:sz w:val="22"/>
          <w:szCs w:val="22"/>
        </w:rPr>
        <w:t>Informácie k časti H. písm. c) až f)  prílohy č. 3 o výnosoch pri aktivácii nákladov a o výnosoch z hospodárskej činnosti, finančnej</w:t>
      </w:r>
      <w:r w:rsidR="002C1BA1" w:rsidRPr="001D4551">
        <w:rPr>
          <w:rFonts w:ascii="Arial Narrow" w:hAnsi="Arial Narrow"/>
          <w:color w:val="000000" w:themeColor="text1"/>
          <w:sz w:val="22"/>
          <w:szCs w:val="22"/>
        </w:rPr>
        <w:t xml:space="preserve"> činnosti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7414"/>
        <w:gridCol w:w="935"/>
        <w:gridCol w:w="975"/>
      </w:tblGrid>
      <w:tr w:rsidR="006B3F73" w:rsidRPr="000A3C58" w:rsidTr="00F33BCD">
        <w:trPr>
          <w:trHeight w:val="884"/>
          <w:jc w:val="center"/>
        </w:trPr>
        <w:tc>
          <w:tcPr>
            <w:tcW w:w="7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Názov položky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Bežné účtovné obdobie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Bezprostredne predchádzajúce účtovné obdobie</w:t>
            </w:r>
          </w:p>
        </w:tc>
      </w:tr>
      <w:tr w:rsidR="00F22874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874" w:rsidRPr="001D4551" w:rsidRDefault="00F22874" w:rsidP="00F2287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Významné položky pri aktivácii nákladov – prevádzka domov, z toho:</w:t>
            </w: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874" w:rsidRPr="007A5363" w:rsidRDefault="007A5363" w:rsidP="00F2287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A5363">
              <w:rPr>
                <w:rFonts w:ascii="Arial Narrow" w:hAnsi="Arial Narrow"/>
                <w:b/>
                <w:sz w:val="18"/>
                <w:szCs w:val="18"/>
              </w:rPr>
              <w:t>272682,00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874" w:rsidRPr="000317B1" w:rsidRDefault="00F22874" w:rsidP="00F22874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0317B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279987,00</w:t>
            </w:r>
          </w:p>
        </w:tc>
      </w:tr>
      <w:tr w:rsidR="00F22874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874" w:rsidRPr="001D4551" w:rsidRDefault="00F22874" w:rsidP="00F2287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t>Tvorba pokrytia odmien za odpis vodomerov, obsluhu DVS a DPK, dohôd pre bytové domy, odmeny zástupcov vlastníkov vrátane odvodov cez predpis úhrad nákladov – prevádzka domov</w:t>
            </w: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aTxt04611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874" w:rsidRPr="007A5363" w:rsidRDefault="007A5363" w:rsidP="00F2287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A5363">
              <w:rPr>
                <w:rFonts w:ascii="Arial Narrow" w:hAnsi="Arial Narrow"/>
                <w:sz w:val="18"/>
                <w:szCs w:val="18"/>
              </w:rPr>
              <w:t>272682,00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874" w:rsidRPr="000317B1" w:rsidRDefault="00F22874" w:rsidP="00F2287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317B1">
              <w:rPr>
                <w:rFonts w:ascii="Arial Narrow" w:hAnsi="Arial Narrow"/>
                <w:color w:val="000000" w:themeColor="text1"/>
                <w:sz w:val="18"/>
                <w:szCs w:val="18"/>
              </w:rPr>
              <w:t>279987,00</w:t>
            </w:r>
          </w:p>
        </w:tc>
      </w:tr>
      <w:tr w:rsidR="00F22874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874" w:rsidRPr="001D4551" w:rsidRDefault="00F22874" w:rsidP="00F2287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aTxt04612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874" w:rsidRPr="007A5363" w:rsidRDefault="00F22874" w:rsidP="00F2287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A536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A5363">
              <w:rPr>
                <w:rFonts w:ascii="Arial Narrow" w:hAnsi="Arial Narrow"/>
                <w:sz w:val="18"/>
                <w:szCs w:val="18"/>
              </w:rPr>
              <w:instrText xml:space="preserve"> MERGEFIELD a04612 </w:instrText>
            </w:r>
            <w:r w:rsidRPr="007A536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A536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A536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874" w:rsidRPr="000317B1" w:rsidRDefault="00F22874" w:rsidP="00F2287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317B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0317B1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a04612 </w:instrText>
            </w:r>
            <w:r w:rsidRPr="000317B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0317B1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317B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F22874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874" w:rsidRPr="001D4551" w:rsidRDefault="00F22874" w:rsidP="00F22874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1D4551">
              <w:rPr>
                <w:b/>
                <w:color w:val="000000" w:themeColor="text1"/>
                <w:sz w:val="22"/>
                <w:szCs w:val="22"/>
              </w:rPr>
              <w:t>Tržby z predaja DHM – správa OSBD Martin</w:t>
            </w:r>
            <w:r w:rsidRPr="001D4551">
              <w:rPr>
                <w:b/>
                <w:color w:val="000000" w:themeColor="text1"/>
                <w:sz w:val="22"/>
                <w:szCs w:val="22"/>
              </w:rPr>
              <w:fldChar w:fldCharType="begin"/>
            </w:r>
            <w:r w:rsidRPr="001D4551">
              <w:rPr>
                <w:b/>
                <w:color w:val="000000" w:themeColor="text1"/>
                <w:sz w:val="22"/>
                <w:szCs w:val="22"/>
              </w:rPr>
              <w:instrText xml:space="preserve"> MERGEFIELD  aTxt04622  \* MERGEFORMAT </w:instrText>
            </w:r>
            <w:r w:rsidRPr="001D4551">
              <w:rPr>
                <w:rFonts w:ascii="Arial Narrow" w:hAnsi="Arial Narrow"/>
                <w:b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874" w:rsidRPr="007A5363" w:rsidRDefault="007A5363" w:rsidP="00F2287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A5363">
              <w:rPr>
                <w:rFonts w:ascii="Arial Narrow" w:hAnsi="Arial Narrow"/>
                <w:b/>
                <w:sz w:val="18"/>
                <w:szCs w:val="18"/>
              </w:rPr>
              <w:t>57786,00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874" w:rsidRPr="000A3C58" w:rsidRDefault="00F22874" w:rsidP="00F22874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C44B7F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62045,00</w:t>
            </w:r>
          </w:p>
        </w:tc>
      </w:tr>
      <w:tr w:rsidR="00F22874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874" w:rsidRPr="001D4551" w:rsidRDefault="00F22874" w:rsidP="00F2287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Ostatné významné položky výnosov z hospodárskej činnosti – správa OSBD Martin, z toho: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874" w:rsidRPr="007A5363" w:rsidRDefault="007A5363" w:rsidP="00F2287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A5363">
              <w:rPr>
                <w:rFonts w:ascii="Arial Narrow" w:hAnsi="Arial Narrow"/>
                <w:b/>
                <w:sz w:val="18"/>
                <w:szCs w:val="18"/>
              </w:rPr>
              <w:t>22055,00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874" w:rsidRPr="004235B1" w:rsidRDefault="00F22874" w:rsidP="00F22874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4235B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22638,00</w:t>
            </w:r>
          </w:p>
        </w:tc>
      </w:tr>
      <w:tr w:rsidR="00F22874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1D4551" w:rsidRDefault="00F22874" w:rsidP="00F2287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t>Prenájom zasadačky – správa OSBD Martin</w:t>
            </w: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aTxt04622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7A5363" w:rsidRDefault="007A5363" w:rsidP="00F2287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A5363">
              <w:rPr>
                <w:rFonts w:ascii="Arial Narrow" w:hAnsi="Arial Narrow"/>
                <w:sz w:val="18"/>
                <w:szCs w:val="18"/>
              </w:rPr>
              <w:t>7785,00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4235B1" w:rsidRDefault="00F22874" w:rsidP="00F2287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235B1">
              <w:rPr>
                <w:rFonts w:ascii="Arial Narrow" w:hAnsi="Arial Narrow"/>
                <w:color w:val="000000" w:themeColor="text1"/>
                <w:sz w:val="18"/>
                <w:szCs w:val="18"/>
              </w:rPr>
              <w:t>8576,00</w:t>
            </w:r>
          </w:p>
        </w:tc>
      </w:tr>
      <w:tr w:rsidR="00F22874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1D4551" w:rsidRDefault="00F22874" w:rsidP="00F22874">
            <w:pPr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Ostatné prevádzkové výnosy – správa OSBD Martin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7A5363" w:rsidRDefault="007A5363" w:rsidP="00F2287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A5363">
              <w:rPr>
                <w:rFonts w:ascii="Arial Narrow" w:hAnsi="Arial Narrow"/>
                <w:sz w:val="18"/>
                <w:szCs w:val="18"/>
              </w:rPr>
              <w:t>14270,00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4235B1" w:rsidRDefault="00F22874" w:rsidP="00F2287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235B1">
              <w:rPr>
                <w:rFonts w:ascii="Arial Narrow" w:hAnsi="Arial Narrow"/>
                <w:color w:val="000000" w:themeColor="text1"/>
                <w:sz w:val="18"/>
                <w:szCs w:val="18"/>
              </w:rPr>
              <w:t>14062,00</w:t>
            </w:r>
          </w:p>
        </w:tc>
      </w:tr>
      <w:tr w:rsidR="00F22874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1D4551" w:rsidRDefault="00F22874" w:rsidP="00F2287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aTxt04627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F22874" w:rsidRDefault="00F22874" w:rsidP="00F22874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4235B1" w:rsidRDefault="00F22874" w:rsidP="00F2287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  <w:tr w:rsidR="00F22874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1D4551" w:rsidRDefault="00F22874" w:rsidP="00F2287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Finančné výnosy – správa OSBD Martin, z toho: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7A5363" w:rsidRDefault="007A5363" w:rsidP="00F2287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A5363">
              <w:rPr>
                <w:rFonts w:ascii="Arial Narrow" w:hAnsi="Arial Narrow"/>
                <w:b/>
                <w:sz w:val="18"/>
                <w:szCs w:val="18"/>
              </w:rPr>
              <w:t>50,00</w:t>
            </w:r>
            <w:r w:rsidR="00F22874" w:rsidRPr="007A536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="00F22874" w:rsidRPr="007A5363">
              <w:rPr>
                <w:rFonts w:ascii="Arial Narrow" w:hAnsi="Arial Narrow"/>
                <w:b/>
                <w:sz w:val="18"/>
                <w:szCs w:val="18"/>
              </w:rPr>
              <w:instrText xml:space="preserve"> MERGEFIELD a04633 </w:instrText>
            </w:r>
            <w:r w:rsidR="00F22874" w:rsidRPr="007A536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4235B1" w:rsidRDefault="00F22874" w:rsidP="00F22874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4235B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81,00</w:t>
            </w:r>
            <w:r w:rsidRPr="004235B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4235B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a04633 </w:instrText>
            </w:r>
            <w:r w:rsidRPr="004235B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F22874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1D4551" w:rsidRDefault="00F22874" w:rsidP="00F22874">
            <w:pPr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  <w:t>Kurzové zisky, z toho: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7A5363" w:rsidRDefault="00F22874" w:rsidP="00F22874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7A5363">
              <w:rPr>
                <w:rFonts w:ascii="Arial Narrow" w:hAnsi="Arial Narrow"/>
                <w:iCs/>
                <w:sz w:val="18"/>
                <w:szCs w:val="18"/>
              </w:rPr>
              <w:fldChar w:fldCharType="begin"/>
            </w:r>
            <w:r w:rsidRPr="007A5363">
              <w:rPr>
                <w:rFonts w:ascii="Arial Narrow" w:hAnsi="Arial Narrow"/>
                <w:iCs/>
                <w:sz w:val="18"/>
                <w:szCs w:val="18"/>
              </w:rPr>
              <w:instrText xml:space="preserve"> MERGEFIELD a04634 </w:instrText>
            </w:r>
            <w:r w:rsidRPr="007A5363">
              <w:rPr>
                <w:rFonts w:ascii="Arial Narrow" w:hAnsi="Arial Narrow"/>
                <w:iCs/>
                <w:sz w:val="18"/>
                <w:szCs w:val="18"/>
              </w:rPr>
              <w:fldChar w:fldCharType="separate"/>
            </w:r>
            <w:r w:rsidRPr="007A5363">
              <w:rPr>
                <w:rFonts w:ascii="Arial Narrow" w:hAnsi="Arial Narrow"/>
                <w:iCs/>
                <w:noProof/>
                <w:sz w:val="18"/>
                <w:szCs w:val="18"/>
              </w:rPr>
              <w:t>0.00</w:t>
            </w:r>
            <w:r w:rsidRPr="007A5363">
              <w:rPr>
                <w:rFonts w:ascii="Arial Narrow" w:hAnsi="Arial Narrow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4235B1" w:rsidRDefault="00F22874" w:rsidP="00F22874">
            <w:pPr>
              <w:jc w:val="center"/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</w:pPr>
            <w:r w:rsidRPr="004235B1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begin"/>
            </w:r>
            <w:r w:rsidRPr="004235B1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instrText xml:space="preserve"> MERGEFIELD a04634 </w:instrText>
            </w:r>
            <w:r w:rsidRPr="004235B1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4235B1">
              <w:rPr>
                <w:rFonts w:ascii="Arial Narrow" w:hAnsi="Arial Narrow"/>
                <w:iCs/>
                <w:noProof/>
                <w:color w:val="000000" w:themeColor="text1"/>
                <w:sz w:val="18"/>
                <w:szCs w:val="18"/>
              </w:rPr>
              <w:t>0.00</w:t>
            </w:r>
            <w:r w:rsidRPr="004235B1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F22874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1D4551" w:rsidRDefault="00F22874" w:rsidP="00F2287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7A5363" w:rsidRDefault="00F22874" w:rsidP="00F2287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A536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A5363">
              <w:rPr>
                <w:rFonts w:ascii="Arial Narrow" w:hAnsi="Arial Narrow"/>
                <w:sz w:val="18"/>
                <w:szCs w:val="18"/>
              </w:rPr>
              <w:instrText xml:space="preserve"> MERGEFIELD a04635 </w:instrText>
            </w:r>
            <w:r w:rsidRPr="007A536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A536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A536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4235B1" w:rsidRDefault="00F22874" w:rsidP="00F2287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235B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235B1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a04635 </w:instrText>
            </w:r>
            <w:r w:rsidRPr="004235B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235B1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235B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F22874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1D4551" w:rsidRDefault="00F22874" w:rsidP="00F22874">
            <w:pPr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7A5363" w:rsidRDefault="00F22874" w:rsidP="00F22874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7A5363">
              <w:rPr>
                <w:rFonts w:ascii="Arial Narrow" w:hAnsi="Arial Narrow"/>
                <w:iCs/>
                <w:sz w:val="18"/>
                <w:szCs w:val="18"/>
              </w:rPr>
              <w:fldChar w:fldCharType="begin"/>
            </w:r>
            <w:r w:rsidRPr="007A5363">
              <w:rPr>
                <w:rFonts w:ascii="Arial Narrow" w:hAnsi="Arial Narrow"/>
                <w:iCs/>
                <w:sz w:val="18"/>
                <w:szCs w:val="18"/>
              </w:rPr>
              <w:instrText xml:space="preserve"> MERGEFIELD a04636 </w:instrText>
            </w:r>
            <w:r w:rsidRPr="007A5363">
              <w:rPr>
                <w:rFonts w:ascii="Arial Narrow" w:hAnsi="Arial Narrow"/>
                <w:iCs/>
                <w:sz w:val="18"/>
                <w:szCs w:val="18"/>
              </w:rPr>
              <w:fldChar w:fldCharType="separate"/>
            </w:r>
            <w:r w:rsidRPr="007A5363">
              <w:rPr>
                <w:rFonts w:ascii="Arial Narrow" w:hAnsi="Arial Narrow"/>
                <w:iCs/>
                <w:noProof/>
                <w:sz w:val="18"/>
                <w:szCs w:val="18"/>
              </w:rPr>
              <w:t>0.00</w:t>
            </w:r>
            <w:r w:rsidRPr="007A5363">
              <w:rPr>
                <w:rFonts w:ascii="Arial Narrow" w:hAnsi="Arial Narrow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4235B1" w:rsidRDefault="00F22874" w:rsidP="00F22874">
            <w:pPr>
              <w:jc w:val="center"/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</w:pPr>
            <w:r w:rsidRPr="004235B1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begin"/>
            </w:r>
            <w:r w:rsidRPr="004235B1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instrText xml:space="preserve"> MERGEFIELD a04636 </w:instrText>
            </w:r>
            <w:r w:rsidRPr="004235B1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4235B1">
              <w:rPr>
                <w:rFonts w:ascii="Arial Narrow" w:hAnsi="Arial Narrow"/>
                <w:iCs/>
                <w:noProof/>
                <w:color w:val="000000" w:themeColor="text1"/>
                <w:sz w:val="18"/>
                <w:szCs w:val="18"/>
              </w:rPr>
              <w:t>0.00</w:t>
            </w:r>
            <w:r w:rsidRPr="004235B1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F22874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874" w:rsidRPr="001D4551" w:rsidRDefault="00F22874" w:rsidP="00F2287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t>Výnosy z úrokov – správa OSBD Martin</w:t>
            </w: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aTxt04637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874" w:rsidRPr="007A5363" w:rsidRDefault="007A5363" w:rsidP="00F2287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A5363">
              <w:rPr>
                <w:rFonts w:ascii="Arial Narrow" w:hAnsi="Arial Narrow"/>
                <w:sz w:val="18"/>
                <w:szCs w:val="18"/>
              </w:rPr>
              <w:t>50,00</w:t>
            </w: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874" w:rsidRPr="004235B1" w:rsidRDefault="00F22874" w:rsidP="00F2287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235B1">
              <w:rPr>
                <w:rFonts w:ascii="Arial Narrow" w:hAnsi="Arial Narrow"/>
                <w:color w:val="000000" w:themeColor="text1"/>
                <w:sz w:val="18"/>
                <w:szCs w:val="18"/>
              </w:rPr>
              <w:t>81,00</w:t>
            </w:r>
          </w:p>
        </w:tc>
      </w:tr>
      <w:tr w:rsidR="00F22874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2874" w:rsidRPr="001D4551" w:rsidRDefault="00F22874" w:rsidP="00F2287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color w:val="000000" w:themeColor="text1"/>
              </w:rPr>
              <w:fldChar w:fldCharType="begin"/>
            </w:r>
            <w:r w:rsidRPr="001D4551">
              <w:rPr>
                <w:color w:val="000000" w:themeColor="text1"/>
              </w:rPr>
              <w:instrText xml:space="preserve"> MERGEFIELD  aTxt04638  \* MERGEFORMAT </w:instrText>
            </w:r>
            <w:r w:rsidRPr="001D4551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7A5363" w:rsidRDefault="00F22874" w:rsidP="00F2287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A536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7A5363">
              <w:rPr>
                <w:rFonts w:ascii="Arial Narrow" w:hAnsi="Arial Narrow"/>
                <w:sz w:val="18"/>
                <w:szCs w:val="18"/>
              </w:rPr>
              <w:instrText xml:space="preserve"> MERGEFIELD a04638 </w:instrText>
            </w:r>
            <w:r w:rsidRPr="007A536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A536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7A536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4235B1" w:rsidRDefault="00F22874" w:rsidP="00F2287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235B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235B1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a04638 </w:instrText>
            </w:r>
            <w:r w:rsidRPr="004235B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235B1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235B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F22874" w:rsidRPr="000A3C58" w:rsidTr="00F33BCD">
        <w:trPr>
          <w:trHeight w:val="330"/>
          <w:jc w:val="center"/>
        </w:trPr>
        <w:tc>
          <w:tcPr>
            <w:tcW w:w="74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874" w:rsidRPr="001D4551" w:rsidRDefault="00F22874" w:rsidP="00F2287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874" w:rsidRPr="000A3C58" w:rsidRDefault="00F22874" w:rsidP="00F22874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874" w:rsidRPr="000A3C58" w:rsidRDefault="00F22874" w:rsidP="00F22874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</w:tbl>
    <w:p w:rsidR="000669B7" w:rsidRPr="000A3C58" w:rsidRDefault="000669B7" w:rsidP="000669B7">
      <w:pPr>
        <w:pStyle w:val="Nzov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1D4551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1D4551">
        <w:rPr>
          <w:rFonts w:ascii="Arial Narrow" w:hAnsi="Arial Narrow"/>
          <w:color w:val="000000" w:themeColor="text1"/>
          <w:sz w:val="22"/>
          <w:szCs w:val="22"/>
        </w:rPr>
        <w:t>3</w:t>
      </w:r>
      <w:r w:rsidR="005F6302" w:rsidRPr="001D4551">
        <w:rPr>
          <w:rFonts w:ascii="Arial Narrow" w:hAnsi="Arial Narrow"/>
          <w:color w:val="000000" w:themeColor="text1"/>
          <w:sz w:val="22"/>
          <w:szCs w:val="22"/>
        </w:rPr>
        <w:t>3</w:t>
      </w:r>
      <w:r w:rsidRPr="001D4551">
        <w:rPr>
          <w:rFonts w:ascii="Arial Narrow" w:hAnsi="Arial Narrow"/>
          <w:color w:val="000000" w:themeColor="text1"/>
          <w:sz w:val="22"/>
          <w:szCs w:val="22"/>
        </w:rPr>
        <w:t>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22"/>
        <w:gridCol w:w="1701"/>
        <w:gridCol w:w="1701"/>
      </w:tblGrid>
      <w:tr w:rsidR="001D4551" w:rsidRPr="001D4551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1D4551" w:rsidRDefault="000669B7" w:rsidP="00F4554D">
            <w:pPr>
              <w:pStyle w:val="TopHeader"/>
              <w:rPr>
                <w:color w:val="000000" w:themeColor="text1"/>
              </w:rPr>
            </w:pPr>
            <w:r w:rsidRPr="001D4551">
              <w:rPr>
                <w:color w:val="000000" w:themeColor="text1"/>
              </w:rPr>
              <w:t>Bezprostredne predchádzajúce účtovné obdobie</w:t>
            </w:r>
          </w:p>
        </w:tc>
      </w:tr>
      <w:tr w:rsidR="001D4551" w:rsidRPr="001D4551" w:rsidTr="005773A6">
        <w:trPr>
          <w:trHeight w:val="48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1D4551" w:rsidRDefault="00EA7B90" w:rsidP="00EA7B9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1D4551" w:rsidRDefault="00EA7B90" w:rsidP="00EA7B90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a04670 </w:instrText>
            </w: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1D4551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7B90" w:rsidRPr="001D4551" w:rsidRDefault="00EA7B90" w:rsidP="00EA7B90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a04670 </w:instrText>
            </w: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1D4551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1D455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F22874" w:rsidRPr="000A3C58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1D4551" w:rsidRDefault="00F22874" w:rsidP="00F22874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E54DF8" w:rsidRDefault="00E54DF8" w:rsidP="00F2287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54DF8">
              <w:rPr>
                <w:rFonts w:ascii="Arial Narrow" w:hAnsi="Arial Narrow"/>
                <w:b/>
                <w:sz w:val="18"/>
                <w:szCs w:val="18"/>
              </w:rPr>
              <w:t>2813823,00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0F671B" w:rsidRDefault="00F22874" w:rsidP="00F22874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0F671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2810335,00</w:t>
            </w:r>
          </w:p>
        </w:tc>
      </w:tr>
      <w:tr w:rsidR="00F22874" w:rsidRPr="000A3C58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1D4551" w:rsidRDefault="00F22874" w:rsidP="00F2287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 predaja služieb – prevádzka domov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E54DF8" w:rsidRDefault="00E54DF8" w:rsidP="00F2287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4DF8">
              <w:rPr>
                <w:rFonts w:ascii="Arial Narrow" w:hAnsi="Arial Narrow"/>
                <w:sz w:val="18"/>
                <w:szCs w:val="18"/>
              </w:rPr>
              <w:t>1897135,00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0F671B" w:rsidRDefault="00F22874" w:rsidP="00F2287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t>1900698,00</w:t>
            </w:r>
          </w:p>
        </w:tc>
      </w:tr>
      <w:tr w:rsidR="00F22874" w:rsidRPr="000A3C58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1D4551" w:rsidRDefault="00F22874" w:rsidP="00F2287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 predaja služieb – správa OSBD Martin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E54DF8" w:rsidRDefault="00E54DF8" w:rsidP="00F2287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4DF8">
              <w:rPr>
                <w:rFonts w:ascii="Arial Narrow" w:hAnsi="Arial Narrow"/>
                <w:sz w:val="18"/>
                <w:szCs w:val="18"/>
              </w:rPr>
              <w:t>916688,00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0F671B" w:rsidRDefault="00F22874" w:rsidP="00F2287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t>909637,00</w:t>
            </w:r>
          </w:p>
        </w:tc>
      </w:tr>
      <w:tr w:rsidR="00F22874" w:rsidRPr="000A3C58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1D4551" w:rsidRDefault="00F22874" w:rsidP="00F2287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E54DF8" w:rsidRDefault="00F22874" w:rsidP="00F2287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4DF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54DF8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E54DF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54DF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54DF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0F671B" w:rsidRDefault="00F22874" w:rsidP="00F2287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a04672 </w:instrText>
            </w: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0F671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F22874" w:rsidRPr="000A3C58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1D4551" w:rsidRDefault="00F22874" w:rsidP="00F2287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E54DF8" w:rsidRDefault="00F22874" w:rsidP="00F2287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4DF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54DF8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E54DF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54DF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54DF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0F671B" w:rsidRDefault="00F22874" w:rsidP="00F2287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a04673 </w:instrText>
            </w: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0F671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F22874" w:rsidRPr="000A3C58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1D4551" w:rsidRDefault="00F22874" w:rsidP="00F2287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E54DF8" w:rsidRDefault="00F22874" w:rsidP="00F2287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4DF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54DF8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E54DF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54DF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54DF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0F671B" w:rsidRDefault="00F22874" w:rsidP="00F2287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a04674 </w:instrText>
            </w: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0F671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F22874" w:rsidRPr="000A3C58" w:rsidTr="003C62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2874" w:rsidRPr="001D4551" w:rsidRDefault="00F22874" w:rsidP="00F2287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2874" w:rsidRPr="00E54DF8" w:rsidRDefault="00F22874" w:rsidP="00F2287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54DF8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54DF8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E54DF8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54DF8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54DF8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2874" w:rsidRPr="000F671B" w:rsidRDefault="00F22874" w:rsidP="00F2287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a04675 </w:instrText>
            </w: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0F671B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0F671B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F22874" w:rsidRPr="000A3C58" w:rsidTr="003C625E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2874" w:rsidRPr="001D4551" w:rsidRDefault="00F22874" w:rsidP="00F2287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2874" w:rsidRPr="00E54DF8" w:rsidRDefault="00E54DF8" w:rsidP="00F2287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54DF8">
              <w:rPr>
                <w:rFonts w:ascii="Arial Narrow" w:hAnsi="Arial Narrow"/>
                <w:b/>
                <w:sz w:val="18"/>
                <w:szCs w:val="18"/>
              </w:rPr>
              <w:t>2813823,00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2874" w:rsidRPr="000F671B" w:rsidRDefault="00F22874" w:rsidP="00F22874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0F671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2810335,00</w:t>
            </w:r>
          </w:p>
        </w:tc>
      </w:tr>
      <w:tr w:rsidR="00F22874" w:rsidRPr="000A3C58" w:rsidTr="003C625E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2874" w:rsidRPr="001D4551" w:rsidRDefault="00F22874" w:rsidP="00F22874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1D455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Čistý obrat celkom – správa OSBD Martin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2874" w:rsidRPr="00E54DF8" w:rsidRDefault="00E54DF8" w:rsidP="00F22874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54DF8">
              <w:rPr>
                <w:rFonts w:ascii="Arial Narrow" w:hAnsi="Arial Narrow"/>
                <w:b/>
                <w:sz w:val="18"/>
                <w:szCs w:val="18"/>
              </w:rPr>
              <w:t>916688,00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2874" w:rsidRPr="000F671B" w:rsidRDefault="00F22874" w:rsidP="00F22874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909637,00</w:t>
            </w:r>
          </w:p>
        </w:tc>
      </w:tr>
      <w:tr w:rsidR="00F22874" w:rsidRPr="000A3C58" w:rsidTr="003C625E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2874" w:rsidRPr="000A3C58" w:rsidRDefault="00F22874" w:rsidP="00F22874">
            <w:pPr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lastRenderedPageBreak/>
              <w:t>Čistý obrat celkom – prevádzka domov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2874" w:rsidRPr="000A3C58" w:rsidRDefault="00E54DF8" w:rsidP="00F22874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E54DF8">
              <w:rPr>
                <w:rFonts w:ascii="Arial Narrow" w:hAnsi="Arial Narrow"/>
                <w:b/>
                <w:sz w:val="18"/>
                <w:szCs w:val="18"/>
              </w:rPr>
              <w:t>1897135,00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2874" w:rsidRPr="000A3C58" w:rsidRDefault="00F22874" w:rsidP="00F22874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0F671B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1900698,00</w:t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601C7" w:rsidRPr="00A77052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A77052">
        <w:rPr>
          <w:rFonts w:ascii="Arial Narrow" w:hAnsi="Arial Narrow"/>
          <w:color w:val="000000" w:themeColor="text1"/>
          <w:sz w:val="22"/>
          <w:szCs w:val="22"/>
        </w:rPr>
        <w:t>3</w:t>
      </w:r>
      <w:r w:rsidR="00B669F1" w:rsidRPr="00A77052">
        <w:rPr>
          <w:rFonts w:ascii="Arial Narrow" w:hAnsi="Arial Narrow"/>
          <w:color w:val="000000" w:themeColor="text1"/>
          <w:sz w:val="22"/>
          <w:szCs w:val="22"/>
        </w:rPr>
        <w:t>4</w:t>
      </w:r>
      <w:r w:rsidRPr="00A77052">
        <w:rPr>
          <w:rFonts w:ascii="Arial Narrow" w:hAnsi="Arial Narrow"/>
          <w:color w:val="000000" w:themeColor="text1"/>
          <w:sz w:val="22"/>
          <w:szCs w:val="22"/>
        </w:rPr>
        <w:t>. Informácie k časti I. prílohy č. 3 o</w:t>
      </w:r>
      <w:r w:rsidR="001601C7" w:rsidRPr="00A77052">
        <w:rPr>
          <w:rFonts w:ascii="Arial Narrow" w:hAnsi="Arial Narrow"/>
          <w:color w:val="000000" w:themeColor="text1"/>
          <w:sz w:val="22"/>
          <w:szCs w:val="22"/>
        </w:rPr>
        <w:t> :</w:t>
      </w:r>
    </w:p>
    <w:p w:rsidR="000669B7" w:rsidRPr="00A77052" w:rsidRDefault="001601C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A77052">
        <w:rPr>
          <w:rFonts w:ascii="Arial Narrow" w:hAnsi="Arial Narrow"/>
          <w:color w:val="000000" w:themeColor="text1"/>
          <w:sz w:val="22"/>
          <w:szCs w:val="22"/>
        </w:rPr>
        <w:t>N</w:t>
      </w:r>
      <w:r w:rsidR="000669B7" w:rsidRPr="00A77052">
        <w:rPr>
          <w:rFonts w:ascii="Arial Narrow" w:hAnsi="Arial Narrow"/>
          <w:color w:val="000000" w:themeColor="text1"/>
          <w:sz w:val="22"/>
          <w:szCs w:val="22"/>
        </w:rPr>
        <w:t>ákladoch</w:t>
      </w:r>
      <w:r w:rsidRPr="00A77052">
        <w:rPr>
          <w:rFonts w:ascii="Arial Narrow" w:hAnsi="Arial Narrow"/>
          <w:color w:val="000000" w:themeColor="text1"/>
          <w:sz w:val="22"/>
          <w:szCs w:val="22"/>
        </w:rPr>
        <w:t xml:space="preserve"> voči aud</w:t>
      </w:r>
      <w:r w:rsidR="000B199A" w:rsidRPr="00A77052">
        <w:rPr>
          <w:rFonts w:ascii="Arial Narrow" w:hAnsi="Arial Narrow"/>
          <w:color w:val="000000" w:themeColor="text1"/>
          <w:sz w:val="22"/>
          <w:szCs w:val="22"/>
        </w:rPr>
        <w:t>í</w:t>
      </w:r>
      <w:r w:rsidRPr="00A77052">
        <w:rPr>
          <w:rFonts w:ascii="Arial Narrow" w:hAnsi="Arial Narrow"/>
          <w:color w:val="000000" w:themeColor="text1"/>
          <w:sz w:val="22"/>
          <w:szCs w:val="22"/>
        </w:rPr>
        <w:t>t</w:t>
      </w:r>
      <w:r w:rsidR="000B199A" w:rsidRPr="00A77052">
        <w:rPr>
          <w:rFonts w:ascii="Arial Narrow" w:hAnsi="Arial Narrow"/>
          <w:color w:val="000000" w:themeColor="text1"/>
          <w:sz w:val="22"/>
          <w:szCs w:val="22"/>
        </w:rPr>
        <w:t>o</w:t>
      </w:r>
      <w:r w:rsidRPr="00A77052">
        <w:rPr>
          <w:rFonts w:ascii="Arial Narrow" w:hAnsi="Arial Narrow"/>
          <w:color w:val="000000" w:themeColor="text1"/>
          <w:sz w:val="22"/>
          <w:szCs w:val="22"/>
        </w:rPr>
        <w:t>rovi, audítorskej spoločnosti – písmeno e)</w:t>
      </w:r>
      <w:r w:rsidR="00983B8B" w:rsidRPr="00A77052">
        <w:rPr>
          <w:rFonts w:ascii="Arial Narrow" w:hAnsi="Arial Narrow"/>
          <w:color w:val="000000" w:themeColor="text1"/>
          <w:sz w:val="22"/>
          <w:szCs w:val="22"/>
        </w:rPr>
        <w:t xml:space="preserve"> – správa OSBD Martin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914"/>
        <w:gridCol w:w="1717"/>
        <w:gridCol w:w="1693"/>
      </w:tblGrid>
      <w:tr w:rsidR="001601C7" w:rsidRPr="000A3C58" w:rsidTr="00CC3E6D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01C7" w:rsidRPr="00A77052" w:rsidRDefault="001601C7" w:rsidP="00CC3E6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1C7" w:rsidRPr="00A77052" w:rsidRDefault="001601C7" w:rsidP="00CC3E6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1C7" w:rsidRPr="00A77052" w:rsidRDefault="001601C7" w:rsidP="00CC3E6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Bezprostredne predchádzajúce účtovné obdobie</w:t>
            </w:r>
          </w:p>
        </w:tc>
      </w:tr>
      <w:tr w:rsidR="00F22874" w:rsidRPr="000A3C58" w:rsidTr="00CC3E6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2874" w:rsidRPr="00A77052" w:rsidRDefault="00F22874" w:rsidP="00F22874">
            <w:pPr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5818CB" w:rsidRDefault="00F14682" w:rsidP="00F22874">
            <w:pPr>
              <w:jc w:val="center"/>
              <w:rPr>
                <w:rFonts w:ascii="Arial Narrow" w:hAnsi="Arial Narrow"/>
                <w:b/>
                <w:iCs/>
                <w:sz w:val="18"/>
                <w:szCs w:val="18"/>
              </w:rPr>
            </w:pPr>
            <w:r w:rsidRPr="005818CB">
              <w:rPr>
                <w:rFonts w:ascii="Arial Narrow" w:hAnsi="Arial Narrow"/>
                <w:b/>
                <w:iCs/>
                <w:sz w:val="18"/>
                <w:szCs w:val="18"/>
              </w:rPr>
              <w:t>3200,00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F1625D" w:rsidRDefault="00F22874" w:rsidP="00F22874">
            <w:pPr>
              <w:jc w:val="center"/>
              <w:rPr>
                <w:rFonts w:ascii="Arial Narrow" w:hAnsi="Arial Narrow"/>
                <w:b/>
                <w:iCs/>
                <w:color w:val="000000" w:themeColor="text1"/>
                <w:sz w:val="18"/>
                <w:szCs w:val="18"/>
              </w:rPr>
            </w:pPr>
            <w:r w:rsidRPr="00F1625D">
              <w:rPr>
                <w:rFonts w:ascii="Arial Narrow" w:hAnsi="Arial Narrow"/>
                <w:b/>
                <w:iCs/>
                <w:color w:val="000000" w:themeColor="text1"/>
                <w:sz w:val="18"/>
                <w:szCs w:val="18"/>
              </w:rPr>
              <w:t>3268,00</w:t>
            </w:r>
          </w:p>
        </w:tc>
      </w:tr>
      <w:tr w:rsidR="00F22874" w:rsidRPr="000A3C58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874" w:rsidRPr="00A77052" w:rsidRDefault="00F22874" w:rsidP="00F2287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874" w:rsidRPr="005818CB" w:rsidRDefault="00F22874" w:rsidP="00F2287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18CB">
              <w:rPr>
                <w:rFonts w:ascii="Arial Narrow" w:hAnsi="Arial Narrow"/>
                <w:sz w:val="18"/>
                <w:szCs w:val="18"/>
              </w:rPr>
              <w:t>3200,00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874" w:rsidRPr="00F1625D" w:rsidRDefault="00F22874" w:rsidP="00F2287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1625D">
              <w:rPr>
                <w:rFonts w:ascii="Arial Narrow" w:hAnsi="Arial Narrow"/>
                <w:color w:val="000000" w:themeColor="text1"/>
                <w:sz w:val="18"/>
                <w:szCs w:val="18"/>
              </w:rPr>
              <w:t>3200,00</w:t>
            </w:r>
          </w:p>
        </w:tc>
      </w:tr>
      <w:tr w:rsidR="00F22874" w:rsidRPr="000A3C58" w:rsidTr="00CC3E6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A77052" w:rsidRDefault="00F22874" w:rsidP="00F2287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iné </w:t>
            </w:r>
            <w:proofErr w:type="spellStart"/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uisťovacie</w:t>
            </w:r>
            <w:proofErr w:type="spellEnd"/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5818CB" w:rsidRDefault="00F22874" w:rsidP="00F2287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18C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818CB">
              <w:rPr>
                <w:rFonts w:ascii="Arial Narrow" w:hAnsi="Arial Narrow"/>
                <w:sz w:val="18"/>
                <w:szCs w:val="18"/>
              </w:rPr>
              <w:instrText xml:space="preserve"> MERGEFIELD a04683 </w:instrText>
            </w:r>
            <w:r w:rsidRPr="005818C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818C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18C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F1625D" w:rsidRDefault="00F22874" w:rsidP="00F2287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1625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F1625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a04683 </w:instrText>
            </w:r>
            <w:r w:rsidRPr="00F1625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F1625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1625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F22874" w:rsidRPr="000A3C58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A77052" w:rsidRDefault="00F22874" w:rsidP="00F2287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5818CB" w:rsidRDefault="00F14682" w:rsidP="00F2287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18C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F1625D" w:rsidRDefault="00F22874" w:rsidP="00F2287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1625D">
              <w:rPr>
                <w:rFonts w:ascii="Arial Narrow" w:hAnsi="Arial Narrow"/>
                <w:color w:val="000000" w:themeColor="text1"/>
                <w:sz w:val="18"/>
                <w:szCs w:val="18"/>
              </w:rPr>
              <w:t>68,00</w:t>
            </w:r>
          </w:p>
        </w:tc>
      </w:tr>
      <w:tr w:rsidR="00F22874" w:rsidRPr="000A3C58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A77052" w:rsidRDefault="00F22874" w:rsidP="00F2287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5818CB" w:rsidRDefault="00F22874" w:rsidP="00F2287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18C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818CB">
              <w:rPr>
                <w:rFonts w:ascii="Arial Narrow" w:hAnsi="Arial Narrow"/>
                <w:sz w:val="18"/>
                <w:szCs w:val="18"/>
              </w:rPr>
              <w:instrText xml:space="preserve"> MERGEFIELD a04685 </w:instrText>
            </w:r>
            <w:r w:rsidRPr="005818C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818C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18C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874" w:rsidRPr="00F1625D" w:rsidRDefault="00F22874" w:rsidP="00F2287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1625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F1625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a04685 </w:instrText>
            </w:r>
            <w:r w:rsidRPr="00F1625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F1625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1625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F22874" w:rsidRPr="000A3C58" w:rsidTr="00CC3E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874" w:rsidRPr="00A77052" w:rsidRDefault="00F22874" w:rsidP="00F2287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874" w:rsidRPr="005818CB" w:rsidRDefault="00F22874" w:rsidP="00F2287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818CB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5818CB">
              <w:rPr>
                <w:rFonts w:ascii="Arial Narrow" w:hAnsi="Arial Narrow"/>
                <w:sz w:val="18"/>
                <w:szCs w:val="18"/>
              </w:rPr>
              <w:instrText xml:space="preserve"> MERGEFIELD a04686 </w:instrText>
            </w:r>
            <w:r w:rsidRPr="005818C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818C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5818C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874" w:rsidRPr="00F1625D" w:rsidRDefault="00F22874" w:rsidP="00F22874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F1625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F1625D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a04686 </w:instrText>
            </w:r>
            <w:r w:rsidRPr="00F1625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F1625D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F1625D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:rsidR="001601C7" w:rsidRPr="000A3C58" w:rsidRDefault="001601C7" w:rsidP="000669B7">
      <w:pPr>
        <w:pStyle w:val="Nzov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1601C7" w:rsidRPr="00A77052" w:rsidRDefault="00094F4A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A77052">
        <w:rPr>
          <w:rFonts w:ascii="Arial Narrow" w:hAnsi="Arial Narrow"/>
          <w:color w:val="000000" w:themeColor="text1"/>
          <w:sz w:val="22"/>
          <w:szCs w:val="22"/>
        </w:rPr>
        <w:t>Nákladoch – písmeno a-d)</w:t>
      </w:r>
    </w:p>
    <w:tbl>
      <w:tblPr>
        <w:tblW w:w="5009" w:type="pct"/>
        <w:jc w:val="center"/>
        <w:tblLayout w:type="fixed"/>
        <w:tblLook w:val="00A0" w:firstRow="1" w:lastRow="0" w:firstColumn="1" w:lastColumn="0" w:noHBand="0" w:noVBand="0"/>
      </w:tblPr>
      <w:tblGrid>
        <w:gridCol w:w="5915"/>
        <w:gridCol w:w="1717"/>
        <w:gridCol w:w="1709"/>
      </w:tblGrid>
      <w:tr w:rsidR="000669B7" w:rsidRPr="000A3C58" w:rsidTr="00D048EB">
        <w:trPr>
          <w:trHeight w:val="1005"/>
          <w:jc w:val="center"/>
        </w:trPr>
        <w:tc>
          <w:tcPr>
            <w:tcW w:w="31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A77052" w:rsidRDefault="000669B7" w:rsidP="00F4554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Názov položky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77052" w:rsidRDefault="000669B7" w:rsidP="00F4554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Bežné účtovné obdobie</w:t>
            </w:r>
          </w:p>
        </w:tc>
        <w:tc>
          <w:tcPr>
            <w:tcW w:w="9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A77052" w:rsidRDefault="000669B7" w:rsidP="00F4554D">
            <w:pPr>
              <w:pStyle w:val="TopHeader"/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Bezprostredne predchádzajúce účtovné obdobie</w:t>
            </w:r>
          </w:p>
        </w:tc>
      </w:tr>
      <w:tr w:rsidR="00C86961" w:rsidRPr="000A3C58" w:rsidTr="00D048EB">
        <w:trPr>
          <w:trHeight w:val="377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6961" w:rsidRPr="00A77052" w:rsidRDefault="00C86961" w:rsidP="00C8696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Náklady za poskytnuté služby – správa OSBD Martin,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86961" w:rsidRDefault="00E0391E" w:rsidP="00C86961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E0391E">
              <w:rPr>
                <w:rFonts w:ascii="Arial Narrow" w:hAnsi="Arial Narrow"/>
                <w:b/>
                <w:sz w:val="18"/>
                <w:szCs w:val="18"/>
              </w:rPr>
              <w:t>133959,00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62EBD" w:rsidRDefault="00C86961" w:rsidP="00C86961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C62EBD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126562,00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6961" w:rsidRPr="00A77052" w:rsidRDefault="00C86961" w:rsidP="00C8696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Update a upgrade používaných software a licenčné poplatky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aTxt04688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6961" w:rsidRPr="00E0391E" w:rsidRDefault="00E0391E" w:rsidP="00C869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391E">
              <w:rPr>
                <w:rFonts w:ascii="Arial Narrow" w:hAnsi="Arial Narrow"/>
                <w:sz w:val="18"/>
                <w:szCs w:val="18"/>
              </w:rPr>
              <w:t>17613,00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6961" w:rsidRPr="00C62EBD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62EBD">
              <w:rPr>
                <w:rFonts w:ascii="Arial Narrow" w:hAnsi="Arial Narrow"/>
                <w:color w:val="000000" w:themeColor="text1"/>
                <w:sz w:val="18"/>
                <w:szCs w:val="18"/>
              </w:rPr>
              <w:t>17522,00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6961" w:rsidRPr="00A77052" w:rsidRDefault="00C86961" w:rsidP="00C8696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Náklady na ÚK, SV a ZV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aTxt04689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6961" w:rsidRPr="00E0391E" w:rsidRDefault="00E0391E" w:rsidP="00C869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391E">
              <w:rPr>
                <w:rFonts w:ascii="Arial Narrow" w:hAnsi="Arial Narrow"/>
                <w:sz w:val="18"/>
                <w:szCs w:val="18"/>
              </w:rPr>
              <w:t>53990,00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6961" w:rsidRPr="00C62EBD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62EBD">
              <w:rPr>
                <w:rFonts w:ascii="Arial Narrow" w:hAnsi="Arial Narrow"/>
                <w:color w:val="000000" w:themeColor="text1"/>
                <w:sz w:val="18"/>
                <w:szCs w:val="18"/>
              </w:rPr>
              <w:t>48991,00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77052" w:rsidRDefault="00C86961" w:rsidP="00C8696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Opravy a udržiavanie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aTxt04690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86961" w:rsidRDefault="00E0391E" w:rsidP="00C86961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E0391E">
              <w:rPr>
                <w:rFonts w:ascii="Arial Narrow" w:hAnsi="Arial Narrow"/>
                <w:sz w:val="18"/>
                <w:szCs w:val="18"/>
              </w:rPr>
              <w:t>7072,00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62EBD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62EBD">
              <w:rPr>
                <w:rFonts w:ascii="Arial Narrow" w:hAnsi="Arial Narrow"/>
                <w:color w:val="000000" w:themeColor="text1"/>
                <w:sz w:val="18"/>
                <w:szCs w:val="18"/>
              </w:rPr>
              <w:t>11883,00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77052" w:rsidRDefault="00C86961" w:rsidP="00C8696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Poštovné úverované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aTxt04691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083B7A" w:rsidRDefault="00083B7A" w:rsidP="00C869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83B7A">
              <w:rPr>
                <w:rFonts w:ascii="Arial Narrow" w:hAnsi="Arial Narrow"/>
                <w:sz w:val="18"/>
                <w:szCs w:val="18"/>
              </w:rPr>
              <w:t>14196,00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62EBD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62EBD">
              <w:rPr>
                <w:rFonts w:ascii="Arial Narrow" w:hAnsi="Arial Narrow"/>
                <w:color w:val="000000" w:themeColor="text1"/>
                <w:sz w:val="18"/>
                <w:szCs w:val="18"/>
              </w:rPr>
              <w:t>7489,00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77052" w:rsidRDefault="00C86961" w:rsidP="00C86961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Telefónne poplatky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083B7A" w:rsidRDefault="00083B7A" w:rsidP="00C869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83B7A">
              <w:rPr>
                <w:rFonts w:ascii="Arial Narrow" w:hAnsi="Arial Narrow"/>
                <w:sz w:val="18"/>
                <w:szCs w:val="18"/>
              </w:rPr>
              <w:t>7059,00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62EBD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62EBD">
              <w:rPr>
                <w:rFonts w:ascii="Arial Narrow" w:hAnsi="Arial Narrow"/>
                <w:color w:val="000000" w:themeColor="text1"/>
                <w:sz w:val="18"/>
                <w:szCs w:val="18"/>
              </w:rPr>
              <w:t>6950,00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77052" w:rsidRDefault="00C86961" w:rsidP="00C86961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Cestovné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1607BC" w:rsidRDefault="001607BC" w:rsidP="00C869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07BC">
              <w:rPr>
                <w:rFonts w:ascii="Arial Narrow" w:hAnsi="Arial Narrow"/>
                <w:sz w:val="18"/>
                <w:szCs w:val="18"/>
              </w:rPr>
              <w:t>151,00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62EBD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62EBD">
              <w:rPr>
                <w:rFonts w:ascii="Arial Narrow" w:hAnsi="Arial Narrow"/>
                <w:color w:val="000000" w:themeColor="text1"/>
                <w:sz w:val="18"/>
                <w:szCs w:val="18"/>
              </w:rPr>
              <w:t>87,00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77052" w:rsidRDefault="00C86961" w:rsidP="00C86961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Reprezentačné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1607BC" w:rsidRDefault="001607BC" w:rsidP="00C869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07BC">
              <w:rPr>
                <w:rFonts w:ascii="Arial Narrow" w:hAnsi="Arial Narrow"/>
                <w:sz w:val="18"/>
                <w:szCs w:val="18"/>
              </w:rPr>
              <w:t>677,00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62EBD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62EBD">
              <w:rPr>
                <w:rFonts w:ascii="Arial Narrow" w:hAnsi="Arial Narrow"/>
                <w:color w:val="000000" w:themeColor="text1"/>
                <w:sz w:val="18"/>
                <w:szCs w:val="18"/>
              </w:rPr>
              <w:t>696,00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77052" w:rsidRDefault="00C86961" w:rsidP="00C86961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Náklady na školenia a semináre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1607BC" w:rsidRDefault="001607BC" w:rsidP="00C869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07BC">
              <w:rPr>
                <w:rFonts w:ascii="Arial Narrow" w:hAnsi="Arial Narrow"/>
                <w:sz w:val="18"/>
                <w:szCs w:val="18"/>
              </w:rPr>
              <w:t>1060,00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62EBD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62EBD">
              <w:rPr>
                <w:rFonts w:ascii="Arial Narrow" w:hAnsi="Arial Narrow"/>
                <w:color w:val="000000" w:themeColor="text1"/>
                <w:sz w:val="18"/>
                <w:szCs w:val="18"/>
              </w:rPr>
              <w:t>391,00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77052" w:rsidRDefault="00C86961" w:rsidP="00C86961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Služby nemateriálnej povahy na základe zmlúv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1607BC" w:rsidRDefault="001607BC" w:rsidP="00C869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07BC">
              <w:rPr>
                <w:rFonts w:ascii="Arial Narrow" w:hAnsi="Arial Narrow"/>
                <w:sz w:val="18"/>
                <w:szCs w:val="18"/>
              </w:rPr>
              <w:t>18803,00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62EBD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62EBD">
              <w:rPr>
                <w:rFonts w:ascii="Arial Narrow" w:hAnsi="Arial Narrow"/>
                <w:color w:val="000000" w:themeColor="text1"/>
                <w:sz w:val="18"/>
                <w:szCs w:val="18"/>
              </w:rPr>
              <w:t>19121,00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77052" w:rsidRDefault="00C86961" w:rsidP="00C86961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Náklady na čistenie a umývanie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1607BC" w:rsidRDefault="001607BC" w:rsidP="00C869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07BC">
              <w:rPr>
                <w:rFonts w:ascii="Arial Narrow" w:hAnsi="Arial Narrow"/>
                <w:sz w:val="18"/>
                <w:szCs w:val="18"/>
              </w:rPr>
              <w:t>244,00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62EBD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62EBD">
              <w:rPr>
                <w:rFonts w:ascii="Arial Narrow" w:hAnsi="Arial Narrow"/>
                <w:color w:val="000000" w:themeColor="text1"/>
                <w:sz w:val="18"/>
                <w:szCs w:val="18"/>
              </w:rPr>
              <w:t>1946,00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77052" w:rsidRDefault="00C86961" w:rsidP="00C86961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Náklady za poskytovanie služieb sietí internet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1607BC" w:rsidRDefault="001607BC" w:rsidP="00C869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07BC">
              <w:rPr>
                <w:rFonts w:ascii="Arial Narrow" w:hAnsi="Arial Narrow"/>
                <w:sz w:val="18"/>
                <w:szCs w:val="18"/>
              </w:rPr>
              <w:t>6832,00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62EBD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62EBD">
              <w:rPr>
                <w:rFonts w:ascii="Arial Narrow" w:hAnsi="Arial Narrow"/>
                <w:color w:val="000000" w:themeColor="text1"/>
                <w:sz w:val="18"/>
                <w:szCs w:val="18"/>
              </w:rPr>
              <w:t>6823,00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77052" w:rsidRDefault="00C86961" w:rsidP="00C86961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 xml:space="preserve">Ostatné služby – </w:t>
            </w:r>
            <w:r>
              <w:rPr>
                <w:color w:val="000000" w:themeColor="text1"/>
              </w:rPr>
              <w:t xml:space="preserve">prenájom kopírky - </w:t>
            </w:r>
            <w:r w:rsidRPr="00A77052">
              <w:rPr>
                <w:color w:val="000000" w:themeColor="text1"/>
              </w:rPr>
              <w:t>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1607BC" w:rsidRDefault="001607BC" w:rsidP="00C869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07BC">
              <w:rPr>
                <w:rFonts w:ascii="Arial Narrow" w:hAnsi="Arial Narrow"/>
                <w:sz w:val="18"/>
                <w:szCs w:val="18"/>
              </w:rPr>
              <w:t>4890,00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62EBD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62EBD">
              <w:rPr>
                <w:rFonts w:ascii="Arial Narrow" w:hAnsi="Arial Narrow"/>
                <w:color w:val="000000" w:themeColor="text1"/>
                <w:sz w:val="18"/>
                <w:szCs w:val="18"/>
              </w:rPr>
              <w:t>3045,00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77052" w:rsidRDefault="00C86961" w:rsidP="00C86961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Ostatné služby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86961" w:rsidRDefault="001607BC" w:rsidP="00C86961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1607BC">
              <w:rPr>
                <w:rFonts w:ascii="Arial Narrow" w:hAnsi="Arial Narrow"/>
                <w:sz w:val="18"/>
                <w:szCs w:val="18"/>
              </w:rPr>
              <w:t>1372,00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62EBD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62EBD">
              <w:rPr>
                <w:rFonts w:ascii="Arial Narrow" w:hAnsi="Arial Narrow"/>
                <w:color w:val="000000" w:themeColor="text1"/>
                <w:sz w:val="18"/>
                <w:szCs w:val="18"/>
              </w:rPr>
              <w:t>1618,00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77052" w:rsidRDefault="00C86961" w:rsidP="00C86961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Ostatné významné položky nákladov z hospodárskej činnosti,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951FE4" w:rsidRDefault="00951FE4" w:rsidP="00C8696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51FE4">
              <w:rPr>
                <w:rFonts w:ascii="Arial Narrow" w:hAnsi="Arial Narrow"/>
                <w:b/>
                <w:sz w:val="18"/>
                <w:szCs w:val="18"/>
              </w:rPr>
              <w:t>2807400,00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0A3C58" w:rsidRDefault="00C86961" w:rsidP="00C86961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1553A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7</w:t>
            </w:r>
            <w:r w:rsidRPr="001553A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7</w:t>
            </w:r>
            <w: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8</w:t>
            </w:r>
            <w:r w:rsidRPr="001553A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44</w:t>
            </w:r>
            <w:r w:rsidRPr="001553A3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77052" w:rsidRDefault="00C86961" w:rsidP="00C86961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Ostatné významné položky nákladov z hospodárskej činnosti – správa OSBD Martin,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951FE4" w:rsidRDefault="00951FE4" w:rsidP="00C8696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51FE4">
              <w:rPr>
                <w:rFonts w:ascii="Arial Narrow" w:hAnsi="Arial Narrow"/>
                <w:b/>
                <w:sz w:val="18"/>
                <w:szCs w:val="18"/>
              </w:rPr>
              <w:t>852842,00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D215A" w:rsidRDefault="00C86961" w:rsidP="00C86961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CD215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853581,00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77052" w:rsidRDefault="00C86961" w:rsidP="00C86961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Ostatné významné položky nákladov z hospodárskej činnosti – prevádzka domov,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951FE4" w:rsidRDefault="00951FE4" w:rsidP="00C8696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51FE4">
              <w:rPr>
                <w:rFonts w:ascii="Arial Narrow" w:hAnsi="Arial Narrow"/>
                <w:b/>
                <w:sz w:val="18"/>
                <w:szCs w:val="18"/>
              </w:rPr>
              <w:t>1954558,00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D215A" w:rsidRDefault="00C86961" w:rsidP="00C86961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CD215A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1924963,00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77052" w:rsidRDefault="00C86961" w:rsidP="00C86961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Mzdové náklady a zákonné sociálne poistenie – prevádzka domov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6370DB" w:rsidRDefault="006370DB" w:rsidP="00C869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370DB">
              <w:rPr>
                <w:rFonts w:ascii="Arial Narrow" w:hAnsi="Arial Narrow"/>
                <w:sz w:val="18"/>
                <w:szCs w:val="18"/>
              </w:rPr>
              <w:t>272682,00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D215A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D215A">
              <w:rPr>
                <w:rFonts w:ascii="Arial Narrow" w:hAnsi="Arial Narrow"/>
                <w:color w:val="000000" w:themeColor="text1"/>
                <w:sz w:val="18"/>
                <w:szCs w:val="18"/>
              </w:rPr>
              <w:t>279987,00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77052" w:rsidRDefault="00C86961" w:rsidP="00C86961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Mzdové náklady a zákonné sociálne poistenie – správa OSBD Martin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6370DB" w:rsidRDefault="006370DB" w:rsidP="00C869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370DB">
              <w:rPr>
                <w:rFonts w:ascii="Arial Narrow" w:hAnsi="Arial Narrow"/>
                <w:sz w:val="18"/>
                <w:szCs w:val="18"/>
              </w:rPr>
              <w:t>659261,00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D215A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D215A">
              <w:rPr>
                <w:rFonts w:ascii="Arial Narrow" w:hAnsi="Arial Narrow"/>
                <w:color w:val="000000" w:themeColor="text1"/>
                <w:sz w:val="18"/>
                <w:szCs w:val="18"/>
              </w:rPr>
              <w:t>668639,00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6961" w:rsidRPr="00A77052" w:rsidRDefault="00C86961" w:rsidP="00C8696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Odmeny členom orgánov družstva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aTxt04700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6370DB" w:rsidRDefault="006370DB" w:rsidP="00C869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370DB">
              <w:rPr>
                <w:rFonts w:ascii="Arial Narrow" w:hAnsi="Arial Narrow"/>
                <w:sz w:val="18"/>
                <w:szCs w:val="18"/>
              </w:rPr>
              <w:t>60060,00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D215A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D215A">
              <w:rPr>
                <w:rFonts w:ascii="Arial Narrow" w:hAnsi="Arial Narrow"/>
                <w:color w:val="000000" w:themeColor="text1"/>
                <w:sz w:val="18"/>
                <w:szCs w:val="18"/>
              </w:rPr>
              <w:t>60540,00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6961" w:rsidRPr="00A77052" w:rsidRDefault="00C86961" w:rsidP="00C8696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Náklady na sociálne poistenie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aTxt04701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6961" w:rsidRPr="006370DB" w:rsidRDefault="001C0030" w:rsidP="00C869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29417,00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6961" w:rsidRPr="00CD215A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D215A">
              <w:rPr>
                <w:rFonts w:ascii="Arial Narrow" w:hAnsi="Arial Narrow"/>
                <w:color w:val="000000" w:themeColor="text1"/>
                <w:sz w:val="18"/>
                <w:szCs w:val="18"/>
              </w:rPr>
              <w:t>23965,00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77052" w:rsidRDefault="00C86961" w:rsidP="00C8696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Dane a poplatky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aTxt04702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6370DB" w:rsidRDefault="006370DB" w:rsidP="00C869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370DB">
              <w:rPr>
                <w:rFonts w:ascii="Arial Narrow" w:hAnsi="Arial Narrow"/>
                <w:sz w:val="18"/>
                <w:szCs w:val="18"/>
              </w:rPr>
              <w:t>14515,00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0A3C58" w:rsidRDefault="00C86961" w:rsidP="00C86961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CD215A">
              <w:rPr>
                <w:rFonts w:ascii="Arial Narrow" w:hAnsi="Arial Narrow"/>
                <w:color w:val="000000" w:themeColor="text1"/>
                <w:sz w:val="18"/>
                <w:szCs w:val="18"/>
              </w:rPr>
              <w:t>15212,00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77052" w:rsidRDefault="00C86961" w:rsidP="00C86961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lastRenderedPageBreak/>
              <w:t>Zostatková cena predaného DHM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0A3C58" w:rsidRDefault="00C86961" w:rsidP="00C86961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F46B89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4A44D8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0</w: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77052" w:rsidRDefault="00C86961" w:rsidP="00C8696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Odpisy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aTxt04703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6370DB" w:rsidRDefault="006370DB" w:rsidP="001C003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370DB">
              <w:rPr>
                <w:rFonts w:ascii="Arial Narrow" w:hAnsi="Arial Narrow"/>
                <w:sz w:val="18"/>
                <w:szCs w:val="18"/>
              </w:rPr>
              <w:t>5836</w:t>
            </w:r>
            <w:r w:rsidR="001C0030">
              <w:rPr>
                <w:rFonts w:ascii="Arial Narrow" w:hAnsi="Arial Narrow"/>
                <w:sz w:val="18"/>
                <w:szCs w:val="18"/>
              </w:rPr>
              <w:t>3</w:t>
            </w:r>
            <w:r w:rsidRPr="006370DB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D215A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D215A">
              <w:rPr>
                <w:rFonts w:ascii="Arial Narrow" w:hAnsi="Arial Narrow"/>
                <w:color w:val="000000" w:themeColor="text1"/>
                <w:sz w:val="18"/>
                <w:szCs w:val="18"/>
              </w:rPr>
              <w:t>43389,00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77052" w:rsidRDefault="00C86961" w:rsidP="00C8696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Ostatné pokuty a penále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aTxt04704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6370DB" w:rsidRDefault="00C86961" w:rsidP="00C869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370DB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D215A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D215A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77052" w:rsidRDefault="00C86961" w:rsidP="00C8696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Opravné položky k pohľadávkam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aTxt04704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6370DB" w:rsidRDefault="006370DB" w:rsidP="00C869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370DB">
              <w:rPr>
                <w:rFonts w:ascii="Arial Narrow" w:hAnsi="Arial Narrow"/>
                <w:sz w:val="18"/>
                <w:szCs w:val="18"/>
              </w:rPr>
              <w:t>-1049,00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0A3C58" w:rsidRDefault="00C86961" w:rsidP="00C86961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CD215A">
              <w:rPr>
                <w:rFonts w:ascii="Arial Narrow" w:hAnsi="Arial Narrow"/>
                <w:color w:val="000000" w:themeColor="text1"/>
                <w:sz w:val="18"/>
                <w:szCs w:val="18"/>
              </w:rPr>
              <w:t>-14606,00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77052" w:rsidRDefault="00C86961" w:rsidP="00C86961">
            <w:pPr>
              <w:rPr>
                <w:color w:val="000000" w:themeColor="text1"/>
              </w:rPr>
            </w:pPr>
            <w:r w:rsidRPr="00A77052">
              <w:rPr>
                <w:color w:val="000000" w:themeColor="text1"/>
              </w:rPr>
              <w:t>Odpis pohľadávka – správa OSBD Martin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6370DB" w:rsidRDefault="006370DB" w:rsidP="00C869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370DB">
              <w:rPr>
                <w:rFonts w:ascii="Arial Narrow" w:hAnsi="Arial Narrow"/>
                <w:sz w:val="18"/>
                <w:szCs w:val="18"/>
              </w:rPr>
              <w:t>1080,00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D215A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D215A">
              <w:rPr>
                <w:rFonts w:ascii="Arial Narrow" w:hAnsi="Arial Narrow"/>
                <w:color w:val="000000" w:themeColor="text1"/>
                <w:sz w:val="18"/>
                <w:szCs w:val="18"/>
              </w:rPr>
              <w:t>15195,00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77052" w:rsidRDefault="00C86961" w:rsidP="00C8696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Ostatné náklady na hospodársku činnosť – prevádzka domov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aTxt04705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1C0030" w:rsidRDefault="001C0030" w:rsidP="00C869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C0030">
              <w:rPr>
                <w:rFonts w:ascii="Arial Narrow" w:hAnsi="Arial Narrow"/>
                <w:sz w:val="18"/>
                <w:szCs w:val="18"/>
              </w:rPr>
              <w:t>1681876,00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D215A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D215A">
              <w:rPr>
                <w:rFonts w:ascii="Arial Narrow" w:hAnsi="Arial Narrow"/>
                <w:color w:val="000000" w:themeColor="text1"/>
                <w:sz w:val="18"/>
                <w:szCs w:val="18"/>
              </w:rPr>
              <w:t>1644976,00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77052" w:rsidRDefault="00C86961" w:rsidP="00C8696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Ostatné náklady na hospodársku činnosť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aTxt04706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1C0030" w:rsidRDefault="001C0030" w:rsidP="00C869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C0030">
              <w:rPr>
                <w:rFonts w:ascii="Arial Narrow" w:hAnsi="Arial Narrow"/>
                <w:sz w:val="18"/>
                <w:szCs w:val="18"/>
              </w:rPr>
              <w:t>10147,00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D215A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D215A">
              <w:rPr>
                <w:rFonts w:ascii="Arial Narrow" w:hAnsi="Arial Narrow"/>
                <w:color w:val="000000" w:themeColor="text1"/>
                <w:sz w:val="18"/>
                <w:szCs w:val="18"/>
              </w:rPr>
              <w:t>10649,00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77052" w:rsidRDefault="00C86961" w:rsidP="00C8696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Spotreba materiálu, energie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aTxt04706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86961" w:rsidRDefault="006370DB" w:rsidP="00C86961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6370DB">
              <w:rPr>
                <w:rFonts w:ascii="Arial Narrow" w:hAnsi="Arial Narrow"/>
                <w:sz w:val="18"/>
                <w:szCs w:val="18"/>
              </w:rPr>
              <w:t>21048,00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D215A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D215A">
              <w:rPr>
                <w:rFonts w:ascii="Arial Narrow" w:hAnsi="Arial Narrow"/>
                <w:color w:val="000000" w:themeColor="text1"/>
                <w:sz w:val="18"/>
                <w:szCs w:val="18"/>
              </w:rPr>
              <w:t>30598,00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77052" w:rsidRDefault="00C86961" w:rsidP="00C8696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Finančné náklady,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416246" w:rsidRDefault="00416246" w:rsidP="00C8696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6246">
              <w:rPr>
                <w:rFonts w:ascii="Arial Narrow" w:hAnsi="Arial Narrow"/>
                <w:b/>
                <w:sz w:val="18"/>
                <w:szCs w:val="18"/>
              </w:rPr>
              <w:t>219218,00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F4321" w:rsidRDefault="00C86961" w:rsidP="00C86961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F432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259986,00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77052" w:rsidRDefault="00C86961" w:rsidP="00C86961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Finančné náklady – správa OSBD Martin,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416246" w:rsidRDefault="00416246" w:rsidP="00C8696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6246">
              <w:rPr>
                <w:rFonts w:ascii="Arial Narrow" w:hAnsi="Arial Narrow"/>
                <w:b/>
                <w:sz w:val="18"/>
                <w:szCs w:val="18"/>
              </w:rPr>
              <w:t>3960,00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F4321" w:rsidRDefault="00C86961" w:rsidP="00C86961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F432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4265,00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77052" w:rsidRDefault="00C86961" w:rsidP="00C86961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Finančné náklady – prevádzka domov,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416246" w:rsidRDefault="00416246" w:rsidP="00C8696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6246">
              <w:rPr>
                <w:rFonts w:ascii="Arial Narrow" w:hAnsi="Arial Narrow"/>
                <w:b/>
                <w:sz w:val="18"/>
                <w:szCs w:val="18"/>
              </w:rPr>
              <w:t>215258,00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F4321" w:rsidRDefault="00C86961" w:rsidP="00C86961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AF4321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255721,00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77052" w:rsidRDefault="00C86961" w:rsidP="00C86961">
            <w:pPr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iCs/>
                <w:color w:val="000000" w:themeColor="text1"/>
                <w:sz w:val="22"/>
                <w:szCs w:val="22"/>
              </w:rPr>
              <w:t>Kurzové straty, z toho</w:t>
            </w:r>
            <w:r w:rsidRPr="00A77052"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416246" w:rsidRDefault="00C86961" w:rsidP="00C86961">
            <w:pPr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416246">
              <w:rPr>
                <w:rFonts w:ascii="Arial Narrow" w:hAnsi="Arial Narrow"/>
                <w:iCs/>
                <w:sz w:val="18"/>
                <w:szCs w:val="18"/>
              </w:rPr>
              <w:fldChar w:fldCharType="begin"/>
            </w:r>
            <w:r w:rsidRPr="00416246">
              <w:rPr>
                <w:rFonts w:ascii="Arial Narrow" w:hAnsi="Arial Narrow"/>
                <w:iCs/>
                <w:sz w:val="18"/>
                <w:szCs w:val="18"/>
              </w:rPr>
              <w:instrText xml:space="preserve"> MERGEFIELD a04710 </w:instrText>
            </w:r>
            <w:r w:rsidRPr="00416246">
              <w:rPr>
                <w:rFonts w:ascii="Arial Narrow" w:hAnsi="Arial Narrow"/>
                <w:iCs/>
                <w:sz w:val="18"/>
                <w:szCs w:val="18"/>
              </w:rPr>
              <w:fldChar w:fldCharType="separate"/>
            </w:r>
            <w:r w:rsidRPr="00416246">
              <w:rPr>
                <w:rFonts w:ascii="Arial Narrow" w:hAnsi="Arial Narrow"/>
                <w:iCs/>
                <w:noProof/>
                <w:sz w:val="18"/>
                <w:szCs w:val="18"/>
              </w:rPr>
              <w:t>0.00</w:t>
            </w:r>
            <w:r w:rsidRPr="00416246">
              <w:rPr>
                <w:rFonts w:ascii="Arial Narrow" w:hAnsi="Arial Narrow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F4321" w:rsidRDefault="00C86961" w:rsidP="00C86961">
            <w:pPr>
              <w:jc w:val="center"/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</w:pPr>
            <w:r w:rsidRPr="00AF4321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begin"/>
            </w:r>
            <w:r w:rsidRPr="00AF4321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instrText xml:space="preserve"> MERGEFIELD a04710 </w:instrText>
            </w:r>
            <w:r w:rsidRPr="00AF4321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separate"/>
            </w:r>
            <w:r w:rsidRPr="00AF4321">
              <w:rPr>
                <w:rFonts w:ascii="Arial Narrow" w:hAnsi="Arial Narrow"/>
                <w:iCs/>
                <w:noProof/>
                <w:color w:val="000000" w:themeColor="text1"/>
                <w:sz w:val="18"/>
                <w:szCs w:val="18"/>
              </w:rPr>
              <w:t>0.00</w:t>
            </w:r>
            <w:r w:rsidRPr="00AF4321">
              <w:rPr>
                <w:rFonts w:ascii="Arial Narrow" w:hAnsi="Arial Narrow"/>
                <w:iCs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C86961" w:rsidRPr="000A3C58" w:rsidTr="00D048EB">
        <w:trPr>
          <w:trHeight w:val="329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6961" w:rsidRPr="00A77052" w:rsidRDefault="00C86961" w:rsidP="00C8696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rFonts w:ascii="Arial Narrow" w:hAnsi="Arial Narrow"/>
                <w:color w:val="000000" w:themeColor="text1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6961" w:rsidRPr="00416246" w:rsidRDefault="00C86961" w:rsidP="00C869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1624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416246">
              <w:rPr>
                <w:rFonts w:ascii="Arial Narrow" w:hAnsi="Arial Narrow"/>
                <w:sz w:val="18"/>
                <w:szCs w:val="18"/>
              </w:rPr>
              <w:instrText xml:space="preserve"> MERGEFIELD a04711 </w:instrText>
            </w:r>
            <w:r w:rsidRPr="0041624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1624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41624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6961" w:rsidRPr="00AF4321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432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F4321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a04711 </w:instrText>
            </w:r>
            <w:r w:rsidRPr="00AF432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F4321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F432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C86961" w:rsidRPr="000A3C58" w:rsidTr="00D048EB">
        <w:trPr>
          <w:trHeight w:val="383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6961" w:rsidRPr="00A77052" w:rsidRDefault="00C86961" w:rsidP="00C8696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Nákladové úroky – prevádzka domov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416246" w:rsidRDefault="00416246" w:rsidP="00C869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16246">
              <w:rPr>
                <w:rFonts w:ascii="Arial Narrow" w:hAnsi="Arial Narrow"/>
                <w:sz w:val="18"/>
                <w:szCs w:val="18"/>
              </w:rPr>
              <w:t>215258,00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F4321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4321">
              <w:rPr>
                <w:rFonts w:ascii="Arial Narrow" w:hAnsi="Arial Narrow"/>
                <w:color w:val="000000" w:themeColor="text1"/>
                <w:sz w:val="18"/>
                <w:szCs w:val="18"/>
              </w:rPr>
              <w:t>255721,00</w:t>
            </w:r>
          </w:p>
        </w:tc>
      </w:tr>
      <w:tr w:rsidR="00C86961" w:rsidRPr="000A3C58" w:rsidTr="00D048EB">
        <w:trPr>
          <w:trHeight w:val="330"/>
          <w:jc w:val="center"/>
        </w:trPr>
        <w:tc>
          <w:tcPr>
            <w:tcW w:w="316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6961" w:rsidRPr="00A77052" w:rsidRDefault="00C86961" w:rsidP="00C8696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Nákladové úroky – správa OSBD Martin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6961" w:rsidRPr="00416246" w:rsidRDefault="00416246" w:rsidP="00C8696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16246">
              <w:rPr>
                <w:rFonts w:ascii="Arial Narrow" w:hAnsi="Arial Narrow"/>
                <w:sz w:val="18"/>
                <w:szCs w:val="18"/>
              </w:rPr>
              <w:t>2847,00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6961" w:rsidRPr="00AF4321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4321">
              <w:rPr>
                <w:rFonts w:ascii="Arial Narrow" w:hAnsi="Arial Narrow"/>
                <w:color w:val="000000" w:themeColor="text1"/>
                <w:sz w:val="18"/>
                <w:szCs w:val="18"/>
              </w:rPr>
              <w:t>3348,00</w:t>
            </w:r>
          </w:p>
        </w:tc>
      </w:tr>
      <w:tr w:rsidR="00C86961" w:rsidRPr="000A3C58" w:rsidTr="00D048EB">
        <w:trPr>
          <w:trHeight w:val="345"/>
          <w:jc w:val="center"/>
        </w:trPr>
        <w:tc>
          <w:tcPr>
            <w:tcW w:w="31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6961" w:rsidRPr="00A77052" w:rsidRDefault="00C86961" w:rsidP="00C8696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t>Bankové poplatky – správa OSBD Martin</w:t>
            </w: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aTxt04714  \* MERGEFORMAT </w:instrText>
            </w:r>
            <w:r w:rsidRPr="00A77052">
              <w:rPr>
                <w:rFonts w:ascii="Arial Narrow" w:hAnsi="Arial Narrow"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416246" w:rsidRDefault="00416246" w:rsidP="0041624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16246">
              <w:rPr>
                <w:rFonts w:ascii="Arial Narrow" w:hAnsi="Arial Narrow"/>
                <w:sz w:val="18"/>
                <w:szCs w:val="18"/>
              </w:rPr>
              <w:t>1113,00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AF4321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4321">
              <w:rPr>
                <w:rFonts w:ascii="Arial Narrow" w:hAnsi="Arial Narrow"/>
                <w:color w:val="000000" w:themeColor="text1"/>
                <w:sz w:val="18"/>
                <w:szCs w:val="18"/>
              </w:rPr>
              <w:t>917,00</w:t>
            </w:r>
          </w:p>
        </w:tc>
      </w:tr>
      <w:tr w:rsidR="00C86961" w:rsidRPr="000A3C58" w:rsidTr="00D048EB">
        <w:trPr>
          <w:trHeight w:val="345"/>
          <w:jc w:val="center"/>
        </w:trPr>
        <w:tc>
          <w:tcPr>
            <w:tcW w:w="31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6961" w:rsidRPr="00A77052" w:rsidRDefault="00C86961" w:rsidP="00C86961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A77052">
              <w:rPr>
                <w:color w:val="000000" w:themeColor="text1"/>
              </w:rPr>
              <w:fldChar w:fldCharType="begin"/>
            </w:r>
            <w:r w:rsidRPr="00A77052">
              <w:rPr>
                <w:color w:val="000000" w:themeColor="text1"/>
              </w:rPr>
              <w:instrText xml:space="preserve"> MERGEFIELD  aTxt04725  \* MERGEFORMAT </w:instrText>
            </w:r>
            <w:r w:rsidRPr="00A77052">
              <w:rPr>
                <w:rFonts w:ascii="Arial Narrow" w:hAnsi="Arial Narrow"/>
                <w:bCs/>
                <w:noProof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6961" w:rsidRPr="00AF4321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AF432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AF4321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a04725 </w:instrText>
            </w:r>
            <w:r w:rsidRPr="00AF432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AF4321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AF4321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6961" w:rsidRPr="004A44D8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a04725 </w:instrTex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A44D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:rsidR="00402AAF" w:rsidRPr="000A3C58" w:rsidRDefault="00402AAF" w:rsidP="000669B7">
      <w:pPr>
        <w:pStyle w:val="Nzov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4A44D8" w:rsidRDefault="005F6302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4A44D8">
        <w:rPr>
          <w:rFonts w:ascii="Arial Narrow" w:hAnsi="Arial Narrow"/>
          <w:color w:val="000000" w:themeColor="text1"/>
          <w:sz w:val="22"/>
          <w:szCs w:val="22"/>
        </w:rPr>
        <w:t>35</w:t>
      </w:r>
      <w:r w:rsidR="000669B7" w:rsidRPr="004A44D8">
        <w:rPr>
          <w:rFonts w:ascii="Arial Narrow" w:hAnsi="Arial Narrow"/>
          <w:color w:val="000000" w:themeColor="text1"/>
          <w:sz w:val="22"/>
          <w:szCs w:val="22"/>
        </w:rPr>
        <w:t>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22"/>
        <w:gridCol w:w="1701"/>
        <w:gridCol w:w="1701"/>
      </w:tblGrid>
      <w:tr w:rsidR="000669B7" w:rsidRPr="004A44D8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4A44D8" w:rsidRDefault="000669B7" w:rsidP="00F4554D">
            <w:pPr>
              <w:pStyle w:val="TopHeader"/>
              <w:rPr>
                <w:color w:val="000000" w:themeColor="text1"/>
              </w:rPr>
            </w:pPr>
            <w:r w:rsidRPr="004A44D8">
              <w:rPr>
                <w:color w:val="000000" w:themeColor="text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A44D8" w:rsidRDefault="000669B7" w:rsidP="00F4554D">
            <w:pPr>
              <w:pStyle w:val="TopHeader"/>
              <w:rPr>
                <w:color w:val="000000" w:themeColor="text1"/>
              </w:rPr>
            </w:pPr>
            <w:r w:rsidRPr="004A44D8">
              <w:rPr>
                <w:color w:val="000000" w:themeColor="text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4A44D8" w:rsidRDefault="000669B7" w:rsidP="00F4554D">
            <w:pPr>
              <w:pStyle w:val="TopHeader"/>
              <w:rPr>
                <w:color w:val="000000" w:themeColor="text1"/>
              </w:rPr>
            </w:pPr>
            <w:r w:rsidRPr="004A44D8">
              <w:rPr>
                <w:color w:val="000000" w:themeColor="text1"/>
              </w:rPr>
              <w:t>Bezprostredne predchádzajúce účtovné obdobie</w:t>
            </w:r>
          </w:p>
        </w:tc>
      </w:tr>
      <w:tr w:rsidR="0096021F" w:rsidRPr="004A44D8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021F" w:rsidRPr="004A44D8" w:rsidRDefault="0096021F" w:rsidP="0096021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96021F" w:rsidRPr="004A44D8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021F" w:rsidRPr="004A44D8" w:rsidRDefault="0096021F" w:rsidP="0096021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96021F" w:rsidRPr="004A44D8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021F" w:rsidRPr="004A44D8" w:rsidRDefault="0096021F" w:rsidP="0096021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a04735 </w:instrTex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A44D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a04735 </w:instrTex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A44D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6021F" w:rsidRPr="004A44D8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021F" w:rsidRPr="004A44D8" w:rsidRDefault="0096021F" w:rsidP="0096021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a04736 </w:instrTex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A44D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a04736 </w:instrTex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A44D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6021F" w:rsidRPr="004A44D8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021F" w:rsidRPr="004A44D8" w:rsidRDefault="0096021F" w:rsidP="0096021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a04737 </w:instrTex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A44D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a04737 </w:instrTex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A44D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6021F" w:rsidRPr="004A44D8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21F" w:rsidRPr="004A44D8" w:rsidRDefault="0096021F" w:rsidP="0096021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A44D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a04738 </w:instrTex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A44D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021F" w:rsidRPr="004A44D8" w:rsidRDefault="0096021F" w:rsidP="0096021F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a04738 </w:instrTex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4A44D8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4A44D8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6E4D34" w:rsidRPr="000A3C58" w:rsidRDefault="006E4D34" w:rsidP="000669B7">
      <w:pPr>
        <w:pStyle w:val="Nzov"/>
        <w:widowControl w:val="0"/>
        <w:spacing w:after="60"/>
        <w:jc w:val="left"/>
        <w:rPr>
          <w:rFonts w:ascii="Arial Narrow" w:hAnsi="Arial Narrow"/>
          <w:color w:val="FF0000"/>
          <w:sz w:val="22"/>
          <w:szCs w:val="22"/>
        </w:rPr>
      </w:pPr>
    </w:p>
    <w:p w:rsidR="000669B7" w:rsidRPr="00572E15" w:rsidRDefault="005F6302" w:rsidP="000669B7">
      <w:pPr>
        <w:pStyle w:val="Nzov"/>
        <w:widowControl w:val="0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572E15">
        <w:rPr>
          <w:rFonts w:ascii="Arial Narrow" w:hAnsi="Arial Narrow"/>
          <w:color w:val="000000" w:themeColor="text1"/>
          <w:sz w:val="22"/>
          <w:szCs w:val="22"/>
        </w:rPr>
        <w:t>36</w:t>
      </w:r>
      <w:r w:rsidR="000669B7" w:rsidRPr="00572E15">
        <w:rPr>
          <w:rFonts w:ascii="Arial Narrow" w:hAnsi="Arial Narrow"/>
          <w:color w:val="000000" w:themeColor="text1"/>
          <w:sz w:val="22"/>
          <w:szCs w:val="22"/>
        </w:rPr>
        <w:t>. Informácie k časti J.  písm. f) a g) prílohy č. 3 o daniach z</w:t>
      </w:r>
      <w:r w:rsidR="00916FC4" w:rsidRPr="00572E15">
        <w:rPr>
          <w:rFonts w:ascii="Arial Narrow" w:hAnsi="Arial Narrow"/>
          <w:color w:val="000000" w:themeColor="text1"/>
          <w:sz w:val="22"/>
          <w:szCs w:val="22"/>
        </w:rPr>
        <w:t> </w:t>
      </w:r>
      <w:r w:rsidR="000669B7" w:rsidRPr="00572E15">
        <w:rPr>
          <w:rFonts w:ascii="Arial Narrow" w:hAnsi="Arial Narrow"/>
          <w:color w:val="000000" w:themeColor="text1"/>
          <w:sz w:val="22"/>
          <w:szCs w:val="22"/>
        </w:rPr>
        <w:t>príjmov</w:t>
      </w:r>
      <w:r w:rsidR="00916FC4" w:rsidRPr="00572E15">
        <w:rPr>
          <w:rFonts w:ascii="Arial Narrow" w:hAnsi="Arial Narrow"/>
          <w:color w:val="000000" w:themeColor="text1"/>
          <w:sz w:val="22"/>
          <w:szCs w:val="22"/>
        </w:rPr>
        <w:t xml:space="preserve"> – údaje sa týkajú iba správy OSBD Martin</w:t>
      </w:r>
    </w:p>
    <w:tbl>
      <w:tblPr>
        <w:tblW w:w="5087" w:type="pct"/>
        <w:jc w:val="center"/>
        <w:tblLayout w:type="fixed"/>
        <w:tblLook w:val="00A0" w:firstRow="1" w:lastRow="0" w:firstColumn="1" w:lastColumn="0" w:noHBand="0" w:noVBand="0"/>
      </w:tblPr>
      <w:tblGrid>
        <w:gridCol w:w="2647"/>
        <w:gridCol w:w="2004"/>
        <w:gridCol w:w="888"/>
        <w:gridCol w:w="585"/>
        <w:gridCol w:w="1865"/>
        <w:gridCol w:w="912"/>
        <w:gridCol w:w="585"/>
      </w:tblGrid>
      <w:tr w:rsidR="00572E15" w:rsidRPr="00572E15" w:rsidTr="00982946">
        <w:trPr>
          <w:trHeight w:val="642"/>
          <w:jc w:val="center"/>
        </w:trPr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Názov položky</w:t>
            </w:r>
          </w:p>
        </w:tc>
        <w:tc>
          <w:tcPr>
            <w:tcW w:w="34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Bežné účtovné obdobie</w:t>
            </w:r>
          </w:p>
        </w:tc>
        <w:tc>
          <w:tcPr>
            <w:tcW w:w="33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Bezprostredne predchádzajúce účtovné obdobie</w:t>
            </w:r>
          </w:p>
        </w:tc>
      </w:tr>
      <w:tr w:rsidR="00572E15" w:rsidRPr="00572E15" w:rsidTr="00982946">
        <w:trPr>
          <w:trHeight w:val="345"/>
          <w:jc w:val="center"/>
        </w:trPr>
        <w:tc>
          <w:tcPr>
            <w:tcW w:w="264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Základ dane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Daň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Daň v %</w:t>
            </w:r>
          </w:p>
        </w:tc>
        <w:tc>
          <w:tcPr>
            <w:tcW w:w="1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Základ dane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Daň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pStyle w:val="TopHeader"/>
              <w:rPr>
                <w:color w:val="000000" w:themeColor="text1"/>
              </w:rPr>
            </w:pPr>
            <w:r w:rsidRPr="00572E15">
              <w:rPr>
                <w:color w:val="000000" w:themeColor="text1"/>
              </w:rPr>
              <w:t>Daň v %</w:t>
            </w:r>
          </w:p>
        </w:tc>
      </w:tr>
      <w:tr w:rsidR="00572E15" w:rsidRPr="00572E15" w:rsidTr="00982946">
        <w:trPr>
          <w:trHeight w:val="330"/>
          <w:jc w:val="center"/>
        </w:trPr>
        <w:tc>
          <w:tcPr>
            <w:tcW w:w="264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20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5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8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9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9B63E6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5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g</w:t>
            </w:r>
          </w:p>
        </w:tc>
      </w:tr>
      <w:tr w:rsidR="00C86961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572E15" w:rsidRDefault="00C86961" w:rsidP="00C8696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61" w:rsidRPr="00FA6F86" w:rsidRDefault="0024595F" w:rsidP="00C869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5819</w:t>
            </w:r>
          </w:p>
        </w:tc>
        <w:tc>
          <w:tcPr>
            <w:tcW w:w="8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61" w:rsidRPr="00FA6F86" w:rsidRDefault="00C86961" w:rsidP="00C869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9994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5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</w:tr>
      <w:tr w:rsidR="00C86961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6961" w:rsidRPr="00572E15" w:rsidRDefault="00C86961" w:rsidP="00C8696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teoretická daň 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6961" w:rsidRPr="00FA6F86" w:rsidRDefault="00C86961" w:rsidP="00C869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6961" w:rsidRPr="00FA6F86" w:rsidRDefault="0024595F" w:rsidP="002459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1</w:t>
            </w:r>
            <w:r w:rsidR="00C86961" w:rsidRPr="00FA6F86">
              <w:rPr>
                <w:rFonts w:ascii="Arial Narrow" w:hAnsi="Arial Narrow"/>
                <w:sz w:val="22"/>
                <w:szCs w:val="22"/>
              </w:rPr>
              <w:t>2</w:t>
            </w:r>
            <w:r w:rsidRPr="00FA6F86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2099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C86961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6961" w:rsidRPr="00572E15" w:rsidRDefault="00C86961" w:rsidP="00C8696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Daňovo neuznané náklady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6961" w:rsidRPr="00FA6F86" w:rsidRDefault="0024595F" w:rsidP="00C869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2183924</w:t>
            </w:r>
          </w:p>
        </w:tc>
        <w:tc>
          <w:tcPr>
            <w:tcW w:w="8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6961" w:rsidRPr="00FA6F86" w:rsidRDefault="0024595F" w:rsidP="00C869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458624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2229403</w:t>
            </w:r>
          </w:p>
        </w:tc>
        <w:tc>
          <w:tcPr>
            <w:tcW w:w="9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468175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C86961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572E15" w:rsidRDefault="00C86961" w:rsidP="00C8696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Výnosy nepodliehajúce dani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61" w:rsidRPr="00FA6F86" w:rsidRDefault="0024595F" w:rsidP="00C869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2202804</w:t>
            </w:r>
          </w:p>
        </w:tc>
        <w:tc>
          <w:tcPr>
            <w:tcW w:w="8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61" w:rsidRPr="00FA6F86" w:rsidRDefault="0024595F" w:rsidP="00C869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462589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2214708</w:t>
            </w:r>
          </w:p>
        </w:tc>
        <w:tc>
          <w:tcPr>
            <w:tcW w:w="9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465089</w:t>
            </w:r>
          </w:p>
        </w:tc>
        <w:tc>
          <w:tcPr>
            <w:tcW w:w="5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C86961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572E15" w:rsidRDefault="00C86961" w:rsidP="00C8696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Umorenie daňovej straty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61" w:rsidRPr="00FA6F86" w:rsidRDefault="00C86961" w:rsidP="00C869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61" w:rsidRPr="00FA6F86" w:rsidRDefault="00C86961" w:rsidP="00C869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C86961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572E15" w:rsidRDefault="00C86961" w:rsidP="00C8696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61" w:rsidRPr="00FA6F86" w:rsidRDefault="0024595F" w:rsidP="00C869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-13061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61" w:rsidRPr="00FA6F86" w:rsidRDefault="0024595F" w:rsidP="00C869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-2743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24689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5185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C86961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572E15" w:rsidRDefault="00C86961" w:rsidP="00C8696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Splatná daň z príjmov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61" w:rsidRPr="00FA6F86" w:rsidRDefault="00C86961" w:rsidP="00C869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61" w:rsidRPr="00FA6F86" w:rsidRDefault="0024595F" w:rsidP="00C869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5185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C86961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572E15" w:rsidRDefault="00C86961" w:rsidP="00C8696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Splatná daň z príjmov-dodatočné daňové priznanie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61" w:rsidRPr="00FA6F86" w:rsidRDefault="00C86961" w:rsidP="00C869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61" w:rsidRPr="00FA6F86" w:rsidRDefault="00C86961" w:rsidP="00C869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C86961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572E15" w:rsidRDefault="00C86961" w:rsidP="00C8696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Zrážková daň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61" w:rsidRPr="00FA6F86" w:rsidRDefault="00C86961" w:rsidP="00C869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61" w:rsidRPr="00FA6F86" w:rsidRDefault="0024595F" w:rsidP="00C869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26F97" w:rsidRDefault="00182DB8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82DB8">
              <w:rPr>
                <w:rFonts w:ascii="Arial Narrow" w:hAnsi="Arial Narrow"/>
                <w:sz w:val="22"/>
                <w:szCs w:val="22"/>
              </w:rPr>
              <w:t>19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26F97" w:rsidRDefault="00182DB8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182DB8"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C86961" w:rsidRPr="000A3C58" w:rsidTr="00982946">
        <w:trPr>
          <w:trHeight w:val="330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572E15" w:rsidRDefault="00C86961" w:rsidP="00C8696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Odložená daň z príjmov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61" w:rsidRPr="00FA6F86" w:rsidRDefault="00C86961" w:rsidP="00C869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61" w:rsidRPr="00FA6F86" w:rsidRDefault="00C86961" w:rsidP="002459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-</w:t>
            </w:r>
            <w:r w:rsidR="0024595F" w:rsidRPr="00FA6F86">
              <w:rPr>
                <w:rFonts w:ascii="Arial Narrow" w:hAnsi="Arial Narrow"/>
                <w:sz w:val="22"/>
                <w:szCs w:val="22"/>
              </w:rPr>
              <w:t>130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-815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  <w:tr w:rsidR="00C86961" w:rsidRPr="000A3C58" w:rsidTr="00982946">
        <w:trPr>
          <w:trHeight w:val="345"/>
          <w:jc w:val="center"/>
        </w:trPr>
        <w:tc>
          <w:tcPr>
            <w:tcW w:w="26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6961" w:rsidRPr="00572E15" w:rsidRDefault="00C86961" w:rsidP="00C8696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6961" w:rsidRPr="00FA6F86" w:rsidRDefault="00C86961" w:rsidP="00C869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6961" w:rsidRPr="00FA6F86" w:rsidRDefault="0024595F" w:rsidP="00C869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6F86">
              <w:rPr>
                <w:rFonts w:ascii="Arial Narrow" w:hAnsi="Arial Narrow"/>
                <w:sz w:val="22"/>
                <w:szCs w:val="22"/>
              </w:rPr>
              <w:t>-120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6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9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4385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6961" w:rsidRPr="00C26F97" w:rsidRDefault="00C86961" w:rsidP="00C8696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26F97"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572E15" w:rsidRDefault="00D052CC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572E15">
        <w:rPr>
          <w:rFonts w:ascii="Arial Narrow" w:hAnsi="Arial Narrow"/>
          <w:color w:val="000000" w:themeColor="text1"/>
          <w:sz w:val="22"/>
          <w:szCs w:val="22"/>
        </w:rPr>
        <w:t>I</w:t>
      </w:r>
      <w:r w:rsidR="000669B7" w:rsidRPr="00572E15">
        <w:rPr>
          <w:rFonts w:ascii="Arial Narrow" w:hAnsi="Arial Narrow"/>
          <w:color w:val="000000" w:themeColor="text1"/>
          <w:sz w:val="22"/>
          <w:szCs w:val="22"/>
        </w:rPr>
        <w:t>nformácie k  časť K. prílohy č. 3 o podsúvahových položkách</w:t>
      </w:r>
      <w:r w:rsidR="00A857DF" w:rsidRPr="00572E15">
        <w:rPr>
          <w:rFonts w:ascii="Arial Narrow" w:hAnsi="Arial Narrow"/>
          <w:color w:val="000000" w:themeColor="text1"/>
          <w:sz w:val="22"/>
          <w:szCs w:val="22"/>
        </w:rPr>
        <w:t xml:space="preserve"> – údaje sa týkajú iba prevádzky domov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99"/>
        <w:gridCol w:w="2432"/>
        <w:gridCol w:w="2493"/>
      </w:tblGrid>
      <w:tr w:rsidR="000669B7" w:rsidRPr="00572E15" w:rsidTr="00F4554D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572E15" w:rsidRDefault="000669B7" w:rsidP="00F4554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a04750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s04750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a04751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s04751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a04752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s04752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Pohľadávky z</w:t>
            </w:r>
            <w:r w:rsidR="00F80BCA"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a04753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s04753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a04754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s04754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572E1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a04755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s04755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Pohľadávky z</w:t>
            </w:r>
            <w:r w:rsidR="00F80BCA"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a04756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s04756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572E15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Záväzky z</w:t>
            </w:r>
            <w:r w:rsidR="00F80BCA"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a04757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s04757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572E15" w:rsidTr="009162E3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72E15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a04758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572E15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s04758 </w:instrTex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572E15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162E3" w:rsidRPr="00572E15" w:rsidTr="00F4554D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2E3" w:rsidRPr="00572E15" w:rsidRDefault="009162E3" w:rsidP="009162E3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t>Na podsúvahových účtoch účtujeme vyradenie majetku</w:t>
            </w:r>
          </w:p>
          <w:p w:rsidR="009162E3" w:rsidRPr="00572E15" w:rsidRDefault="009162E3" w:rsidP="009162E3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t>z dôvodu prevodov bytov, garáží a pozemkov do vlastníctva</w:t>
            </w:r>
          </w:p>
          <w:p w:rsidR="00E77B6B" w:rsidRPr="00572E15" w:rsidRDefault="009162E3" w:rsidP="00E77B6B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t>v zmysle zákona 182/1993</w:t>
            </w:r>
            <w:r w:rsidR="00E77B6B"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 Z. z. o vlastníctve bytov a NP </w:t>
            </w:r>
          </w:p>
          <w:p w:rsidR="009162E3" w:rsidRPr="00572E15" w:rsidRDefault="00E77B6B" w:rsidP="00E77B6B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72E15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v znení neskorších predpisov, kde stav ku koncu roka je nulový.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2E3" w:rsidRPr="00572E15" w:rsidRDefault="009162E3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2E3" w:rsidRPr="00572E15" w:rsidRDefault="009162E3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EC3C8C" w:rsidRDefault="000669B7" w:rsidP="000669B7">
      <w:pPr>
        <w:pStyle w:val="Nzov"/>
        <w:widowControl w:val="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color w:val="000000" w:themeColor="text1"/>
          <w:sz w:val="22"/>
          <w:szCs w:val="22"/>
        </w:rPr>
        <w:t>Informácie k časti L. písm. a) prílohy č. 3 o podmienených záväzkoch</w:t>
      </w:r>
      <w:r w:rsidR="00382C2F" w:rsidRPr="00EC3C8C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p w:rsidR="000669B7" w:rsidRPr="00EC3C8C" w:rsidRDefault="000669B7" w:rsidP="000669B7">
      <w:pPr>
        <w:pStyle w:val="Nzov"/>
        <w:jc w:val="left"/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99"/>
        <w:gridCol w:w="2432"/>
        <w:gridCol w:w="2493"/>
      </w:tblGrid>
      <w:tr w:rsidR="000669B7" w:rsidRPr="00EC3C8C" w:rsidTr="00F4554D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Bežné účtovné obdobie                      </w:t>
            </w:r>
          </w:p>
        </w:tc>
      </w:tr>
      <w:tr w:rsidR="000669B7" w:rsidRPr="00EC3C8C" w:rsidTr="00F4554D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Hodnota voči spriazneným osobám</w:t>
            </w: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lastRenderedPageBreak/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a04760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a04761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a04762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a04763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a04764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a04765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</w:tbl>
    <w:p w:rsidR="000669B7" w:rsidRPr="00EC3C8C" w:rsidRDefault="000669B7" w:rsidP="000669B7">
      <w:pPr>
        <w:pStyle w:val="Nzov"/>
        <w:jc w:val="left"/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</w:pPr>
    </w:p>
    <w:p w:rsidR="000669B7" w:rsidRPr="00EC3C8C" w:rsidRDefault="000669B7" w:rsidP="000669B7">
      <w:pPr>
        <w:pStyle w:val="Nzov"/>
        <w:jc w:val="left"/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b w:val="0"/>
          <w:bCs w:val="0"/>
          <w:color w:val="000000" w:themeColor="text1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403"/>
        <w:gridCol w:w="2428"/>
        <w:gridCol w:w="2493"/>
      </w:tblGrid>
      <w:tr w:rsidR="000669B7" w:rsidRPr="00EC3C8C" w:rsidTr="00F4554D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Bezprostredne predchádzajúce účtovné obdobie                      </w:t>
            </w:r>
          </w:p>
        </w:tc>
      </w:tr>
      <w:tr w:rsidR="000669B7" w:rsidRPr="00EC3C8C" w:rsidTr="00F4554D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Hodnota voči spriazneným osobám</w:t>
            </w: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s04760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s04761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s04762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s04763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s04764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s04765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</w:tbl>
    <w:p w:rsidR="005A17C2" w:rsidRPr="000A3C58" w:rsidRDefault="005A17C2" w:rsidP="00382C2F">
      <w:pPr>
        <w:pStyle w:val="Nzov"/>
        <w:widowControl w:val="0"/>
        <w:jc w:val="left"/>
        <w:rPr>
          <w:rFonts w:ascii="Arial Narrow" w:hAnsi="Arial Narrow"/>
          <w:color w:val="FF0000"/>
          <w:sz w:val="22"/>
          <w:szCs w:val="22"/>
        </w:rPr>
      </w:pPr>
    </w:p>
    <w:p w:rsidR="00382C2F" w:rsidRPr="00EC3C8C" w:rsidRDefault="00382C2F" w:rsidP="00382C2F">
      <w:pPr>
        <w:pStyle w:val="Nzov"/>
        <w:widowControl w:val="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color w:val="000000" w:themeColor="text1"/>
          <w:sz w:val="22"/>
          <w:szCs w:val="22"/>
        </w:rPr>
        <w:t>Informácie k časti L. písm. b) prílohy č. 3 o podmienených záväzkoch podľa písmena a voči spriazneným osobám - nemáme</w:t>
      </w:r>
    </w:p>
    <w:p w:rsidR="00402AAF" w:rsidRPr="00EC3C8C" w:rsidRDefault="00402AAF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</w:p>
    <w:p w:rsidR="000669B7" w:rsidRPr="00EC3C8C" w:rsidRDefault="000669B7" w:rsidP="000669B7">
      <w:pPr>
        <w:pStyle w:val="Nzov"/>
        <w:spacing w:after="60"/>
        <w:jc w:val="left"/>
        <w:rPr>
          <w:rFonts w:ascii="Arial Narrow" w:hAnsi="Arial Narrow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color w:val="000000" w:themeColor="text1"/>
          <w:sz w:val="22"/>
          <w:szCs w:val="22"/>
        </w:rPr>
        <w:t>Informácie k časti L. písm. c) prílohy č. 3 o podmienenom majetku</w:t>
      </w:r>
      <w:r w:rsidR="00382C2F" w:rsidRPr="00EC3C8C">
        <w:rPr>
          <w:rFonts w:ascii="Arial Narrow" w:hAnsi="Arial Narrow"/>
          <w:color w:val="000000" w:themeColor="text1"/>
          <w:sz w:val="22"/>
          <w:szCs w:val="22"/>
        </w:rPr>
        <w:t xml:space="preserve"> - nemáme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99"/>
        <w:gridCol w:w="2432"/>
        <w:gridCol w:w="2493"/>
      </w:tblGrid>
      <w:tr w:rsidR="000669B7" w:rsidRPr="00EC3C8C" w:rsidTr="00F4554D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a04772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s04772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a04773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s04773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a04774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s04774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a04775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s04775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EC3C8C" w:rsidTr="00F4554D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 investovania prostriedkov získaných oslobodením od dane z</w:t>
            </w:r>
            <w:r w:rsidR="00F80BCA"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a04776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s04776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</w:t>
            </w:r>
            <w:r w:rsidR="00F80BCA"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a04777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s04777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EC3C8C" w:rsidTr="00F4554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a04778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s04778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669B7" w:rsidRPr="00EC3C8C" w:rsidTr="00F4554D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a04779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6D6292" w:rsidP="00F4554D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="000669B7"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s04779 </w:instrTex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="00175F4B" w:rsidRPr="00EC3C8C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EC3C8C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EC3C8C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EC3C8C">
        <w:rPr>
          <w:rFonts w:ascii="Arial Narrow" w:hAnsi="Arial Narrow"/>
          <w:color w:val="000000" w:themeColor="text1"/>
          <w:sz w:val="22"/>
          <w:szCs w:val="22"/>
        </w:rPr>
        <w:t>Informácie k časti M. prílohy č. 3 o príjmoch a výhodách členov štatutárnych orgánov, dozorných orgánov a iných orgánov</w:t>
      </w:r>
      <w:r w:rsidR="00916FC4" w:rsidRPr="00EC3C8C">
        <w:rPr>
          <w:rFonts w:ascii="Arial Narrow" w:hAnsi="Arial Narrow"/>
          <w:color w:val="000000" w:themeColor="text1"/>
          <w:sz w:val="22"/>
          <w:szCs w:val="22"/>
        </w:rPr>
        <w:t xml:space="preserve"> – údaje sa týkajú iba správy OSBD Martin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43"/>
        <w:gridCol w:w="1328"/>
        <w:gridCol w:w="28"/>
        <w:gridCol w:w="1158"/>
        <w:gridCol w:w="14"/>
        <w:gridCol w:w="1045"/>
        <w:gridCol w:w="1341"/>
        <w:gridCol w:w="15"/>
        <w:gridCol w:w="1228"/>
        <w:gridCol w:w="28"/>
        <w:gridCol w:w="1096"/>
      </w:tblGrid>
      <w:tr w:rsidR="000669B7" w:rsidRPr="00EC3C8C" w:rsidTr="00A26CA3">
        <w:trPr>
          <w:trHeight w:val="495"/>
          <w:jc w:val="center"/>
        </w:trPr>
        <w:tc>
          <w:tcPr>
            <w:tcW w:w="20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Druh príjmu, výhody</w:t>
            </w:r>
          </w:p>
        </w:tc>
        <w:tc>
          <w:tcPr>
            <w:tcW w:w="357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Hodnota  príjmu, výhody súčasných členov orgánov</w:t>
            </w:r>
          </w:p>
        </w:tc>
        <w:tc>
          <w:tcPr>
            <w:tcW w:w="370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 xml:space="preserve">Hodnota príjmu, výhody bývalých členov orgánov                                                        </w:t>
            </w:r>
          </w:p>
        </w:tc>
      </w:tr>
      <w:tr w:rsidR="000669B7" w:rsidRPr="00EC3C8C" w:rsidTr="00A26CA3">
        <w:trPr>
          <w:trHeight w:val="251"/>
          <w:jc w:val="center"/>
        </w:trPr>
        <w:tc>
          <w:tcPr>
            <w:tcW w:w="2043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3573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b</w:t>
            </w:r>
          </w:p>
        </w:tc>
        <w:tc>
          <w:tcPr>
            <w:tcW w:w="3708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c</w:t>
            </w:r>
          </w:p>
        </w:tc>
      </w:tr>
      <w:tr w:rsidR="000669B7" w:rsidRPr="00EC3C8C" w:rsidTr="00A26CA3">
        <w:trPr>
          <w:trHeight w:val="330"/>
          <w:jc w:val="center"/>
        </w:trPr>
        <w:tc>
          <w:tcPr>
            <w:tcW w:w="20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13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štatutárnych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dozorných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iných</w:t>
            </w:r>
          </w:p>
        </w:tc>
        <w:tc>
          <w:tcPr>
            <w:tcW w:w="13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štatutárnych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dozorných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iných</w:t>
            </w:r>
          </w:p>
        </w:tc>
      </w:tr>
      <w:tr w:rsidR="000669B7" w:rsidRPr="00EC3C8C" w:rsidTr="00A26CA3">
        <w:trPr>
          <w:trHeight w:val="330"/>
          <w:jc w:val="center"/>
        </w:trPr>
        <w:tc>
          <w:tcPr>
            <w:tcW w:w="20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EC3C8C">
              <w:rPr>
                <w:b w:val="0"/>
                <w:bCs w:val="0"/>
                <w:color w:val="000000" w:themeColor="text1"/>
              </w:rPr>
              <w:t>Časť 1 - Bežné účtovné obdobie</w:t>
            </w:r>
          </w:p>
        </w:tc>
        <w:tc>
          <w:tcPr>
            <w:tcW w:w="3708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EC3C8C">
              <w:rPr>
                <w:b w:val="0"/>
                <w:bCs w:val="0"/>
                <w:color w:val="000000" w:themeColor="text1"/>
              </w:rPr>
              <w:t>Časť 1 - Bežné účtovné obdobie</w:t>
            </w:r>
          </w:p>
        </w:tc>
      </w:tr>
      <w:tr w:rsidR="000669B7" w:rsidRPr="00EC3C8C" w:rsidTr="00A26CA3">
        <w:trPr>
          <w:trHeight w:val="345"/>
          <w:jc w:val="center"/>
        </w:trPr>
        <w:tc>
          <w:tcPr>
            <w:tcW w:w="20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color w:val="000000" w:themeColor="text1"/>
              </w:rPr>
            </w:pPr>
            <w:r w:rsidRPr="00EC3C8C">
              <w:rPr>
                <w:color w:val="000000" w:themeColor="text1"/>
              </w:rPr>
              <w:t>a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EC3C8C">
              <w:rPr>
                <w:b w:val="0"/>
                <w:bCs w:val="0"/>
                <w:color w:val="000000" w:themeColor="text1"/>
              </w:rPr>
              <w:t>Časť 2 - Bezprostredne predchádzajúce účtovné obdobie</w:t>
            </w:r>
          </w:p>
        </w:tc>
        <w:tc>
          <w:tcPr>
            <w:tcW w:w="370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pStyle w:val="TopHeader"/>
              <w:rPr>
                <w:b w:val="0"/>
                <w:bCs w:val="0"/>
                <w:color w:val="000000" w:themeColor="text1"/>
              </w:rPr>
            </w:pPr>
            <w:r w:rsidRPr="00EC3C8C">
              <w:rPr>
                <w:b w:val="0"/>
                <w:bCs w:val="0"/>
                <w:color w:val="000000" w:themeColor="text1"/>
              </w:rPr>
              <w:t>Časť 2 - Bezprostredne predchádzajúce účtovné obdobie</w:t>
            </w:r>
          </w:p>
        </w:tc>
      </w:tr>
      <w:tr w:rsidR="000669B7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EC3C8C" w:rsidRDefault="000669B7" w:rsidP="00F4554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Peňažné príjmy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C25255" w:rsidRDefault="00E40736" w:rsidP="00A26C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255">
              <w:rPr>
                <w:rFonts w:ascii="Arial Narrow" w:hAnsi="Arial Narrow"/>
                <w:sz w:val="22"/>
                <w:szCs w:val="22"/>
              </w:rPr>
              <w:t>40300,00</w:t>
            </w:r>
          </w:p>
        </w:tc>
        <w:tc>
          <w:tcPr>
            <w:tcW w:w="120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C25255" w:rsidRDefault="000669B7" w:rsidP="001158BD">
            <w:pPr>
              <w:rPr>
                <w:rFonts w:ascii="Arial Narrow" w:hAnsi="Arial Narrow"/>
                <w:sz w:val="22"/>
                <w:szCs w:val="22"/>
              </w:rPr>
            </w:pPr>
            <w:r w:rsidRPr="00C25255">
              <w:rPr>
                <w:rFonts w:ascii="Arial Narrow" w:hAnsi="Arial Narrow"/>
                <w:sz w:val="22"/>
                <w:szCs w:val="22"/>
              </w:rPr>
              <w:t> </w:t>
            </w:r>
            <w:r w:rsidR="001158BD" w:rsidRPr="00C25255">
              <w:rPr>
                <w:rFonts w:ascii="Arial Narrow" w:hAnsi="Arial Narrow"/>
                <w:sz w:val="22"/>
                <w:szCs w:val="22"/>
              </w:rPr>
              <w:t>19760,00</w:t>
            </w:r>
          </w:p>
        </w:tc>
        <w:tc>
          <w:tcPr>
            <w:tcW w:w="104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0A3C58" w:rsidRDefault="000669B7" w:rsidP="00F4554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0A3C58" w:rsidRDefault="000669B7" w:rsidP="00F4554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0A3C58" w:rsidRDefault="000669B7" w:rsidP="00F4554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0A3C58" w:rsidRDefault="000669B7" w:rsidP="00F4554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EC3C8C" w:rsidRDefault="00883CD5" w:rsidP="00883CD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40300,00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EC3C8C" w:rsidRDefault="00883CD5" w:rsidP="00FE3F9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="00FE3F9C">
              <w:rPr>
                <w:rFonts w:ascii="Arial Narrow" w:hAnsi="Arial Narrow"/>
                <w:color w:val="000000" w:themeColor="text1"/>
                <w:sz w:val="22"/>
                <w:szCs w:val="22"/>
              </w:rPr>
              <w:t>20240,</w:t>
            </w: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Nepeňažné príjmy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Peňažné  preddavky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Nepeňažné preddavky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Poskytnuté úvery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Poskytnuté záruky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30"/>
          <w:jc w:val="center"/>
        </w:trPr>
        <w:tc>
          <w:tcPr>
            <w:tcW w:w="2043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EC3C8C" w:rsidRDefault="00883CD5" w:rsidP="00883CD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C3C8C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  <w:tr w:rsidR="00883CD5" w:rsidRPr="000A3C58" w:rsidTr="00A26CA3">
        <w:trPr>
          <w:trHeight w:val="345"/>
          <w:jc w:val="center"/>
        </w:trPr>
        <w:tc>
          <w:tcPr>
            <w:tcW w:w="20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CD5" w:rsidRPr="000A3C58" w:rsidRDefault="00883CD5" w:rsidP="00883CD5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0A3C58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</w:tr>
    </w:tbl>
    <w:p w:rsidR="000669B7" w:rsidRPr="000A3C58" w:rsidRDefault="000669B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0669B7" w:rsidRPr="0091646D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 w:rsidRPr="0091646D">
        <w:rPr>
          <w:rFonts w:ascii="Arial Narrow" w:hAnsi="Arial Narrow"/>
          <w:sz w:val="22"/>
          <w:szCs w:val="22"/>
        </w:rPr>
        <w:t>Informácie k časti N. prílohy č. 3 o ekonomických vzťahoch medzi účtovnou jednotkou a spriaznenými osobami</w:t>
      </w:r>
      <w:r w:rsidR="00F80BCA" w:rsidRPr="0091646D">
        <w:rPr>
          <w:rFonts w:ascii="Arial Narrow" w:hAnsi="Arial Narrow"/>
          <w:sz w:val="22"/>
          <w:szCs w:val="22"/>
        </w:rPr>
        <w:t xml:space="preserve"> - nemáme</w:t>
      </w:r>
    </w:p>
    <w:p w:rsidR="00402AAF" w:rsidRPr="0091646D" w:rsidRDefault="00402AAF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91646D" w:rsidRDefault="00D052CC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91646D">
        <w:rPr>
          <w:rFonts w:ascii="Arial Narrow" w:hAnsi="Arial Narrow"/>
          <w:sz w:val="22"/>
          <w:szCs w:val="22"/>
        </w:rPr>
        <w:t>3</w:t>
      </w:r>
      <w:r w:rsidR="000669B7" w:rsidRPr="0091646D">
        <w:rPr>
          <w:rFonts w:ascii="Arial Narrow" w:hAnsi="Arial Narrow"/>
          <w:sz w:val="22"/>
          <w:szCs w:val="22"/>
        </w:rPr>
        <w:t>7. Informácie k časti P. prílohy č. 3 o zmenách vlastného imania</w:t>
      </w:r>
    </w:p>
    <w:p w:rsidR="000669B7" w:rsidRPr="0091646D" w:rsidRDefault="000669B7" w:rsidP="000669B7">
      <w:pPr>
        <w:rPr>
          <w:rFonts w:ascii="Arial Narrow" w:hAnsi="Arial Narrow"/>
          <w:sz w:val="22"/>
          <w:szCs w:val="22"/>
        </w:rPr>
      </w:pPr>
      <w:r w:rsidRPr="0091646D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64"/>
        <w:gridCol w:w="1432"/>
        <w:gridCol w:w="1432"/>
        <w:gridCol w:w="1432"/>
        <w:gridCol w:w="1432"/>
        <w:gridCol w:w="1432"/>
      </w:tblGrid>
      <w:tr w:rsidR="00EC2033" w:rsidRPr="0091646D" w:rsidTr="004B470B">
        <w:trPr>
          <w:trHeight w:val="318"/>
          <w:jc w:val="center"/>
        </w:trPr>
        <w:tc>
          <w:tcPr>
            <w:tcW w:w="21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Položka vlastného imania</w:t>
            </w:r>
          </w:p>
        </w:tc>
        <w:tc>
          <w:tcPr>
            <w:tcW w:w="71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Bežné účtovné obdobie</w:t>
            </w:r>
          </w:p>
        </w:tc>
      </w:tr>
      <w:tr w:rsidR="00EC2033" w:rsidRPr="0091646D" w:rsidTr="004B470B">
        <w:trPr>
          <w:jc w:val="center"/>
        </w:trPr>
        <w:tc>
          <w:tcPr>
            <w:tcW w:w="216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 xml:space="preserve">Stav na začiatku účtovného obdobia 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 xml:space="preserve">Prírastky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 xml:space="preserve">Úbytky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Presuny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Stav na konci účtovného obdobia</w:t>
            </w:r>
          </w:p>
        </w:tc>
      </w:tr>
      <w:tr w:rsidR="00EC2033" w:rsidRPr="0091646D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a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b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c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d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e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91646D" w:rsidRDefault="000669B7" w:rsidP="00F4554D">
            <w:pPr>
              <w:pStyle w:val="TopHeader"/>
            </w:pPr>
            <w:r w:rsidRPr="0091646D">
              <w:t>f</w:t>
            </w:r>
          </w:p>
        </w:tc>
      </w:tr>
      <w:tr w:rsidR="00E578F0" w:rsidRPr="00632F04" w:rsidTr="004B470B">
        <w:trPr>
          <w:trHeight w:val="330"/>
          <w:jc w:val="center"/>
        </w:trPr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8F0" w:rsidRPr="00EC2033" w:rsidRDefault="00E578F0" w:rsidP="00E578F0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Základné imanie – správa OSBD Martin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652040,00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73,00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651967,00</w:t>
            </w:r>
          </w:p>
        </w:tc>
      </w:tr>
      <w:tr w:rsidR="00E578F0" w:rsidRPr="00632F04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8F0" w:rsidRPr="00EC2033" w:rsidRDefault="00E578F0" w:rsidP="00E578F0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a04786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a02786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a03786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a04786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578F0" w:rsidRPr="00632F04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78F0" w:rsidRPr="00EC2033" w:rsidRDefault="00E578F0" w:rsidP="00E578F0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a04787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a02787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a03787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a04787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578F0" w:rsidRPr="00632F04" w:rsidTr="004B470B">
        <w:trPr>
          <w:trHeight w:val="547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8F0" w:rsidRPr="00EC2033" w:rsidRDefault="00E578F0" w:rsidP="00E578F0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  <w:p w:rsidR="00E578F0" w:rsidRPr="00EC2033" w:rsidRDefault="00E578F0" w:rsidP="00E578F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a04788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a02788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a03788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a04788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578F0" w:rsidRPr="00632F04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8F0" w:rsidRPr="00EC2033" w:rsidRDefault="00E578F0" w:rsidP="00E578F0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a04789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a02789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a03789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a04789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578F0" w:rsidRPr="00632F04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8F0" w:rsidRPr="00EC2033" w:rsidRDefault="00E578F0" w:rsidP="00E578F0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Ostatné kapitálové fondy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6426613,00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8A641A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560276,00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8A641A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2689015,00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8F0" w:rsidRPr="00937F53" w:rsidRDefault="008A641A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4297874,00</w:t>
            </w:r>
          </w:p>
        </w:tc>
      </w:tr>
      <w:tr w:rsidR="00E578F0" w:rsidRPr="00632F04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78F0" w:rsidRPr="00EC2033" w:rsidRDefault="00E578F0" w:rsidP="00E578F0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a04791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a02791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a03791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a04791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578F0" w:rsidRPr="00632F04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8F0" w:rsidRPr="00EC2033" w:rsidRDefault="00E578F0" w:rsidP="00E578F0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a04792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a02792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a03792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a04792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578F0" w:rsidRPr="00632F04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8F0" w:rsidRPr="00EC2033" w:rsidRDefault="00E578F0" w:rsidP="00E578F0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a04793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a02793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a03793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a04793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578F0" w:rsidRPr="00632F04" w:rsidTr="004B470B">
        <w:trPr>
          <w:trHeight w:val="66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78F0" w:rsidRPr="00EC2033" w:rsidRDefault="00E578F0" w:rsidP="00E578F0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 xml:space="preserve">Oceňovacie rozdiely z precenenia pri </w:t>
            </w:r>
            <w:r w:rsidRPr="00EC2033">
              <w:rPr>
                <w:rFonts w:ascii="Arial Narrow" w:hAnsi="Arial Narrow"/>
                <w:sz w:val="22"/>
                <w:szCs w:val="22"/>
              </w:rPr>
              <w:lastRenderedPageBreak/>
              <w:t>zlúčení, splynutí a rozdelení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a04794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a02794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a03794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a04794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578F0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78F0" w:rsidRPr="00EC2033" w:rsidRDefault="00E578F0" w:rsidP="00E578F0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78F0" w:rsidRPr="00311C32" w:rsidRDefault="00E578F0" w:rsidP="00E578F0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a04795 </w:instrTex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78F0" w:rsidRPr="00311C32" w:rsidRDefault="00E578F0" w:rsidP="00E578F0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a02795 </w:instrTex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78F0" w:rsidRPr="00311C32" w:rsidRDefault="00E578F0" w:rsidP="00E578F0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a03795 </w:instrTex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78F0" w:rsidRPr="00311C32" w:rsidRDefault="00E578F0" w:rsidP="00E578F0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78F0" w:rsidRPr="00311C32" w:rsidRDefault="00E578F0" w:rsidP="00E578F0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a04795 </w:instrTex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E578F0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78F0" w:rsidRPr="00EC2033" w:rsidRDefault="00E578F0" w:rsidP="00E578F0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Nedeliteľný fond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91340,00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811435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5609,00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811435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124,00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78F0" w:rsidRPr="00937F53" w:rsidRDefault="00895AD9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96825,00</w:t>
            </w:r>
          </w:p>
        </w:tc>
      </w:tr>
      <w:tr w:rsidR="00E578F0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8F0" w:rsidRPr="00EC2033" w:rsidRDefault="00E578F0" w:rsidP="00E578F0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a04797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a02797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a03797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a04797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578F0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8F0" w:rsidRPr="00EC2033" w:rsidRDefault="00E578F0" w:rsidP="00E578F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C2033">
              <w:rPr>
                <w:rFonts w:ascii="Arial Narrow" w:hAnsi="Arial Narrow"/>
                <w:b/>
                <w:sz w:val="22"/>
                <w:szCs w:val="22"/>
              </w:rPr>
              <w:t>Nerozdelený zisk 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37F53">
              <w:rPr>
                <w:rFonts w:ascii="Arial Narrow" w:hAnsi="Arial Narrow"/>
                <w:b/>
                <w:sz w:val="18"/>
                <w:szCs w:val="18"/>
              </w:rPr>
              <w:t>91730,00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37F5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b/>
                <w:sz w:val="18"/>
                <w:szCs w:val="18"/>
              </w:rPr>
              <w:instrText xml:space="preserve"> MERGEFIELD a02798 </w:instrText>
            </w:r>
            <w:r w:rsidRPr="00937F5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0706A9" w:rsidP="00E578F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37F53">
              <w:rPr>
                <w:rFonts w:ascii="Arial Narrow" w:hAnsi="Arial Narrow"/>
                <w:b/>
                <w:sz w:val="18"/>
                <w:szCs w:val="18"/>
              </w:rPr>
              <w:t>4603,00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8F0" w:rsidRPr="00937F53" w:rsidRDefault="000706A9" w:rsidP="00E578F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37F53">
              <w:rPr>
                <w:rFonts w:ascii="Arial Narrow" w:hAnsi="Arial Narrow"/>
                <w:b/>
                <w:sz w:val="18"/>
                <w:szCs w:val="18"/>
              </w:rPr>
              <w:t>87127,00</w:t>
            </w:r>
          </w:p>
        </w:tc>
      </w:tr>
      <w:tr w:rsidR="00E578F0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8F0" w:rsidRPr="00EC2033" w:rsidRDefault="00E578F0" w:rsidP="00E578F0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Nerozdelený zisk minulých rokov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27555,00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A3683C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8097,00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8F0" w:rsidRPr="00937F53" w:rsidRDefault="00A3683C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19458</w:t>
            </w:r>
            <w:r w:rsidR="00E578F0" w:rsidRPr="00937F5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</w:tr>
      <w:tr w:rsidR="00E578F0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8F0" w:rsidRPr="00EC2033" w:rsidRDefault="00E578F0" w:rsidP="00E578F0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Nerozdelený zisk minulých rokov – správa OSBD Martin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64175,00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A3683C" w:rsidP="00A368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3494</w:t>
            </w:r>
            <w:r w:rsidR="00E578F0" w:rsidRPr="00937F53">
              <w:rPr>
                <w:rFonts w:ascii="Arial Narrow" w:hAnsi="Arial Narrow"/>
                <w:sz w:val="18"/>
                <w:szCs w:val="18"/>
              </w:rPr>
              <w:t>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8F0" w:rsidRPr="00937F53" w:rsidRDefault="00A3683C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t>67669,00</w:t>
            </w:r>
          </w:p>
        </w:tc>
      </w:tr>
      <w:tr w:rsidR="00E578F0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78F0" w:rsidRPr="00EC2033" w:rsidRDefault="00E578F0" w:rsidP="00E578F0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a04799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a02799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a03799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a04799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578F0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78F0" w:rsidRPr="00EC2033" w:rsidRDefault="00E578F0" w:rsidP="00E578F0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Výsledok hospodárenia bežného účtovného obdobia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C25255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255">
              <w:rPr>
                <w:rFonts w:ascii="Arial Narrow" w:hAnsi="Arial Narrow"/>
                <w:sz w:val="18"/>
                <w:szCs w:val="18"/>
              </w:rPr>
              <w:t>5609,00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C25255" w:rsidRDefault="00C25255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255">
              <w:rPr>
                <w:rFonts w:ascii="Arial Narrow" w:hAnsi="Arial Narrow"/>
                <w:sz w:val="18"/>
                <w:szCs w:val="18"/>
              </w:rPr>
              <w:t>330,00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C25255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255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C25255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8F0" w:rsidRPr="00C25255" w:rsidRDefault="00C25255" w:rsidP="000706A9">
            <w:pPr>
              <w:rPr>
                <w:rFonts w:ascii="Arial Narrow" w:hAnsi="Arial Narrow"/>
                <w:sz w:val="18"/>
                <w:szCs w:val="18"/>
              </w:rPr>
            </w:pPr>
            <w:r w:rsidRPr="00C25255">
              <w:rPr>
                <w:rFonts w:ascii="Arial Narrow" w:hAnsi="Arial Narrow"/>
                <w:sz w:val="18"/>
                <w:szCs w:val="18"/>
              </w:rPr>
              <w:t>5939,00</w:t>
            </w:r>
          </w:p>
        </w:tc>
      </w:tr>
      <w:tr w:rsidR="00E578F0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8F0" w:rsidRPr="00EC2033" w:rsidRDefault="00E578F0" w:rsidP="00E578F0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a04801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a02801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a03801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a04801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578F0" w:rsidRPr="000A3C58" w:rsidTr="004B470B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8F0" w:rsidRPr="00EC2033" w:rsidRDefault="00E578F0" w:rsidP="00E578F0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a04802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a02802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a03802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a04802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E578F0" w:rsidRPr="000A3C58" w:rsidTr="004B470B">
        <w:trPr>
          <w:trHeight w:val="345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78F0" w:rsidRPr="00EC2033" w:rsidRDefault="00E578F0" w:rsidP="00E578F0">
            <w:pPr>
              <w:rPr>
                <w:rFonts w:ascii="Arial Narrow" w:hAnsi="Arial Narrow"/>
                <w:sz w:val="22"/>
                <w:szCs w:val="22"/>
              </w:rPr>
            </w:pPr>
            <w:r w:rsidRPr="00EC2033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a04803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a02803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a03803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78F0" w:rsidRPr="00937F53" w:rsidRDefault="00E578F0" w:rsidP="00E578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7F5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937F53">
              <w:rPr>
                <w:rFonts w:ascii="Arial Narrow" w:hAnsi="Arial Narrow"/>
                <w:sz w:val="18"/>
                <w:szCs w:val="18"/>
              </w:rPr>
              <w:instrText xml:space="preserve"> MERGEFIELD a04803 </w:instrTex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937F5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937F5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DA6FC6" w:rsidRDefault="00F62E12" w:rsidP="000669B7">
      <w:pPr>
        <w:rPr>
          <w:rFonts w:ascii="Arial Narrow" w:hAnsi="Arial Narrow"/>
          <w:sz w:val="22"/>
          <w:szCs w:val="22"/>
        </w:rPr>
      </w:pPr>
      <w:r w:rsidRPr="00DA6FC6">
        <w:rPr>
          <w:rFonts w:ascii="Arial Narrow" w:hAnsi="Arial Narrow"/>
          <w:sz w:val="22"/>
          <w:szCs w:val="22"/>
        </w:rPr>
        <w:t>Na kapitálové fondy účtujeme na stranu Dal finančné pokrytie bytovej družstevnej výstavby a na Má dať vyradenie</w:t>
      </w:r>
    </w:p>
    <w:p w:rsidR="00F62E12" w:rsidRDefault="00F62E12" w:rsidP="000669B7">
      <w:pPr>
        <w:rPr>
          <w:rFonts w:ascii="Arial Narrow" w:hAnsi="Arial Narrow"/>
          <w:sz w:val="22"/>
          <w:szCs w:val="22"/>
        </w:rPr>
      </w:pPr>
      <w:r w:rsidRPr="00DA6FC6">
        <w:rPr>
          <w:rFonts w:ascii="Arial Narrow" w:hAnsi="Arial Narrow"/>
          <w:sz w:val="22"/>
          <w:szCs w:val="22"/>
        </w:rPr>
        <w:t>družstevného majetku / 021-dal a 413-má dať /, ktorý si nájomcovia previedli do svojho vlastníctva v zmysle zákona č. 182/1993 Z. z. o vlastníctve bytov a nebytových priestorov.</w:t>
      </w:r>
    </w:p>
    <w:p w:rsidR="00E9767C" w:rsidRPr="00DA6FC6" w:rsidRDefault="00E9767C" w:rsidP="000669B7">
      <w:pPr>
        <w:rPr>
          <w:rFonts w:ascii="Arial Narrow" w:hAnsi="Arial Narrow"/>
          <w:sz w:val="22"/>
          <w:szCs w:val="22"/>
        </w:rPr>
      </w:pPr>
    </w:p>
    <w:p w:rsidR="0044731F" w:rsidRPr="00E9767C" w:rsidRDefault="00E9767C" w:rsidP="000669B7">
      <w:pPr>
        <w:rPr>
          <w:rFonts w:ascii="Arial Narrow" w:hAnsi="Arial Narrow"/>
          <w:sz w:val="22"/>
          <w:szCs w:val="22"/>
        </w:rPr>
      </w:pPr>
      <w:r w:rsidRPr="00E9767C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64"/>
        <w:gridCol w:w="1432"/>
        <w:gridCol w:w="1432"/>
        <w:gridCol w:w="1432"/>
        <w:gridCol w:w="1432"/>
        <w:gridCol w:w="1432"/>
      </w:tblGrid>
      <w:tr w:rsidR="00DA6FC6" w:rsidRPr="0091646D" w:rsidTr="00717C83">
        <w:trPr>
          <w:trHeight w:val="318"/>
          <w:jc w:val="center"/>
        </w:trPr>
        <w:tc>
          <w:tcPr>
            <w:tcW w:w="21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Položka vlastného imania</w:t>
            </w:r>
          </w:p>
        </w:tc>
        <w:tc>
          <w:tcPr>
            <w:tcW w:w="71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C6" w:rsidRPr="0091646D" w:rsidRDefault="00E9767C" w:rsidP="00E9767C">
            <w:pPr>
              <w:pStyle w:val="TopHeader"/>
            </w:pPr>
            <w:r w:rsidRPr="00E9767C">
              <w:t xml:space="preserve">Bezprostredne predchádzajúce účtovné obdobie </w:t>
            </w:r>
          </w:p>
        </w:tc>
      </w:tr>
      <w:tr w:rsidR="00DA6FC6" w:rsidRPr="0091646D" w:rsidTr="00717C83">
        <w:trPr>
          <w:jc w:val="center"/>
        </w:trPr>
        <w:tc>
          <w:tcPr>
            <w:tcW w:w="216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 xml:space="preserve">Stav na začiatku účtovného obdobia 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 xml:space="preserve">Prírastky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 xml:space="preserve">Úbytky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Presuny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Stav na konci účtovného obdobia</w:t>
            </w:r>
          </w:p>
        </w:tc>
      </w:tr>
      <w:tr w:rsidR="00DA6FC6" w:rsidRPr="0091646D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a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b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c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d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e</w:t>
            </w:r>
          </w:p>
        </w:tc>
        <w:tc>
          <w:tcPr>
            <w:tcW w:w="1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FC6" w:rsidRPr="0091646D" w:rsidRDefault="00DA6FC6" w:rsidP="00717C83">
            <w:pPr>
              <w:pStyle w:val="TopHeader"/>
            </w:pPr>
            <w:r w:rsidRPr="0091646D">
              <w:t>f</w:t>
            </w:r>
          </w:p>
        </w:tc>
      </w:tr>
      <w:tr w:rsidR="000C4193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193" w:rsidRPr="00E9767C" w:rsidRDefault="000C4193" w:rsidP="000C419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Základné imanie – správa OSBD Martin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C0658A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t>652233,00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C0658A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C0658A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t>193,00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C0658A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193" w:rsidRPr="00C0658A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t>652040,00</w:t>
            </w:r>
          </w:p>
        </w:tc>
      </w:tr>
      <w:tr w:rsidR="000C4193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193" w:rsidRPr="00E9767C" w:rsidRDefault="000C4193" w:rsidP="000C419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C0658A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a04786 </w:instrTex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C065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C0658A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a02786 </w:instrTex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C065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C0658A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a03786 </w:instrTex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C065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C0658A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193" w:rsidRPr="00C0658A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a04786 </w:instrTex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C065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C4193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193" w:rsidRPr="00E9767C" w:rsidRDefault="000C4193" w:rsidP="000C419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4193" w:rsidRPr="00C0658A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a04787 </w:instrTex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C065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4193" w:rsidRPr="00C0658A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a02787 </w:instrTex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C065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4193" w:rsidRPr="00C0658A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a03787 </w:instrTex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C065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4193" w:rsidRPr="00C0658A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193" w:rsidRPr="00C0658A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a04787 </w:instrTex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C065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C4193" w:rsidRPr="000A3C58" w:rsidTr="00717C83">
        <w:trPr>
          <w:trHeight w:val="547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193" w:rsidRPr="00E9767C" w:rsidRDefault="000C4193" w:rsidP="000C419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  <w:p w:rsidR="000C4193" w:rsidRPr="00E9767C" w:rsidRDefault="000C4193" w:rsidP="000C419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C0658A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a04788 </w:instrTex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C065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C0658A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a02788 </w:instrTex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C065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C0658A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a03788 </w:instrTex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C065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C0658A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193" w:rsidRPr="00C0658A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a04788 </w:instrTex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C065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C4193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193" w:rsidRPr="00E9767C" w:rsidRDefault="000C4193" w:rsidP="000C419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C0658A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a04789 </w:instrTex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C065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C0658A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a02789 </w:instrTex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C065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C0658A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a03789 </w:instrTex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C065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C0658A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193" w:rsidRPr="00C0658A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a04789 </w:instrTex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C0658A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C0658A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C4193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193" w:rsidRPr="00E9767C" w:rsidRDefault="000C4193" w:rsidP="000C419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Ostatné kapitálové fondy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311C32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t>7920651,00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311C32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t>1688255,00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311C32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t>3182293,00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311C32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193" w:rsidRPr="00311C32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t>6426613,00</w:t>
            </w:r>
          </w:p>
        </w:tc>
      </w:tr>
      <w:tr w:rsidR="000C4193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193" w:rsidRPr="00E9767C" w:rsidRDefault="000C4193" w:rsidP="000C419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4193" w:rsidRPr="00E9767C" w:rsidRDefault="000C4193" w:rsidP="000C41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a04791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4193" w:rsidRPr="00E9767C" w:rsidRDefault="000C4193" w:rsidP="000C41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a02791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4193" w:rsidRPr="00E9767C" w:rsidRDefault="000C4193" w:rsidP="000C41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a03791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4193" w:rsidRPr="00E9767C" w:rsidRDefault="000C4193" w:rsidP="000C41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193" w:rsidRPr="00E9767C" w:rsidRDefault="000C4193" w:rsidP="000C41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a04791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C4193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193" w:rsidRPr="00E9767C" w:rsidRDefault="000C4193" w:rsidP="000C419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E9767C" w:rsidRDefault="000C4193" w:rsidP="000C41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a04792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E9767C" w:rsidRDefault="000C4193" w:rsidP="000C41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a02792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E9767C" w:rsidRDefault="000C4193" w:rsidP="000C41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a03792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E9767C" w:rsidRDefault="000C4193" w:rsidP="000C41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193" w:rsidRPr="00E9767C" w:rsidRDefault="000C4193" w:rsidP="000C41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a04792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C4193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193" w:rsidRPr="00E9767C" w:rsidRDefault="000C4193" w:rsidP="000C419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E9767C" w:rsidRDefault="000C4193" w:rsidP="000C41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a04793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E9767C" w:rsidRDefault="000C4193" w:rsidP="000C41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a02793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E9767C" w:rsidRDefault="000C4193" w:rsidP="000C41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a03793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E9767C" w:rsidRDefault="000C4193" w:rsidP="000C41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193" w:rsidRPr="00E9767C" w:rsidRDefault="000C4193" w:rsidP="000C41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a04793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C4193" w:rsidRPr="000A3C58" w:rsidTr="00717C83">
        <w:trPr>
          <w:trHeight w:val="66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4193" w:rsidRPr="00E9767C" w:rsidRDefault="000C4193" w:rsidP="000C419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E9767C" w:rsidRDefault="000C4193" w:rsidP="000C41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a04794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E9767C" w:rsidRDefault="000C4193" w:rsidP="000C41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a02794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E9767C" w:rsidRDefault="000C4193" w:rsidP="000C41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a03794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E9767C" w:rsidRDefault="000C4193" w:rsidP="000C41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193" w:rsidRPr="00E9767C" w:rsidRDefault="000C4193" w:rsidP="000C41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a04794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C4193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193" w:rsidRPr="00E9767C" w:rsidRDefault="000C4193" w:rsidP="000C419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4193" w:rsidRPr="00E9767C" w:rsidRDefault="000C4193" w:rsidP="000C41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a04795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4193" w:rsidRPr="00E9767C" w:rsidRDefault="000C4193" w:rsidP="000C41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a02795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4193" w:rsidRPr="00E9767C" w:rsidRDefault="000C4193" w:rsidP="000C41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a03795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4193" w:rsidRPr="00E9767C" w:rsidRDefault="000C4193" w:rsidP="000C41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193" w:rsidRPr="00E9767C" w:rsidRDefault="000C4193" w:rsidP="000C41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9767C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9767C">
              <w:rPr>
                <w:rFonts w:ascii="Arial Narrow" w:hAnsi="Arial Narrow"/>
                <w:sz w:val="18"/>
                <w:szCs w:val="18"/>
              </w:rPr>
              <w:instrText xml:space="preserve"> MERGEFIELD a04795 </w:instrTex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9767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9767C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C4193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193" w:rsidRPr="00E9767C" w:rsidRDefault="000C4193" w:rsidP="000C419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Nedeliteľný fond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4193" w:rsidRPr="00311C32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t>88445,00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4193" w:rsidRPr="00311C32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t>4772,00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4193" w:rsidRPr="00311C32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t>1877,00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4193" w:rsidRPr="00311C32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193" w:rsidRPr="00311C32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t>91340,00</w:t>
            </w:r>
          </w:p>
        </w:tc>
      </w:tr>
      <w:tr w:rsidR="000C4193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193" w:rsidRPr="00E9767C" w:rsidRDefault="000C4193" w:rsidP="000C419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311C32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a04797 </w:instrTex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311C32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a02797 </w:instrTex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311C32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a03797 </w:instrTex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311C32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193" w:rsidRPr="00311C32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a04797 </w:instrTex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C4193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193" w:rsidRPr="00E9767C" w:rsidRDefault="000C4193" w:rsidP="000C419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767C">
              <w:rPr>
                <w:rFonts w:ascii="Arial Narrow" w:hAnsi="Arial Narrow"/>
                <w:b/>
                <w:sz w:val="22"/>
                <w:szCs w:val="22"/>
              </w:rPr>
              <w:t>Nerozdelený zisk 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EC2033" w:rsidRDefault="000C4193" w:rsidP="000C419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C2033">
              <w:rPr>
                <w:rFonts w:ascii="Arial Narrow" w:hAnsi="Arial Narrow"/>
                <w:b/>
                <w:sz w:val="18"/>
                <w:szCs w:val="18"/>
              </w:rPr>
              <w:t>96904,00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311C32" w:rsidRDefault="000C4193" w:rsidP="000C4193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311C32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instrText xml:space="preserve"> MERGEFIELD a02798 </w:instrText>
            </w:r>
            <w:r w:rsidRPr="00311C32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311C32">
              <w:rPr>
                <w:rFonts w:ascii="Arial Narrow" w:hAnsi="Arial Narrow"/>
                <w:b/>
                <w:noProof/>
                <w:color w:val="000000" w:themeColor="text1"/>
                <w:sz w:val="18"/>
                <w:szCs w:val="18"/>
              </w:rPr>
              <w:t>0.00</w:t>
            </w:r>
            <w:r w:rsidRPr="00311C32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311C32" w:rsidRDefault="000C4193" w:rsidP="000C4193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5174,00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311C32" w:rsidRDefault="000C4193" w:rsidP="000C4193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193" w:rsidRPr="00311C32" w:rsidRDefault="000C4193" w:rsidP="000C4193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  <w:r w:rsidRPr="00311C32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91730,00</w:t>
            </w:r>
          </w:p>
        </w:tc>
      </w:tr>
      <w:tr w:rsidR="000C4193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193" w:rsidRPr="00E9767C" w:rsidRDefault="000C4193" w:rsidP="000C419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Nerozdelený zisk minulých rokov – prevádzka domov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EC2033" w:rsidRDefault="000C4193" w:rsidP="000C41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C2033">
              <w:rPr>
                <w:rFonts w:ascii="Arial Narrow" w:hAnsi="Arial Narrow"/>
                <w:sz w:val="18"/>
                <w:szCs w:val="18"/>
              </w:rPr>
              <w:t>32729,00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55772F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55772F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t>5174,00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55772F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193" w:rsidRPr="0055772F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t>27555,00</w:t>
            </w:r>
          </w:p>
        </w:tc>
      </w:tr>
      <w:tr w:rsidR="000C4193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193" w:rsidRPr="00E9767C" w:rsidRDefault="000C4193" w:rsidP="000C419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Nerozdelený zisk minulých rokov – správa OSBD Martin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EC2033" w:rsidRDefault="000C4193" w:rsidP="000C41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C2033">
              <w:rPr>
                <w:rFonts w:ascii="Arial Narrow" w:hAnsi="Arial Narrow"/>
                <w:sz w:val="18"/>
                <w:szCs w:val="18"/>
              </w:rPr>
              <w:t>64175,00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55772F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55772F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55772F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193" w:rsidRPr="0055772F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t>64175,00</w:t>
            </w:r>
          </w:p>
        </w:tc>
      </w:tr>
      <w:tr w:rsidR="000C4193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193" w:rsidRPr="00E9767C" w:rsidRDefault="000C4193" w:rsidP="000C419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4193" w:rsidRPr="00EC2033" w:rsidRDefault="000C4193" w:rsidP="000C41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C2033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EC2033">
              <w:rPr>
                <w:rFonts w:ascii="Arial Narrow" w:hAnsi="Arial Narrow"/>
                <w:sz w:val="18"/>
                <w:szCs w:val="18"/>
              </w:rPr>
              <w:instrText xml:space="preserve"> MERGEFIELD a04799 </w:instrText>
            </w:r>
            <w:r w:rsidRPr="00EC2033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C203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EC2033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4193" w:rsidRPr="0055772F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a02799 </w:instrTex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5772F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4193" w:rsidRPr="0055772F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a03799 </w:instrTex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5772F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4193" w:rsidRPr="0055772F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193" w:rsidRPr="0055772F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a04799 </w:instrTex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5772F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C4193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4193" w:rsidRPr="00E9767C" w:rsidRDefault="000C4193" w:rsidP="000C419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Výsledok hospodárenia bežného účtovného obdobia – správa OSBD Martin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55772F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t>4772,00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55772F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t>837,00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55772F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55772F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193" w:rsidRPr="0055772F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t>5609,00</w:t>
            </w:r>
          </w:p>
        </w:tc>
      </w:tr>
      <w:tr w:rsidR="000C4193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193" w:rsidRPr="00E9767C" w:rsidRDefault="000C4193" w:rsidP="000C419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55772F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a04801 </w:instrTex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5772F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55772F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a02801 </w:instrTex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5772F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55772F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a03801 </w:instrTex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5772F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55772F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193" w:rsidRPr="0055772F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a04801 </w:instrTex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5772F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C4193" w:rsidRPr="000A3C58" w:rsidTr="00717C83">
        <w:trPr>
          <w:trHeight w:val="330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193" w:rsidRPr="00E9767C" w:rsidRDefault="000C4193" w:rsidP="000C419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55772F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a04802 </w:instrTex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5772F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55772F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a02802 </w:instrTex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5772F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55772F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a03802 </w:instrTex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5772F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193" w:rsidRPr="0055772F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193" w:rsidRPr="0055772F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a04802 </w:instrTex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5772F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C4193" w:rsidRPr="000A3C58" w:rsidTr="00717C83">
        <w:trPr>
          <w:trHeight w:val="345"/>
          <w:jc w:val="center"/>
        </w:trPr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193" w:rsidRPr="00E9767C" w:rsidRDefault="000C4193" w:rsidP="000C4193">
            <w:pPr>
              <w:rPr>
                <w:rFonts w:ascii="Arial Narrow" w:hAnsi="Arial Narrow"/>
                <w:sz w:val="22"/>
                <w:szCs w:val="22"/>
              </w:rPr>
            </w:pPr>
            <w:r w:rsidRPr="00E9767C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4193" w:rsidRPr="0055772F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a04803 </w:instrTex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5772F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4193" w:rsidRPr="0055772F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a02803 </w:instrTex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5772F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4193" w:rsidRPr="0055772F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a03803 </w:instrTex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5772F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4193" w:rsidRPr="0055772F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193" w:rsidRPr="0055772F" w:rsidRDefault="000C4193" w:rsidP="000C4193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begin"/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instrText xml:space="preserve"> MERGEFIELD a04803 </w:instrTex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separate"/>
            </w:r>
            <w:r w:rsidRPr="0055772F">
              <w:rPr>
                <w:rFonts w:ascii="Arial Narrow" w:hAnsi="Arial Narrow"/>
                <w:noProof/>
                <w:color w:val="000000" w:themeColor="text1"/>
                <w:sz w:val="18"/>
                <w:szCs w:val="18"/>
              </w:rPr>
              <w:t>0.00</w:t>
            </w:r>
            <w:r w:rsidRPr="0055772F">
              <w:rPr>
                <w:rFonts w:ascii="Arial Narrow" w:hAnsi="Arial Narrow"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:rsidR="00DA6FC6" w:rsidRPr="000A3C58" w:rsidRDefault="00DA6FC6" w:rsidP="000669B7">
      <w:pPr>
        <w:rPr>
          <w:rFonts w:ascii="Arial Narrow" w:hAnsi="Arial Narrow"/>
          <w:color w:val="FF0000"/>
          <w:sz w:val="22"/>
          <w:szCs w:val="22"/>
        </w:rPr>
      </w:pPr>
    </w:p>
    <w:tbl>
      <w:tblPr>
        <w:tblW w:w="100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5"/>
        <w:gridCol w:w="6072"/>
        <w:gridCol w:w="685"/>
        <w:gridCol w:w="1220"/>
        <w:gridCol w:w="1270"/>
      </w:tblGrid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lang w:eastAsia="sk-SK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lang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lang w:eastAsia="sk-SK"/>
              </w:rPr>
            </w:pPr>
          </w:p>
        </w:tc>
      </w:tr>
      <w:tr w:rsidR="00BC1C96" w:rsidRPr="00BC1C96" w:rsidTr="00BC1C96">
        <w:trPr>
          <w:trHeight w:val="255"/>
        </w:trPr>
        <w:tc>
          <w:tcPr>
            <w:tcW w:w="87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lang w:eastAsia="sk-SK"/>
              </w:rPr>
              <w:t>Informácie k časti R o prehľade peňažných tokov pri použití nepriamej metódy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lang w:eastAsia="sk-SK"/>
              </w:rPr>
            </w:pP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lang w:eastAsia="sk-SK"/>
              </w:rPr>
            </w:pP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lang w:eastAsia="sk-SK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účtovné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obdobie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proofErr w:type="spellStart"/>
            <w:r w:rsidRPr="00BC1C96">
              <w:rPr>
                <w:rFonts w:ascii="Arial" w:hAnsi="Arial" w:cs="Arial"/>
                <w:lang w:eastAsia="sk-SK"/>
              </w:rPr>
              <w:t>Ozn</w:t>
            </w:r>
            <w:proofErr w:type="spellEnd"/>
            <w:r w:rsidRPr="00BC1C96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 xml:space="preserve">                  Obsah položky</w:t>
            </w:r>
          </w:p>
        </w:tc>
        <w:tc>
          <w:tcPr>
            <w:tcW w:w="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proofErr w:type="spellStart"/>
            <w:r w:rsidRPr="00BC1C96">
              <w:rPr>
                <w:rFonts w:ascii="Arial" w:hAnsi="Arial" w:cs="Arial"/>
                <w:lang w:eastAsia="sk-SK"/>
              </w:rPr>
              <w:t>č.riad</w:t>
            </w:r>
            <w:proofErr w:type="spellEnd"/>
            <w:r w:rsidRPr="00BC1C96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C1C96">
              <w:rPr>
                <w:rFonts w:ascii="Arial" w:hAnsi="Arial" w:cs="Arial"/>
                <w:sz w:val="16"/>
                <w:szCs w:val="16"/>
                <w:lang w:eastAsia="sk-SK"/>
              </w:rPr>
              <w:t>bežné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C1C96">
              <w:rPr>
                <w:rFonts w:ascii="Arial" w:hAnsi="Arial" w:cs="Arial"/>
                <w:sz w:val="16"/>
                <w:szCs w:val="16"/>
                <w:lang w:eastAsia="sk-SK"/>
              </w:rPr>
              <w:t>predchádzajúce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300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HV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Hospodársky výsledok za účtovné obdobie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5939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5609</w:t>
            </w:r>
          </w:p>
        </w:tc>
      </w:tr>
      <w:tr w:rsidR="00BC1C96" w:rsidRPr="00BC1C96" w:rsidTr="00BC1C96">
        <w:trPr>
          <w:trHeight w:val="300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O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Odpisy investičného majetku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58363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43389</w:t>
            </w:r>
          </w:p>
        </w:tc>
      </w:tr>
      <w:tr w:rsidR="00BC1C96" w:rsidRPr="00BC1C96" w:rsidTr="00BC1C96">
        <w:trPr>
          <w:trHeight w:val="300"/>
        </w:trPr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Zmena stavu pracovného kapitálu             A1+A2+A3</w:t>
            </w:r>
          </w:p>
        </w:tc>
        <w:tc>
          <w:tcPr>
            <w:tcW w:w="6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2712551</w:t>
            </w:r>
          </w:p>
        </w:tc>
        <w:tc>
          <w:tcPr>
            <w:tcW w:w="12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1542407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 xml:space="preserve">Zmena stavu zásob                                    </w:t>
            </w:r>
            <w:proofErr w:type="spellStart"/>
            <w:r w:rsidRPr="00BC1C9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súč</w:t>
            </w:r>
            <w:proofErr w:type="spellEnd"/>
            <w:r w:rsidRPr="00BC1C9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. A1.1.- A1.6.</w:t>
            </w:r>
          </w:p>
        </w:tc>
        <w:tc>
          <w:tcPr>
            <w:tcW w:w="685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0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A.1.1.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Materiál</w:t>
            </w:r>
          </w:p>
        </w:tc>
        <w:tc>
          <w:tcPr>
            <w:tcW w:w="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5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A.1.2.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Nedokončená výroba a polotovary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A.1.3.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Výrobky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A.1.4.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Zvieratá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A.1.5.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Tovar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A.1.6.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Poskytnuté preddavky na zásoby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lastRenderedPageBreak/>
              <w:t>A.2.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pohľadávok                          súč.A.2.1.- A.2.16.</w:t>
            </w:r>
          </w:p>
        </w:tc>
        <w:tc>
          <w:tcPr>
            <w:tcW w:w="6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11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2139446</w:t>
            </w:r>
          </w:p>
        </w:tc>
        <w:tc>
          <w:tcPr>
            <w:tcW w:w="12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1006069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A.2.1.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Pohľadávky za upísané vlastné imanie</w:t>
            </w:r>
          </w:p>
        </w:tc>
        <w:tc>
          <w:tcPr>
            <w:tcW w:w="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12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A.2.2.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Pohľadávky z obchodného styku /dlhodobé/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A.2.3.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Pohľadávky voči spoločníkom a združeniu /dlhodobé/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2003475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1132410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A.2.4.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Pohľadávky voči ovládanej osobe a ovládajúcej osobe /dlhodobé/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A.2.5.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Ostatné pohľadávky v rámci konsolidovaného celku /dlhodobé/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A.2.6.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Iné pohľadávky /dlhodobé/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A.2.7.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Ostatné pohľadávky z obchodného styku /krátkodobé/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57969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-105821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A.2.8.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Pohľadávky voči spoločníkom a združeniu / krátkodobé/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24430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-80343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A.2.9.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Sociálne poistenie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A.2.10.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Daňové pohľadávky a dotácie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A.2.11.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Odložená daňová pohľadávka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A.2.12.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Pohľadávky voči ovládanej osobe a ovládajúcej osobe /krátkodobé/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A.2.13.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Ostatné pohľadávky v rámci konsolidovaného celku /krátkodobé/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A.2.14.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Iné pohľadávky /krátkodobé/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53572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59823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A.2.15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Krátkodobý finančný majetok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A.2.16.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Obstarávaný krátkodobý finančný majetok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A.3.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záväzkov                              súč.A.3.1.- A.3.14.</w:t>
            </w:r>
          </w:p>
        </w:tc>
        <w:tc>
          <w:tcPr>
            <w:tcW w:w="6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28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573105</w:t>
            </w:r>
          </w:p>
        </w:tc>
        <w:tc>
          <w:tcPr>
            <w:tcW w:w="12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536338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A.3.1.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Iné záväzky /krátkodobé/</w:t>
            </w:r>
          </w:p>
        </w:tc>
        <w:tc>
          <w:tcPr>
            <w:tcW w:w="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29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653719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361717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A.3.2.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Krátkodobé rezervy zákonné a ostatné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-23609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11059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A.3.3.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Záväzky z obchodného styku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-54519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170173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A.3.4.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Dlhodobé prijaté preddavky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4947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-5642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A.3.5.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Záväzky voči spoločníkom a združeniu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A.3.6.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Záväzky voči zamestnancom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-31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A.3.7.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Záväzky zo sociálneho poistenia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2043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-398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A.3.8.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Daňové záväzky a dotácie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-8902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625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A.3.9.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Odložený daňový záväzok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-130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-814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A.3.10.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Záväzky voči ovládanej osobe a ovládajúcej osobe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A.3.11.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Ostatné záväzky v rámci konsolidovaného celku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A.3.12.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Záväzky zo sociálneho fondu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-424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-382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A.3.13.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Bežné bankové úvery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A.3.14.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Krátkodobé finančné výpomoci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A.4.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 xml:space="preserve">Časové rozlíšenie nákladov a príjmov         súč.A.4.1.- A.4.2. </w:t>
            </w:r>
          </w:p>
        </w:tc>
        <w:tc>
          <w:tcPr>
            <w:tcW w:w="6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43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-15005</w:t>
            </w:r>
          </w:p>
        </w:tc>
        <w:tc>
          <w:tcPr>
            <w:tcW w:w="12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-3661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A.4.1.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Náklady budúcich období</w:t>
            </w:r>
          </w:p>
        </w:tc>
        <w:tc>
          <w:tcPr>
            <w:tcW w:w="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44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-13304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-1417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A.4.2.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 xml:space="preserve">Príjmy budúcich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-1701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-2244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A.5.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 xml:space="preserve">Časové </w:t>
            </w:r>
            <w:proofErr w:type="spellStart"/>
            <w:r w:rsidRPr="00BC1C9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rozlišenie</w:t>
            </w:r>
            <w:proofErr w:type="spellEnd"/>
            <w:r w:rsidRPr="00BC1C9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 xml:space="preserve"> výdavkov a výnosov      súč.A.5.1.- A.5.2.</w:t>
            </w:r>
          </w:p>
        </w:tc>
        <w:tc>
          <w:tcPr>
            <w:tcW w:w="6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46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110355</w:t>
            </w:r>
          </w:p>
        </w:tc>
        <w:tc>
          <w:tcPr>
            <w:tcW w:w="12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-1502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A.5.1.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Výdavky budúcich období</w:t>
            </w:r>
          </w:p>
        </w:tc>
        <w:tc>
          <w:tcPr>
            <w:tcW w:w="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47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A.5.2.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Výnosy budúcich období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110355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-1502</w:t>
            </w:r>
          </w:p>
        </w:tc>
      </w:tr>
      <w:tr w:rsidR="00BC1C96" w:rsidRPr="00BC1C96" w:rsidTr="00BC1C96">
        <w:trPr>
          <w:trHeight w:val="300"/>
        </w:trPr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A***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Peňažný tok zo </w:t>
            </w:r>
            <w:proofErr w:type="spellStart"/>
            <w:r w:rsidRPr="00BC1C9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základ.podnik.činností</w:t>
            </w:r>
            <w:proofErr w:type="spellEnd"/>
            <w:r w:rsidRPr="00BC1C9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  HV+O+A-A4-A5</w:t>
            </w:r>
          </w:p>
        </w:tc>
        <w:tc>
          <w:tcPr>
            <w:tcW w:w="6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49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2872203</w:t>
            </w:r>
          </w:p>
        </w:tc>
        <w:tc>
          <w:tcPr>
            <w:tcW w:w="12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1586242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B.1.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dlhodobého majetku            súč.B.1.1.- B.1.23.</w:t>
            </w:r>
          </w:p>
        </w:tc>
        <w:tc>
          <w:tcPr>
            <w:tcW w:w="685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2252219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1410903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B.1.1.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Zriaďovacie náklady</w:t>
            </w:r>
          </w:p>
        </w:tc>
        <w:tc>
          <w:tcPr>
            <w:tcW w:w="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51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B.1.2.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Aktivované náklady na  vývoj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B.1.3.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Softvér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7733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B.1.4.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 xml:space="preserve">Oceniteľné práva, </w:t>
            </w:r>
            <w:proofErr w:type="spellStart"/>
            <w:r w:rsidRPr="00BC1C96">
              <w:rPr>
                <w:rFonts w:ascii="Arial" w:hAnsi="Arial" w:cs="Arial"/>
                <w:lang w:eastAsia="sk-SK"/>
              </w:rPr>
              <w:t>goodwill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B.1.5.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Ostatný dlhodobý nehmotný majetok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B.1.6.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Obstarávaný dlhodobý nehmotný majetok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B.1.7.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Poskytnuté preddavky na dlhodobý nehmotný majetok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B.1.8.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Pozemky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3334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5315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B.1.9.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Stavby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831598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857529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B.1.10.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Samostatné hnuteľné veci a súbory hnuteľných vecí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9276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-19857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B.1.11.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Pestovateľské celky trvalých porastov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B.1.12.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Základné stádo a ťažné zvieratá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lastRenderedPageBreak/>
              <w:t>B.1.13.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Ostatný dlhodobý hmotný majetok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B.1.14.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proofErr w:type="spellStart"/>
            <w:r w:rsidRPr="00BC1C96">
              <w:rPr>
                <w:rFonts w:ascii="Arial" w:hAnsi="Arial" w:cs="Arial"/>
                <w:lang w:eastAsia="sk-SK"/>
              </w:rPr>
              <w:t>Obstáravaný</w:t>
            </w:r>
            <w:proofErr w:type="spellEnd"/>
            <w:r w:rsidRPr="00BC1C96">
              <w:rPr>
                <w:rFonts w:ascii="Arial" w:hAnsi="Arial" w:cs="Arial"/>
                <w:lang w:eastAsia="sk-SK"/>
              </w:rPr>
              <w:t xml:space="preserve"> dlhodobý hmotný majetok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1408011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559628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B.1.15.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Poskytnuté preddavky na dlhodobý hmotný majetok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555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B.1.16.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Podielové cenné papiere a podiely v prepojených jednotkách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B.1.17.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Podielové cenné papiere a vklady s podielovou účasťou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B.1.18.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Ostatné realizovateľné cenné papiere a podiely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B.1.19.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Pôžičky účtovnej jednotky v konsolidovanom celku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B.1.20.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Ostatný dlhodobý finančný majetok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B.1.21.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Pôžičky s dobou splatnosti najviac jeden rok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B.1.22.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Obstarávaný dlhodobý finančný majetok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B.1.23.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 xml:space="preserve">Poskytnuté preddavky na dlhodobý </w:t>
            </w:r>
            <w:proofErr w:type="spellStart"/>
            <w:r w:rsidRPr="00BC1C96">
              <w:rPr>
                <w:rFonts w:ascii="Arial" w:hAnsi="Arial" w:cs="Arial"/>
                <w:lang w:eastAsia="sk-SK"/>
              </w:rPr>
              <w:t>fin.majetok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300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O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Odpisy investičného majetku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-58363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-43389</w:t>
            </w:r>
          </w:p>
        </w:tc>
      </w:tr>
      <w:tr w:rsidR="00BC1C96" w:rsidRPr="00BC1C96" w:rsidTr="00BC1C96">
        <w:trPr>
          <w:trHeight w:val="300"/>
        </w:trPr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B***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investičných činností           B1+O</w:t>
            </w:r>
          </w:p>
        </w:tc>
        <w:tc>
          <w:tcPr>
            <w:tcW w:w="6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75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2193856</w:t>
            </w:r>
          </w:p>
        </w:tc>
        <w:tc>
          <w:tcPr>
            <w:tcW w:w="12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1367514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D.1.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kapitálu                                 súč.D.1.1.- D.1.13.</w:t>
            </w:r>
          </w:p>
        </w:tc>
        <w:tc>
          <w:tcPr>
            <w:tcW w:w="685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-2133539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-1501282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D.1.1.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Základné imanie a zmeny základného imania</w:t>
            </w:r>
          </w:p>
        </w:tc>
        <w:tc>
          <w:tcPr>
            <w:tcW w:w="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77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-73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-193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D.1.2.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Pohľadávky za upísané vlastné imanie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D.1.3.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Emisné ážio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D.1.4.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Ostatné kapitálové fondy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-2128739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-1494038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D.1.5.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Oceňovacie rozdiely z precenenia majetku a záväzkov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D.1.6.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Oceňovacie rozdiely z kapitálových účastín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D.1.7.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Oceňovacie rozdiely pri splynutí a rozdelení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D.1.8.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Zákonný rezervný fond a nedeliteľný fond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5485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2895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D.1.9.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Rezervný fond na vlastné akcie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D.1.10.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Ostatné fondy zo zisku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D.1.11.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Nerozdelený zisk minulých rokov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-4603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-5174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D.1.12.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Neuhradená strata minulých rokov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88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D.1.13.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Hospodársky výsledok predchádzajúceho obdobia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-5609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-4772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D.2.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i/>
                <w:iCs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i/>
                <w:iCs/>
                <w:lang w:eastAsia="sk-SK"/>
              </w:rPr>
              <w:t>Zmena stavu úverov a výpomocí               súč.D.2.1.- D.2.11.</w:t>
            </w:r>
          </w:p>
        </w:tc>
        <w:tc>
          <w:tcPr>
            <w:tcW w:w="6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90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-2078068</w:t>
            </w:r>
          </w:p>
        </w:tc>
        <w:tc>
          <w:tcPr>
            <w:tcW w:w="12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-1097750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D.2.1.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Rezervy zákonné</w:t>
            </w:r>
          </w:p>
        </w:tc>
        <w:tc>
          <w:tcPr>
            <w:tcW w:w="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91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D.2.2.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Dlhodobé záväzky z obchodného styku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D.2.3.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Dlhodobé nevyfakturované dodávky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D.2.4.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Dlhodobé záväzky voči ovládanej osobe a ovládajúcej osobe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D.2.5.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Ostatné dlhodobé záväzky v rámci konsolidovaného celku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D.2.6.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Dlhodobé prijaté preddavky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D.2.7.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Bežné bankové úvery - ročné splátky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-75541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77988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D.2.8.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Dlhodobé zmenky na úhradu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D.2.9.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Ostatné dlhodobé záväzky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-1381218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-1038843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D.2.10.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Krátkodobé finančné výpomoci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BC1C96" w:rsidRPr="00BC1C96" w:rsidTr="00BC1C96">
        <w:trPr>
          <w:trHeight w:val="25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D.2.11.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Dlhodobé bankové úvery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-621309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-136895</w:t>
            </w:r>
          </w:p>
        </w:tc>
      </w:tr>
      <w:tr w:rsidR="00BC1C96" w:rsidRPr="00BC1C96" w:rsidTr="00BC1C96">
        <w:trPr>
          <w:trHeight w:val="300"/>
        </w:trPr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D***</w:t>
            </w:r>
          </w:p>
        </w:tc>
        <w:tc>
          <w:tcPr>
            <w:tcW w:w="6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finančných činností             D1+D2</w:t>
            </w:r>
          </w:p>
        </w:tc>
        <w:tc>
          <w:tcPr>
            <w:tcW w:w="6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102</w:t>
            </w: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-4211607</w:t>
            </w:r>
          </w:p>
        </w:tc>
        <w:tc>
          <w:tcPr>
            <w:tcW w:w="12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-2599032</w:t>
            </w:r>
          </w:p>
        </w:tc>
      </w:tr>
      <w:tr w:rsidR="00BC1C96" w:rsidRPr="00BC1C96" w:rsidTr="00BC1C96">
        <w:trPr>
          <w:trHeight w:val="300"/>
        </w:trPr>
        <w:tc>
          <w:tcPr>
            <w:tcW w:w="7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I.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Peňažný tok zo </w:t>
            </w:r>
            <w:proofErr w:type="spellStart"/>
            <w:r w:rsidRPr="00BC1C9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základ.podnikateľ.činností</w:t>
            </w:r>
            <w:proofErr w:type="spellEnd"/>
            <w:r w:rsidRPr="00BC1C9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              A***</w:t>
            </w:r>
          </w:p>
        </w:tc>
        <w:tc>
          <w:tcPr>
            <w:tcW w:w="685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2872203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1586242</w:t>
            </w:r>
          </w:p>
        </w:tc>
      </w:tr>
      <w:tr w:rsidR="00BC1C96" w:rsidRPr="00BC1C96" w:rsidTr="00BC1C96">
        <w:trPr>
          <w:trHeight w:val="300"/>
        </w:trPr>
        <w:tc>
          <w:tcPr>
            <w:tcW w:w="7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II.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investičných činností                         B***</w:t>
            </w:r>
          </w:p>
        </w:tc>
        <w:tc>
          <w:tcPr>
            <w:tcW w:w="685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2193856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1367514</w:t>
            </w:r>
          </w:p>
        </w:tc>
      </w:tr>
      <w:tr w:rsidR="00BC1C96" w:rsidRPr="00BC1C96" w:rsidTr="00BC1C96">
        <w:trPr>
          <w:trHeight w:val="300"/>
        </w:trPr>
        <w:tc>
          <w:tcPr>
            <w:tcW w:w="7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III.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BC1C96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finančných činností                            D***</w:t>
            </w:r>
          </w:p>
        </w:tc>
        <w:tc>
          <w:tcPr>
            <w:tcW w:w="685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-4211607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-2599032</w:t>
            </w:r>
          </w:p>
        </w:tc>
      </w:tr>
      <w:tr w:rsidR="00BC1C96" w:rsidRPr="00BC1C96" w:rsidTr="00BC1C96">
        <w:trPr>
          <w:trHeight w:val="285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BC1C96">
              <w:rPr>
                <w:rFonts w:ascii="Arial" w:hAnsi="Arial" w:cs="Arial"/>
                <w:sz w:val="22"/>
                <w:szCs w:val="22"/>
                <w:lang w:eastAsia="sk-SK"/>
              </w:rPr>
              <w:t>F.</w:t>
            </w: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BC1C96">
              <w:rPr>
                <w:rFonts w:ascii="Arial" w:hAnsi="Arial" w:cs="Arial"/>
                <w:sz w:val="22"/>
                <w:szCs w:val="22"/>
                <w:lang w:eastAsia="sk-SK"/>
              </w:rPr>
              <w:t xml:space="preserve">Zmena stavu </w:t>
            </w:r>
            <w:proofErr w:type="spellStart"/>
            <w:r w:rsidRPr="00BC1C96">
              <w:rPr>
                <w:rFonts w:ascii="Arial" w:hAnsi="Arial" w:cs="Arial"/>
                <w:sz w:val="22"/>
                <w:szCs w:val="22"/>
                <w:lang w:eastAsia="sk-SK"/>
              </w:rPr>
              <w:t>peňaž.prostr.a</w:t>
            </w:r>
            <w:proofErr w:type="spellEnd"/>
            <w:r w:rsidRPr="00BC1C96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BC1C96">
              <w:rPr>
                <w:rFonts w:ascii="Arial" w:hAnsi="Arial" w:cs="Arial"/>
                <w:sz w:val="22"/>
                <w:szCs w:val="22"/>
                <w:lang w:eastAsia="sk-SK"/>
              </w:rPr>
              <w:t>peňaž.ekvivalent</w:t>
            </w:r>
            <w:proofErr w:type="spellEnd"/>
            <w:r w:rsidRPr="00BC1C96">
              <w:rPr>
                <w:rFonts w:ascii="Arial" w:hAnsi="Arial" w:cs="Arial"/>
                <w:sz w:val="22"/>
                <w:szCs w:val="22"/>
                <w:lang w:eastAsia="sk-SK"/>
              </w:rPr>
              <w:t>. A***+B***+D***</w:t>
            </w:r>
          </w:p>
        </w:tc>
        <w:tc>
          <w:tcPr>
            <w:tcW w:w="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106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854452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354724</w:t>
            </w:r>
          </w:p>
        </w:tc>
      </w:tr>
      <w:tr w:rsidR="00BC1C96" w:rsidRPr="00BC1C96" w:rsidTr="00BC1C96">
        <w:trPr>
          <w:trHeight w:val="28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BC1C96">
              <w:rPr>
                <w:rFonts w:ascii="Arial" w:hAnsi="Arial" w:cs="Arial"/>
                <w:sz w:val="22"/>
                <w:szCs w:val="22"/>
                <w:lang w:eastAsia="sk-SK"/>
              </w:rPr>
              <w:t>G.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BC1C96">
              <w:rPr>
                <w:rFonts w:ascii="Arial" w:hAnsi="Arial" w:cs="Arial"/>
                <w:sz w:val="22"/>
                <w:szCs w:val="22"/>
                <w:lang w:eastAsia="sk-SK"/>
              </w:rPr>
              <w:t xml:space="preserve">Stav </w:t>
            </w:r>
            <w:proofErr w:type="spellStart"/>
            <w:r w:rsidRPr="00BC1C96">
              <w:rPr>
                <w:rFonts w:ascii="Arial" w:hAnsi="Arial" w:cs="Arial"/>
                <w:sz w:val="22"/>
                <w:szCs w:val="22"/>
                <w:lang w:eastAsia="sk-SK"/>
              </w:rPr>
              <w:t>peňaž</w:t>
            </w:r>
            <w:proofErr w:type="spellEnd"/>
            <w:r w:rsidRPr="00BC1C96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</w:t>
            </w:r>
            <w:proofErr w:type="spellStart"/>
            <w:r w:rsidRPr="00BC1C96">
              <w:rPr>
                <w:rFonts w:ascii="Arial" w:hAnsi="Arial" w:cs="Arial"/>
                <w:sz w:val="22"/>
                <w:szCs w:val="22"/>
                <w:lang w:eastAsia="sk-SK"/>
              </w:rPr>
              <w:t>prostr</w:t>
            </w:r>
            <w:proofErr w:type="spellEnd"/>
            <w:r w:rsidRPr="00BC1C96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a </w:t>
            </w:r>
            <w:proofErr w:type="spellStart"/>
            <w:r w:rsidRPr="00BC1C96">
              <w:rPr>
                <w:rFonts w:ascii="Arial" w:hAnsi="Arial" w:cs="Arial"/>
                <w:sz w:val="22"/>
                <w:szCs w:val="22"/>
                <w:lang w:eastAsia="sk-SK"/>
              </w:rPr>
              <w:t>peňaž.ekvivalentov</w:t>
            </w:r>
            <w:proofErr w:type="spellEnd"/>
            <w:r w:rsidRPr="00BC1C96">
              <w:rPr>
                <w:rFonts w:ascii="Arial" w:hAnsi="Arial" w:cs="Arial"/>
                <w:sz w:val="22"/>
                <w:szCs w:val="22"/>
                <w:lang w:eastAsia="sk-SK"/>
              </w:rPr>
              <w:t xml:space="preserve"> na </w:t>
            </w:r>
            <w:proofErr w:type="spellStart"/>
            <w:r w:rsidRPr="00BC1C96">
              <w:rPr>
                <w:rFonts w:ascii="Arial" w:hAnsi="Arial" w:cs="Arial"/>
                <w:sz w:val="22"/>
                <w:szCs w:val="22"/>
                <w:lang w:eastAsia="sk-SK"/>
              </w:rPr>
              <w:t>zač.úč.obdobia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11041790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10687066</w:t>
            </w:r>
          </w:p>
        </w:tc>
      </w:tr>
      <w:tr w:rsidR="00BC1C96" w:rsidRPr="00BC1C96" w:rsidTr="00BC1C96">
        <w:trPr>
          <w:trHeight w:val="285"/>
        </w:trPr>
        <w:tc>
          <w:tcPr>
            <w:tcW w:w="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BC1C96">
              <w:rPr>
                <w:rFonts w:ascii="Arial" w:hAnsi="Arial" w:cs="Arial"/>
                <w:sz w:val="22"/>
                <w:szCs w:val="22"/>
                <w:lang w:eastAsia="sk-SK"/>
              </w:rPr>
              <w:t>H.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BC1C96">
              <w:rPr>
                <w:rFonts w:ascii="Arial" w:hAnsi="Arial" w:cs="Arial"/>
                <w:sz w:val="22"/>
                <w:szCs w:val="22"/>
                <w:lang w:eastAsia="sk-SK"/>
              </w:rPr>
              <w:t xml:space="preserve">Zostatok </w:t>
            </w:r>
            <w:proofErr w:type="spellStart"/>
            <w:r w:rsidRPr="00BC1C96">
              <w:rPr>
                <w:rFonts w:ascii="Arial" w:hAnsi="Arial" w:cs="Arial"/>
                <w:sz w:val="22"/>
                <w:szCs w:val="22"/>
                <w:lang w:eastAsia="sk-SK"/>
              </w:rPr>
              <w:t>peňaž.prostr</w:t>
            </w:r>
            <w:proofErr w:type="spellEnd"/>
            <w:r w:rsidRPr="00BC1C96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a </w:t>
            </w:r>
            <w:proofErr w:type="spellStart"/>
            <w:r w:rsidRPr="00BC1C96">
              <w:rPr>
                <w:rFonts w:ascii="Arial" w:hAnsi="Arial" w:cs="Arial"/>
                <w:sz w:val="22"/>
                <w:szCs w:val="22"/>
                <w:lang w:eastAsia="sk-SK"/>
              </w:rPr>
              <w:t>peňaž.ekviv</w:t>
            </w:r>
            <w:proofErr w:type="spellEnd"/>
            <w:r w:rsidRPr="00BC1C96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na konci </w:t>
            </w:r>
            <w:proofErr w:type="spellStart"/>
            <w:r w:rsidRPr="00BC1C96">
              <w:rPr>
                <w:rFonts w:ascii="Arial" w:hAnsi="Arial" w:cs="Arial"/>
                <w:sz w:val="22"/>
                <w:szCs w:val="22"/>
                <w:lang w:eastAsia="sk-SK"/>
              </w:rPr>
              <w:t>uč.obd</w:t>
            </w:r>
            <w:proofErr w:type="spellEnd"/>
            <w:r w:rsidRPr="00BC1C96">
              <w:rPr>
                <w:rFonts w:ascii="Arial" w:hAnsi="Arial" w:cs="Arial"/>
                <w:sz w:val="22"/>
                <w:szCs w:val="22"/>
                <w:lang w:eastAsia="sk-SK"/>
              </w:rPr>
              <w:t>.   F+G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center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11896242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C96" w:rsidRPr="00BC1C96" w:rsidRDefault="00BC1C96" w:rsidP="00BC1C96">
            <w:pPr>
              <w:jc w:val="right"/>
              <w:rPr>
                <w:rFonts w:ascii="Arial" w:hAnsi="Arial" w:cs="Arial"/>
                <w:lang w:eastAsia="sk-SK"/>
              </w:rPr>
            </w:pPr>
            <w:r w:rsidRPr="00BC1C96">
              <w:rPr>
                <w:rFonts w:ascii="Arial" w:hAnsi="Arial" w:cs="Arial"/>
                <w:lang w:eastAsia="sk-SK"/>
              </w:rPr>
              <w:t>11041790</w:t>
            </w:r>
          </w:p>
        </w:tc>
      </w:tr>
    </w:tbl>
    <w:p w:rsidR="001E6C47" w:rsidRPr="000A3C58" w:rsidRDefault="001E6C4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E6C47" w:rsidRPr="000A3C58" w:rsidRDefault="001E6C47" w:rsidP="000669B7">
      <w:pPr>
        <w:rPr>
          <w:rFonts w:ascii="Arial Narrow" w:hAnsi="Arial Narrow"/>
          <w:color w:val="FF0000"/>
          <w:sz w:val="22"/>
          <w:szCs w:val="22"/>
        </w:rPr>
      </w:pPr>
    </w:p>
    <w:p w:rsidR="001E6C47" w:rsidRPr="000A3C58" w:rsidRDefault="001E6C47" w:rsidP="000669B7">
      <w:pPr>
        <w:rPr>
          <w:rFonts w:ascii="Arial Narrow" w:hAnsi="Arial Narrow"/>
          <w:color w:val="FF0000"/>
          <w:sz w:val="22"/>
          <w:szCs w:val="22"/>
        </w:rPr>
      </w:pPr>
      <w:bookmarkStart w:id="0" w:name="_GoBack"/>
      <w:bookmarkEnd w:id="0"/>
    </w:p>
    <w:sectPr w:rsidR="001E6C47" w:rsidRPr="000A3C58" w:rsidSect="00DC0CCA">
      <w:headerReference w:type="default" r:id="rId8"/>
      <w:footerReference w:type="even" r:id="rId9"/>
      <w:footerReference w:type="default" r:id="rId10"/>
      <w:pgSz w:w="11906" w:h="16838"/>
      <w:pgMar w:top="1021" w:right="1418" w:bottom="68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810" w:rsidRDefault="00915810">
      <w:r>
        <w:separator/>
      </w:r>
    </w:p>
  </w:endnote>
  <w:endnote w:type="continuationSeparator" w:id="0">
    <w:p w:rsidR="00915810" w:rsidRDefault="00915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D91" w:rsidRDefault="00A97D91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97D91" w:rsidRDefault="00A97D91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D91" w:rsidRPr="00010D38" w:rsidRDefault="00A97D91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BC1C96">
      <w:rPr>
        <w:rStyle w:val="slostrany"/>
        <w:sz w:val="16"/>
        <w:szCs w:val="16"/>
      </w:rPr>
      <w:t>30</w:t>
    </w:r>
    <w:r w:rsidRPr="00010D38">
      <w:rPr>
        <w:rStyle w:val="slostrany"/>
        <w:sz w:val="16"/>
        <w:szCs w:val="16"/>
      </w:rPr>
      <w:fldChar w:fldCharType="end"/>
    </w:r>
  </w:p>
  <w:p w:rsidR="00A97D91" w:rsidRDefault="00A97D91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810" w:rsidRDefault="00915810">
      <w:r>
        <w:separator/>
      </w:r>
    </w:p>
  </w:footnote>
  <w:footnote w:type="continuationSeparator" w:id="0">
    <w:p w:rsidR="00915810" w:rsidRDefault="009158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76"/>
      <w:gridCol w:w="2741"/>
      <w:gridCol w:w="3306"/>
      <w:gridCol w:w="3598"/>
    </w:tblGrid>
    <w:tr w:rsidR="00A97D91" w:rsidRPr="0073029B" w:rsidTr="00C02E9E">
      <w:trPr>
        <w:trHeight w:val="59"/>
      </w:trPr>
      <w:tc>
        <w:tcPr>
          <w:tcW w:w="416" w:type="pct"/>
          <w:noWrap/>
        </w:tcPr>
        <w:p w:rsidR="00A97D91" w:rsidRPr="0073029B" w:rsidRDefault="00A97D91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A97D91" w:rsidRPr="0073029B" w:rsidRDefault="00A97D91" w:rsidP="003A5DDF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Poznámky UZ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v14-p</w:t>
          </w:r>
        </w:p>
      </w:tc>
      <w:tc>
        <w:tcPr>
          <w:tcW w:w="1571" w:type="pct"/>
        </w:tcPr>
        <w:p w:rsidR="00A97D91" w:rsidRDefault="00A97D91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A97D91" w:rsidRPr="0073029B" w:rsidRDefault="00A97D91" w:rsidP="003912B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IČO  00222038</w:t>
          </w:r>
        </w:p>
      </w:tc>
    </w:tr>
    <w:tr w:rsidR="00A97D91" w:rsidRPr="0073029B" w:rsidTr="00C02E9E">
      <w:trPr>
        <w:trHeight w:val="59"/>
      </w:trPr>
      <w:tc>
        <w:tcPr>
          <w:tcW w:w="416" w:type="pct"/>
          <w:noWrap/>
        </w:tcPr>
        <w:p w:rsidR="00A97D91" w:rsidRPr="0073029B" w:rsidRDefault="00A97D91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A97D91" w:rsidRPr="0073029B" w:rsidRDefault="00A97D91" w:rsidP="00175F4B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A97D91" w:rsidRDefault="00A97D91" w:rsidP="00497D43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A97D91" w:rsidRPr="0073029B" w:rsidRDefault="00A97D91" w:rsidP="003912B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DIČ  2020431402</w:t>
          </w:r>
        </w:p>
      </w:tc>
    </w:tr>
  </w:tbl>
  <w:p w:rsidR="00A97D91" w:rsidRPr="00450F74" w:rsidRDefault="00A97D91" w:rsidP="00450F7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370E9"/>
    <w:multiLevelType w:val="hybridMultilevel"/>
    <w:tmpl w:val="62CA40A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87A3B"/>
    <w:multiLevelType w:val="hybridMultilevel"/>
    <w:tmpl w:val="D308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51F7C"/>
    <w:multiLevelType w:val="hybridMultilevel"/>
    <w:tmpl w:val="8640BE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83CCB"/>
    <w:multiLevelType w:val="hybridMultilevel"/>
    <w:tmpl w:val="AE8822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C86DDE"/>
    <w:multiLevelType w:val="hybridMultilevel"/>
    <w:tmpl w:val="7174D48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30C16"/>
    <w:multiLevelType w:val="hybridMultilevel"/>
    <w:tmpl w:val="E51A9D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F5DE1"/>
    <w:multiLevelType w:val="hybridMultilevel"/>
    <w:tmpl w:val="5152176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9" w15:restartNumberingAfterBreak="0">
    <w:nsid w:val="29153BAB"/>
    <w:multiLevelType w:val="hybridMultilevel"/>
    <w:tmpl w:val="BDF4EB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01C2E7F"/>
    <w:multiLevelType w:val="hybridMultilevel"/>
    <w:tmpl w:val="180E2A3E"/>
    <w:lvl w:ilvl="0" w:tplc="D1BA6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026DF"/>
    <w:multiLevelType w:val="hybridMultilevel"/>
    <w:tmpl w:val="84CE5DE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DF4C8C"/>
    <w:multiLevelType w:val="hybridMultilevel"/>
    <w:tmpl w:val="177AE74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B67AD7"/>
    <w:multiLevelType w:val="hybridMultilevel"/>
    <w:tmpl w:val="557C067E"/>
    <w:lvl w:ilvl="0" w:tplc="E440E70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0"/>
  </w:num>
  <w:num w:numId="4">
    <w:abstractNumId w:val="8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4"/>
  </w:num>
  <w:num w:numId="9">
    <w:abstractNumId w:val="5"/>
  </w:num>
  <w:num w:numId="10">
    <w:abstractNumId w:val="0"/>
  </w:num>
  <w:num w:numId="11">
    <w:abstractNumId w:val="16"/>
  </w:num>
  <w:num w:numId="12">
    <w:abstractNumId w:val="4"/>
  </w:num>
  <w:num w:numId="13">
    <w:abstractNumId w:val="9"/>
  </w:num>
  <w:num w:numId="14">
    <w:abstractNumId w:val="6"/>
  </w:num>
  <w:num w:numId="15">
    <w:abstractNumId w:val="1"/>
  </w:num>
  <w:num w:numId="16">
    <w:abstractNumId w:val="12"/>
  </w:num>
  <w:num w:numId="17">
    <w:abstractNumId w:val="7"/>
  </w:num>
  <w:num w:numId="18">
    <w:abstractNumId w:val="2"/>
  </w:num>
  <w:num w:numId="19">
    <w:abstractNumId w:val="11"/>
  </w:num>
  <w:num w:numId="20">
    <w:abstractNumId w:val="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rg1" w:val="20140"/>
    <w:docVar w:name="arg2" w:val="driver=asa11;dbf=c:\anasoft\data\martin.db;dbn=martin;eng=sql;links=tcpip{ip=192.168.171.144};uid=capliarova;pwd=d;con=finus (10.15)"/>
    <w:docVar w:name="arg3" w:val="0"/>
    <w:docVar w:name="arg4" w:val="C:\Users\CAPLIA~1\AppData\Local\Temp\93538.doc"/>
    <w:docVar w:name="arg5" w:val="1"/>
  </w:docVars>
  <w:rsids>
    <w:rsidRoot w:val="00175F4B"/>
    <w:rsid w:val="00000CBD"/>
    <w:rsid w:val="00002694"/>
    <w:rsid w:val="000053B0"/>
    <w:rsid w:val="00005BFC"/>
    <w:rsid w:val="0000773E"/>
    <w:rsid w:val="0000781D"/>
    <w:rsid w:val="0001143D"/>
    <w:rsid w:val="00011EDC"/>
    <w:rsid w:val="000142F6"/>
    <w:rsid w:val="00014E15"/>
    <w:rsid w:val="00016E3A"/>
    <w:rsid w:val="00016ECE"/>
    <w:rsid w:val="000171BB"/>
    <w:rsid w:val="00020D78"/>
    <w:rsid w:val="000234F7"/>
    <w:rsid w:val="0002470E"/>
    <w:rsid w:val="0002509E"/>
    <w:rsid w:val="00025FC3"/>
    <w:rsid w:val="00026007"/>
    <w:rsid w:val="000261C9"/>
    <w:rsid w:val="0002710D"/>
    <w:rsid w:val="00030DEB"/>
    <w:rsid w:val="000317B1"/>
    <w:rsid w:val="00034F6E"/>
    <w:rsid w:val="000363BB"/>
    <w:rsid w:val="00037B33"/>
    <w:rsid w:val="00037BE9"/>
    <w:rsid w:val="00041387"/>
    <w:rsid w:val="000422B9"/>
    <w:rsid w:val="0004292E"/>
    <w:rsid w:val="000432A2"/>
    <w:rsid w:val="00043A96"/>
    <w:rsid w:val="00044255"/>
    <w:rsid w:val="000461D1"/>
    <w:rsid w:val="000461D6"/>
    <w:rsid w:val="0004679C"/>
    <w:rsid w:val="00046C91"/>
    <w:rsid w:val="000504D8"/>
    <w:rsid w:val="00051D36"/>
    <w:rsid w:val="00052884"/>
    <w:rsid w:val="0005319F"/>
    <w:rsid w:val="000564B7"/>
    <w:rsid w:val="00057D9F"/>
    <w:rsid w:val="0006106E"/>
    <w:rsid w:val="000614D8"/>
    <w:rsid w:val="00063363"/>
    <w:rsid w:val="000634DB"/>
    <w:rsid w:val="00064ED1"/>
    <w:rsid w:val="000655CE"/>
    <w:rsid w:val="000669B7"/>
    <w:rsid w:val="00067E4C"/>
    <w:rsid w:val="000706A9"/>
    <w:rsid w:val="00070A5B"/>
    <w:rsid w:val="000722C5"/>
    <w:rsid w:val="00072FA0"/>
    <w:rsid w:val="000753F8"/>
    <w:rsid w:val="00077226"/>
    <w:rsid w:val="000772A5"/>
    <w:rsid w:val="00081147"/>
    <w:rsid w:val="00082058"/>
    <w:rsid w:val="00083B7A"/>
    <w:rsid w:val="00085147"/>
    <w:rsid w:val="000871D6"/>
    <w:rsid w:val="000900C1"/>
    <w:rsid w:val="000929AD"/>
    <w:rsid w:val="00092BED"/>
    <w:rsid w:val="00093572"/>
    <w:rsid w:val="00094F4A"/>
    <w:rsid w:val="000950E8"/>
    <w:rsid w:val="000954D3"/>
    <w:rsid w:val="0009628B"/>
    <w:rsid w:val="00097249"/>
    <w:rsid w:val="00097E02"/>
    <w:rsid w:val="00097E73"/>
    <w:rsid w:val="000A095D"/>
    <w:rsid w:val="000A391F"/>
    <w:rsid w:val="000A3C58"/>
    <w:rsid w:val="000A52E2"/>
    <w:rsid w:val="000A5E5A"/>
    <w:rsid w:val="000A6F44"/>
    <w:rsid w:val="000B015D"/>
    <w:rsid w:val="000B0452"/>
    <w:rsid w:val="000B0A57"/>
    <w:rsid w:val="000B199A"/>
    <w:rsid w:val="000B19E8"/>
    <w:rsid w:val="000B3DF6"/>
    <w:rsid w:val="000B4849"/>
    <w:rsid w:val="000B5B43"/>
    <w:rsid w:val="000B68AC"/>
    <w:rsid w:val="000B6E58"/>
    <w:rsid w:val="000B71A9"/>
    <w:rsid w:val="000B7785"/>
    <w:rsid w:val="000C2209"/>
    <w:rsid w:val="000C2ADC"/>
    <w:rsid w:val="000C4193"/>
    <w:rsid w:val="000C43AC"/>
    <w:rsid w:val="000C553E"/>
    <w:rsid w:val="000D3217"/>
    <w:rsid w:val="000D3F8A"/>
    <w:rsid w:val="000D40DE"/>
    <w:rsid w:val="000E1380"/>
    <w:rsid w:val="000E1BF7"/>
    <w:rsid w:val="000E5A18"/>
    <w:rsid w:val="000E6997"/>
    <w:rsid w:val="000F0107"/>
    <w:rsid w:val="000F5802"/>
    <w:rsid w:val="000F671B"/>
    <w:rsid w:val="00101D43"/>
    <w:rsid w:val="001030D1"/>
    <w:rsid w:val="00103E9F"/>
    <w:rsid w:val="001057E2"/>
    <w:rsid w:val="001060C4"/>
    <w:rsid w:val="0010681B"/>
    <w:rsid w:val="00106ADA"/>
    <w:rsid w:val="0010741E"/>
    <w:rsid w:val="00110E7D"/>
    <w:rsid w:val="001116AF"/>
    <w:rsid w:val="00112350"/>
    <w:rsid w:val="001135DA"/>
    <w:rsid w:val="001158BD"/>
    <w:rsid w:val="00115FC8"/>
    <w:rsid w:val="00116BCB"/>
    <w:rsid w:val="001202E8"/>
    <w:rsid w:val="00120F10"/>
    <w:rsid w:val="00123AED"/>
    <w:rsid w:val="00125776"/>
    <w:rsid w:val="0012652D"/>
    <w:rsid w:val="00127610"/>
    <w:rsid w:val="00130FEB"/>
    <w:rsid w:val="0013217B"/>
    <w:rsid w:val="00132F5C"/>
    <w:rsid w:val="00136610"/>
    <w:rsid w:val="0014269F"/>
    <w:rsid w:val="0014307C"/>
    <w:rsid w:val="001444F9"/>
    <w:rsid w:val="0014588B"/>
    <w:rsid w:val="00145C97"/>
    <w:rsid w:val="001465C1"/>
    <w:rsid w:val="001508DF"/>
    <w:rsid w:val="0015103D"/>
    <w:rsid w:val="00152B1C"/>
    <w:rsid w:val="0015454F"/>
    <w:rsid w:val="00155119"/>
    <w:rsid w:val="001553A3"/>
    <w:rsid w:val="00155D3A"/>
    <w:rsid w:val="00157377"/>
    <w:rsid w:val="00157BCD"/>
    <w:rsid w:val="001601C7"/>
    <w:rsid w:val="001604B5"/>
    <w:rsid w:val="001607BC"/>
    <w:rsid w:val="00161120"/>
    <w:rsid w:val="00163764"/>
    <w:rsid w:val="00165102"/>
    <w:rsid w:val="0016606A"/>
    <w:rsid w:val="001664BB"/>
    <w:rsid w:val="00166DF9"/>
    <w:rsid w:val="00171882"/>
    <w:rsid w:val="00172176"/>
    <w:rsid w:val="0017282B"/>
    <w:rsid w:val="00174ED8"/>
    <w:rsid w:val="00175F4B"/>
    <w:rsid w:val="001809E6"/>
    <w:rsid w:val="00182DB8"/>
    <w:rsid w:val="001933A8"/>
    <w:rsid w:val="00193BAE"/>
    <w:rsid w:val="0019621E"/>
    <w:rsid w:val="00197241"/>
    <w:rsid w:val="00197E0F"/>
    <w:rsid w:val="001A0052"/>
    <w:rsid w:val="001A2A32"/>
    <w:rsid w:val="001A4E6D"/>
    <w:rsid w:val="001A4E83"/>
    <w:rsid w:val="001A6EEF"/>
    <w:rsid w:val="001A7000"/>
    <w:rsid w:val="001B0805"/>
    <w:rsid w:val="001B3409"/>
    <w:rsid w:val="001B497E"/>
    <w:rsid w:val="001B7064"/>
    <w:rsid w:val="001B711B"/>
    <w:rsid w:val="001B7781"/>
    <w:rsid w:val="001B7FD6"/>
    <w:rsid w:val="001C0030"/>
    <w:rsid w:val="001C3EC3"/>
    <w:rsid w:val="001D08B9"/>
    <w:rsid w:val="001D0A84"/>
    <w:rsid w:val="001D1CC8"/>
    <w:rsid w:val="001D2AB6"/>
    <w:rsid w:val="001D2D19"/>
    <w:rsid w:val="001D31D0"/>
    <w:rsid w:val="001D4551"/>
    <w:rsid w:val="001D675A"/>
    <w:rsid w:val="001E0C5F"/>
    <w:rsid w:val="001E210C"/>
    <w:rsid w:val="001E31B3"/>
    <w:rsid w:val="001E33AE"/>
    <w:rsid w:val="001E4A7A"/>
    <w:rsid w:val="001E538B"/>
    <w:rsid w:val="001E6C47"/>
    <w:rsid w:val="001F0AC5"/>
    <w:rsid w:val="001F17B9"/>
    <w:rsid w:val="001F32F6"/>
    <w:rsid w:val="001F3D1D"/>
    <w:rsid w:val="001F41B2"/>
    <w:rsid w:val="001F4853"/>
    <w:rsid w:val="001F4DA2"/>
    <w:rsid w:val="001F4F2D"/>
    <w:rsid w:val="001F5AF0"/>
    <w:rsid w:val="001F7461"/>
    <w:rsid w:val="0020036F"/>
    <w:rsid w:val="00200A6E"/>
    <w:rsid w:val="00200F47"/>
    <w:rsid w:val="00202D57"/>
    <w:rsid w:val="00203EB9"/>
    <w:rsid w:val="002066E2"/>
    <w:rsid w:val="002067CD"/>
    <w:rsid w:val="00207A36"/>
    <w:rsid w:val="00210171"/>
    <w:rsid w:val="00211F5F"/>
    <w:rsid w:val="00212499"/>
    <w:rsid w:val="00212F83"/>
    <w:rsid w:val="002167FD"/>
    <w:rsid w:val="00217BF6"/>
    <w:rsid w:val="00220614"/>
    <w:rsid w:val="00220DC1"/>
    <w:rsid w:val="00222D33"/>
    <w:rsid w:val="00222F51"/>
    <w:rsid w:val="00224039"/>
    <w:rsid w:val="002247A4"/>
    <w:rsid w:val="00227203"/>
    <w:rsid w:val="00227DB8"/>
    <w:rsid w:val="00230F36"/>
    <w:rsid w:val="00231236"/>
    <w:rsid w:val="002336CD"/>
    <w:rsid w:val="0023484E"/>
    <w:rsid w:val="0023694C"/>
    <w:rsid w:val="00240D97"/>
    <w:rsid w:val="00241F9D"/>
    <w:rsid w:val="0024212B"/>
    <w:rsid w:val="00244A85"/>
    <w:rsid w:val="0024595F"/>
    <w:rsid w:val="0025047B"/>
    <w:rsid w:val="002509F7"/>
    <w:rsid w:val="00251EEE"/>
    <w:rsid w:val="00252164"/>
    <w:rsid w:val="00253A0A"/>
    <w:rsid w:val="00254422"/>
    <w:rsid w:val="00254598"/>
    <w:rsid w:val="00255708"/>
    <w:rsid w:val="00256F9D"/>
    <w:rsid w:val="002577C5"/>
    <w:rsid w:val="00257C95"/>
    <w:rsid w:val="00261071"/>
    <w:rsid w:val="00261D73"/>
    <w:rsid w:val="002643B7"/>
    <w:rsid w:val="00265E60"/>
    <w:rsid w:val="00266CE9"/>
    <w:rsid w:val="0026797B"/>
    <w:rsid w:val="00271EFB"/>
    <w:rsid w:val="002739DE"/>
    <w:rsid w:val="00274A40"/>
    <w:rsid w:val="00275A93"/>
    <w:rsid w:val="0027668D"/>
    <w:rsid w:val="00280B22"/>
    <w:rsid w:val="00281D7F"/>
    <w:rsid w:val="00282982"/>
    <w:rsid w:val="002830A2"/>
    <w:rsid w:val="0028393A"/>
    <w:rsid w:val="0028560E"/>
    <w:rsid w:val="002901B0"/>
    <w:rsid w:val="00291DCB"/>
    <w:rsid w:val="00292243"/>
    <w:rsid w:val="00293762"/>
    <w:rsid w:val="00296C52"/>
    <w:rsid w:val="00297BC5"/>
    <w:rsid w:val="002A1377"/>
    <w:rsid w:val="002A4F07"/>
    <w:rsid w:val="002A575A"/>
    <w:rsid w:val="002B0C3F"/>
    <w:rsid w:val="002B1DC9"/>
    <w:rsid w:val="002B2ED2"/>
    <w:rsid w:val="002B467E"/>
    <w:rsid w:val="002B7D1C"/>
    <w:rsid w:val="002C0A91"/>
    <w:rsid w:val="002C1AEB"/>
    <w:rsid w:val="002C1BA1"/>
    <w:rsid w:val="002C245E"/>
    <w:rsid w:val="002C3D23"/>
    <w:rsid w:val="002C5166"/>
    <w:rsid w:val="002C5ADC"/>
    <w:rsid w:val="002C5C0E"/>
    <w:rsid w:val="002C5CE4"/>
    <w:rsid w:val="002C5F5E"/>
    <w:rsid w:val="002C7A14"/>
    <w:rsid w:val="002C7D81"/>
    <w:rsid w:val="002D0906"/>
    <w:rsid w:val="002D0F3E"/>
    <w:rsid w:val="002D0FA9"/>
    <w:rsid w:val="002D32F8"/>
    <w:rsid w:val="002D52DC"/>
    <w:rsid w:val="002D5ADB"/>
    <w:rsid w:val="002D60D4"/>
    <w:rsid w:val="002E0271"/>
    <w:rsid w:val="002E13D5"/>
    <w:rsid w:val="002E14BB"/>
    <w:rsid w:val="002E266F"/>
    <w:rsid w:val="002E3F2A"/>
    <w:rsid w:val="002E4E32"/>
    <w:rsid w:val="002F002B"/>
    <w:rsid w:val="002F1265"/>
    <w:rsid w:val="002F1937"/>
    <w:rsid w:val="002F1A5A"/>
    <w:rsid w:val="002F2269"/>
    <w:rsid w:val="002F24B7"/>
    <w:rsid w:val="002F6118"/>
    <w:rsid w:val="002F6E7C"/>
    <w:rsid w:val="002F733E"/>
    <w:rsid w:val="002F7621"/>
    <w:rsid w:val="003003D0"/>
    <w:rsid w:val="00300482"/>
    <w:rsid w:val="00301F3B"/>
    <w:rsid w:val="003022BE"/>
    <w:rsid w:val="0030373C"/>
    <w:rsid w:val="00303E78"/>
    <w:rsid w:val="00304DD2"/>
    <w:rsid w:val="00307E20"/>
    <w:rsid w:val="0031025B"/>
    <w:rsid w:val="00310AEA"/>
    <w:rsid w:val="00311C32"/>
    <w:rsid w:val="0031248C"/>
    <w:rsid w:val="003138AC"/>
    <w:rsid w:val="00316AE6"/>
    <w:rsid w:val="00317050"/>
    <w:rsid w:val="00323211"/>
    <w:rsid w:val="00325F00"/>
    <w:rsid w:val="00327ED0"/>
    <w:rsid w:val="003321E0"/>
    <w:rsid w:val="003334B1"/>
    <w:rsid w:val="00333EF7"/>
    <w:rsid w:val="00336D5C"/>
    <w:rsid w:val="00337BB7"/>
    <w:rsid w:val="00337CD6"/>
    <w:rsid w:val="00340072"/>
    <w:rsid w:val="003422C5"/>
    <w:rsid w:val="00343A17"/>
    <w:rsid w:val="0034797B"/>
    <w:rsid w:val="00351F50"/>
    <w:rsid w:val="00354A2E"/>
    <w:rsid w:val="003560F3"/>
    <w:rsid w:val="00356D2E"/>
    <w:rsid w:val="00356DF2"/>
    <w:rsid w:val="00357FE0"/>
    <w:rsid w:val="003607F8"/>
    <w:rsid w:val="003614A8"/>
    <w:rsid w:val="00361C52"/>
    <w:rsid w:val="003648B5"/>
    <w:rsid w:val="0036500B"/>
    <w:rsid w:val="003723DE"/>
    <w:rsid w:val="003730F5"/>
    <w:rsid w:val="0037553D"/>
    <w:rsid w:val="003766F7"/>
    <w:rsid w:val="0038098F"/>
    <w:rsid w:val="003810AF"/>
    <w:rsid w:val="003824A0"/>
    <w:rsid w:val="003829E5"/>
    <w:rsid w:val="00382C2F"/>
    <w:rsid w:val="0038335D"/>
    <w:rsid w:val="00383BD8"/>
    <w:rsid w:val="0038798B"/>
    <w:rsid w:val="0039096B"/>
    <w:rsid w:val="00391121"/>
    <w:rsid w:val="003912B2"/>
    <w:rsid w:val="00391901"/>
    <w:rsid w:val="00392182"/>
    <w:rsid w:val="00392BB9"/>
    <w:rsid w:val="00393237"/>
    <w:rsid w:val="003934AB"/>
    <w:rsid w:val="00396478"/>
    <w:rsid w:val="00396E59"/>
    <w:rsid w:val="00397866"/>
    <w:rsid w:val="003A0EDE"/>
    <w:rsid w:val="003A4E4F"/>
    <w:rsid w:val="003A4FE5"/>
    <w:rsid w:val="003A5B8B"/>
    <w:rsid w:val="003A5DDF"/>
    <w:rsid w:val="003B035E"/>
    <w:rsid w:val="003B2693"/>
    <w:rsid w:val="003B3710"/>
    <w:rsid w:val="003B4653"/>
    <w:rsid w:val="003B49BB"/>
    <w:rsid w:val="003B51B2"/>
    <w:rsid w:val="003B54C8"/>
    <w:rsid w:val="003B5C4C"/>
    <w:rsid w:val="003B64E0"/>
    <w:rsid w:val="003B6D64"/>
    <w:rsid w:val="003B7BC7"/>
    <w:rsid w:val="003B7E48"/>
    <w:rsid w:val="003C3ED4"/>
    <w:rsid w:val="003C625E"/>
    <w:rsid w:val="003D02BA"/>
    <w:rsid w:val="003D1CAA"/>
    <w:rsid w:val="003D327D"/>
    <w:rsid w:val="003D3BA0"/>
    <w:rsid w:val="003D41AE"/>
    <w:rsid w:val="003D4568"/>
    <w:rsid w:val="003D4FE3"/>
    <w:rsid w:val="003D7810"/>
    <w:rsid w:val="003E1FF8"/>
    <w:rsid w:val="003E3850"/>
    <w:rsid w:val="003E3CCB"/>
    <w:rsid w:val="003E5CE2"/>
    <w:rsid w:val="003E64F4"/>
    <w:rsid w:val="003F01F3"/>
    <w:rsid w:val="003F14E5"/>
    <w:rsid w:val="003F1699"/>
    <w:rsid w:val="003F2C9A"/>
    <w:rsid w:val="003F4757"/>
    <w:rsid w:val="003F72F1"/>
    <w:rsid w:val="003F787E"/>
    <w:rsid w:val="00402AAF"/>
    <w:rsid w:val="00402D9C"/>
    <w:rsid w:val="00403D96"/>
    <w:rsid w:val="00403E33"/>
    <w:rsid w:val="004055CF"/>
    <w:rsid w:val="004063AA"/>
    <w:rsid w:val="00406791"/>
    <w:rsid w:val="004100DF"/>
    <w:rsid w:val="00410A19"/>
    <w:rsid w:val="00410D66"/>
    <w:rsid w:val="00411543"/>
    <w:rsid w:val="00411D91"/>
    <w:rsid w:val="0041295F"/>
    <w:rsid w:val="00413E9B"/>
    <w:rsid w:val="00416246"/>
    <w:rsid w:val="00416A9A"/>
    <w:rsid w:val="00416DC7"/>
    <w:rsid w:val="00420861"/>
    <w:rsid w:val="00421BC0"/>
    <w:rsid w:val="00422144"/>
    <w:rsid w:val="004224C8"/>
    <w:rsid w:val="004235B1"/>
    <w:rsid w:val="0042364E"/>
    <w:rsid w:val="00423B0D"/>
    <w:rsid w:val="00425E24"/>
    <w:rsid w:val="004263F0"/>
    <w:rsid w:val="00427B94"/>
    <w:rsid w:val="00432E85"/>
    <w:rsid w:val="00433ABC"/>
    <w:rsid w:val="00435D21"/>
    <w:rsid w:val="0044062B"/>
    <w:rsid w:val="0044163B"/>
    <w:rsid w:val="00442EE3"/>
    <w:rsid w:val="0044430B"/>
    <w:rsid w:val="00444AB0"/>
    <w:rsid w:val="00445B6B"/>
    <w:rsid w:val="00447203"/>
    <w:rsid w:val="0044731F"/>
    <w:rsid w:val="004508BD"/>
    <w:rsid w:val="00450F74"/>
    <w:rsid w:val="00452664"/>
    <w:rsid w:val="00452F90"/>
    <w:rsid w:val="00453724"/>
    <w:rsid w:val="00454793"/>
    <w:rsid w:val="0045687E"/>
    <w:rsid w:val="00456B60"/>
    <w:rsid w:val="00457744"/>
    <w:rsid w:val="00463CCA"/>
    <w:rsid w:val="00464F88"/>
    <w:rsid w:val="0046716A"/>
    <w:rsid w:val="0047156B"/>
    <w:rsid w:val="00473992"/>
    <w:rsid w:val="00473E4C"/>
    <w:rsid w:val="004748E5"/>
    <w:rsid w:val="00474E35"/>
    <w:rsid w:val="00475232"/>
    <w:rsid w:val="0047572C"/>
    <w:rsid w:val="00475CAE"/>
    <w:rsid w:val="00477E24"/>
    <w:rsid w:val="00481034"/>
    <w:rsid w:val="004858F3"/>
    <w:rsid w:val="004920E3"/>
    <w:rsid w:val="0049355F"/>
    <w:rsid w:val="004941CE"/>
    <w:rsid w:val="004969BE"/>
    <w:rsid w:val="004978CE"/>
    <w:rsid w:val="00497D43"/>
    <w:rsid w:val="004A199D"/>
    <w:rsid w:val="004A2AA1"/>
    <w:rsid w:val="004A44D8"/>
    <w:rsid w:val="004A49F0"/>
    <w:rsid w:val="004A6192"/>
    <w:rsid w:val="004A7E73"/>
    <w:rsid w:val="004B13B9"/>
    <w:rsid w:val="004B470B"/>
    <w:rsid w:val="004B5937"/>
    <w:rsid w:val="004C1789"/>
    <w:rsid w:val="004C1B25"/>
    <w:rsid w:val="004C2826"/>
    <w:rsid w:val="004C7DD4"/>
    <w:rsid w:val="004C7FFD"/>
    <w:rsid w:val="004D04A9"/>
    <w:rsid w:val="004D0B5B"/>
    <w:rsid w:val="004D1737"/>
    <w:rsid w:val="004D2BD4"/>
    <w:rsid w:val="004D3E0A"/>
    <w:rsid w:val="004D4DF3"/>
    <w:rsid w:val="004D77A8"/>
    <w:rsid w:val="004D7AB9"/>
    <w:rsid w:val="004E08B1"/>
    <w:rsid w:val="004E1617"/>
    <w:rsid w:val="004E76FD"/>
    <w:rsid w:val="004E7989"/>
    <w:rsid w:val="004F034C"/>
    <w:rsid w:val="004F19B6"/>
    <w:rsid w:val="004F288E"/>
    <w:rsid w:val="004F3053"/>
    <w:rsid w:val="004F3C50"/>
    <w:rsid w:val="004F7E0F"/>
    <w:rsid w:val="005021B0"/>
    <w:rsid w:val="00503E57"/>
    <w:rsid w:val="00507523"/>
    <w:rsid w:val="00507D92"/>
    <w:rsid w:val="00507DB7"/>
    <w:rsid w:val="00510DE1"/>
    <w:rsid w:val="00511537"/>
    <w:rsid w:val="0051253E"/>
    <w:rsid w:val="005217D1"/>
    <w:rsid w:val="00521AE0"/>
    <w:rsid w:val="00522E2C"/>
    <w:rsid w:val="0052367F"/>
    <w:rsid w:val="005255F2"/>
    <w:rsid w:val="00527290"/>
    <w:rsid w:val="00531553"/>
    <w:rsid w:val="00531A22"/>
    <w:rsid w:val="00532300"/>
    <w:rsid w:val="0053372C"/>
    <w:rsid w:val="0053445E"/>
    <w:rsid w:val="00535479"/>
    <w:rsid w:val="00537161"/>
    <w:rsid w:val="005372D7"/>
    <w:rsid w:val="0053736D"/>
    <w:rsid w:val="00541022"/>
    <w:rsid w:val="005427FC"/>
    <w:rsid w:val="00542FBC"/>
    <w:rsid w:val="005430D7"/>
    <w:rsid w:val="00544E38"/>
    <w:rsid w:val="00546167"/>
    <w:rsid w:val="00547857"/>
    <w:rsid w:val="00550013"/>
    <w:rsid w:val="005501D1"/>
    <w:rsid w:val="00553780"/>
    <w:rsid w:val="00553E62"/>
    <w:rsid w:val="00554B28"/>
    <w:rsid w:val="005576CC"/>
    <w:rsid w:val="0055772F"/>
    <w:rsid w:val="005629FD"/>
    <w:rsid w:val="00565CD2"/>
    <w:rsid w:val="0057164E"/>
    <w:rsid w:val="005723B1"/>
    <w:rsid w:val="005726C0"/>
    <w:rsid w:val="00572A39"/>
    <w:rsid w:val="00572E15"/>
    <w:rsid w:val="00572E2B"/>
    <w:rsid w:val="00572EAD"/>
    <w:rsid w:val="005735C3"/>
    <w:rsid w:val="00573DF0"/>
    <w:rsid w:val="005747B7"/>
    <w:rsid w:val="0057527A"/>
    <w:rsid w:val="005773A6"/>
    <w:rsid w:val="0058157B"/>
    <w:rsid w:val="005818CB"/>
    <w:rsid w:val="00583D8D"/>
    <w:rsid w:val="00583E99"/>
    <w:rsid w:val="0058605B"/>
    <w:rsid w:val="00587387"/>
    <w:rsid w:val="005902EC"/>
    <w:rsid w:val="00590A9F"/>
    <w:rsid w:val="00590AC7"/>
    <w:rsid w:val="00591595"/>
    <w:rsid w:val="00591E51"/>
    <w:rsid w:val="00592EA0"/>
    <w:rsid w:val="005947AF"/>
    <w:rsid w:val="00594F88"/>
    <w:rsid w:val="005952D5"/>
    <w:rsid w:val="00596287"/>
    <w:rsid w:val="005A0629"/>
    <w:rsid w:val="005A17C2"/>
    <w:rsid w:val="005A24D3"/>
    <w:rsid w:val="005A2C6A"/>
    <w:rsid w:val="005A2D12"/>
    <w:rsid w:val="005A3AA4"/>
    <w:rsid w:val="005A4DB8"/>
    <w:rsid w:val="005A6066"/>
    <w:rsid w:val="005A66AA"/>
    <w:rsid w:val="005B12C0"/>
    <w:rsid w:val="005B1909"/>
    <w:rsid w:val="005B366A"/>
    <w:rsid w:val="005B40B5"/>
    <w:rsid w:val="005B43AF"/>
    <w:rsid w:val="005B4629"/>
    <w:rsid w:val="005B4FD5"/>
    <w:rsid w:val="005B73D3"/>
    <w:rsid w:val="005C0045"/>
    <w:rsid w:val="005C2619"/>
    <w:rsid w:val="005C2753"/>
    <w:rsid w:val="005C4A78"/>
    <w:rsid w:val="005C6EF7"/>
    <w:rsid w:val="005D00E7"/>
    <w:rsid w:val="005D44A5"/>
    <w:rsid w:val="005D5816"/>
    <w:rsid w:val="005D62F0"/>
    <w:rsid w:val="005D7299"/>
    <w:rsid w:val="005D7ECB"/>
    <w:rsid w:val="005E1158"/>
    <w:rsid w:val="005E418C"/>
    <w:rsid w:val="005E493E"/>
    <w:rsid w:val="005E4D30"/>
    <w:rsid w:val="005E529C"/>
    <w:rsid w:val="005E5613"/>
    <w:rsid w:val="005E6A64"/>
    <w:rsid w:val="005E6E96"/>
    <w:rsid w:val="005F037D"/>
    <w:rsid w:val="005F03CD"/>
    <w:rsid w:val="005F2449"/>
    <w:rsid w:val="005F58BA"/>
    <w:rsid w:val="005F5D62"/>
    <w:rsid w:val="005F6302"/>
    <w:rsid w:val="0060203B"/>
    <w:rsid w:val="00604F4E"/>
    <w:rsid w:val="0060653F"/>
    <w:rsid w:val="0060758C"/>
    <w:rsid w:val="00614891"/>
    <w:rsid w:val="00615CDF"/>
    <w:rsid w:val="00616C8F"/>
    <w:rsid w:val="00617B9E"/>
    <w:rsid w:val="0062707B"/>
    <w:rsid w:val="006271F5"/>
    <w:rsid w:val="00630813"/>
    <w:rsid w:val="006317E6"/>
    <w:rsid w:val="00631973"/>
    <w:rsid w:val="006328B3"/>
    <w:rsid w:val="00632F04"/>
    <w:rsid w:val="00635A67"/>
    <w:rsid w:val="006370DB"/>
    <w:rsid w:val="0063773B"/>
    <w:rsid w:val="006408B4"/>
    <w:rsid w:val="00640978"/>
    <w:rsid w:val="00643188"/>
    <w:rsid w:val="006455D4"/>
    <w:rsid w:val="00646AB3"/>
    <w:rsid w:val="006505DD"/>
    <w:rsid w:val="00651ACF"/>
    <w:rsid w:val="00653C1D"/>
    <w:rsid w:val="00660AB8"/>
    <w:rsid w:val="006637EA"/>
    <w:rsid w:val="00664C55"/>
    <w:rsid w:val="0066542A"/>
    <w:rsid w:val="0067039A"/>
    <w:rsid w:val="00672399"/>
    <w:rsid w:val="00675117"/>
    <w:rsid w:val="00675C75"/>
    <w:rsid w:val="00676AB0"/>
    <w:rsid w:val="00676B3B"/>
    <w:rsid w:val="006818FD"/>
    <w:rsid w:val="00683125"/>
    <w:rsid w:val="00683EB7"/>
    <w:rsid w:val="006851AB"/>
    <w:rsid w:val="006913F9"/>
    <w:rsid w:val="006952B9"/>
    <w:rsid w:val="00695DB2"/>
    <w:rsid w:val="00696535"/>
    <w:rsid w:val="00697B08"/>
    <w:rsid w:val="006A0267"/>
    <w:rsid w:val="006A0A86"/>
    <w:rsid w:val="006A1F82"/>
    <w:rsid w:val="006A3399"/>
    <w:rsid w:val="006A5B35"/>
    <w:rsid w:val="006B0912"/>
    <w:rsid w:val="006B1AC7"/>
    <w:rsid w:val="006B2984"/>
    <w:rsid w:val="006B2D46"/>
    <w:rsid w:val="006B3F73"/>
    <w:rsid w:val="006B4786"/>
    <w:rsid w:val="006B5278"/>
    <w:rsid w:val="006B7066"/>
    <w:rsid w:val="006B77B2"/>
    <w:rsid w:val="006B7A69"/>
    <w:rsid w:val="006B7A97"/>
    <w:rsid w:val="006C40A2"/>
    <w:rsid w:val="006C5C86"/>
    <w:rsid w:val="006C638E"/>
    <w:rsid w:val="006C6738"/>
    <w:rsid w:val="006D05EC"/>
    <w:rsid w:val="006D2730"/>
    <w:rsid w:val="006D3E16"/>
    <w:rsid w:val="006D49BA"/>
    <w:rsid w:val="006D5498"/>
    <w:rsid w:val="006D6292"/>
    <w:rsid w:val="006D6899"/>
    <w:rsid w:val="006D7E92"/>
    <w:rsid w:val="006D7F5C"/>
    <w:rsid w:val="006E482F"/>
    <w:rsid w:val="006E48BA"/>
    <w:rsid w:val="006E4D34"/>
    <w:rsid w:val="006E54EB"/>
    <w:rsid w:val="006E6BBE"/>
    <w:rsid w:val="006E73D8"/>
    <w:rsid w:val="006F17EA"/>
    <w:rsid w:val="006F1BF3"/>
    <w:rsid w:val="006F31A6"/>
    <w:rsid w:val="006F3455"/>
    <w:rsid w:val="006F5585"/>
    <w:rsid w:val="00702279"/>
    <w:rsid w:val="00702664"/>
    <w:rsid w:val="007026CB"/>
    <w:rsid w:val="00703629"/>
    <w:rsid w:val="00704350"/>
    <w:rsid w:val="007046D5"/>
    <w:rsid w:val="00707C93"/>
    <w:rsid w:val="00707D80"/>
    <w:rsid w:val="0071111B"/>
    <w:rsid w:val="0071408F"/>
    <w:rsid w:val="00714BAA"/>
    <w:rsid w:val="00715643"/>
    <w:rsid w:val="00715B93"/>
    <w:rsid w:val="00716734"/>
    <w:rsid w:val="00716A9E"/>
    <w:rsid w:val="00717689"/>
    <w:rsid w:val="00717C83"/>
    <w:rsid w:val="0072033A"/>
    <w:rsid w:val="00720C67"/>
    <w:rsid w:val="00720CB8"/>
    <w:rsid w:val="00720D29"/>
    <w:rsid w:val="0072146A"/>
    <w:rsid w:val="00722BC9"/>
    <w:rsid w:val="00723F26"/>
    <w:rsid w:val="0072558F"/>
    <w:rsid w:val="00725D2B"/>
    <w:rsid w:val="007266B9"/>
    <w:rsid w:val="00727A0D"/>
    <w:rsid w:val="00727C23"/>
    <w:rsid w:val="0073029B"/>
    <w:rsid w:val="00733A42"/>
    <w:rsid w:val="0074076C"/>
    <w:rsid w:val="00740C3B"/>
    <w:rsid w:val="0074200F"/>
    <w:rsid w:val="00742E3C"/>
    <w:rsid w:val="0074308A"/>
    <w:rsid w:val="0074502A"/>
    <w:rsid w:val="007450CC"/>
    <w:rsid w:val="0074624D"/>
    <w:rsid w:val="00746CF4"/>
    <w:rsid w:val="00747440"/>
    <w:rsid w:val="00752C7A"/>
    <w:rsid w:val="00753C85"/>
    <w:rsid w:val="00755C3C"/>
    <w:rsid w:val="0076308E"/>
    <w:rsid w:val="00765E9D"/>
    <w:rsid w:val="0076747A"/>
    <w:rsid w:val="007712BC"/>
    <w:rsid w:val="00771556"/>
    <w:rsid w:val="00773CF3"/>
    <w:rsid w:val="00775BB3"/>
    <w:rsid w:val="007771E7"/>
    <w:rsid w:val="007772AA"/>
    <w:rsid w:val="0077797D"/>
    <w:rsid w:val="007822F9"/>
    <w:rsid w:val="00782545"/>
    <w:rsid w:val="00783E69"/>
    <w:rsid w:val="0078422D"/>
    <w:rsid w:val="00784BD5"/>
    <w:rsid w:val="00791712"/>
    <w:rsid w:val="00793C02"/>
    <w:rsid w:val="00795513"/>
    <w:rsid w:val="007956CE"/>
    <w:rsid w:val="0079716F"/>
    <w:rsid w:val="007A12BF"/>
    <w:rsid w:val="007A2085"/>
    <w:rsid w:val="007A5363"/>
    <w:rsid w:val="007A7376"/>
    <w:rsid w:val="007B000E"/>
    <w:rsid w:val="007B0F65"/>
    <w:rsid w:val="007B42AA"/>
    <w:rsid w:val="007B478D"/>
    <w:rsid w:val="007B69E9"/>
    <w:rsid w:val="007C0B6D"/>
    <w:rsid w:val="007C1519"/>
    <w:rsid w:val="007C4205"/>
    <w:rsid w:val="007C46C7"/>
    <w:rsid w:val="007C5361"/>
    <w:rsid w:val="007C71E0"/>
    <w:rsid w:val="007D03FD"/>
    <w:rsid w:val="007D5C04"/>
    <w:rsid w:val="007D6251"/>
    <w:rsid w:val="007D7C47"/>
    <w:rsid w:val="007E020B"/>
    <w:rsid w:val="007E0D49"/>
    <w:rsid w:val="007E4CF3"/>
    <w:rsid w:val="007E4EF5"/>
    <w:rsid w:val="007E76DA"/>
    <w:rsid w:val="007F0F00"/>
    <w:rsid w:val="007F0FEA"/>
    <w:rsid w:val="007F15BE"/>
    <w:rsid w:val="007F1872"/>
    <w:rsid w:val="007F1DAA"/>
    <w:rsid w:val="007F3A6A"/>
    <w:rsid w:val="007F58B7"/>
    <w:rsid w:val="007F63F2"/>
    <w:rsid w:val="007F700B"/>
    <w:rsid w:val="008000E6"/>
    <w:rsid w:val="00801080"/>
    <w:rsid w:val="00801419"/>
    <w:rsid w:val="00811435"/>
    <w:rsid w:val="00812CB8"/>
    <w:rsid w:val="0081386B"/>
    <w:rsid w:val="00814B58"/>
    <w:rsid w:val="00814DFF"/>
    <w:rsid w:val="0081553D"/>
    <w:rsid w:val="00820918"/>
    <w:rsid w:val="0082130C"/>
    <w:rsid w:val="00821344"/>
    <w:rsid w:val="00821831"/>
    <w:rsid w:val="00821A06"/>
    <w:rsid w:val="00822CE8"/>
    <w:rsid w:val="008240B1"/>
    <w:rsid w:val="0082442D"/>
    <w:rsid w:val="00826B24"/>
    <w:rsid w:val="008276E1"/>
    <w:rsid w:val="00831C6D"/>
    <w:rsid w:val="0083409F"/>
    <w:rsid w:val="008408FC"/>
    <w:rsid w:val="008414B1"/>
    <w:rsid w:val="008425F9"/>
    <w:rsid w:val="008443CC"/>
    <w:rsid w:val="00845239"/>
    <w:rsid w:val="0084546A"/>
    <w:rsid w:val="00846C45"/>
    <w:rsid w:val="00851642"/>
    <w:rsid w:val="008521A3"/>
    <w:rsid w:val="00852C19"/>
    <w:rsid w:val="00856670"/>
    <w:rsid w:val="0086010C"/>
    <w:rsid w:val="0086441A"/>
    <w:rsid w:val="00870D63"/>
    <w:rsid w:val="00870EE5"/>
    <w:rsid w:val="008722BA"/>
    <w:rsid w:val="008722F4"/>
    <w:rsid w:val="0087241F"/>
    <w:rsid w:val="00872B38"/>
    <w:rsid w:val="00874791"/>
    <w:rsid w:val="00874C86"/>
    <w:rsid w:val="008757C9"/>
    <w:rsid w:val="00877DB2"/>
    <w:rsid w:val="00881D09"/>
    <w:rsid w:val="0088351E"/>
    <w:rsid w:val="00883CD5"/>
    <w:rsid w:val="008854F1"/>
    <w:rsid w:val="008860D3"/>
    <w:rsid w:val="0089005F"/>
    <w:rsid w:val="008943BE"/>
    <w:rsid w:val="00894CF6"/>
    <w:rsid w:val="00895AD9"/>
    <w:rsid w:val="00897EDA"/>
    <w:rsid w:val="008A0E11"/>
    <w:rsid w:val="008A1A95"/>
    <w:rsid w:val="008A2306"/>
    <w:rsid w:val="008A453C"/>
    <w:rsid w:val="008A60E6"/>
    <w:rsid w:val="008A637C"/>
    <w:rsid w:val="008A641A"/>
    <w:rsid w:val="008B08AB"/>
    <w:rsid w:val="008B2D38"/>
    <w:rsid w:val="008B3B67"/>
    <w:rsid w:val="008B4077"/>
    <w:rsid w:val="008B69BB"/>
    <w:rsid w:val="008B7045"/>
    <w:rsid w:val="008C1428"/>
    <w:rsid w:val="008C1801"/>
    <w:rsid w:val="008C1980"/>
    <w:rsid w:val="008C3186"/>
    <w:rsid w:val="008C3337"/>
    <w:rsid w:val="008C3CA4"/>
    <w:rsid w:val="008C7F2B"/>
    <w:rsid w:val="008D0378"/>
    <w:rsid w:val="008D11A8"/>
    <w:rsid w:val="008D298A"/>
    <w:rsid w:val="008D3A8B"/>
    <w:rsid w:val="008D503A"/>
    <w:rsid w:val="008D5C39"/>
    <w:rsid w:val="008D6310"/>
    <w:rsid w:val="008D6A21"/>
    <w:rsid w:val="008D71C0"/>
    <w:rsid w:val="008E0CE2"/>
    <w:rsid w:val="008E5930"/>
    <w:rsid w:val="008F137F"/>
    <w:rsid w:val="008F1459"/>
    <w:rsid w:val="008F1771"/>
    <w:rsid w:val="008F1975"/>
    <w:rsid w:val="008F2616"/>
    <w:rsid w:val="008F3963"/>
    <w:rsid w:val="008F51AB"/>
    <w:rsid w:val="008F6603"/>
    <w:rsid w:val="00900048"/>
    <w:rsid w:val="009000AF"/>
    <w:rsid w:val="00901C02"/>
    <w:rsid w:val="0090277A"/>
    <w:rsid w:val="009027D5"/>
    <w:rsid w:val="00906094"/>
    <w:rsid w:val="00906B61"/>
    <w:rsid w:val="009101A2"/>
    <w:rsid w:val="009126AC"/>
    <w:rsid w:val="00914ADD"/>
    <w:rsid w:val="00915810"/>
    <w:rsid w:val="009162E3"/>
    <w:rsid w:val="0091646D"/>
    <w:rsid w:val="00916E88"/>
    <w:rsid w:val="00916FC4"/>
    <w:rsid w:val="009178B3"/>
    <w:rsid w:val="00917993"/>
    <w:rsid w:val="00917B6D"/>
    <w:rsid w:val="00921FA0"/>
    <w:rsid w:val="00924809"/>
    <w:rsid w:val="009265BB"/>
    <w:rsid w:val="00927928"/>
    <w:rsid w:val="00930FD9"/>
    <w:rsid w:val="009328AD"/>
    <w:rsid w:val="00932F1E"/>
    <w:rsid w:val="00933201"/>
    <w:rsid w:val="00935402"/>
    <w:rsid w:val="009365DF"/>
    <w:rsid w:val="00937F53"/>
    <w:rsid w:val="009414CE"/>
    <w:rsid w:val="0094468D"/>
    <w:rsid w:val="009446F6"/>
    <w:rsid w:val="00946D75"/>
    <w:rsid w:val="0095098F"/>
    <w:rsid w:val="00950A5A"/>
    <w:rsid w:val="00951CD2"/>
    <w:rsid w:val="00951F2B"/>
    <w:rsid w:val="00951FE4"/>
    <w:rsid w:val="00952AB4"/>
    <w:rsid w:val="0096021F"/>
    <w:rsid w:val="0096055A"/>
    <w:rsid w:val="00960AB7"/>
    <w:rsid w:val="00961D2E"/>
    <w:rsid w:val="009621AD"/>
    <w:rsid w:val="00962C19"/>
    <w:rsid w:val="00963350"/>
    <w:rsid w:val="00964ED4"/>
    <w:rsid w:val="00970FBE"/>
    <w:rsid w:val="00976D3F"/>
    <w:rsid w:val="00980093"/>
    <w:rsid w:val="009802A5"/>
    <w:rsid w:val="00981744"/>
    <w:rsid w:val="00982946"/>
    <w:rsid w:val="00983B8B"/>
    <w:rsid w:val="00985EBA"/>
    <w:rsid w:val="009861F1"/>
    <w:rsid w:val="00987C59"/>
    <w:rsid w:val="009948AC"/>
    <w:rsid w:val="00994EDB"/>
    <w:rsid w:val="0099518C"/>
    <w:rsid w:val="00997C4F"/>
    <w:rsid w:val="009A0BDF"/>
    <w:rsid w:val="009A278B"/>
    <w:rsid w:val="009A2C2B"/>
    <w:rsid w:val="009A31D0"/>
    <w:rsid w:val="009A38DD"/>
    <w:rsid w:val="009A6080"/>
    <w:rsid w:val="009A666E"/>
    <w:rsid w:val="009A75E8"/>
    <w:rsid w:val="009B0AA6"/>
    <w:rsid w:val="009B47BA"/>
    <w:rsid w:val="009B5CAB"/>
    <w:rsid w:val="009B63E6"/>
    <w:rsid w:val="009B6601"/>
    <w:rsid w:val="009B7051"/>
    <w:rsid w:val="009C1A5E"/>
    <w:rsid w:val="009C1EE8"/>
    <w:rsid w:val="009C2679"/>
    <w:rsid w:val="009C3021"/>
    <w:rsid w:val="009C4349"/>
    <w:rsid w:val="009C4F70"/>
    <w:rsid w:val="009C6016"/>
    <w:rsid w:val="009D1648"/>
    <w:rsid w:val="009D322D"/>
    <w:rsid w:val="009D4680"/>
    <w:rsid w:val="009D47B6"/>
    <w:rsid w:val="009D4944"/>
    <w:rsid w:val="009E1566"/>
    <w:rsid w:val="009E1BB8"/>
    <w:rsid w:val="009E20E2"/>
    <w:rsid w:val="009E4553"/>
    <w:rsid w:val="009E45E4"/>
    <w:rsid w:val="009E51B4"/>
    <w:rsid w:val="009E5FB2"/>
    <w:rsid w:val="009E61C1"/>
    <w:rsid w:val="009E6601"/>
    <w:rsid w:val="009E67A9"/>
    <w:rsid w:val="009E7F29"/>
    <w:rsid w:val="009F1CC3"/>
    <w:rsid w:val="009F2298"/>
    <w:rsid w:val="009F3BBC"/>
    <w:rsid w:val="009F61B4"/>
    <w:rsid w:val="00A01231"/>
    <w:rsid w:val="00A0268F"/>
    <w:rsid w:val="00A02DF7"/>
    <w:rsid w:val="00A052AA"/>
    <w:rsid w:val="00A053F9"/>
    <w:rsid w:val="00A0740D"/>
    <w:rsid w:val="00A11253"/>
    <w:rsid w:val="00A15F85"/>
    <w:rsid w:val="00A16596"/>
    <w:rsid w:val="00A17123"/>
    <w:rsid w:val="00A20CE0"/>
    <w:rsid w:val="00A21A3A"/>
    <w:rsid w:val="00A22C58"/>
    <w:rsid w:val="00A23D98"/>
    <w:rsid w:val="00A257E8"/>
    <w:rsid w:val="00A26CA3"/>
    <w:rsid w:val="00A30E0B"/>
    <w:rsid w:val="00A3410A"/>
    <w:rsid w:val="00A3683C"/>
    <w:rsid w:val="00A36AFB"/>
    <w:rsid w:val="00A40D47"/>
    <w:rsid w:val="00A412B4"/>
    <w:rsid w:val="00A41FEC"/>
    <w:rsid w:val="00A42277"/>
    <w:rsid w:val="00A4325F"/>
    <w:rsid w:val="00A44202"/>
    <w:rsid w:val="00A44C57"/>
    <w:rsid w:val="00A4559A"/>
    <w:rsid w:val="00A45CBB"/>
    <w:rsid w:val="00A47C2F"/>
    <w:rsid w:val="00A50193"/>
    <w:rsid w:val="00A50CE4"/>
    <w:rsid w:val="00A548D2"/>
    <w:rsid w:val="00A56F27"/>
    <w:rsid w:val="00A5723D"/>
    <w:rsid w:val="00A61D74"/>
    <w:rsid w:val="00A62795"/>
    <w:rsid w:val="00A628DE"/>
    <w:rsid w:val="00A6298A"/>
    <w:rsid w:val="00A62A19"/>
    <w:rsid w:val="00A62F12"/>
    <w:rsid w:val="00A63261"/>
    <w:rsid w:val="00A63C71"/>
    <w:rsid w:val="00A65012"/>
    <w:rsid w:val="00A67AA4"/>
    <w:rsid w:val="00A67FF0"/>
    <w:rsid w:val="00A75288"/>
    <w:rsid w:val="00A7537E"/>
    <w:rsid w:val="00A77052"/>
    <w:rsid w:val="00A777A8"/>
    <w:rsid w:val="00A80683"/>
    <w:rsid w:val="00A8188D"/>
    <w:rsid w:val="00A8233F"/>
    <w:rsid w:val="00A8280F"/>
    <w:rsid w:val="00A82CC0"/>
    <w:rsid w:val="00A82EE4"/>
    <w:rsid w:val="00A83770"/>
    <w:rsid w:val="00A857DF"/>
    <w:rsid w:val="00A915C8"/>
    <w:rsid w:val="00A9162D"/>
    <w:rsid w:val="00A91977"/>
    <w:rsid w:val="00A92CCA"/>
    <w:rsid w:val="00A92D86"/>
    <w:rsid w:val="00A94895"/>
    <w:rsid w:val="00A955BE"/>
    <w:rsid w:val="00A97460"/>
    <w:rsid w:val="00A9748A"/>
    <w:rsid w:val="00A9748B"/>
    <w:rsid w:val="00A97D91"/>
    <w:rsid w:val="00AA1239"/>
    <w:rsid w:val="00AA1945"/>
    <w:rsid w:val="00AA215E"/>
    <w:rsid w:val="00AA24B4"/>
    <w:rsid w:val="00AA63EE"/>
    <w:rsid w:val="00AB0D58"/>
    <w:rsid w:val="00AB0F21"/>
    <w:rsid w:val="00AB2807"/>
    <w:rsid w:val="00AB4291"/>
    <w:rsid w:val="00AB47FD"/>
    <w:rsid w:val="00AB6238"/>
    <w:rsid w:val="00AC0B0C"/>
    <w:rsid w:val="00AC1897"/>
    <w:rsid w:val="00AC1ED3"/>
    <w:rsid w:val="00AC3867"/>
    <w:rsid w:val="00AC390E"/>
    <w:rsid w:val="00AC6B73"/>
    <w:rsid w:val="00AD0855"/>
    <w:rsid w:val="00AD0D42"/>
    <w:rsid w:val="00AD1B65"/>
    <w:rsid w:val="00AD1F14"/>
    <w:rsid w:val="00AD20ED"/>
    <w:rsid w:val="00AD37E7"/>
    <w:rsid w:val="00AD4B1C"/>
    <w:rsid w:val="00AD530E"/>
    <w:rsid w:val="00AD5EAF"/>
    <w:rsid w:val="00AD6F86"/>
    <w:rsid w:val="00AD76C3"/>
    <w:rsid w:val="00AD7DB7"/>
    <w:rsid w:val="00AE0A55"/>
    <w:rsid w:val="00AE4CE4"/>
    <w:rsid w:val="00AE564C"/>
    <w:rsid w:val="00AE5D03"/>
    <w:rsid w:val="00AE7E96"/>
    <w:rsid w:val="00AF0434"/>
    <w:rsid w:val="00AF0D46"/>
    <w:rsid w:val="00AF3CBF"/>
    <w:rsid w:val="00AF4321"/>
    <w:rsid w:val="00AF4B1F"/>
    <w:rsid w:val="00AF61DB"/>
    <w:rsid w:val="00AF6A6B"/>
    <w:rsid w:val="00AF7A50"/>
    <w:rsid w:val="00B00113"/>
    <w:rsid w:val="00B01A26"/>
    <w:rsid w:val="00B0238A"/>
    <w:rsid w:val="00B03652"/>
    <w:rsid w:val="00B0365D"/>
    <w:rsid w:val="00B038BA"/>
    <w:rsid w:val="00B05F56"/>
    <w:rsid w:val="00B060CB"/>
    <w:rsid w:val="00B06131"/>
    <w:rsid w:val="00B07FB5"/>
    <w:rsid w:val="00B101AE"/>
    <w:rsid w:val="00B1127D"/>
    <w:rsid w:val="00B1198E"/>
    <w:rsid w:val="00B14329"/>
    <w:rsid w:val="00B20E3B"/>
    <w:rsid w:val="00B21A23"/>
    <w:rsid w:val="00B237A7"/>
    <w:rsid w:val="00B24C48"/>
    <w:rsid w:val="00B30D51"/>
    <w:rsid w:val="00B32FEB"/>
    <w:rsid w:val="00B34328"/>
    <w:rsid w:val="00B42269"/>
    <w:rsid w:val="00B44AA1"/>
    <w:rsid w:val="00B45495"/>
    <w:rsid w:val="00B45729"/>
    <w:rsid w:val="00B45C29"/>
    <w:rsid w:val="00B461FE"/>
    <w:rsid w:val="00B46B5B"/>
    <w:rsid w:val="00B5159F"/>
    <w:rsid w:val="00B5188E"/>
    <w:rsid w:val="00B56F86"/>
    <w:rsid w:val="00B6014A"/>
    <w:rsid w:val="00B60A65"/>
    <w:rsid w:val="00B610AC"/>
    <w:rsid w:val="00B618C0"/>
    <w:rsid w:val="00B65506"/>
    <w:rsid w:val="00B6597A"/>
    <w:rsid w:val="00B65CB2"/>
    <w:rsid w:val="00B664BB"/>
    <w:rsid w:val="00B669F1"/>
    <w:rsid w:val="00B6745C"/>
    <w:rsid w:val="00B678D6"/>
    <w:rsid w:val="00B71EFD"/>
    <w:rsid w:val="00B75226"/>
    <w:rsid w:val="00B7795F"/>
    <w:rsid w:val="00B80017"/>
    <w:rsid w:val="00B80751"/>
    <w:rsid w:val="00B81E40"/>
    <w:rsid w:val="00B8520C"/>
    <w:rsid w:val="00B85D80"/>
    <w:rsid w:val="00B85F0B"/>
    <w:rsid w:val="00B85FA5"/>
    <w:rsid w:val="00B87218"/>
    <w:rsid w:val="00B8742B"/>
    <w:rsid w:val="00B9047D"/>
    <w:rsid w:val="00B9049A"/>
    <w:rsid w:val="00B943F2"/>
    <w:rsid w:val="00B955EF"/>
    <w:rsid w:val="00B95C70"/>
    <w:rsid w:val="00B96303"/>
    <w:rsid w:val="00B96680"/>
    <w:rsid w:val="00BA4596"/>
    <w:rsid w:val="00BA5ABC"/>
    <w:rsid w:val="00BA5F6F"/>
    <w:rsid w:val="00BA6A88"/>
    <w:rsid w:val="00BB2432"/>
    <w:rsid w:val="00BB24AF"/>
    <w:rsid w:val="00BB24ED"/>
    <w:rsid w:val="00BB5DA2"/>
    <w:rsid w:val="00BB64C5"/>
    <w:rsid w:val="00BB7B7D"/>
    <w:rsid w:val="00BC11DE"/>
    <w:rsid w:val="00BC1B5E"/>
    <w:rsid w:val="00BC1C96"/>
    <w:rsid w:val="00BC2414"/>
    <w:rsid w:val="00BC7359"/>
    <w:rsid w:val="00BD105C"/>
    <w:rsid w:val="00BD1315"/>
    <w:rsid w:val="00BD28DC"/>
    <w:rsid w:val="00BD2A75"/>
    <w:rsid w:val="00BD4ECF"/>
    <w:rsid w:val="00BE550F"/>
    <w:rsid w:val="00BF03B8"/>
    <w:rsid w:val="00BF2FEF"/>
    <w:rsid w:val="00BF62A3"/>
    <w:rsid w:val="00BF6515"/>
    <w:rsid w:val="00BF6581"/>
    <w:rsid w:val="00BF6E8C"/>
    <w:rsid w:val="00BF7A2E"/>
    <w:rsid w:val="00BF7EC7"/>
    <w:rsid w:val="00C0036E"/>
    <w:rsid w:val="00C00782"/>
    <w:rsid w:val="00C026D0"/>
    <w:rsid w:val="00C02E9E"/>
    <w:rsid w:val="00C030D0"/>
    <w:rsid w:val="00C034C2"/>
    <w:rsid w:val="00C03DE4"/>
    <w:rsid w:val="00C05815"/>
    <w:rsid w:val="00C0658A"/>
    <w:rsid w:val="00C06B24"/>
    <w:rsid w:val="00C11151"/>
    <w:rsid w:val="00C112B7"/>
    <w:rsid w:val="00C12CB6"/>
    <w:rsid w:val="00C13DAB"/>
    <w:rsid w:val="00C14735"/>
    <w:rsid w:val="00C1582B"/>
    <w:rsid w:val="00C162ED"/>
    <w:rsid w:val="00C165AD"/>
    <w:rsid w:val="00C213A6"/>
    <w:rsid w:val="00C245C1"/>
    <w:rsid w:val="00C24A91"/>
    <w:rsid w:val="00C25255"/>
    <w:rsid w:val="00C256E0"/>
    <w:rsid w:val="00C26F97"/>
    <w:rsid w:val="00C273D3"/>
    <w:rsid w:val="00C32EEF"/>
    <w:rsid w:val="00C330B6"/>
    <w:rsid w:val="00C3539E"/>
    <w:rsid w:val="00C35C7F"/>
    <w:rsid w:val="00C36064"/>
    <w:rsid w:val="00C41449"/>
    <w:rsid w:val="00C419BE"/>
    <w:rsid w:val="00C420C4"/>
    <w:rsid w:val="00C43799"/>
    <w:rsid w:val="00C43B24"/>
    <w:rsid w:val="00C44B7F"/>
    <w:rsid w:val="00C47DC8"/>
    <w:rsid w:val="00C47E2F"/>
    <w:rsid w:val="00C528BA"/>
    <w:rsid w:val="00C52CD8"/>
    <w:rsid w:val="00C53EFA"/>
    <w:rsid w:val="00C54563"/>
    <w:rsid w:val="00C54898"/>
    <w:rsid w:val="00C54CF7"/>
    <w:rsid w:val="00C5720B"/>
    <w:rsid w:val="00C61144"/>
    <w:rsid w:val="00C6138D"/>
    <w:rsid w:val="00C62EBD"/>
    <w:rsid w:val="00C63617"/>
    <w:rsid w:val="00C64039"/>
    <w:rsid w:val="00C64245"/>
    <w:rsid w:val="00C658B2"/>
    <w:rsid w:val="00C71F5C"/>
    <w:rsid w:val="00C736A2"/>
    <w:rsid w:val="00C74536"/>
    <w:rsid w:val="00C74B1A"/>
    <w:rsid w:val="00C75514"/>
    <w:rsid w:val="00C778BE"/>
    <w:rsid w:val="00C77B5A"/>
    <w:rsid w:val="00C77D2B"/>
    <w:rsid w:val="00C80416"/>
    <w:rsid w:val="00C82075"/>
    <w:rsid w:val="00C82A19"/>
    <w:rsid w:val="00C84D44"/>
    <w:rsid w:val="00C85750"/>
    <w:rsid w:val="00C86961"/>
    <w:rsid w:val="00C874B0"/>
    <w:rsid w:val="00C87967"/>
    <w:rsid w:val="00C90A70"/>
    <w:rsid w:val="00C91E35"/>
    <w:rsid w:val="00C93F45"/>
    <w:rsid w:val="00C94B6D"/>
    <w:rsid w:val="00C96AFD"/>
    <w:rsid w:val="00CA16E9"/>
    <w:rsid w:val="00CA1A43"/>
    <w:rsid w:val="00CA2777"/>
    <w:rsid w:val="00CB0E25"/>
    <w:rsid w:val="00CB3D7D"/>
    <w:rsid w:val="00CB4BEF"/>
    <w:rsid w:val="00CB5868"/>
    <w:rsid w:val="00CB6966"/>
    <w:rsid w:val="00CC3860"/>
    <w:rsid w:val="00CC3E6D"/>
    <w:rsid w:val="00CC6E8B"/>
    <w:rsid w:val="00CD0CCD"/>
    <w:rsid w:val="00CD2022"/>
    <w:rsid w:val="00CD215A"/>
    <w:rsid w:val="00CD2CB0"/>
    <w:rsid w:val="00CD5915"/>
    <w:rsid w:val="00CD6DB7"/>
    <w:rsid w:val="00CD6F75"/>
    <w:rsid w:val="00CE07D9"/>
    <w:rsid w:val="00CE0D8F"/>
    <w:rsid w:val="00CE1463"/>
    <w:rsid w:val="00CE23A8"/>
    <w:rsid w:val="00CE28FD"/>
    <w:rsid w:val="00CE2ADE"/>
    <w:rsid w:val="00CE4BB9"/>
    <w:rsid w:val="00CE4D8C"/>
    <w:rsid w:val="00CE6CED"/>
    <w:rsid w:val="00CE7C1B"/>
    <w:rsid w:val="00CF039F"/>
    <w:rsid w:val="00CF03D0"/>
    <w:rsid w:val="00CF1985"/>
    <w:rsid w:val="00CF2976"/>
    <w:rsid w:val="00CF4A8F"/>
    <w:rsid w:val="00CF7059"/>
    <w:rsid w:val="00D009DF"/>
    <w:rsid w:val="00D01172"/>
    <w:rsid w:val="00D0172F"/>
    <w:rsid w:val="00D01B9C"/>
    <w:rsid w:val="00D048EB"/>
    <w:rsid w:val="00D052CC"/>
    <w:rsid w:val="00D0541C"/>
    <w:rsid w:val="00D06794"/>
    <w:rsid w:val="00D06E38"/>
    <w:rsid w:val="00D06EAA"/>
    <w:rsid w:val="00D10115"/>
    <w:rsid w:val="00D12656"/>
    <w:rsid w:val="00D16B97"/>
    <w:rsid w:val="00D16DD1"/>
    <w:rsid w:val="00D16DE5"/>
    <w:rsid w:val="00D20124"/>
    <w:rsid w:val="00D217C0"/>
    <w:rsid w:val="00D24C4D"/>
    <w:rsid w:val="00D250F3"/>
    <w:rsid w:val="00D2559B"/>
    <w:rsid w:val="00D26C40"/>
    <w:rsid w:val="00D309AC"/>
    <w:rsid w:val="00D3426A"/>
    <w:rsid w:val="00D36D5C"/>
    <w:rsid w:val="00D40AD4"/>
    <w:rsid w:val="00D40CBA"/>
    <w:rsid w:val="00D41B4A"/>
    <w:rsid w:val="00D42477"/>
    <w:rsid w:val="00D42BE8"/>
    <w:rsid w:val="00D43DE2"/>
    <w:rsid w:val="00D45558"/>
    <w:rsid w:val="00D46F86"/>
    <w:rsid w:val="00D47486"/>
    <w:rsid w:val="00D501B8"/>
    <w:rsid w:val="00D536C2"/>
    <w:rsid w:val="00D550CA"/>
    <w:rsid w:val="00D55236"/>
    <w:rsid w:val="00D5588C"/>
    <w:rsid w:val="00D55F40"/>
    <w:rsid w:val="00D57937"/>
    <w:rsid w:val="00D618B3"/>
    <w:rsid w:val="00D6256A"/>
    <w:rsid w:val="00D63B1C"/>
    <w:rsid w:val="00D6401A"/>
    <w:rsid w:val="00D66889"/>
    <w:rsid w:val="00D7101A"/>
    <w:rsid w:val="00D74676"/>
    <w:rsid w:val="00D75E56"/>
    <w:rsid w:val="00D80790"/>
    <w:rsid w:val="00D83878"/>
    <w:rsid w:val="00D83C37"/>
    <w:rsid w:val="00D84B5C"/>
    <w:rsid w:val="00D8555B"/>
    <w:rsid w:val="00D85DD2"/>
    <w:rsid w:val="00D87125"/>
    <w:rsid w:val="00D874A6"/>
    <w:rsid w:val="00D905BD"/>
    <w:rsid w:val="00D9186F"/>
    <w:rsid w:val="00D95105"/>
    <w:rsid w:val="00D952BA"/>
    <w:rsid w:val="00D9623E"/>
    <w:rsid w:val="00D97C1C"/>
    <w:rsid w:val="00DA1033"/>
    <w:rsid w:val="00DA1207"/>
    <w:rsid w:val="00DA38E3"/>
    <w:rsid w:val="00DA4018"/>
    <w:rsid w:val="00DA513F"/>
    <w:rsid w:val="00DA5484"/>
    <w:rsid w:val="00DA64CD"/>
    <w:rsid w:val="00DA6EB8"/>
    <w:rsid w:val="00DA6FC6"/>
    <w:rsid w:val="00DA706F"/>
    <w:rsid w:val="00DA7259"/>
    <w:rsid w:val="00DB0FDF"/>
    <w:rsid w:val="00DB164A"/>
    <w:rsid w:val="00DB17C1"/>
    <w:rsid w:val="00DB1FF0"/>
    <w:rsid w:val="00DB32EA"/>
    <w:rsid w:val="00DB43DF"/>
    <w:rsid w:val="00DB4A38"/>
    <w:rsid w:val="00DB787B"/>
    <w:rsid w:val="00DC0931"/>
    <w:rsid w:val="00DC0CCA"/>
    <w:rsid w:val="00DC23C5"/>
    <w:rsid w:val="00DC3DDD"/>
    <w:rsid w:val="00DC5053"/>
    <w:rsid w:val="00DC7516"/>
    <w:rsid w:val="00DC7E6B"/>
    <w:rsid w:val="00DD1860"/>
    <w:rsid w:val="00DD2CCE"/>
    <w:rsid w:val="00DD39DB"/>
    <w:rsid w:val="00DD41C5"/>
    <w:rsid w:val="00DD4C0C"/>
    <w:rsid w:val="00DD6B9B"/>
    <w:rsid w:val="00DE0595"/>
    <w:rsid w:val="00DE085D"/>
    <w:rsid w:val="00DE1559"/>
    <w:rsid w:val="00DE4343"/>
    <w:rsid w:val="00DE4789"/>
    <w:rsid w:val="00DE4A85"/>
    <w:rsid w:val="00DE4DE6"/>
    <w:rsid w:val="00DF00CF"/>
    <w:rsid w:val="00DF234E"/>
    <w:rsid w:val="00DF47E0"/>
    <w:rsid w:val="00DF7230"/>
    <w:rsid w:val="00DF7339"/>
    <w:rsid w:val="00E0044F"/>
    <w:rsid w:val="00E00946"/>
    <w:rsid w:val="00E0391E"/>
    <w:rsid w:val="00E05339"/>
    <w:rsid w:val="00E05DF6"/>
    <w:rsid w:val="00E06C96"/>
    <w:rsid w:val="00E07A88"/>
    <w:rsid w:val="00E101C6"/>
    <w:rsid w:val="00E12817"/>
    <w:rsid w:val="00E132C6"/>
    <w:rsid w:val="00E1369A"/>
    <w:rsid w:val="00E14092"/>
    <w:rsid w:val="00E14AFE"/>
    <w:rsid w:val="00E14F26"/>
    <w:rsid w:val="00E15A6B"/>
    <w:rsid w:val="00E1754D"/>
    <w:rsid w:val="00E17E76"/>
    <w:rsid w:val="00E2054E"/>
    <w:rsid w:val="00E22677"/>
    <w:rsid w:val="00E24E3E"/>
    <w:rsid w:val="00E259B1"/>
    <w:rsid w:val="00E26718"/>
    <w:rsid w:val="00E33978"/>
    <w:rsid w:val="00E355E6"/>
    <w:rsid w:val="00E35D46"/>
    <w:rsid w:val="00E40736"/>
    <w:rsid w:val="00E42196"/>
    <w:rsid w:val="00E4380C"/>
    <w:rsid w:val="00E45D5E"/>
    <w:rsid w:val="00E506C2"/>
    <w:rsid w:val="00E50ED4"/>
    <w:rsid w:val="00E51C26"/>
    <w:rsid w:val="00E51F6B"/>
    <w:rsid w:val="00E5488E"/>
    <w:rsid w:val="00E54DF8"/>
    <w:rsid w:val="00E54E5D"/>
    <w:rsid w:val="00E55240"/>
    <w:rsid w:val="00E56163"/>
    <w:rsid w:val="00E56EB4"/>
    <w:rsid w:val="00E578F0"/>
    <w:rsid w:val="00E60E1F"/>
    <w:rsid w:val="00E61EAC"/>
    <w:rsid w:val="00E62CA8"/>
    <w:rsid w:val="00E64EA1"/>
    <w:rsid w:val="00E67D47"/>
    <w:rsid w:val="00E70B0A"/>
    <w:rsid w:val="00E77B6B"/>
    <w:rsid w:val="00E83E9F"/>
    <w:rsid w:val="00E84655"/>
    <w:rsid w:val="00E855C2"/>
    <w:rsid w:val="00E85CCA"/>
    <w:rsid w:val="00E86F18"/>
    <w:rsid w:val="00E870E8"/>
    <w:rsid w:val="00E872C0"/>
    <w:rsid w:val="00E87756"/>
    <w:rsid w:val="00E91588"/>
    <w:rsid w:val="00E9160D"/>
    <w:rsid w:val="00E9202B"/>
    <w:rsid w:val="00E932FF"/>
    <w:rsid w:val="00E93FCF"/>
    <w:rsid w:val="00E9767C"/>
    <w:rsid w:val="00E976C4"/>
    <w:rsid w:val="00E97ABE"/>
    <w:rsid w:val="00E97CA3"/>
    <w:rsid w:val="00EA31BC"/>
    <w:rsid w:val="00EA32B7"/>
    <w:rsid w:val="00EA6F2E"/>
    <w:rsid w:val="00EA70C0"/>
    <w:rsid w:val="00EA7B90"/>
    <w:rsid w:val="00EB1174"/>
    <w:rsid w:val="00EB27F6"/>
    <w:rsid w:val="00EB5714"/>
    <w:rsid w:val="00EC2033"/>
    <w:rsid w:val="00EC206B"/>
    <w:rsid w:val="00EC20B8"/>
    <w:rsid w:val="00EC2247"/>
    <w:rsid w:val="00EC328A"/>
    <w:rsid w:val="00EC3AE3"/>
    <w:rsid w:val="00EC3C8C"/>
    <w:rsid w:val="00EC4555"/>
    <w:rsid w:val="00EC4BCB"/>
    <w:rsid w:val="00EC55C7"/>
    <w:rsid w:val="00EC5879"/>
    <w:rsid w:val="00ED0A88"/>
    <w:rsid w:val="00ED1295"/>
    <w:rsid w:val="00ED4DCA"/>
    <w:rsid w:val="00ED6CE1"/>
    <w:rsid w:val="00ED7262"/>
    <w:rsid w:val="00ED727E"/>
    <w:rsid w:val="00ED7A83"/>
    <w:rsid w:val="00EE1963"/>
    <w:rsid w:val="00EE1A88"/>
    <w:rsid w:val="00EE25B5"/>
    <w:rsid w:val="00EE3300"/>
    <w:rsid w:val="00EE423C"/>
    <w:rsid w:val="00EE49C0"/>
    <w:rsid w:val="00EE6A7D"/>
    <w:rsid w:val="00EE7439"/>
    <w:rsid w:val="00EE7EC4"/>
    <w:rsid w:val="00EF0684"/>
    <w:rsid w:val="00EF43E0"/>
    <w:rsid w:val="00EF45B7"/>
    <w:rsid w:val="00EF4BFA"/>
    <w:rsid w:val="00EF644C"/>
    <w:rsid w:val="00EF754E"/>
    <w:rsid w:val="00F018C0"/>
    <w:rsid w:val="00F02E1D"/>
    <w:rsid w:val="00F10981"/>
    <w:rsid w:val="00F11A11"/>
    <w:rsid w:val="00F13F7C"/>
    <w:rsid w:val="00F14682"/>
    <w:rsid w:val="00F14A67"/>
    <w:rsid w:val="00F1625D"/>
    <w:rsid w:val="00F162EE"/>
    <w:rsid w:val="00F16B8B"/>
    <w:rsid w:val="00F1714F"/>
    <w:rsid w:val="00F20B73"/>
    <w:rsid w:val="00F2247B"/>
    <w:rsid w:val="00F22874"/>
    <w:rsid w:val="00F23F4E"/>
    <w:rsid w:val="00F27801"/>
    <w:rsid w:val="00F317D7"/>
    <w:rsid w:val="00F3215F"/>
    <w:rsid w:val="00F333BE"/>
    <w:rsid w:val="00F33BCD"/>
    <w:rsid w:val="00F33FC5"/>
    <w:rsid w:val="00F3555E"/>
    <w:rsid w:val="00F35B49"/>
    <w:rsid w:val="00F40E92"/>
    <w:rsid w:val="00F41497"/>
    <w:rsid w:val="00F41CDE"/>
    <w:rsid w:val="00F42BB3"/>
    <w:rsid w:val="00F4554D"/>
    <w:rsid w:val="00F464E4"/>
    <w:rsid w:val="00F46B89"/>
    <w:rsid w:val="00F475A7"/>
    <w:rsid w:val="00F47675"/>
    <w:rsid w:val="00F50F2E"/>
    <w:rsid w:val="00F535E8"/>
    <w:rsid w:val="00F53A38"/>
    <w:rsid w:val="00F56D38"/>
    <w:rsid w:val="00F56D80"/>
    <w:rsid w:val="00F57EE1"/>
    <w:rsid w:val="00F57F6C"/>
    <w:rsid w:val="00F62577"/>
    <w:rsid w:val="00F62E12"/>
    <w:rsid w:val="00F6547A"/>
    <w:rsid w:val="00F70108"/>
    <w:rsid w:val="00F70C1D"/>
    <w:rsid w:val="00F727D3"/>
    <w:rsid w:val="00F7378A"/>
    <w:rsid w:val="00F737A4"/>
    <w:rsid w:val="00F744F5"/>
    <w:rsid w:val="00F804CD"/>
    <w:rsid w:val="00F80BCA"/>
    <w:rsid w:val="00F81DEF"/>
    <w:rsid w:val="00F822BB"/>
    <w:rsid w:val="00F83350"/>
    <w:rsid w:val="00F83BD7"/>
    <w:rsid w:val="00F846FA"/>
    <w:rsid w:val="00F87BF3"/>
    <w:rsid w:val="00F918DE"/>
    <w:rsid w:val="00F919EB"/>
    <w:rsid w:val="00F93E1F"/>
    <w:rsid w:val="00F9573B"/>
    <w:rsid w:val="00F96B12"/>
    <w:rsid w:val="00FA0A73"/>
    <w:rsid w:val="00FA18BE"/>
    <w:rsid w:val="00FA1E58"/>
    <w:rsid w:val="00FA203B"/>
    <w:rsid w:val="00FA2EF0"/>
    <w:rsid w:val="00FA2FC0"/>
    <w:rsid w:val="00FA34CA"/>
    <w:rsid w:val="00FA3FE9"/>
    <w:rsid w:val="00FA6253"/>
    <w:rsid w:val="00FA6F86"/>
    <w:rsid w:val="00FA7A8A"/>
    <w:rsid w:val="00FA7FAF"/>
    <w:rsid w:val="00FB2CCE"/>
    <w:rsid w:val="00FB512E"/>
    <w:rsid w:val="00FB539C"/>
    <w:rsid w:val="00FB5B77"/>
    <w:rsid w:val="00FB7E91"/>
    <w:rsid w:val="00FC168E"/>
    <w:rsid w:val="00FC1A8C"/>
    <w:rsid w:val="00FC1E5A"/>
    <w:rsid w:val="00FC4108"/>
    <w:rsid w:val="00FC4134"/>
    <w:rsid w:val="00FC69A3"/>
    <w:rsid w:val="00FC7D76"/>
    <w:rsid w:val="00FD1EC2"/>
    <w:rsid w:val="00FD553E"/>
    <w:rsid w:val="00FE197A"/>
    <w:rsid w:val="00FE1C4B"/>
    <w:rsid w:val="00FE39D6"/>
    <w:rsid w:val="00FE3A1E"/>
    <w:rsid w:val="00FE3F9C"/>
    <w:rsid w:val="00FE4246"/>
    <w:rsid w:val="00FE6CA5"/>
    <w:rsid w:val="00FF17C5"/>
    <w:rsid w:val="00FF4569"/>
    <w:rsid w:val="00FF561E"/>
    <w:rsid w:val="00FF6790"/>
    <w:rsid w:val="00FF7190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5E0D7E2-CC33-45D3-BA41-DE6B8668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Sil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52367F"/>
    <w:pPr>
      <w:ind w:left="720"/>
      <w:contextualSpacing/>
    </w:pPr>
  </w:style>
  <w:style w:type="table" w:styleId="Mriekatabuky">
    <w:name w:val="Table Grid"/>
    <w:basedOn w:val="Normlnatabuka"/>
    <w:uiPriority w:val="99"/>
    <w:rsid w:val="00EE7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AC3FC-068F-4F51-AC55-30AC9F763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poznamky_1</Template>
  <TotalTime>767</TotalTime>
  <Pages>31</Pages>
  <Words>11252</Words>
  <Characters>64137</Characters>
  <Application>Microsoft Office Word</Application>
  <DocSecurity>0</DocSecurity>
  <Lines>534</Lines>
  <Paragraphs>150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75239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capliarova</dc:creator>
  <cp:lastModifiedBy>capliarova</cp:lastModifiedBy>
  <cp:revision>142</cp:revision>
  <cp:lastPrinted>2021-04-21T12:02:00Z</cp:lastPrinted>
  <dcterms:created xsi:type="dcterms:W3CDTF">2022-03-02T16:10:00Z</dcterms:created>
  <dcterms:modified xsi:type="dcterms:W3CDTF">2022-03-24T10:18:00Z</dcterms:modified>
</cp:coreProperties>
</file>