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2"/>
        <w:gridCol w:w="68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bookmarkStart w:id="0" w:name="_GoBack" w:colFirst="2" w:colLast="2"/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 w:rsidR="0017346D"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 w:rsidR="0017346D"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31. 12. 2021</w:t>
            </w:r>
            <w:r w:rsidR="0017346D"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17346D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350.45pt;margin-top:11.5pt;width:38pt;height:18.75pt;z-index:25167564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<v:textbox>
                    <w:txbxContent>
                      <w:p w:rsidR="00BE3AFF" w:rsidRDefault="0017346D" w:rsidP="000669B7">
                        <w:fldSimple w:instr=" MERGEFIELD  aDMDO  \* MERGEFORMAT ">
                          <w:r w:rsidR="00BE3AFF" w:rsidRPr="007C712C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7" type="#_x0000_t202" style="position:absolute;left:0;text-align:left;margin-left:414.95pt;margin-top:11.5pt;width:38.8pt;height:18.75pt;z-index:25166438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<v:textbox>
                    <w:txbxContent>
                      <w:p w:rsidR="00BE3AFF" w:rsidRDefault="0017346D" w:rsidP="000669B7">
                        <w:fldSimple w:instr=" MERGEFIELD  aDRDO  \* MERGEFORMAT ">
                          <w:r w:rsidR="00BE3AFF" w:rsidRPr="007C712C">
                            <w:rPr>
                              <w:rFonts w:ascii="Arial" w:hAnsi="Arial" w:cs="Arial"/>
                              <w:noProof/>
                            </w:rPr>
                            <w:t>2021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8" type="#_x0000_t202" style="position:absolute;left:0;text-align:left;margin-left:276.25pt;margin-top:11.5pt;width:39.7pt;height:18.75pt;z-index:25167667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<v:textbox>
                    <w:txbxContent>
                      <w:p w:rsidR="00BE3AFF" w:rsidRPr="00391121" w:rsidRDefault="0017346D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DROD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2021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9" type="#_x0000_t202" style="position:absolute;left:0;text-align:left;margin-left:223.2pt;margin-top:11.5pt;width:38pt;height:18.75pt;z-index:25167769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<v:textbox>
                    <w:txbxContent>
                      <w:p w:rsidR="00BE3AFF" w:rsidRDefault="0017346D" w:rsidP="000669B7">
                        <w:fldSimple w:instr=" MERGEFIELD  aDMOD  \* MERGEFORMAT ">
                          <w:r w:rsidR="00BE3AFF" w:rsidRPr="007C712C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fldSimple w:instr=" MERGEFIELD  aSUB_ICO  \* MERGEFORMAT ">
              <w:r w:rsidR="007C712C" w:rsidRPr="005B760C">
                <w:rPr>
                  <w:color w:val="FFFFFF" w:themeColor="background1"/>
                </w:rPr>
                <w:t>34122729</w:t>
              </w:r>
            </w:fldSimple>
          </w:p>
          <w:p w:rsidR="000669B7" w:rsidRDefault="0017346D" w:rsidP="007A6FE5">
            <w:pPr>
              <w:pStyle w:val="DIC"/>
            </w:pPr>
            <w:fldSimple w:instr=" MERGEFIELD  aSUB_DIC  \* MERGEFORMAT ">
              <w:r w:rsidR="007C712C" w:rsidRPr="005B760C">
                <w:rPr>
                  <w:color w:val="FFFFFF" w:themeColor="background1"/>
                </w:rPr>
                <w:t>2021038767</w:t>
              </w:r>
            </w:fldSimple>
            <w:r>
              <w:pict>
                <v:shape id="_x0000_s1030" type="#_x0000_t202" style="position:absolute;margin-left:277.95pt;margin-top:6.65pt;width:38pt;height:18.75pt;z-index:25167974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<v:textbox>
                    <w:txbxContent>
                      <w:p w:rsidR="00BE3AFF" w:rsidRDefault="0017346D" w:rsidP="000669B7">
                        <w:fldSimple w:instr=" MERGEFIELD  aDRODo  \* MERGEFORMAT ">
                          <w:r w:rsidR="00BE3AFF" w:rsidRPr="007C712C">
                            <w:rPr>
                              <w:rFonts w:ascii="Arial" w:hAnsi="Arial" w:cs="Arial"/>
                              <w:noProof/>
                            </w:rPr>
                            <w:t>2020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1" type="#_x0000_t202" style="position:absolute;margin-left:414.95pt;margin-top:6.65pt;width:38pt;height:18.75pt;z-index:25168179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<v:textbox>
                    <w:txbxContent>
                      <w:p w:rsidR="00BE3AFF" w:rsidRDefault="0017346D" w:rsidP="000669B7">
                        <w:fldSimple w:instr=" MERGEFIELD  aDRDOo  \* MERGEFORMAT ">
                          <w:r w:rsidR="00BE3AFF" w:rsidRPr="007C712C">
                            <w:rPr>
                              <w:rFonts w:ascii="Arial" w:hAnsi="Arial" w:cs="Arial"/>
                              <w:noProof/>
                            </w:rPr>
                            <w:t>2020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2" type="#_x0000_t202" style="position:absolute;margin-left:350.45pt;margin-top:6.65pt;width:38pt;height:18.75pt;z-index:25168076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<v:textbox>
                    <w:txbxContent>
                      <w:p w:rsidR="00BE3AFF" w:rsidRDefault="0017346D" w:rsidP="000669B7">
                        <w:fldSimple w:instr=" MERGEFIELD  aDMDO  \* MERGEFORMAT ">
                          <w:r w:rsidR="00BE3AFF" w:rsidRPr="007C712C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3" type="#_x0000_t202" style="position:absolute;margin-left:223.2pt;margin-top:6.65pt;width:38pt;height:18.75pt;z-index:25167872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<v:textbox>
                    <w:txbxContent>
                      <w:p w:rsidR="00BE3AFF" w:rsidRDefault="0017346D" w:rsidP="000669B7">
                        <w:fldSimple w:instr=" MERGEFIELD  aDMOD  \* MERGEFORMAT ">
                          <w:r w:rsidR="00BE3AFF" w:rsidRPr="007C712C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17346D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17346D">
              <w:rPr>
                <w:noProof/>
                <w:lang w:eastAsia="sk-SK"/>
              </w:rPr>
              <w:pict>
                <v:shape id="_x0000_s1034" type="#_x0000_t202" style="position:absolute;margin-left:5.65pt;margin-top:1.05pt;width:124.7pt;height:18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<v:textbox>
                    <w:txbxContent>
                      <w:p w:rsidR="00BE3AFF" w:rsidRPr="00391121" w:rsidRDefault="0017346D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TPLATOD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1. 1. 2019</w:t>
                          </w:r>
                        </w:fldSimple>
                      </w:p>
                    </w:txbxContent>
                  </v:textbox>
                </v:shape>
              </w:pic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17346D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17346D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5" type="#_x0000_t202" style="position:absolute;margin-left:-1.9pt;margin-top:11.15pt;width:96.6pt;height:18.75pt;z-index:25166233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<v:textbox>
                    <w:txbxContent>
                      <w:p w:rsidR="00BE3AFF" w:rsidRPr="00391121" w:rsidRDefault="0017346D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ICO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34122729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17346D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17346D">
              <w:rPr>
                <w:noProof/>
                <w:lang w:eastAsia="sk-SK"/>
              </w:rPr>
              <w:pict>
                <v:shape id="_x0000_s1036" type="#_x0000_t202" style="position:absolute;margin-left:.3pt;margin-top:11.15pt;width:100.05pt;height:19.45pt;z-index:251661312;visibility:visible;mso-height-percent:200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<v:textbox style="mso-fit-shape-to-text:t">
                    <w:txbxContent>
                      <w:p w:rsidR="00BE3AFF" w:rsidRPr="00391121" w:rsidRDefault="0017346D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IC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2021038767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7" type="#_x0000_t202" style="position:absolute;margin-left:4.25pt;margin-top:0;width:35.85pt;height:18.75pt;z-index:25166336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<v:textbox>
                    <w:txbxContent>
                      <w:p w:rsidR="00BE3AFF" w:rsidRDefault="0017346D" w:rsidP="000669B7">
                        <w:r>
                          <w:fldChar w:fldCharType="begin"/>
                        </w:r>
                        <w:r w:rsidR="00BE3AFF">
                          <w:instrText xml:space="preserve"> MERGEFIELD  aSUB_SKNACE12  \* MERGEFORMAT </w:instrTex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8" type="#_x0000_t202" style="position:absolute;margin-left:-3.55pt;margin-top:.05pt;width:32.25pt;height:18.75pt;z-index:25166540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<v:textbox>
                    <w:txbxContent>
                      <w:p w:rsidR="00BE3AFF" w:rsidRDefault="0017346D" w:rsidP="000669B7">
                        <w:r>
                          <w:fldChar w:fldCharType="begin"/>
                        </w:r>
                        <w:r w:rsidR="00BE3AFF">
                          <w:instrText xml:space="preserve"> MERGEFIELD  aSUB_SKNACE34  \* MERGEFORMAT </w:instrTex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9" type="#_x0000_t202" style="position:absolute;margin-left:-.7pt;margin-top:0;width:32.25pt;height:18.75pt;z-index:25166643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<v:textbox>
                    <w:txbxContent>
                      <w:p w:rsidR="00BE3AFF" w:rsidRDefault="0017346D" w:rsidP="000669B7">
                        <w:r>
                          <w:fldChar w:fldCharType="begin"/>
                        </w:r>
                        <w:r w:rsidR="00BE3AFF">
                          <w:instrText xml:space="preserve"> MERGEFIELD  aSUB_SKNACE5  \* MERGEFORMAT </w:instrTex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17346D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17346D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0" type="#_x0000_t202" style="position:absolute;margin-left:-1.9pt;margin-top:4.95pt;width:460.35pt;height:18.75pt;z-index:25166745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<v:textbox>
                    <w:txbxContent>
                      <w:p w:rsidR="00BE3AFF" w:rsidRPr="00391121" w:rsidRDefault="0017346D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NAZOV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Občianské bytové družstvo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17346D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17346D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1" type="#_x0000_t202" style="position:absolute;margin-left:383.6pt;margin-top:10.7pt;width:74.85pt;height:18.75pt;z-index:2516695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<v:textbox>
                    <w:txbxContent>
                      <w:p w:rsidR="00BE3AFF" w:rsidRDefault="0017346D" w:rsidP="000669B7">
                        <w:fldSimple w:instr=" MERGEFIELD  aSUB_ULICA_CISLO  \* MERGEFORMAT ">
                          <w:r w:rsidR="00BE3AFF" w:rsidRPr="007C712C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1042" type="#_x0000_t202" style="position:absolute;margin-left:-1.9pt;margin-top:10.7pt;width:352.35pt;height:18.75pt;z-index:2516684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<v:textbox>
                    <w:txbxContent>
                      <w:p w:rsidR="00BE3AFF" w:rsidRPr="00391121" w:rsidRDefault="0017346D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ULICA_ULICA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MDŽ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17346D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3" type="#_x0000_t202" style="position:absolute;margin-left:94.7pt;margin-top:.7pt;width:363.75pt;height:18.75pt;z-index:25167155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<v:textbox>
                    <w:txbxContent>
                      <w:p w:rsidR="00BE3AFF" w:rsidRPr="00391121" w:rsidRDefault="0017346D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MESTO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Šurany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4" type="#_x0000_t202" style="position:absolute;margin-left:-1.9pt;margin-top:.7pt;width:89.1pt;height:18.75pt;z-index:25167052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<v:textbox>
                    <w:txbxContent>
                      <w:p w:rsidR="00BE3AFF" w:rsidRPr="00391121" w:rsidRDefault="0017346D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PSC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94201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17346D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17346D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5" type="#_x0000_t202" style="position:absolute;margin-left:-1.9pt;margin-top:.45pt;width:191.85pt;height:18.75pt;z-index:25167257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<v:textbox>
                    <w:txbxContent>
                      <w:p w:rsidR="00BE3AFF" w:rsidRPr="00391121" w:rsidRDefault="0017346D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TELEFON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0356505862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6" type="#_x0000_t202" style="position:absolute;margin-left:7.4pt;margin-top:.45pt;width:263.85pt;height:18.75pt;z-index:25167360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<v:textbox>
                    <w:txbxContent>
                      <w:p w:rsidR="00BE3AFF" w:rsidRPr="00391121" w:rsidRDefault="0017346D" w:rsidP="000669B7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BE3AFF"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17346D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17346D"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1047" type="#_x0000_t202" style="position:absolute;margin-left:-1.9pt;margin-top:-.8pt;width:460.35pt;height:18.75pt;z-index:25167462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<v:textbox>
                    <w:txbxContent>
                      <w:p w:rsidR="00BE3AFF" w:rsidRPr="00391121" w:rsidRDefault="0017346D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EMAIL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balazova@obdsurany.sk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bookmarkEnd w:id="0"/>
    <w:p w:rsidR="000669B7" w:rsidRPr="0073029B" w:rsidRDefault="0017346D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17346D">
        <w:rPr>
          <w:rFonts w:ascii="Arial Narrow" w:hAnsi="Arial Narrow"/>
          <w:noProof/>
          <w:sz w:val="22"/>
          <w:szCs w:val="22"/>
          <w:lang w:eastAsia="sk-SK"/>
        </w:rPr>
        <w:pict>
          <v:shape id="Text Box 6" o:spid="_x0000_s1048" type="#_x0000_t202" style="position:absolute;left:0;text-align:left;margin-left:68.2pt;margin-top:.1pt;width:11.9pt;height:11.9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<v:textbox inset="0,0,1.5mm">
              <w:txbxContent>
                <w:p w:rsidR="00BE3AFF" w:rsidRPr="007C40F2" w:rsidRDefault="00BE3AFF" w:rsidP="000669B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669B7" w:rsidRPr="0073029B">
        <w:rPr>
          <w:rFonts w:ascii="Arial Narrow" w:hAnsi="Arial Narrow"/>
          <w:sz w:val="22"/>
          <w:szCs w:val="22"/>
        </w:rPr>
        <w:t xml:space="preserve">*) Vyznačuje sa   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A30D6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A30D6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A30D6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A30D6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A30D6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A30D6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2005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s01001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1058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19664.75</w:t>
              </w:r>
            </w:fldSimple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19664.75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19664.75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19664.75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071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1100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dlhodo-bé</w:t>
            </w:r>
            <w:proofErr w:type="spellEnd"/>
            <w:r w:rsidRPr="0073029B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60"/>
        <w:gridCol w:w="3223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Obchodné meno </w:t>
            </w:r>
            <w:r w:rsidRPr="0073029B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17346D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="000669B7"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17346D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200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555"/>
        <w:gridCol w:w="2920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200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</w:t>
            </w: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706"/>
        <w:gridCol w:w="2769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225b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225bc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17346D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5062.39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4006.64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267215.30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345077.89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272277.69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349084.53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17346D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="000669B7"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03"/>
        <w:gridCol w:w="1273"/>
        <w:gridCol w:w="1038"/>
        <w:gridCol w:w="990"/>
        <w:gridCol w:w="990"/>
        <w:gridCol w:w="1718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 w:rsidR="000669B7"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7346D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979"/>
        <w:gridCol w:w="2279"/>
        <w:gridCol w:w="1630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</w:t>
      </w:r>
      <w:proofErr w:type="spellStart"/>
      <w:r w:rsidR="000669B7" w:rsidRPr="0073029B">
        <w:rPr>
          <w:rFonts w:ascii="Arial Narrow" w:hAnsi="Arial Narrow"/>
          <w:sz w:val="22"/>
          <w:szCs w:val="22"/>
        </w:rPr>
        <w:t>vysporiadaní</w:t>
      </w:r>
      <w:proofErr w:type="spellEnd"/>
      <w:r w:rsidR="000669B7" w:rsidRPr="0073029B">
        <w:rPr>
          <w:rFonts w:ascii="Arial Narrow" w:hAnsi="Arial Narrow"/>
          <w:sz w:val="22"/>
          <w:szCs w:val="22"/>
        </w:rPr>
        <w:t xml:space="preserve">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17346D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="000669B7"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17346D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17346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7346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7346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7346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začiatku účtovného </w:t>
            </w:r>
            <w:r w:rsidRPr="0073029B">
              <w:lastRenderedPageBreak/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konci účtovného </w:t>
            </w:r>
            <w:r w:rsidRPr="0073029B">
              <w:lastRenderedPageBreak/>
              <w:t>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400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346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7346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7346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7346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17346D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a04431s12  \* MERGEFORMAT ">
              <w:r w:rsidR="007C712C" w:rsidRPr="005B760C"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17346D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17346D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17346D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a04430s12  \* MERGEFORMAT ">
              <w:r w:rsidR="007C712C" w:rsidRPr="005B760C"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613.26</w:t>
              </w:r>
            </w:fldSimple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572.76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17346D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40.50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4289"/>
        <w:gridCol w:w="2490"/>
        <w:gridCol w:w="2509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6441.99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5819.54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270.70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1164.61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542.16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542.16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6170.53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6441.99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67"/>
        <w:gridCol w:w="788"/>
        <w:gridCol w:w="885"/>
        <w:gridCol w:w="1096"/>
        <w:gridCol w:w="1620"/>
        <w:gridCol w:w="1246"/>
        <w:gridCol w:w="1586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27"/>
        <w:gridCol w:w="789"/>
        <w:gridCol w:w="914"/>
        <w:gridCol w:w="1083"/>
        <w:gridCol w:w="1330"/>
        <w:gridCol w:w="1188"/>
        <w:gridCol w:w="2011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424"/>
        <w:gridCol w:w="993"/>
        <w:gridCol w:w="1429"/>
        <w:gridCol w:w="1487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17346D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31"/>
        <w:gridCol w:w="1140"/>
        <w:gridCol w:w="1109"/>
        <w:gridCol w:w="1312"/>
        <w:gridCol w:w="1444"/>
        <w:gridCol w:w="1752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550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600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88225.75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87672.45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88225.75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87672.45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5A0A25" w:rsidRPr="003F477D" w:rsidTr="00A30D65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A30D6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A30D6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A30D6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A30D65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A30D6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A30D65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A30D65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A30D65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A30D6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A30D65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A30D6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A30D65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A30D65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A30D65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734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7346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C016F8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412D19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BE3A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412D19" w:rsidP="005554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BE3A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412D1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412D19">
              <w:rPr>
                <w:rFonts w:ascii="Arial Narrow" w:hAnsi="Arial Narrow"/>
                <w:sz w:val="22"/>
                <w:szCs w:val="22"/>
              </w:rPr>
              <w:t>475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719A" w:rsidRDefault="002F719A">
      <w:r>
        <w:separator/>
      </w:r>
    </w:p>
  </w:endnote>
  <w:endnote w:type="continuationSeparator" w:id="0">
    <w:p w:rsidR="002F719A" w:rsidRDefault="002F71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3AFF" w:rsidRDefault="0017346D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E3AF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E3AFF" w:rsidRDefault="00BE3AFF" w:rsidP="002509F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3AFF" w:rsidRPr="00010D38" w:rsidRDefault="0017346D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="00BE3AFF"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412D19">
      <w:rPr>
        <w:rStyle w:val="slostrany"/>
        <w:sz w:val="16"/>
        <w:szCs w:val="16"/>
      </w:rPr>
      <w:t>22</w:t>
    </w:r>
    <w:r w:rsidRPr="00010D38">
      <w:rPr>
        <w:rStyle w:val="slostrany"/>
        <w:sz w:val="16"/>
        <w:szCs w:val="16"/>
      </w:rPr>
      <w:fldChar w:fldCharType="end"/>
    </w:r>
  </w:p>
  <w:p w:rsidR="00BE3AFF" w:rsidRDefault="00BE3AFF" w:rsidP="002509F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719A" w:rsidRDefault="002F719A">
      <w:r>
        <w:separator/>
      </w:r>
    </w:p>
  </w:footnote>
  <w:footnote w:type="continuationSeparator" w:id="0">
    <w:p w:rsidR="002F719A" w:rsidRDefault="002F71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BE3AFF" w:rsidRPr="0073029B" w:rsidTr="00D71752">
      <w:trPr>
        <w:trHeight w:val="59"/>
      </w:trPr>
      <w:tc>
        <w:tcPr>
          <w:tcW w:w="416" w:type="pct"/>
          <w:noWrap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BE3AFF" w:rsidRPr="0073029B" w:rsidRDefault="00BE3AFF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BE3AFF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BE3AFF" w:rsidRPr="0073029B" w:rsidRDefault="00BE3AFF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STYLEREF  ICO  \* MERGEFORMAT ">
            <w:r w:rsidR="00412D19">
              <w:rPr>
                <w:noProof/>
              </w:rPr>
              <w:t>34122729</w:t>
            </w:r>
          </w:fldSimple>
        </w:p>
      </w:tc>
    </w:tr>
    <w:tr w:rsidR="00BE3AFF" w:rsidRPr="0073029B" w:rsidTr="00D71752">
      <w:trPr>
        <w:trHeight w:val="59"/>
      </w:trPr>
      <w:tc>
        <w:tcPr>
          <w:tcW w:w="416" w:type="pct"/>
          <w:noWrap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BE3AFF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BE3AFF" w:rsidRPr="0073029B" w:rsidRDefault="00BE3AFF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fldSimple w:instr=" STYLEREF  DIC  \* MERGEFORMAT ">
            <w:r w:rsidR="00412D19">
              <w:rPr>
                <w:noProof/>
              </w:rPr>
              <w:t>2021038767</w:t>
            </w:r>
          </w:fldSimple>
        </w:p>
      </w:tc>
    </w:tr>
  </w:tbl>
  <w:p w:rsidR="00BE3AFF" w:rsidRDefault="00BE3AF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BE3AFF" w:rsidRPr="0073029B" w:rsidTr="00D71752">
      <w:trPr>
        <w:trHeight w:val="59"/>
      </w:trPr>
      <w:tc>
        <w:tcPr>
          <w:tcW w:w="416" w:type="pct"/>
          <w:noWrap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BE3AFF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>
              <w:rPr>
                <w:noProof/>
              </w:rPr>
              <w:t>34122729</w:t>
            </w:r>
          </w:fldSimple>
        </w:p>
      </w:tc>
    </w:tr>
    <w:tr w:rsidR="00BE3AFF" w:rsidRPr="0073029B" w:rsidTr="00D71752">
      <w:trPr>
        <w:trHeight w:val="59"/>
      </w:trPr>
      <w:tc>
        <w:tcPr>
          <w:tcW w:w="416" w:type="pct"/>
          <w:noWrap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BE3AFF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fldSimple w:instr=" MERGEFIELD  aSUB_DIC  \* MERGEFORMAT ">
            <w:r>
              <w:rPr>
                <w:noProof/>
              </w:rPr>
              <w:t>2021038767</w:t>
            </w:r>
          </w:fldSimple>
        </w:p>
      </w:tc>
    </w:tr>
  </w:tbl>
  <w:p w:rsidR="00BE3AFF" w:rsidRDefault="00BE3AF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attachedTemplate r:id="rId1"/>
  <w:stylePaneFormatFilter w:val="3F01"/>
  <w:defaultTabStop w:val="708"/>
  <w:hyphenationZone w:val="425"/>
  <w:noPunctuationKerning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docVars>
    <w:docVar w:name="arg1" w:val="20212"/>
    <w:docVar w:name="arg2" w:val="driver=asa10;DBF=d:\anasoft\data\obdsurany.db;DBN=obdsurany;ENG=sql17;links=tcpip{ip=192.168.1.58};uid=Majercikova;con=finus(10.15);pwd=63a"/>
    <w:docVar w:name="arg3" w:val="0"/>
    <w:docVar w:name="arg4" w:val="C:\Users\pc\AppData\Local\Temp\504188.doc"/>
    <w:docVar w:name="arg5" w:val="3"/>
  </w:docVars>
  <w:rsids>
    <w:rsidRoot w:val="00B44646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167FE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346D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2CD3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19A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12D19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4F420D"/>
    <w:rsid w:val="00511537"/>
    <w:rsid w:val="00511BB9"/>
    <w:rsid w:val="0053372C"/>
    <w:rsid w:val="0053676C"/>
    <w:rsid w:val="00546167"/>
    <w:rsid w:val="00547158"/>
    <w:rsid w:val="00554FC2"/>
    <w:rsid w:val="0055544E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2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A23DB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30D65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4646"/>
    <w:rsid w:val="00B461FE"/>
    <w:rsid w:val="00B5159F"/>
    <w:rsid w:val="00B53D26"/>
    <w:rsid w:val="00B6597A"/>
    <w:rsid w:val="00B82777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3AFF"/>
    <w:rsid w:val="00BE4106"/>
    <w:rsid w:val="00C0036E"/>
    <w:rsid w:val="00C016F8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5A77"/>
    <w:rsid w:val="00C77B5A"/>
    <w:rsid w:val="00C82075"/>
    <w:rsid w:val="00CA16E9"/>
    <w:rsid w:val="00CB0DC3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4CB1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44DE5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153B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0BB7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99" w:unhideWhenUsed="0" w:qFormat="1"/>
    <w:lsdException w:name="Emphasis" w:semiHidden="0" w:uiPriority="99" w:unhideWhenUsed="0" w:qFormat="1"/>
    <w:lsdException w:name="Document Map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52CA53-0F92-4595-A6A7-9572B87AF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128</TotalTime>
  <Pages>1</Pages>
  <Words>7945</Words>
  <Characters>45290</Characters>
  <Application>Microsoft Office Word</Application>
  <DocSecurity>0</DocSecurity>
  <Lines>377</Lines>
  <Paragraphs>106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53129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pc</dc:creator>
  <cp:lastModifiedBy>pc</cp:lastModifiedBy>
  <cp:revision>11</cp:revision>
  <cp:lastPrinted>2009-07-30T10:15:00Z</cp:lastPrinted>
  <dcterms:created xsi:type="dcterms:W3CDTF">2022-03-08T07:30:00Z</dcterms:created>
  <dcterms:modified xsi:type="dcterms:W3CDTF">2022-03-25T14:35:00Z</dcterms:modified>
</cp:coreProperties>
</file>