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bookmarkStart w:id="0" w:name="_GoBack" w:colFirst="2" w:colLast="2"/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17346D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17346D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31. 12. 2021</w:t>
            </w:r>
            <w:r w:rsidR="0017346D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17346D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BE3AFF" w:rsidRDefault="0017346D" w:rsidP="000669B7">
                        <w:fldSimple w:instr=" MERGEFIELD  aDM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BE3AFF" w:rsidRDefault="0017346D" w:rsidP="000669B7">
                        <w:fldSimple w:instr=" MERGEFIELD  aDR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2021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2021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BE3AFF" w:rsidRDefault="0017346D" w:rsidP="000669B7">
                        <w:fldSimple w:instr=" MERGEFIELD  aDMOD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7C712C" w:rsidRPr="005B760C">
                <w:rPr>
                  <w:color w:val="FFFFFF" w:themeColor="background1"/>
                </w:rPr>
                <w:t>34122729</w:t>
              </w:r>
            </w:fldSimple>
          </w:p>
          <w:p w:rsidR="000669B7" w:rsidRDefault="0017346D" w:rsidP="007A6FE5">
            <w:pPr>
              <w:pStyle w:val="DIC"/>
            </w:pPr>
            <w:fldSimple w:instr=" MERGEFIELD  aSUB_DIC  \* MERGEFORMAT ">
              <w:r w:rsidR="007C712C" w:rsidRPr="005B760C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BE3AFF" w:rsidRDefault="0017346D" w:rsidP="000669B7">
                        <w:fldSimple w:instr=" MERGEFIELD  aDRO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2020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BE3AFF" w:rsidRDefault="0017346D" w:rsidP="000669B7">
                        <w:fldSimple w:instr=" MERGEFIELD  aDRDO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2020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BE3AFF" w:rsidRDefault="0017346D" w:rsidP="000669B7">
                        <w:fldSimple w:instr=" MERGEFIELD  aDMD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BE3AFF" w:rsidRDefault="0017346D" w:rsidP="000669B7">
                        <w:fldSimple w:instr=" MERGEFIELD  aDMOD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7346D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7346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7346D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BE3AFF" w:rsidRDefault="0017346D" w:rsidP="000669B7">
                        <w:r>
                          <w:fldChar w:fldCharType="begin"/>
                        </w:r>
                        <w:r w:rsidR="00BE3AFF">
                          <w:instrText xml:space="preserve"> MERGEFIELD  aSUB_SKNACE12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BE3AFF" w:rsidRDefault="0017346D" w:rsidP="000669B7">
                        <w:r>
                          <w:fldChar w:fldCharType="begin"/>
                        </w:r>
                        <w:r w:rsidR="00BE3AFF">
                          <w:instrText xml:space="preserve"> MERGEFIELD  aSUB_SKNACE34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BE3AFF" w:rsidRDefault="0017346D" w:rsidP="000669B7">
                        <w:r>
                          <w:fldChar w:fldCharType="begin"/>
                        </w:r>
                        <w:r w:rsidR="00BE3AFF">
                          <w:instrText xml:space="preserve"> MERGEFIELD  aSUB_SKNACE5  \* MERGEFORMAT </w:instrTex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7346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7346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BE3AFF" w:rsidRDefault="0017346D" w:rsidP="000669B7">
                        <w:fldSimple w:instr=" MERGEFIELD  aSUB_ULICA_CISLO  \* MERGEFORMAT ">
                          <w:r w:rsidR="00BE3AFF" w:rsidRPr="007C712C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7346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17346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BE3AFF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17346D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7346D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BE3AFF" w:rsidRPr="00391121" w:rsidRDefault="0017346D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="00BE3AFF" w:rsidRPr="005B760C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bookmarkEnd w:id="0"/>
    <w:p w:rsidR="000669B7" w:rsidRPr="0073029B" w:rsidRDefault="0017346D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17346D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BE3AFF" w:rsidRPr="007C40F2" w:rsidRDefault="00BE3AFF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A30D65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dlhodo-bé</w:t>
            </w:r>
            <w:proofErr w:type="spellEnd"/>
            <w:r w:rsidRPr="0073029B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17346D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17346D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225bc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2E14BB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17346D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5062.39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4006.64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267215.30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345077.89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272277.69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349084.53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17346D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17346D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</w:t>
      </w:r>
      <w:proofErr w:type="spellStart"/>
      <w:r w:rsidR="000669B7" w:rsidRPr="0073029B">
        <w:rPr>
          <w:rFonts w:ascii="Arial Narrow" w:hAnsi="Arial Narrow"/>
          <w:sz w:val="22"/>
          <w:szCs w:val="22"/>
        </w:rPr>
        <w:t>vysporiadaní</w:t>
      </w:r>
      <w:proofErr w:type="spellEnd"/>
      <w:r w:rsidR="000669B7" w:rsidRPr="0073029B">
        <w:rPr>
          <w:rFonts w:ascii="Arial Narrow" w:hAnsi="Arial Narrow"/>
          <w:sz w:val="22"/>
          <w:szCs w:val="22"/>
        </w:rPr>
        <w:t xml:space="preserve">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17346D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17346D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17346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7346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s12  \* MERGEFORMAT ">
              <w:r w:rsidR="007C712C" w:rsidRPr="005B760C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17346D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17346D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7346D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0s12  \* MERGEFORMAT ">
              <w:r w:rsidR="007C712C" w:rsidRPr="005B760C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613.26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572.76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17346D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E51BAB"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bCs/>
                <w:noProof/>
                <w:sz w:val="18"/>
                <w:szCs w:val="18"/>
              </w:rPr>
              <w:t>40.50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6441.99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5819.54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270.70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1164.61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542.16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542.16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6170.53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6441.99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17346D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7C712C" w:rsidRPr="005B760C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88225.75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87672.45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88225.75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87672.45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A30D6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A30D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A30D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A30D65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A30D6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A30D65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A30D6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17346D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7C712C" w:rsidRPr="005B760C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17346D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C016F8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412D19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E3A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3051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412D19" w:rsidP="0055544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BE3AFF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412D19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  <w:r w:rsidR="00412D19">
              <w:rPr>
                <w:rFonts w:ascii="Arial Narrow" w:hAnsi="Arial Narrow"/>
                <w:sz w:val="22"/>
                <w:szCs w:val="22"/>
              </w:rPr>
              <w:t>475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19A" w:rsidRDefault="002F719A">
      <w:r>
        <w:separator/>
      </w:r>
    </w:p>
  </w:endnote>
  <w:endnote w:type="continuationSeparator" w:id="0">
    <w:p w:rsidR="002F719A" w:rsidRDefault="002F7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FF" w:rsidRDefault="0017346D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E3AF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3AFF" w:rsidRDefault="00BE3AFF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AFF" w:rsidRPr="00010D38" w:rsidRDefault="0017346D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BE3AFF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412D19">
      <w:rPr>
        <w:rStyle w:val="slostrany"/>
        <w:sz w:val="16"/>
        <w:szCs w:val="16"/>
      </w:rPr>
      <w:t>22</w:t>
    </w:r>
    <w:r w:rsidRPr="00010D38">
      <w:rPr>
        <w:rStyle w:val="slostrany"/>
        <w:sz w:val="16"/>
        <w:szCs w:val="16"/>
      </w:rPr>
      <w:fldChar w:fldCharType="end"/>
    </w:r>
  </w:p>
  <w:p w:rsidR="00BE3AFF" w:rsidRDefault="00BE3AFF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19A" w:rsidRDefault="002F719A">
      <w:r>
        <w:separator/>
      </w:r>
    </w:p>
  </w:footnote>
  <w:footnote w:type="continuationSeparator" w:id="0">
    <w:p w:rsidR="002F719A" w:rsidRDefault="002F7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412D19">
              <w:rPr>
                <w:noProof/>
              </w:rPr>
              <w:t>34122729</w:t>
            </w:r>
          </w:fldSimple>
        </w:p>
      </w:tc>
    </w:tr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STYLEREF  DIC  \* MERGEFORMAT ">
            <w:r w:rsidR="00412D19">
              <w:rPr>
                <w:noProof/>
              </w:rPr>
              <w:t>2021038767</w:t>
            </w:r>
          </w:fldSimple>
        </w:p>
      </w:tc>
    </w:tr>
  </w:tbl>
  <w:p w:rsidR="00BE3AFF" w:rsidRDefault="00BE3AF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>
              <w:rPr>
                <w:noProof/>
              </w:rPr>
              <w:t>34122729</w:t>
            </w:r>
          </w:fldSimple>
        </w:p>
      </w:tc>
    </w:tr>
    <w:tr w:rsidR="00BE3AFF" w:rsidRPr="0073029B" w:rsidTr="00D71752">
      <w:trPr>
        <w:trHeight w:val="59"/>
      </w:trPr>
      <w:tc>
        <w:tcPr>
          <w:tcW w:w="416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BE3AFF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BE3AFF" w:rsidRPr="0073029B" w:rsidRDefault="00BE3AFF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>
              <w:rPr>
                <w:noProof/>
              </w:rPr>
              <w:t>2021038767</w:t>
            </w:r>
          </w:fldSimple>
        </w:p>
      </w:tc>
    </w:tr>
  </w:tbl>
  <w:p w:rsidR="00BE3AFF" w:rsidRDefault="00BE3AF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docVars>
    <w:docVar w:name="arg1" w:val="20212"/>
    <w:docVar w:name="arg2" w:val="driver=asa10;DBF=d:\anasoft\data\obdsurany.db;DBN=obdsurany;ENG=sql17;links=tcpip{ip=192.168.1.58};uid=Majercikova;con=finus(10.15);pwd=63a"/>
    <w:docVar w:name="arg3" w:val="0"/>
    <w:docVar w:name="arg4" w:val="C:\Users\pc\AppData\Local\Temp\504188.doc"/>
    <w:docVar w:name="arg5" w:val="3"/>
  </w:docVars>
  <w:rsids>
    <w:rsidRoot w:val="00B44646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167FE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346D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2CD3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19A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12D19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4F420D"/>
    <w:rsid w:val="00511537"/>
    <w:rsid w:val="00511BB9"/>
    <w:rsid w:val="0053372C"/>
    <w:rsid w:val="0053676C"/>
    <w:rsid w:val="00546167"/>
    <w:rsid w:val="00547158"/>
    <w:rsid w:val="00554FC2"/>
    <w:rsid w:val="0055544E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2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A23DB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30D65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4646"/>
    <w:rsid w:val="00B461FE"/>
    <w:rsid w:val="00B5159F"/>
    <w:rsid w:val="00B53D26"/>
    <w:rsid w:val="00B6597A"/>
    <w:rsid w:val="00B82777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3AFF"/>
    <w:rsid w:val="00BE4106"/>
    <w:rsid w:val="00C0036E"/>
    <w:rsid w:val="00C016F8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5A77"/>
    <w:rsid w:val="00C77B5A"/>
    <w:rsid w:val="00C82075"/>
    <w:rsid w:val="00CA16E9"/>
    <w:rsid w:val="00CB0DC3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4CB1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44DE5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153B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0BB7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2CA53-0F92-4595-A6A7-9572B87A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128</TotalTime>
  <Pages>1</Pages>
  <Words>7945</Words>
  <Characters>45290</Characters>
  <Application>Microsoft Office Word</Application>
  <DocSecurity>0</DocSecurity>
  <Lines>377</Lines>
  <Paragraphs>106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11</cp:revision>
  <cp:lastPrinted>2009-07-30T10:15:00Z</cp:lastPrinted>
  <dcterms:created xsi:type="dcterms:W3CDTF">2022-03-08T07:30:00Z</dcterms:created>
  <dcterms:modified xsi:type="dcterms:W3CDTF">2022-03-25T14:35:00Z</dcterms:modified>
</cp:coreProperties>
</file>