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949D09F"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2018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5936028E"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CA5C6A">
        <w:rPr>
          <w:rFonts w:ascii="Arial" w:hAnsi="Arial" w:cs="Arial"/>
          <w:lang w:val="sk-SK"/>
        </w:rPr>
        <w:t>20</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CA5C6A">
        <w:rPr>
          <w:rFonts w:ascii="Arial" w:hAnsi="Arial" w:cs="Arial"/>
          <w:lang w:val="sk-SK"/>
        </w:rPr>
        <w:t>20.4.2021</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Nadpis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5EE2B3D6"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50C8C3CC" w:rsidR="008D428C" w:rsidRPr="002E10BE" w:rsidRDefault="00642CB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5C103AD5" w:rsidR="008D428C" w:rsidRPr="002E10BE" w:rsidRDefault="00CA5C6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1070</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76ED6714" w:rsidR="008D428C" w:rsidRPr="002E10BE" w:rsidRDefault="00642CB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5471</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551FF03" w:rsidR="008D428C" w:rsidRPr="002E10BE" w:rsidRDefault="00CA5C6A"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1570</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354405BE" w:rsidR="008D428C" w:rsidRPr="002E10BE" w:rsidRDefault="00642CB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5971</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728C7C46"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CA5C6A">
        <w:rPr>
          <w:rFonts w:ascii="Arial" w:hAnsi="Arial" w:cs="Arial"/>
          <w:iCs w:val="0"/>
          <w:lang w:eastAsia="en-US"/>
        </w:rPr>
        <w:t>1</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2CFB81F" w:rsidR="00A34A6E" w:rsidRPr="002E10BE" w:rsidRDefault="00CA5C6A" w:rsidP="00E0211F">
            <w:pPr>
              <w:pStyle w:val="table"/>
              <w:keepNext w:val="0"/>
              <w:rPr>
                <w:rFonts w:ascii="Arial" w:hAnsi="Arial" w:cs="Arial"/>
                <w:lang w:val="sk-SK"/>
              </w:rPr>
            </w:pPr>
            <w:r>
              <w:rPr>
                <w:rFonts w:ascii="Arial" w:hAnsi="Arial" w:cs="Arial"/>
                <w:lang w:val="sk-SK"/>
              </w:rPr>
              <w:t>21.3.2022</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3891" w14:textId="77777777" w:rsidR="0043602A" w:rsidRDefault="0043602A">
      <w:r>
        <w:separator/>
      </w:r>
    </w:p>
  </w:endnote>
  <w:endnote w:type="continuationSeparator" w:id="0">
    <w:p w14:paraId="23F623CC" w14:textId="77777777" w:rsidR="0043602A" w:rsidRDefault="0043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029" w14:textId="77777777" w:rsidR="00857E2A" w:rsidRDefault="00857E2A" w:rsidP="00DD6F3E">
    <w:pPr>
      <w:pStyle w:val="Pta"/>
      <w:jc w:val="center"/>
    </w:pPr>
  </w:p>
  <w:p w14:paraId="5F2E65D1" w14:textId="6DAB4ABF" w:rsidR="00857E2A" w:rsidRPr="00953379" w:rsidRDefault="00857E2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5C094" w14:textId="77777777" w:rsidR="0043602A" w:rsidRDefault="0043602A">
      <w:r>
        <w:separator/>
      </w:r>
    </w:p>
  </w:footnote>
  <w:footnote w:type="continuationSeparator" w:id="0">
    <w:p w14:paraId="730FD17E" w14:textId="77777777" w:rsidR="0043602A" w:rsidRDefault="0043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3</TotalTime>
  <Pages>5</Pages>
  <Words>998</Words>
  <Characters>6210</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5</cp:revision>
  <cp:lastPrinted>2017-02-28T13:44:00Z</cp:lastPrinted>
  <dcterms:created xsi:type="dcterms:W3CDTF">2022-03-21T17:21:00Z</dcterms:created>
  <dcterms:modified xsi:type="dcterms:W3CDTF">2022-03-21T17:23:00Z</dcterms:modified>
</cp:coreProperties>
</file>