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2FA94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231778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6EC3AF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Názov právnickej osoby a jej sídlo alebo meno a priezvisko fyzickej osoby. </w:t>
      </w:r>
    </w:p>
    <w:p w14:paraId="64279E24" w14:textId="77777777" w:rsidR="00BA61F6" w:rsidRDefault="00BA61F6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BA61F6" w:rsidRPr="00536B52" w14:paraId="2441D2D4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EAAE35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M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eno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2A0D01" w14:textId="77777777" w:rsidR="00BA61F6" w:rsidRPr="00536B52" w:rsidRDefault="00BA61F6" w:rsidP="00BA61F6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spoločnosti</w:t>
            </w:r>
          </w:p>
        </w:tc>
      </w:tr>
      <w:tr w:rsidR="00BA61F6" w:rsidRPr="00536B52" w14:paraId="503C08DA" w14:textId="77777777" w:rsidTr="001178D7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41E569" w14:textId="349450DE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  <w:r w:rsidR="004018BB">
              <w:rPr>
                <w:sz w:val="22"/>
              </w:rPr>
              <w:t xml:space="preserve">SELIBI </w:t>
            </w:r>
            <w:proofErr w:type="spellStart"/>
            <w:r w:rsidR="004018BB">
              <w:rPr>
                <w:sz w:val="22"/>
              </w:rPr>
              <w:t>s.r.o</w:t>
            </w:r>
            <w:proofErr w:type="spellEnd"/>
            <w:r w:rsidR="004018BB">
              <w:rPr>
                <w:sz w:val="22"/>
              </w:rPr>
              <w:t>.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70AB12E" w14:textId="4A6CE7DE" w:rsidR="00BA61F6" w:rsidRPr="00536B52" w:rsidRDefault="00BA61F6" w:rsidP="003E317F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  <w:r w:rsidR="004018BB">
              <w:rPr>
                <w:sz w:val="22"/>
              </w:rPr>
              <w:t>Stránske, 229, 01313, Stránske</w:t>
            </w:r>
          </w:p>
        </w:tc>
      </w:tr>
    </w:tbl>
    <w:p w14:paraId="2A2C768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CCD38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7ADB560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4B812E8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5E2C9FC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86B935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31FFBBA2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CDFF95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0BD2C6C8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30209D5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4176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6A74D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6F1246F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3469BBF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B39FF5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04DB9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443DA23D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75C2FD2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A35D4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E11CFE5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B85E24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A4617F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19EBB2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C615F60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E94E83F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B75009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FF57C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F94FB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A58A0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63AC5C0C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665412B9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425F1F4B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5640632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</w:p>
    <w:p w14:paraId="7F28A0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87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5"/>
        <w:gridCol w:w="4365"/>
      </w:tblGrid>
      <w:tr w:rsidR="008420B2" w:rsidRPr="00536B52" w14:paraId="6EE8400C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8F92EB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436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0416B7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536B52" w14:paraId="61B1A583" w14:textId="77777777" w:rsidTr="008420B2">
        <w:trPr>
          <w:trHeight w:val="283"/>
          <w:jc w:val="center"/>
        </w:trPr>
        <w:tc>
          <w:tcPr>
            <w:tcW w:w="436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EEDF6D5" w14:textId="77777777" w:rsidR="008420B2" w:rsidRPr="00536B52" w:rsidRDefault="008420B2" w:rsidP="00536B5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Priemerný prepočítaný počet zamestnancov</w:t>
            </w:r>
          </w:p>
        </w:tc>
        <w:tc>
          <w:tcPr>
            <w:tcW w:w="4365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A232790" w14:textId="73E71884" w:rsidR="008420B2" w:rsidRPr="00536B52" w:rsidRDefault="00F04D83" w:rsidP="00536B52">
            <w:pPr>
              <w:spacing w:after="0" w:line="240" w:lineRule="auto"/>
              <w:jc w:val="center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lang w:eastAsia="sk-SK"/>
              </w:rPr>
              <w:t>0</w:t>
            </w:r>
          </w:p>
        </w:tc>
      </w:tr>
    </w:tbl>
    <w:p w14:paraId="7727897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D2D774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2DA062F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D01982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4137557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2D6270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6CA3C98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2770A4C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</w:r>
      <w:r w:rsidRPr="00F04D83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0BD2F6A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74E285C" w14:textId="25C2F33C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  <w:r w:rsidR="00F04D83">
        <w:rPr>
          <w:color w:val="auto"/>
          <w:sz w:val="23"/>
          <w:szCs w:val="23"/>
        </w:rPr>
        <w:t xml:space="preserve">– </w:t>
      </w:r>
      <w:r w:rsidR="00F04D83" w:rsidRPr="00F04D83">
        <w:rPr>
          <w:b/>
          <w:bCs/>
          <w:color w:val="auto"/>
          <w:sz w:val="23"/>
          <w:szCs w:val="23"/>
        </w:rPr>
        <w:t>m</w:t>
      </w:r>
      <w:r w:rsidR="00F04D83">
        <w:rPr>
          <w:b/>
          <w:bCs/>
          <w:color w:val="auto"/>
          <w:sz w:val="23"/>
          <w:szCs w:val="23"/>
        </w:rPr>
        <w:t>e</w:t>
      </w:r>
      <w:r w:rsidR="00F04D83" w:rsidRPr="00F04D83">
        <w:rPr>
          <w:b/>
          <w:bCs/>
          <w:color w:val="auto"/>
          <w:sz w:val="23"/>
          <w:szCs w:val="23"/>
        </w:rPr>
        <w:t>novitou hodnotou</w:t>
      </w:r>
    </w:p>
    <w:p w14:paraId="4C6F1F4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ED7FA5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E0F8FB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608CCF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C4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1640959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AC650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AB993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022130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10BA7C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B67A9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18B0046" w14:textId="6F1711AA" w:rsidR="00536B52" w:rsidRPr="00536B52" w:rsidRDefault="00F04D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F04D83">
              <w:rPr>
                <w:b/>
                <w:bCs/>
                <w:sz w:val="23"/>
                <w:szCs w:val="23"/>
              </w:rPr>
              <w:t>m</w:t>
            </w:r>
            <w:r>
              <w:rPr>
                <w:b/>
                <w:bCs/>
                <w:sz w:val="23"/>
                <w:szCs w:val="23"/>
              </w:rPr>
              <w:t>e</w:t>
            </w:r>
            <w:r w:rsidRPr="00F04D83">
              <w:rPr>
                <w:b/>
                <w:bCs/>
                <w:sz w:val="23"/>
                <w:szCs w:val="23"/>
              </w:rPr>
              <w:t>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C96677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8CFDFA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315B6F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8D83B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F0408B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7C9D9F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C4BF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ED8887" w14:textId="00EBBF50" w:rsidR="00536B52" w:rsidRPr="00536B52" w:rsidRDefault="00F04D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F04D83">
              <w:rPr>
                <w:b/>
                <w:bCs/>
                <w:sz w:val="23"/>
                <w:szCs w:val="23"/>
              </w:rPr>
              <w:t>m</w:t>
            </w:r>
            <w:r>
              <w:rPr>
                <w:b/>
                <w:bCs/>
                <w:sz w:val="23"/>
                <w:szCs w:val="23"/>
              </w:rPr>
              <w:t>e</w:t>
            </w:r>
            <w:r w:rsidRPr="00F04D83">
              <w:rPr>
                <w:b/>
                <w:bCs/>
                <w:sz w:val="23"/>
                <w:szCs w:val="23"/>
              </w:rPr>
              <w:t>novitou hodnotou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29BA30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5A80656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5BAFEA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1C8B3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B9627C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1958D52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ABE895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7AA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466B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08E1FB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5B5B8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8D240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4F1EFE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09D702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76316A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69E65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CB6170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27BF98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2E5876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A893E0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E1DA62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1921E98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50875D9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09DDA3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72C8C498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2657FC5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B2AF4F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A04FB1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C21FD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17FD2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6E8D6D5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8786568" w14:textId="4A718A54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F04D8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D70B6A" w14:textId="1E2A2BEF" w:rsidR="00536B52" w:rsidRPr="00536B52" w:rsidRDefault="00F04D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DDCA09" w14:textId="497F21E9" w:rsidR="00536B52" w:rsidRPr="00536B52" w:rsidRDefault="00F04D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1/4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09C7DA8" w14:textId="0CEE48B0" w:rsidR="00536B52" w:rsidRPr="00536B52" w:rsidRDefault="00F04D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F7167A3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A7D415" w14:textId="313AFC98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F04D83">
              <w:rPr>
                <w:rFonts w:eastAsia="Times New Roman"/>
                <w:b/>
                <w:bCs/>
                <w:sz w:val="22"/>
                <w:lang w:eastAsia="sk-SK"/>
              </w:rPr>
              <w:t>stroj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B7FF5AF" w14:textId="3EF90DF7" w:rsidR="00536B52" w:rsidRPr="00536B52" w:rsidRDefault="00F04D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00FC10" w14:textId="3AE5D0E5" w:rsidR="00536B52" w:rsidRPr="00536B52" w:rsidRDefault="00F04D8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1/6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D2C236" w14:textId="3F17F214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F04D83">
              <w:rPr>
                <w:rFonts w:eastAsia="Times New Roman"/>
                <w:sz w:val="20"/>
                <w:szCs w:val="20"/>
                <w:lang w:eastAsia="sk-SK"/>
              </w:rPr>
              <w:t>rovnomerná</w:t>
            </w:r>
          </w:p>
        </w:tc>
      </w:tr>
      <w:tr w:rsidR="00536B52" w:rsidRPr="00536B52" w14:paraId="166D0818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A19FC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7B34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492C28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D3E346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FDC4EC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71C7A5EC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3354965" w14:textId="16D9DFD5" w:rsidR="005D536A" w:rsidRPr="00F04D83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  <w:r w:rsidR="00F04D83" w:rsidRPr="00F04D83">
        <w:rPr>
          <w:b/>
          <w:bCs/>
          <w:color w:val="auto"/>
          <w:sz w:val="23"/>
          <w:szCs w:val="23"/>
        </w:rPr>
        <w:t>NEMÁ</w:t>
      </w:r>
    </w:p>
    <w:p w14:paraId="7E4D6880" w14:textId="77777777" w:rsidR="00536B52" w:rsidRPr="00F04D83" w:rsidRDefault="00536B52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E2A95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AAEFB4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5EA812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6A5F9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2FD4D74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87DF0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4CB3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574E07C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488CC45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3539DA8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D3E7DD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172B4BF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3FFF28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B5576A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B6BDB6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98DA6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3FFAD1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D0896C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8C8FA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6EF6B1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14319C2A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E40A7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16A0567" w14:textId="6A2625A0" w:rsidR="005D536A" w:rsidRPr="00F04D83" w:rsidRDefault="005D536A" w:rsidP="005D536A">
      <w:pPr>
        <w:pStyle w:val="Default"/>
        <w:jc w:val="both"/>
        <w:rPr>
          <w:b/>
          <w:bCs/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 w:rsidRPr="00F04D83">
        <w:rPr>
          <w:b/>
          <w:bCs/>
          <w:color w:val="auto"/>
          <w:sz w:val="22"/>
          <w:szCs w:val="22"/>
        </w:rPr>
        <w:t xml:space="preserve">. </w:t>
      </w:r>
      <w:r w:rsidR="00F04D83" w:rsidRPr="00F04D83">
        <w:rPr>
          <w:b/>
          <w:bCs/>
          <w:color w:val="auto"/>
          <w:sz w:val="22"/>
          <w:szCs w:val="22"/>
        </w:rPr>
        <w:t xml:space="preserve"> NEMÁ</w:t>
      </w:r>
    </w:p>
    <w:p w14:paraId="7B5E0712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09ADC1E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4248C1" w14:textId="77777777" w:rsidR="00E23D62" w:rsidRPr="00E23D62" w:rsidRDefault="00320ED4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Dotácia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6EE00D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Ocenenie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3A2DAB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Výška dotácie</w:t>
            </w:r>
          </w:p>
        </w:tc>
      </w:tr>
      <w:tr w:rsidR="00E23D62" w:rsidRPr="00E23D62" w14:paraId="2296AC0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F47476" w14:textId="4F080810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24BFE3" w14:textId="022A348B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6E24C52" w14:textId="282E6D19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841D7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951370C" w14:textId="181C1F32" w:rsidR="00E23D62" w:rsidRPr="00BA61F6" w:rsidRDefault="00E23D62" w:rsidP="00BA61F6">
            <w:pPr>
              <w:spacing w:after="0" w:line="240" w:lineRule="auto"/>
              <w:rPr>
                <w:rFonts w:eastAsia="Times New Roman"/>
                <w:bCs/>
                <w:sz w:val="22"/>
                <w:lang w:eastAsia="sk-SK"/>
              </w:rPr>
            </w:pP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B97FEF" w14:textId="09E573BF" w:rsidR="00E23D62" w:rsidRPr="00BA61F6" w:rsidRDefault="00E23D62" w:rsidP="00E23D62">
            <w:pPr>
              <w:spacing w:after="0" w:line="240" w:lineRule="auto"/>
              <w:jc w:val="center"/>
              <w:rPr>
                <w:rFonts w:eastAsia="Times New Roman"/>
                <w:sz w:val="22"/>
                <w:lang w:eastAsia="sk-SK"/>
              </w:rPr>
            </w:pP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66DAC9E" w14:textId="42960ACD" w:rsidR="00E23D62" w:rsidRPr="00E23D62" w:rsidRDefault="00E23D62" w:rsidP="00BA61F6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0F6EF1C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6B1F92" w14:textId="77777777" w:rsidR="00E23D62" w:rsidRPr="00E23D62" w:rsidRDefault="00E23D62" w:rsidP="00E23D6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A6E68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CE59AC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E3EF98D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0F852E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191B9CC" w14:textId="7443781A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  <w:r w:rsidR="00F04D83">
        <w:rPr>
          <w:color w:val="auto"/>
          <w:sz w:val="23"/>
          <w:szCs w:val="23"/>
        </w:rPr>
        <w:t xml:space="preserve">– </w:t>
      </w:r>
      <w:r w:rsidR="00F04D83" w:rsidRPr="008A5C48">
        <w:rPr>
          <w:b/>
          <w:bCs/>
          <w:color w:val="auto"/>
          <w:sz w:val="23"/>
          <w:szCs w:val="23"/>
        </w:rPr>
        <w:t>NEÚČTOVALO SA</w:t>
      </w:r>
    </w:p>
    <w:p w14:paraId="1E9171F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50EAFDB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CE0D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7D6F93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D23C9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3D62320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62148BA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93D8F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A8D78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26A84E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B25653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A9F8A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7B505B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21CA71B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E78C9D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AE38FC7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770F7CF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2839E7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5085FA93" w14:textId="5C1F36AD" w:rsidR="005D536A" w:rsidRPr="008A5C48" w:rsidRDefault="005D536A" w:rsidP="0011611B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  <w:r w:rsidR="008A5C48" w:rsidRPr="008A5C48">
        <w:rPr>
          <w:b/>
          <w:bCs/>
          <w:color w:val="auto"/>
          <w:sz w:val="23"/>
          <w:szCs w:val="23"/>
        </w:rPr>
        <w:t>NEÚČTOVALO SA</w:t>
      </w:r>
    </w:p>
    <w:p w14:paraId="3EEACA8B" w14:textId="77777777" w:rsidR="005D536A" w:rsidRPr="008A5C48" w:rsidRDefault="005D536A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50343A26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0691AF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3CB28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29A9A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78EEB0DA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A7952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E12C33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0D86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3F4ACC6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8039E7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E344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2C4D38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195B87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C951E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D2C1C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361B2E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7168D9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1D7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4B31E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C600B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28EC58F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7422E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0FDAB4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EA09C0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A3DD2F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0D25925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0B2A201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1FFDD7BB" w14:textId="30A289FC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a) celkovej sume záväzkov so zostatkovou dobou splatnosti dlhšou ako päť rokov</w:t>
      </w:r>
      <w:r w:rsidR="008A5C48">
        <w:rPr>
          <w:color w:val="auto"/>
          <w:sz w:val="23"/>
          <w:szCs w:val="23"/>
        </w:rPr>
        <w:t xml:space="preserve">- </w:t>
      </w:r>
      <w:r w:rsidR="008A5C48" w:rsidRPr="008A5C48">
        <w:rPr>
          <w:b/>
          <w:bCs/>
          <w:color w:val="auto"/>
          <w:sz w:val="23"/>
          <w:szCs w:val="23"/>
        </w:rPr>
        <w:t>NEMÁME</w:t>
      </w:r>
    </w:p>
    <w:p w14:paraId="6849F2D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7229C0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F59D4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4A0C7ED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460256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9671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853C1D" w14:textId="7660E05E" w:rsidR="008420B2" w:rsidRPr="00E23D62" w:rsidRDefault="004018BB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1A376D1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788172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EDA749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4CFBF01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61EA5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671E22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3079AD3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8369837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7A6B77" w14:textId="0F1E3E09" w:rsidR="008420B2" w:rsidRPr="00E23D62" w:rsidRDefault="004018BB" w:rsidP="003652EB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sz w:val="22"/>
              </w:rPr>
              <w:t>0</w:t>
            </w:r>
          </w:p>
        </w:tc>
      </w:tr>
      <w:tr w:rsidR="008420B2" w:rsidRPr="00E23D62" w14:paraId="0C63664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6F7E469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027586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14:paraId="5432C84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5882E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AA26CB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B3962E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393B9A5" w14:textId="4825AD91" w:rsidR="005D536A" w:rsidRPr="008A5C48" w:rsidRDefault="005D536A" w:rsidP="00E23D62">
      <w:pPr>
        <w:pStyle w:val="Default"/>
        <w:keepNext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  <w:r w:rsidR="008A5C48" w:rsidRPr="008A5C48">
        <w:rPr>
          <w:b/>
          <w:bCs/>
          <w:color w:val="auto"/>
          <w:sz w:val="23"/>
          <w:szCs w:val="23"/>
        </w:rPr>
        <w:t>NEMÁME</w:t>
      </w:r>
    </w:p>
    <w:p w14:paraId="7545A93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15C16204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C7A48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A46B60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453E4018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6D9ED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179FE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2EFA1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A77109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DA17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98871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84031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B96500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4C5955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FF859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7B5FC2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690D06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893F2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4801B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75FDA7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0A985C8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C97C60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93CBE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2018DCB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3C49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7E05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AF6426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A1F7F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98964F7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F33399" w14:textId="68807E99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4859524" w14:textId="33B74C96" w:rsidR="008A5C48" w:rsidRDefault="008A5C48" w:rsidP="005D536A">
      <w:pPr>
        <w:pStyle w:val="Default"/>
        <w:jc w:val="both"/>
        <w:rPr>
          <w:color w:val="auto"/>
          <w:sz w:val="23"/>
          <w:szCs w:val="23"/>
        </w:rPr>
      </w:pPr>
    </w:p>
    <w:p w14:paraId="1A01ED69" w14:textId="77777777" w:rsidR="008A5C48" w:rsidRDefault="008A5C48" w:rsidP="005D536A">
      <w:pPr>
        <w:pStyle w:val="Default"/>
        <w:jc w:val="both"/>
        <w:rPr>
          <w:color w:val="auto"/>
          <w:sz w:val="23"/>
          <w:szCs w:val="23"/>
        </w:rPr>
      </w:pPr>
    </w:p>
    <w:p w14:paraId="3B0F1C3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14:paraId="4DBA6D8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409B8EE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4083BDC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4AED1FA4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05E3C3AD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0DD6894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7D8A98F5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A5E5D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40C9C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79A55274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91AE6E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81884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9794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2D892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F28A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1B36B18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659234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4AB2D7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5FB08F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A92C4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8BBF4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4C046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C458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3B0BD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58A4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99B61B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9008A2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C600957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64D64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A7E5EA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02114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5E684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7D3333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2B1B6B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B5311F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CE515E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B85612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EE18F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741CF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EAB76CC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BA4CE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42571B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8868F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B2FFD1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0D0CA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F56A38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F9745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F1B7D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22601A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1A420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562EE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F61020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9CC8B0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6FF21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4C46CE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9235E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A29C4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957385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97B9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B675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D2CF1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5F31A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50058B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D508238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1A65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B7F38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053E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350BA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B0C2E1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80FB73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4A066B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91B2E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883C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7C4D4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4AD51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C29292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DF37AB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B8776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C8B27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7313C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6C9F0D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854A5C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21C3D6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06C141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4AE23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CD50C2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43F380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6267AEB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3EA64E9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0D22B6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07BA61F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144C9D84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5A439C8E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6ED9D7FD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363FEE09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4D9BA31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CB05509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66CD733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2C8E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209058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C8FA511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73BB2B6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D3F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FEA6E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556CF2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E55EB1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8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C1D569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7D15CD3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BC383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C59B4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E2D1F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B9D4B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6030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2A092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4AE483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19B42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86E58E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563A8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0F993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874D25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B5BF1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701E9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7521C6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EBA967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92110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78C65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E74D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AB61A0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114CE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DC0AD0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3BC02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C5006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772C2D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D0C30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D7724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47322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5BFCC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FC31E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E1286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4BC2DE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BAD1E6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7404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CE2323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AE05E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B25748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6F3C0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03177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238F272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DB9E23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28CAD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5AF9CEE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C82597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FB002C0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E6660A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4895FB7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3CDC210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63EBD08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3515EB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AA98D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B732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1449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3CDF40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AB924F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818B5E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706D9D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078D62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A743B9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ADDF67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45CA8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4AB4D0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BC2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79BD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56C3E9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919978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AB5E0C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7CFBB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D1C259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14DFA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D66B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F4A6B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DACCB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0D40C3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1E6577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CB5C81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4C9269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33DA56B5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A3D2E2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820642F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0DB04CFF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3F86981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985B92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5E075FEE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1D886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06B2D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5CFA0424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F8236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972D62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58E3E5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5F02B7C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7DBAE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794535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F60C8C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4E9E95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505BEE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E373C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7DC991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9BF9BD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5CAA5EB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015D3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261D7A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313785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C8A51A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7276F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E4AB52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EF7544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CFC46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517124B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125B75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6115DD95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681EAC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26D9D41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2368840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EE2914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4EBCC5F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50C3D38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1195459E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9C81B0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D27F4C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0E59CAD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3B88FC2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A6FE96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e) opise významných povinností účtovnej jednotky vyplývajúcich z dôchodkových programov pre zamestnancov. </w:t>
      </w:r>
    </w:p>
    <w:p w14:paraId="725B06A3" w14:textId="77777777" w:rsidR="00F450E6" w:rsidRDefault="00C357EF" w:rsidP="005D536A">
      <w:pPr>
        <w:jc w:val="both"/>
      </w:pPr>
    </w:p>
    <w:sectPr w:rsidR="00F450E6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26E2DC" w14:textId="77777777" w:rsidR="00C357EF" w:rsidRDefault="00C357EF" w:rsidP="00536B52">
      <w:pPr>
        <w:spacing w:after="0" w:line="240" w:lineRule="auto"/>
      </w:pPr>
      <w:r>
        <w:separator/>
      </w:r>
    </w:p>
  </w:endnote>
  <w:endnote w:type="continuationSeparator" w:id="0">
    <w:p w14:paraId="331D643A" w14:textId="77777777" w:rsidR="00C357EF" w:rsidRDefault="00C357E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219508" w14:textId="77777777" w:rsidR="00C357EF" w:rsidRDefault="00C357EF" w:rsidP="00536B52">
      <w:pPr>
        <w:spacing w:after="0" w:line="240" w:lineRule="auto"/>
      </w:pPr>
      <w:r>
        <w:separator/>
      </w:r>
    </w:p>
  </w:footnote>
  <w:footnote w:type="continuationSeparator" w:id="0">
    <w:p w14:paraId="421D2D8D" w14:textId="77777777" w:rsidR="00C357EF" w:rsidRDefault="00C357E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04D83" w14:paraId="44C55685" w14:textId="77777777" w:rsidTr="00185D24">
      <w:tc>
        <w:tcPr>
          <w:tcW w:w="3890" w:type="dxa"/>
        </w:tcPr>
        <w:p w14:paraId="35FC69F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F79758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19FA01A" w14:textId="6A3B3028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3CDE547" w14:textId="7BB36A62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4CE1BAD8" w14:textId="2D053B79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AC9D972" w14:textId="3CC74CD3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14:paraId="7CA7B03E" w14:textId="44DB1983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482145D1" w14:textId="246E8EC8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3F80302D" w14:textId="4068607A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14:paraId="33C5129A" w14:textId="7F4A0FA5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2A677922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E9EE95D" w14:textId="57471949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16B70BA" w14:textId="5DA1F888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61D03E2D" w14:textId="29C872A4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CEE1D71" w14:textId="09E2D360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25EC2A68" w14:textId="5DD3BC86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14:paraId="70238DA7" w14:textId="1EF458CB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1EFE3083" w14:textId="1EFF1DBE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897DA59" w14:textId="3C24CC21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14A04A1F" w14:textId="6AB7DA1D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4484D2B" w14:textId="2A37795B" w:rsidR="00536B52" w:rsidRDefault="00F04D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</w:tr>
  </w:tbl>
  <w:p w14:paraId="6194F55F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rsids>
    <w:rsidRoot w:val="004018BB"/>
    <w:rsid w:val="00014F35"/>
    <w:rsid w:val="00104CBE"/>
    <w:rsid w:val="00104CF6"/>
    <w:rsid w:val="0010796B"/>
    <w:rsid w:val="0011611B"/>
    <w:rsid w:val="00123F1F"/>
    <w:rsid w:val="00172443"/>
    <w:rsid w:val="002052C4"/>
    <w:rsid w:val="00222B0D"/>
    <w:rsid w:val="0031338E"/>
    <w:rsid w:val="00320ED4"/>
    <w:rsid w:val="003652EB"/>
    <w:rsid w:val="003B69B1"/>
    <w:rsid w:val="003E317F"/>
    <w:rsid w:val="004018BB"/>
    <w:rsid w:val="0040300D"/>
    <w:rsid w:val="00426E80"/>
    <w:rsid w:val="004B403F"/>
    <w:rsid w:val="0052082A"/>
    <w:rsid w:val="00536B52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A5C48"/>
    <w:rsid w:val="008C12FE"/>
    <w:rsid w:val="008D018D"/>
    <w:rsid w:val="00962DA0"/>
    <w:rsid w:val="009D09A4"/>
    <w:rsid w:val="00A65CD7"/>
    <w:rsid w:val="00AD23CF"/>
    <w:rsid w:val="00B202C7"/>
    <w:rsid w:val="00B362A9"/>
    <w:rsid w:val="00BA61F6"/>
    <w:rsid w:val="00BB6695"/>
    <w:rsid w:val="00BD039E"/>
    <w:rsid w:val="00BE22EC"/>
    <w:rsid w:val="00C357EF"/>
    <w:rsid w:val="00D10215"/>
    <w:rsid w:val="00D20B35"/>
    <w:rsid w:val="00D73AA9"/>
    <w:rsid w:val="00E23D62"/>
    <w:rsid w:val="00E77D78"/>
    <w:rsid w:val="00E93DD4"/>
    <w:rsid w:val="00EA5B96"/>
    <w:rsid w:val="00EF5CB9"/>
    <w:rsid w:val="00F01409"/>
    <w:rsid w:val="00F04D83"/>
    <w:rsid w:val="00FE1E52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BFAB4"/>
  <w15:docId w15:val="{B4FC655F-F901-4485-BFD4-383D4A70C8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MADOWIN\reports\vykazy\Poznamky_muj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99D4FF-CCB6-4C0B-8D19-20855E4998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Poznamky_muj</Template>
  <TotalTime>11</TotalTime>
  <Pages>1</Pages>
  <Words>1439</Words>
  <Characters>8203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Janca</dc:creator>
  <cp:lastModifiedBy>Janca</cp:lastModifiedBy>
  <cp:revision>3</cp:revision>
  <dcterms:created xsi:type="dcterms:W3CDTF">2022-03-26T10:18:00Z</dcterms:created>
  <dcterms:modified xsi:type="dcterms:W3CDTF">2022-03-26T10:29:00Z</dcterms:modified>
</cp:coreProperties>
</file>