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6B3" w:rsidRPr="003E7910" w:rsidRDefault="007726B3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31.12.2021</w:t>
      </w:r>
    </w:p>
    <w:p w:rsidR="007726B3" w:rsidRPr="003E7910" w:rsidRDefault="007726B3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7726B3" w:rsidRPr="003E7910" w:rsidRDefault="007726B3" w:rsidP="00A5552F">
      <w:pPr>
        <w:rPr>
          <w:rFonts w:cs="Arial"/>
          <w:szCs w:val="22"/>
        </w:rPr>
      </w:pPr>
    </w:p>
    <w:p w:rsidR="007726B3" w:rsidRPr="003E7910" w:rsidRDefault="007726B3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726B3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7726B3" w:rsidRPr="003E7910" w:rsidRDefault="007726B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726B3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6B3" w:rsidRPr="003E7910" w:rsidRDefault="007726B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6B3" w:rsidRPr="003E7910" w:rsidRDefault="007726B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ELMARK , s.r.o.</w:t>
            </w:r>
          </w:p>
        </w:tc>
      </w:tr>
      <w:tr w:rsidR="007726B3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6B3" w:rsidRPr="003E7910" w:rsidRDefault="007726B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6B3" w:rsidRPr="003E7910" w:rsidRDefault="007726B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č.49, Košická Polianka</w:t>
            </w:r>
          </w:p>
        </w:tc>
      </w:tr>
      <w:tr w:rsidR="007726B3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6B3" w:rsidRPr="003E7910" w:rsidRDefault="007726B3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6B3" w:rsidRPr="003E7910" w:rsidRDefault="007726B3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31666736          DIČ:  2020494938</w:t>
            </w:r>
          </w:p>
        </w:tc>
      </w:tr>
      <w:tr w:rsidR="007726B3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6B3" w:rsidRPr="003E7910" w:rsidRDefault="007726B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6B3" w:rsidRPr="003E7910" w:rsidRDefault="007726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02.02.1993</w:t>
            </w:r>
          </w:p>
        </w:tc>
      </w:tr>
      <w:tr w:rsidR="007726B3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6B3" w:rsidRPr="003E7910" w:rsidRDefault="007726B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726B3" w:rsidRPr="003E7910" w:rsidRDefault="007726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01.03.1993</w:t>
            </w:r>
          </w:p>
        </w:tc>
      </w:tr>
    </w:tbl>
    <w:p w:rsidR="007726B3" w:rsidRPr="003E7910" w:rsidRDefault="007726B3" w:rsidP="007B0660">
      <w:pPr>
        <w:jc w:val="both"/>
        <w:rPr>
          <w:rFonts w:cs="Arial"/>
          <w:b/>
          <w:bCs/>
          <w:szCs w:val="22"/>
        </w:rPr>
      </w:pPr>
    </w:p>
    <w:p w:rsidR="007726B3" w:rsidRDefault="007726B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stavebné práce, maliarske a natieračské práce, búracie práce, dokončovacie a kompletizačné práce.</w:t>
      </w:r>
    </w:p>
    <w:p w:rsidR="007726B3" w:rsidRPr="003E7910" w:rsidRDefault="007726B3" w:rsidP="007B0660">
      <w:pPr>
        <w:jc w:val="both"/>
        <w:rPr>
          <w:rFonts w:cs="Arial"/>
          <w:szCs w:val="22"/>
        </w:rPr>
      </w:pPr>
    </w:p>
    <w:p w:rsidR="007726B3" w:rsidRDefault="007726B3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>
        <w:rPr>
          <w:rFonts w:cs="Arial"/>
          <w:szCs w:val="22"/>
        </w:rPr>
        <w:t xml:space="preserve"> – Firma Elmark, s.r.o.  nemala v roku 2021 žiadnych zamestnancov.</w:t>
      </w:r>
    </w:p>
    <w:p w:rsidR="007726B3" w:rsidRPr="003E7910" w:rsidRDefault="007726B3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7726B3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E7910" w:rsidRDefault="007726B3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E7910" w:rsidRDefault="007726B3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6B3" w:rsidRPr="003E7910" w:rsidRDefault="007726B3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7726B3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26B3" w:rsidRPr="003E7910" w:rsidRDefault="007726B3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726B3" w:rsidRPr="003E7910" w:rsidRDefault="007726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7726B3" w:rsidRPr="003E7910" w:rsidRDefault="007726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26B3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7726B3" w:rsidRPr="003E7910" w:rsidRDefault="007726B3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7726B3" w:rsidRPr="003E7910" w:rsidRDefault="007726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7726B3" w:rsidRPr="003E7910" w:rsidRDefault="007726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26B3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E7910" w:rsidRDefault="007726B3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E7910" w:rsidRDefault="007726B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7726B3" w:rsidRPr="003E7910" w:rsidRDefault="007726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26B3" w:rsidRPr="003E7910" w:rsidRDefault="007726B3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726B3" w:rsidRPr="003E7910" w:rsidRDefault="007726B3" w:rsidP="007B0660">
      <w:pPr>
        <w:jc w:val="both"/>
        <w:rPr>
          <w:rFonts w:cs="Arial"/>
          <w:szCs w:val="22"/>
        </w:rPr>
      </w:pPr>
    </w:p>
    <w:p w:rsidR="007726B3" w:rsidRPr="003E7910" w:rsidRDefault="007726B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726B3" w:rsidRDefault="007726B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726B3" w:rsidRPr="003E7910" w:rsidRDefault="007726B3" w:rsidP="007B0660">
      <w:pPr>
        <w:ind w:right="-468"/>
        <w:jc w:val="both"/>
        <w:rPr>
          <w:rFonts w:cs="Arial"/>
          <w:szCs w:val="22"/>
        </w:rPr>
      </w:pPr>
    </w:p>
    <w:p w:rsidR="007726B3" w:rsidRPr="003E7910" w:rsidRDefault="007726B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726B3" w:rsidRPr="004534D4" w:rsidRDefault="007726B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726B3" w:rsidRPr="003E7910" w:rsidRDefault="007726B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 xml:space="preserve"> 26.03.2022</w:t>
      </w:r>
    </w:p>
    <w:p w:rsidR="007726B3" w:rsidRPr="003E7910" w:rsidRDefault="007726B3" w:rsidP="007B0660">
      <w:pPr>
        <w:ind w:right="-468"/>
        <w:jc w:val="both"/>
        <w:rPr>
          <w:rFonts w:cs="Arial"/>
          <w:b/>
          <w:szCs w:val="22"/>
        </w:rPr>
      </w:pPr>
    </w:p>
    <w:p w:rsidR="007726B3" w:rsidRPr="003E7910" w:rsidRDefault="007726B3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726B3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7726B3" w:rsidRPr="003E7910" w:rsidRDefault="007726B3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726B3" w:rsidRPr="003E7910" w:rsidRDefault="007726B3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726B3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7726B3" w:rsidRPr="003E7910" w:rsidRDefault="007726B3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726B3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726B3" w:rsidRPr="003E7910" w:rsidRDefault="007726B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6B3" w:rsidRPr="003E7910" w:rsidRDefault="007726B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6B3" w:rsidRPr="003E7910" w:rsidRDefault="007726B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6B3" w:rsidRPr="003E7910" w:rsidRDefault="007726B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</w:tr>
      <w:tr w:rsidR="007726B3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6B3" w:rsidRPr="003E7910" w:rsidRDefault="007726B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6B3" w:rsidRPr="003E7910" w:rsidRDefault="007726B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6B3" w:rsidRPr="003E7910" w:rsidRDefault="007726B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6B3" w:rsidRPr="003E7910" w:rsidRDefault="007726B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6B3" w:rsidRPr="003E7910" w:rsidRDefault="007726B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6B3" w:rsidRPr="003E7910" w:rsidRDefault="007726B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</w:tr>
      <w:tr w:rsidR="007726B3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3" w:rsidRPr="003E7910" w:rsidRDefault="007726B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B3" w:rsidRPr="003E7910" w:rsidRDefault="007726B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6B3" w:rsidRPr="003E7910" w:rsidRDefault="007726B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26B3" w:rsidRPr="003E7910" w:rsidRDefault="007726B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726B3" w:rsidRPr="003E7910" w:rsidRDefault="007726B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726B3" w:rsidRPr="003E7910" w:rsidRDefault="007726B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</w:tr>
      <w:tr w:rsidR="007726B3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Marián Mrasko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</w:tr>
      <w:tr w:rsidR="007726B3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Richard Mrasko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12/2017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 w:rsidP="00841190">
            <w:pPr>
              <w:rPr>
                <w:sz w:val="20"/>
                <w:szCs w:val="20"/>
              </w:rPr>
            </w:pPr>
          </w:p>
        </w:tc>
      </w:tr>
      <w:tr w:rsidR="007726B3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</w:tr>
      <w:tr w:rsidR="007726B3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</w:tr>
      <w:tr w:rsidR="007726B3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6B3" w:rsidRPr="003E7910" w:rsidRDefault="007726B3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726B3" w:rsidRPr="003E7910" w:rsidRDefault="007726B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26B3" w:rsidRPr="003E7910" w:rsidRDefault="007726B3">
            <w:pPr>
              <w:rPr>
                <w:sz w:val="20"/>
                <w:szCs w:val="20"/>
              </w:rPr>
            </w:pPr>
          </w:p>
        </w:tc>
      </w:tr>
    </w:tbl>
    <w:p w:rsidR="007726B3" w:rsidRPr="003E7910" w:rsidRDefault="007726B3" w:rsidP="007B0660">
      <w:pPr>
        <w:ind w:right="-468"/>
        <w:jc w:val="both"/>
        <w:rPr>
          <w:rFonts w:cs="Arial"/>
          <w:szCs w:val="22"/>
        </w:rPr>
      </w:pPr>
    </w:p>
    <w:p w:rsidR="007726B3" w:rsidRPr="003E7910" w:rsidRDefault="007726B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726B3" w:rsidRPr="005611A8" w:rsidRDefault="007726B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726B3" w:rsidRPr="003E7910" w:rsidRDefault="007726B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726B3" w:rsidRPr="003E7910" w:rsidRDefault="007726B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726B3" w:rsidRPr="003E7910" w:rsidRDefault="007726B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726B3" w:rsidRPr="003E7910" w:rsidRDefault="007726B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726B3" w:rsidRPr="003E7910" w:rsidRDefault="007726B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726B3" w:rsidRPr="003E7910" w:rsidRDefault="007726B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726B3" w:rsidRPr="003E7910" w:rsidRDefault="007726B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726B3" w:rsidRPr="003E7910" w:rsidRDefault="007726B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726B3" w:rsidRPr="003E7910" w:rsidRDefault="007726B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726B3" w:rsidRPr="003E7910" w:rsidRDefault="007726B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726B3" w:rsidRPr="003E7910" w:rsidRDefault="007726B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726B3" w:rsidRPr="003E7910" w:rsidRDefault="007726B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726B3" w:rsidRPr="00794B12" w:rsidRDefault="007726B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726B3" w:rsidRPr="003E7910" w:rsidRDefault="007726B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726B3" w:rsidRPr="003E7910" w:rsidRDefault="007726B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726B3" w:rsidRPr="003E7910" w:rsidRDefault="007726B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726B3" w:rsidRPr="003E7910" w:rsidRDefault="007726B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726B3" w:rsidRPr="003E7910" w:rsidRDefault="007726B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726B3" w:rsidRPr="003E7910" w:rsidRDefault="007726B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726B3" w:rsidRPr="003E7910" w:rsidRDefault="007726B3" w:rsidP="007B0660">
      <w:pPr>
        <w:jc w:val="both"/>
        <w:rPr>
          <w:rFonts w:cs="Arial"/>
          <w:szCs w:val="22"/>
        </w:rPr>
      </w:pPr>
    </w:p>
    <w:p w:rsidR="007726B3" w:rsidRPr="003E7910" w:rsidRDefault="007726B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726B3" w:rsidRPr="003E7910" w:rsidRDefault="007726B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726B3" w:rsidRPr="003E7910" w:rsidRDefault="007726B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726B3" w:rsidRPr="003E7910" w:rsidRDefault="007726B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726B3" w:rsidRPr="003E7910" w:rsidRDefault="007726B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726B3" w:rsidRPr="003E7910" w:rsidRDefault="007726B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726B3" w:rsidRPr="003E7910" w:rsidRDefault="007726B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726B3" w:rsidRPr="003E7910" w:rsidRDefault="007726B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726B3" w:rsidRPr="003E7910" w:rsidRDefault="007726B3" w:rsidP="007B0660">
      <w:pPr>
        <w:jc w:val="both"/>
        <w:rPr>
          <w:rFonts w:cs="Arial"/>
          <w:szCs w:val="22"/>
        </w:rPr>
      </w:pPr>
    </w:p>
    <w:p w:rsidR="007726B3" w:rsidRPr="003E7910" w:rsidRDefault="007726B3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726B3" w:rsidRPr="003E7910" w:rsidRDefault="007726B3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726B3" w:rsidRPr="003E7910" w:rsidRDefault="007726B3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726B3" w:rsidRPr="003E7910" w:rsidRDefault="007726B3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726B3" w:rsidRPr="003E7910" w:rsidRDefault="007726B3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726B3" w:rsidRPr="003E7910" w:rsidRDefault="007726B3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726B3" w:rsidRPr="003E7910" w:rsidRDefault="007726B3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726B3" w:rsidRPr="003E7910" w:rsidRDefault="007726B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726B3" w:rsidRPr="003E7910" w:rsidRDefault="007726B3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726B3" w:rsidRPr="003E7910" w:rsidRDefault="007726B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726B3" w:rsidRPr="003E7910" w:rsidRDefault="007726B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7726B3" w:rsidRDefault="007726B3" w:rsidP="00A5552F"/>
    <w:p w:rsidR="007726B3" w:rsidRPr="003F477D" w:rsidRDefault="007726B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7726B3" w:rsidRPr="003F477D" w:rsidRDefault="007726B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7726B3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7726B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7726B3" w:rsidRPr="003F477D" w:rsidRDefault="007726B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726B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7726B3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726B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726B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726B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726B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726B3" w:rsidRPr="003F477D" w:rsidRDefault="007726B3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7726B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726B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726B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7726B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726B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726B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726B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726B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7726B3" w:rsidRDefault="007726B3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7726B3" w:rsidRPr="009F39E7" w:rsidRDefault="007726B3" w:rsidP="009F39E7"/>
    <w:p w:rsidR="007726B3" w:rsidRPr="003F477D" w:rsidRDefault="007726B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7726B3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726B3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726B3" w:rsidRPr="009F39E7" w:rsidRDefault="007726B3" w:rsidP="009F39E7"/>
    <w:p w:rsidR="007726B3" w:rsidRPr="003F477D" w:rsidRDefault="007726B3" w:rsidP="003F477D"/>
    <w:p w:rsidR="007726B3" w:rsidRPr="003F477D" w:rsidRDefault="007726B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7726B3" w:rsidRPr="003F477D" w:rsidRDefault="007726B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7726B3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726B3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7726B3" w:rsidRPr="003F477D" w:rsidRDefault="007726B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726B3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7726B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726B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7726B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7726B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726B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7726B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7726B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726B3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726B3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172541</w:t>
            </w:r>
          </w:p>
        </w:tc>
      </w:tr>
      <w:tr w:rsidR="007726B3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172541</w:t>
            </w:r>
          </w:p>
        </w:tc>
      </w:tr>
    </w:tbl>
    <w:p w:rsidR="007726B3" w:rsidRPr="003F477D" w:rsidRDefault="007726B3" w:rsidP="0003344F">
      <w:pPr>
        <w:spacing w:after="0" w:line="240" w:lineRule="auto"/>
        <w:rPr>
          <w:szCs w:val="22"/>
        </w:rPr>
      </w:pPr>
    </w:p>
    <w:p w:rsidR="007726B3" w:rsidRPr="003F477D" w:rsidRDefault="007726B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7726B3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726B3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726B3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7726B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726B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7726B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7726B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726B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7726B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7726B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726B3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726B3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172541</w:t>
            </w:r>
          </w:p>
        </w:tc>
      </w:tr>
      <w:tr w:rsidR="007726B3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172541</w:t>
            </w:r>
          </w:p>
        </w:tc>
      </w:tr>
    </w:tbl>
    <w:p w:rsidR="007726B3" w:rsidRDefault="007726B3" w:rsidP="0003344F">
      <w:pPr>
        <w:spacing w:after="0" w:line="240" w:lineRule="auto"/>
        <w:rPr>
          <w:szCs w:val="22"/>
        </w:rPr>
      </w:pPr>
    </w:p>
    <w:p w:rsidR="007726B3" w:rsidRPr="003F477D" w:rsidRDefault="007726B3" w:rsidP="0003344F">
      <w:pPr>
        <w:spacing w:after="0" w:line="240" w:lineRule="auto"/>
        <w:rPr>
          <w:szCs w:val="22"/>
        </w:rPr>
      </w:pPr>
    </w:p>
    <w:p w:rsidR="007726B3" w:rsidRPr="003F477D" w:rsidRDefault="007726B3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7726B3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726B3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726B3" w:rsidRDefault="007726B3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7726B3" w:rsidRPr="009F39E7" w:rsidRDefault="007726B3" w:rsidP="009F39E7">
      <w:pPr>
        <w:spacing w:after="0"/>
      </w:pPr>
    </w:p>
    <w:p w:rsidR="007726B3" w:rsidRPr="003F477D" w:rsidRDefault="007726B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7726B3" w:rsidRPr="003F477D" w:rsidRDefault="007726B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7726B3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726B3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3704">
            <w:pPr>
              <w:pStyle w:val="TopHeader"/>
            </w:pPr>
            <w:r w:rsidRPr="003F477D">
              <w:t>Poskyt-nuté pred-davky na </w:t>
            </w:r>
          </w:p>
          <w:p w:rsidR="007726B3" w:rsidRPr="003F477D" w:rsidRDefault="007726B3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Spolu</w:t>
            </w:r>
          </w:p>
        </w:tc>
      </w:tr>
      <w:tr w:rsidR="007726B3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7726B3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726B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726B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7726B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7726B3" w:rsidRPr="003F477D" w:rsidRDefault="007726B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7726B3" w:rsidRPr="003F477D" w:rsidRDefault="007726B3" w:rsidP="0003344F">
      <w:pPr>
        <w:spacing w:after="0" w:line="240" w:lineRule="auto"/>
        <w:rPr>
          <w:szCs w:val="22"/>
        </w:rPr>
      </w:pPr>
    </w:p>
    <w:p w:rsidR="007726B3" w:rsidRPr="003F477D" w:rsidRDefault="007726B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7726B3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726B3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pStyle w:val="TopHeader"/>
            </w:pPr>
            <w:r w:rsidRPr="003F477D">
              <w:t>Poskyt-nuté pred-davky na </w:t>
            </w:r>
          </w:p>
          <w:p w:rsidR="007726B3" w:rsidRPr="003F477D" w:rsidRDefault="007726B3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pStyle w:val="TopHeader"/>
            </w:pPr>
            <w:r w:rsidRPr="003F477D">
              <w:t>Spolu</w:t>
            </w:r>
          </w:p>
        </w:tc>
      </w:tr>
      <w:tr w:rsidR="007726B3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7726B3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726B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726B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7726B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7726B3" w:rsidRPr="003F477D" w:rsidRDefault="007726B3" w:rsidP="003F477D">
      <w:pPr>
        <w:spacing w:after="0" w:line="240" w:lineRule="auto"/>
        <w:rPr>
          <w:szCs w:val="22"/>
        </w:rPr>
      </w:pPr>
    </w:p>
    <w:p w:rsidR="007726B3" w:rsidRPr="003F477D" w:rsidRDefault="007726B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7726B3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7726B3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726B3" w:rsidRDefault="007726B3" w:rsidP="0003344F">
      <w:pPr>
        <w:spacing w:after="0" w:line="240" w:lineRule="auto"/>
        <w:rPr>
          <w:szCs w:val="22"/>
        </w:rPr>
      </w:pPr>
    </w:p>
    <w:p w:rsidR="007726B3" w:rsidRPr="003F477D" w:rsidRDefault="007726B3" w:rsidP="0003344F">
      <w:pPr>
        <w:spacing w:after="0" w:line="240" w:lineRule="auto"/>
        <w:rPr>
          <w:szCs w:val="22"/>
        </w:rPr>
      </w:pPr>
    </w:p>
    <w:p w:rsidR="007726B3" w:rsidRPr="003F477D" w:rsidRDefault="007726B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7726B3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7726B3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Podiel ÚJ na ZI</w:t>
            </w:r>
          </w:p>
          <w:p w:rsidR="007726B3" w:rsidRPr="003F477D" w:rsidRDefault="007726B3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7726B3" w:rsidRPr="003F477D" w:rsidRDefault="007726B3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7726B3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726B3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7726B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7726B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7726B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7726B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7726B3" w:rsidRDefault="007726B3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7726B3" w:rsidRDefault="007726B3" w:rsidP="003F477D"/>
    <w:p w:rsidR="007726B3" w:rsidRPr="003F477D" w:rsidRDefault="007726B3" w:rsidP="003F477D"/>
    <w:p w:rsidR="007726B3" w:rsidRPr="003F477D" w:rsidRDefault="007726B3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7726B3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7726B3" w:rsidRPr="003F477D" w:rsidRDefault="007726B3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7726B3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7726B3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726B3" w:rsidRPr="003F477D" w:rsidRDefault="007726B3" w:rsidP="0000458C">
      <w:pPr>
        <w:spacing w:after="120" w:line="240" w:lineRule="auto"/>
        <w:rPr>
          <w:szCs w:val="22"/>
        </w:rPr>
      </w:pPr>
    </w:p>
    <w:p w:rsidR="007726B3" w:rsidRPr="003F477D" w:rsidRDefault="007726B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7726B3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7726B3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726B3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726B3" w:rsidRPr="003F477D" w:rsidRDefault="007726B3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7726B3" w:rsidRPr="003F477D" w:rsidRDefault="007726B3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7726B3" w:rsidRPr="003F477D" w:rsidRDefault="007726B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7726B3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726B3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Tvorba </w:t>
            </w:r>
          </w:p>
          <w:p w:rsidR="007726B3" w:rsidRPr="003F477D" w:rsidRDefault="007726B3" w:rsidP="0003344F">
            <w:pPr>
              <w:pStyle w:val="TopHeader"/>
            </w:pPr>
            <w:r w:rsidRPr="003F477D">
              <w:t>OP</w:t>
            </w:r>
          </w:p>
          <w:p w:rsidR="007726B3" w:rsidRPr="003F477D" w:rsidRDefault="007726B3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726B3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726B3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726B3" w:rsidRPr="003F477D" w:rsidRDefault="007726B3" w:rsidP="0003344F">
      <w:pPr>
        <w:spacing w:after="0" w:line="240" w:lineRule="auto"/>
        <w:rPr>
          <w:szCs w:val="22"/>
        </w:rPr>
      </w:pPr>
    </w:p>
    <w:p w:rsidR="007726B3" w:rsidRPr="003F477D" w:rsidRDefault="007726B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7726B3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Hodnota</w:t>
            </w:r>
          </w:p>
        </w:tc>
      </w:tr>
      <w:tr w:rsidR="007726B3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726B3" w:rsidRPr="003F477D" w:rsidRDefault="007726B3" w:rsidP="0003344F">
      <w:pPr>
        <w:pStyle w:val="Title"/>
        <w:spacing w:before="0" w:beforeAutospacing="0" w:after="0"/>
        <w:jc w:val="both"/>
        <w:rPr>
          <w:szCs w:val="22"/>
        </w:rPr>
      </w:pPr>
    </w:p>
    <w:p w:rsidR="007726B3" w:rsidRPr="003F477D" w:rsidRDefault="007726B3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7726B3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726B3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726B3" w:rsidRDefault="007726B3" w:rsidP="0003344F">
      <w:pPr>
        <w:pStyle w:val="Title"/>
        <w:spacing w:before="0" w:beforeAutospacing="0" w:after="0"/>
        <w:jc w:val="left"/>
        <w:rPr>
          <w:szCs w:val="22"/>
        </w:rPr>
      </w:pPr>
    </w:p>
    <w:p w:rsidR="007726B3" w:rsidRPr="003F477D" w:rsidRDefault="007726B3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7726B3" w:rsidRPr="003F477D" w:rsidRDefault="007726B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7726B3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7726B3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7726B3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726B3" w:rsidRPr="003F477D" w:rsidRDefault="007726B3" w:rsidP="0003344F">
      <w:pPr>
        <w:spacing w:after="0" w:line="240" w:lineRule="auto"/>
        <w:rPr>
          <w:szCs w:val="22"/>
        </w:rPr>
      </w:pPr>
    </w:p>
    <w:p w:rsidR="007726B3" w:rsidRPr="003F477D" w:rsidRDefault="007726B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7726B3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7726B3" w:rsidRPr="003F477D" w:rsidRDefault="007726B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7726B3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7726B3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726B3" w:rsidRDefault="007726B3" w:rsidP="0003344F">
      <w:pPr>
        <w:spacing w:after="0" w:line="240" w:lineRule="auto"/>
        <w:rPr>
          <w:szCs w:val="22"/>
        </w:rPr>
      </w:pPr>
    </w:p>
    <w:p w:rsidR="007726B3" w:rsidRPr="003F477D" w:rsidRDefault="007726B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7726B3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7726B3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7726B3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726B3" w:rsidRPr="003F477D" w:rsidRDefault="007726B3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7726B3" w:rsidRPr="003F477D" w:rsidRDefault="007726B3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7726B3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7726B3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7726B3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726B3" w:rsidRPr="003F477D" w:rsidRDefault="007726B3" w:rsidP="0003344F">
      <w:pPr>
        <w:spacing w:after="0" w:line="240" w:lineRule="auto"/>
        <w:rPr>
          <w:szCs w:val="22"/>
        </w:rPr>
      </w:pPr>
    </w:p>
    <w:p w:rsidR="007726B3" w:rsidRPr="003F477D" w:rsidRDefault="007726B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7726B3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726B3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Tvorba</w:t>
            </w:r>
          </w:p>
          <w:p w:rsidR="007726B3" w:rsidRPr="003F477D" w:rsidRDefault="007726B3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726B3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726B3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726B3" w:rsidRPr="003F477D" w:rsidRDefault="007726B3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726B3" w:rsidRPr="003F477D" w:rsidRDefault="007726B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7726B3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Pohľadávky spolu</w:t>
            </w:r>
          </w:p>
        </w:tc>
      </w:tr>
      <w:tr w:rsidR="007726B3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7726B3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7726B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7726B3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7726B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</w:tr>
      <w:tr w:rsidR="007726B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726B3" w:rsidRPr="003F477D" w:rsidRDefault="007726B3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</w:t>
            </w:r>
          </w:p>
        </w:tc>
      </w:tr>
      <w:tr w:rsidR="007726B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726B3" w:rsidRPr="003F477D" w:rsidRDefault="007726B3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4196</w:t>
            </w:r>
          </w:p>
        </w:tc>
      </w:tr>
    </w:tbl>
    <w:p w:rsidR="007726B3" w:rsidRDefault="007726B3" w:rsidP="0003344F">
      <w:pPr>
        <w:spacing w:after="0" w:line="240" w:lineRule="auto"/>
        <w:jc w:val="both"/>
        <w:rPr>
          <w:szCs w:val="22"/>
        </w:rPr>
      </w:pPr>
    </w:p>
    <w:p w:rsidR="007726B3" w:rsidRPr="003F477D" w:rsidRDefault="007726B3" w:rsidP="0003344F">
      <w:pPr>
        <w:spacing w:after="0" w:line="240" w:lineRule="auto"/>
        <w:jc w:val="both"/>
        <w:rPr>
          <w:szCs w:val="22"/>
        </w:rPr>
      </w:pPr>
    </w:p>
    <w:p w:rsidR="007726B3" w:rsidRPr="003F477D" w:rsidRDefault="007726B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7726B3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726B3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7726B3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7726B3" w:rsidRDefault="007726B3" w:rsidP="00DB1EA0">
      <w:pPr>
        <w:pStyle w:val="Title"/>
        <w:spacing w:before="0" w:beforeAutospacing="0" w:after="0"/>
        <w:jc w:val="left"/>
        <w:rPr>
          <w:szCs w:val="22"/>
        </w:rPr>
      </w:pPr>
    </w:p>
    <w:p w:rsidR="007726B3" w:rsidRPr="009F39E7" w:rsidRDefault="007726B3" w:rsidP="009F39E7"/>
    <w:p w:rsidR="007726B3" w:rsidRPr="003F477D" w:rsidRDefault="007726B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7726B3" w:rsidRPr="003F477D" w:rsidRDefault="007726B3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7726B3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26B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26B3" w:rsidRPr="003F477D" w:rsidRDefault="007726B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478</w:t>
            </w:r>
          </w:p>
        </w:tc>
      </w:tr>
      <w:tr w:rsidR="007726B3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726B3" w:rsidRPr="003F477D" w:rsidRDefault="007726B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</w:t>
            </w:r>
          </w:p>
        </w:tc>
        <w:tc>
          <w:tcPr>
            <w:tcW w:w="2405" w:type="dxa"/>
            <w:vAlign w:val="center"/>
          </w:tcPr>
          <w:p w:rsidR="007726B3" w:rsidRPr="003F477D" w:rsidRDefault="007726B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</w:t>
            </w:r>
          </w:p>
        </w:tc>
      </w:tr>
      <w:tr w:rsidR="007726B3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726B3" w:rsidRPr="003F477D" w:rsidRDefault="007726B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726B3" w:rsidRPr="003F477D" w:rsidRDefault="007726B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726B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726B3" w:rsidRPr="003F477D" w:rsidRDefault="007726B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726B3" w:rsidRPr="003F477D" w:rsidRDefault="007726B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726B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7726B3" w:rsidRPr="0063130F" w:rsidRDefault="007726B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3130F">
              <w:rPr>
                <w:bCs/>
                <w:szCs w:val="22"/>
              </w:rPr>
              <w:t>631</w:t>
            </w:r>
          </w:p>
        </w:tc>
      </w:tr>
    </w:tbl>
    <w:p w:rsidR="007726B3" w:rsidRDefault="007726B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726B3" w:rsidRPr="003F477D" w:rsidRDefault="007726B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7726B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7726B3" w:rsidRPr="003F477D" w:rsidRDefault="007726B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726B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04DF3">
            <w:pPr>
              <w:pStyle w:val="TopHeader"/>
            </w:pPr>
            <w:r w:rsidRPr="003F477D">
              <w:t>Prírastky</w:t>
            </w:r>
          </w:p>
          <w:p w:rsidR="007726B3" w:rsidRPr="003F477D" w:rsidRDefault="007726B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04DF3">
            <w:pPr>
              <w:pStyle w:val="TopHeader"/>
            </w:pPr>
            <w:r w:rsidRPr="003F477D">
              <w:t>Úbytky</w:t>
            </w:r>
          </w:p>
          <w:p w:rsidR="007726B3" w:rsidRPr="003F477D" w:rsidRDefault="007726B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9C21AB" w:rsidRDefault="007726B3" w:rsidP="00E04DF3">
            <w:pPr>
              <w:pStyle w:val="TopHeader"/>
            </w:pPr>
            <w:r w:rsidRPr="009C21AB">
              <w:t>Presuny</w:t>
            </w:r>
          </w:p>
          <w:p w:rsidR="007726B3" w:rsidRPr="003F477D" w:rsidRDefault="007726B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7726B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7726B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726B3" w:rsidRPr="003F477D" w:rsidRDefault="007726B3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7726B3" w:rsidRPr="003F477D" w:rsidRDefault="007726B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7726B3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A41E2">
            <w:pPr>
              <w:pStyle w:val="TopHeader"/>
            </w:pPr>
            <w:r w:rsidRPr="003F477D">
              <w:t>Stav OP</w:t>
            </w:r>
          </w:p>
          <w:p w:rsidR="007726B3" w:rsidRPr="003F477D" w:rsidRDefault="007726B3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7726B3" w:rsidRPr="003F477D" w:rsidRDefault="007726B3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7726B3" w:rsidRPr="003F477D" w:rsidRDefault="007726B3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7726B3" w:rsidRPr="003F477D" w:rsidRDefault="007726B3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7726B3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726B3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726B3" w:rsidRPr="003F477D" w:rsidRDefault="007726B3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7726B3" w:rsidRPr="003F477D" w:rsidRDefault="007726B3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7726B3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7726B3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726B3" w:rsidRDefault="007726B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7726B3" w:rsidRPr="0005176E" w:rsidRDefault="007726B3" w:rsidP="0005176E">
      <w:pPr>
        <w:spacing w:after="0"/>
      </w:pPr>
    </w:p>
    <w:p w:rsidR="007726B3" w:rsidRPr="003F477D" w:rsidRDefault="007726B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7726B3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Zvýšenie/ zníženie hodnoty</w:t>
            </w:r>
          </w:p>
          <w:p w:rsidR="007726B3" w:rsidRPr="003F477D" w:rsidRDefault="007726B3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Vplyv </w:t>
            </w:r>
          </w:p>
          <w:p w:rsidR="007726B3" w:rsidRPr="003F477D" w:rsidRDefault="007726B3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7726B3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7726B3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726B3" w:rsidRPr="003F477D" w:rsidRDefault="007726B3" w:rsidP="0003344F">
      <w:pPr>
        <w:spacing w:after="0" w:line="240" w:lineRule="auto"/>
        <w:rPr>
          <w:szCs w:val="22"/>
        </w:rPr>
      </w:pPr>
    </w:p>
    <w:p w:rsidR="007726B3" w:rsidRPr="003F477D" w:rsidRDefault="007726B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7726B3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26B3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Splatnosť</w:t>
            </w:r>
          </w:p>
        </w:tc>
      </w:tr>
      <w:tr w:rsidR="007726B3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7726B3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726B3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726B3" w:rsidRPr="003F477D" w:rsidRDefault="007726B3" w:rsidP="0003344F">
      <w:pPr>
        <w:pStyle w:val="Title"/>
        <w:spacing w:before="0" w:beforeAutospacing="0" w:after="0"/>
        <w:jc w:val="both"/>
        <w:rPr>
          <w:szCs w:val="22"/>
        </w:rPr>
      </w:pPr>
    </w:p>
    <w:p w:rsidR="007726B3" w:rsidRPr="003F477D" w:rsidRDefault="007726B3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7726B3" w:rsidRPr="003F477D" w:rsidRDefault="007726B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7726B3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26B3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8B38E4" w:rsidRDefault="007726B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1193</w:t>
            </w:r>
          </w:p>
        </w:tc>
      </w:tr>
      <w:tr w:rsidR="007726B3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</w:t>
            </w: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8B38E4" w:rsidRDefault="007726B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1193</w:t>
            </w:r>
          </w:p>
        </w:tc>
      </w:tr>
    </w:tbl>
    <w:p w:rsidR="007726B3" w:rsidRDefault="007726B3" w:rsidP="0003344F">
      <w:pPr>
        <w:spacing w:after="0" w:line="240" w:lineRule="auto"/>
        <w:rPr>
          <w:szCs w:val="22"/>
        </w:rPr>
      </w:pPr>
    </w:p>
    <w:p w:rsidR="007726B3" w:rsidRDefault="007726B3" w:rsidP="0003344F">
      <w:pPr>
        <w:spacing w:after="0" w:line="240" w:lineRule="auto"/>
        <w:rPr>
          <w:szCs w:val="22"/>
        </w:rPr>
      </w:pPr>
    </w:p>
    <w:p w:rsidR="007726B3" w:rsidRDefault="007726B3" w:rsidP="0003344F">
      <w:pPr>
        <w:spacing w:after="0" w:line="240" w:lineRule="auto"/>
        <w:rPr>
          <w:szCs w:val="22"/>
        </w:rPr>
      </w:pPr>
    </w:p>
    <w:p w:rsidR="007726B3" w:rsidRDefault="007726B3" w:rsidP="0003344F">
      <w:pPr>
        <w:spacing w:after="0" w:line="240" w:lineRule="auto"/>
        <w:rPr>
          <w:szCs w:val="22"/>
        </w:rPr>
      </w:pPr>
    </w:p>
    <w:p w:rsidR="007726B3" w:rsidRDefault="007726B3" w:rsidP="0003344F">
      <w:pPr>
        <w:spacing w:after="0" w:line="240" w:lineRule="auto"/>
        <w:rPr>
          <w:szCs w:val="22"/>
        </w:rPr>
      </w:pPr>
    </w:p>
    <w:p w:rsidR="007726B3" w:rsidRPr="003F477D" w:rsidRDefault="007726B3" w:rsidP="0003344F">
      <w:pPr>
        <w:spacing w:after="0" w:line="240" w:lineRule="auto"/>
        <w:rPr>
          <w:szCs w:val="22"/>
        </w:rPr>
      </w:pPr>
    </w:p>
    <w:p w:rsidR="007726B3" w:rsidRPr="003F477D" w:rsidRDefault="007726B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7726B3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7726B3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-8100</w:t>
            </w:r>
          </w:p>
        </w:tc>
      </w:tr>
      <w:tr w:rsidR="007726B3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-8100</w:t>
            </w: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-8100</w:t>
            </w:r>
          </w:p>
        </w:tc>
      </w:tr>
    </w:tbl>
    <w:p w:rsidR="007726B3" w:rsidRPr="003F477D" w:rsidRDefault="007726B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726B3" w:rsidRPr="003F477D" w:rsidRDefault="007726B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7726B3" w:rsidRPr="003F477D" w:rsidRDefault="007726B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7726B3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7726B3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726B3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726B3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726B3" w:rsidRPr="003F477D" w:rsidRDefault="007726B3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7726B3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26B3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726B3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726B3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726B3" w:rsidRPr="003F477D" w:rsidRDefault="007726B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726B3" w:rsidRPr="003F477D" w:rsidRDefault="007726B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7726B3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7726B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104964</w:t>
            </w:r>
          </w:p>
        </w:tc>
      </w:tr>
      <w:tr w:rsidR="007726B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99426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104836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5538</w:t>
            </w:r>
          </w:p>
        </w:tc>
      </w:tr>
    </w:tbl>
    <w:p w:rsidR="007726B3" w:rsidRPr="003F477D" w:rsidRDefault="007726B3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726B3" w:rsidRPr="003F477D" w:rsidRDefault="007726B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7726B3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26B3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726B3" w:rsidRPr="003F477D" w:rsidRDefault="007726B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726B3" w:rsidRPr="003F477D" w:rsidRDefault="007726B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7726B3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504647" w:rsidRDefault="007726B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726B3" w:rsidRPr="003F477D" w:rsidRDefault="007726B3" w:rsidP="0003344F">
      <w:pPr>
        <w:spacing w:after="0" w:line="240" w:lineRule="auto"/>
        <w:rPr>
          <w:szCs w:val="22"/>
        </w:rPr>
      </w:pPr>
    </w:p>
    <w:p w:rsidR="007726B3" w:rsidRPr="003F477D" w:rsidRDefault="007726B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7726B3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Splatnosť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726B3" w:rsidRPr="003F477D" w:rsidRDefault="007726B3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726B3" w:rsidRPr="003F477D" w:rsidRDefault="007726B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7726B3" w:rsidRPr="003F477D" w:rsidRDefault="007726B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7726B3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726B3" w:rsidRPr="003F477D" w:rsidRDefault="007726B3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726B3" w:rsidRPr="003F477D" w:rsidRDefault="007726B3" w:rsidP="005E3B59">
            <w:pPr>
              <w:pStyle w:val="TopHeader"/>
            </w:pPr>
            <w:r w:rsidRPr="003F477D">
              <w:t>Suma istiny v eurách</w:t>
            </w:r>
          </w:p>
          <w:p w:rsidR="007726B3" w:rsidRPr="003F477D" w:rsidRDefault="007726B3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6B3" w:rsidRPr="003F477D" w:rsidRDefault="007726B3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7726B3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726B3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726B3" w:rsidRPr="003F477D" w:rsidRDefault="007726B3" w:rsidP="0003344F">
      <w:pPr>
        <w:spacing w:after="0" w:line="240" w:lineRule="auto"/>
        <w:rPr>
          <w:szCs w:val="22"/>
        </w:rPr>
      </w:pPr>
    </w:p>
    <w:p w:rsidR="007726B3" w:rsidRPr="003F477D" w:rsidRDefault="007726B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7726B3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726B3" w:rsidRPr="003F477D" w:rsidRDefault="007726B3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726B3" w:rsidRPr="003F477D" w:rsidRDefault="007726B3" w:rsidP="00083A25">
            <w:pPr>
              <w:pStyle w:val="TopHeader"/>
            </w:pPr>
            <w:r w:rsidRPr="003F477D">
              <w:t>Suma istiny v eurách</w:t>
            </w:r>
          </w:p>
          <w:p w:rsidR="007726B3" w:rsidRPr="003F477D" w:rsidRDefault="007726B3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6B3" w:rsidRPr="003F477D" w:rsidRDefault="007726B3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7726B3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726B3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726B3" w:rsidRPr="003F477D" w:rsidRDefault="007726B3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726B3" w:rsidRPr="003F477D" w:rsidRDefault="007726B3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7726B3" w:rsidRPr="003F477D" w:rsidRDefault="007726B3" w:rsidP="0003344F">
      <w:pPr>
        <w:spacing w:after="0" w:line="240" w:lineRule="auto"/>
        <w:rPr>
          <w:szCs w:val="22"/>
        </w:rPr>
      </w:pPr>
    </w:p>
    <w:p w:rsidR="007726B3" w:rsidRPr="003F477D" w:rsidRDefault="007726B3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7726B3" w:rsidRPr="003F477D" w:rsidRDefault="007726B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7726B3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7726B3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7726B3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7726B3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726B3" w:rsidRDefault="007726B3" w:rsidP="0003344F">
      <w:pPr>
        <w:spacing w:after="0" w:line="240" w:lineRule="auto"/>
        <w:rPr>
          <w:szCs w:val="22"/>
        </w:rPr>
      </w:pPr>
    </w:p>
    <w:p w:rsidR="007726B3" w:rsidRPr="003F477D" w:rsidRDefault="007726B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7726B3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26B3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7726B3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vlastné imanie</w:t>
            </w:r>
          </w:p>
        </w:tc>
      </w:tr>
      <w:tr w:rsidR="007726B3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726B3" w:rsidRPr="003F477D" w:rsidRDefault="007726B3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726B3" w:rsidRPr="003F477D" w:rsidRDefault="007726B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7726B3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Reálna hodnota</w:t>
            </w:r>
          </w:p>
        </w:tc>
      </w:tr>
      <w:tr w:rsidR="007726B3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26B3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726B3" w:rsidRDefault="007726B3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7726B3" w:rsidRDefault="007726B3" w:rsidP="006B42EC"/>
    <w:p w:rsidR="007726B3" w:rsidRDefault="007726B3" w:rsidP="006B42EC"/>
    <w:p w:rsidR="007726B3" w:rsidRPr="006B42EC" w:rsidRDefault="007726B3" w:rsidP="006B42EC"/>
    <w:p w:rsidR="007726B3" w:rsidRPr="003F477D" w:rsidRDefault="007726B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7726B3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26B3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Splatnosť</w:t>
            </w:r>
          </w:p>
        </w:tc>
      </w:tr>
      <w:tr w:rsidR="007726B3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7726B3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26B3" w:rsidRPr="003F477D" w:rsidRDefault="007726B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726B3" w:rsidRPr="003F477D" w:rsidRDefault="007726B3" w:rsidP="0003344F">
      <w:pPr>
        <w:spacing w:after="0" w:line="240" w:lineRule="auto"/>
        <w:rPr>
          <w:szCs w:val="22"/>
        </w:rPr>
      </w:pPr>
    </w:p>
    <w:p w:rsidR="007726B3" w:rsidRPr="003F477D" w:rsidRDefault="007726B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7726B3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7726B3" w:rsidRPr="003F477D" w:rsidRDefault="007726B3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7726B3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26B3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726B3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726B3" w:rsidRPr="003F477D" w:rsidRDefault="007726B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726B3" w:rsidRPr="003F477D" w:rsidRDefault="007726B3" w:rsidP="006B42EC">
      <w:pPr>
        <w:spacing w:after="0" w:line="240" w:lineRule="auto"/>
        <w:rPr>
          <w:kern w:val="28"/>
          <w:szCs w:val="22"/>
        </w:rPr>
      </w:pPr>
    </w:p>
    <w:p w:rsidR="007726B3" w:rsidRPr="003F477D" w:rsidRDefault="007726B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7726B3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26B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8F34F2" w:rsidRDefault="007726B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8F34F2" w:rsidRDefault="007726B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726B3" w:rsidRPr="003F477D" w:rsidRDefault="007726B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726B3" w:rsidRPr="003F477D" w:rsidRDefault="007726B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7726B3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26B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7726B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726B3" w:rsidRPr="003F477D" w:rsidRDefault="007726B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726B3" w:rsidRPr="003F477D" w:rsidRDefault="007726B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7726B3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26B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726B3" w:rsidRPr="003F477D" w:rsidRDefault="007726B3" w:rsidP="0003344F">
      <w:pPr>
        <w:pStyle w:val="Title"/>
        <w:spacing w:before="0" w:beforeAutospacing="0" w:after="0"/>
        <w:jc w:val="left"/>
        <w:rPr>
          <w:szCs w:val="22"/>
        </w:rPr>
      </w:pPr>
    </w:p>
    <w:p w:rsidR="007726B3" w:rsidRPr="003F477D" w:rsidRDefault="007726B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7726B3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8875A1">
            <w:pPr>
              <w:pStyle w:val="TopHeader"/>
            </w:pPr>
            <w:r w:rsidRPr="003F477D">
              <w:t>Bezprostredne predchádzajúce</w:t>
            </w:r>
          </w:p>
          <w:p w:rsidR="007726B3" w:rsidRPr="003F477D" w:rsidRDefault="007726B3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7726B3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Daň v %</w:t>
            </w:r>
          </w:p>
        </w:tc>
      </w:tr>
      <w:tr w:rsidR="007726B3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726B3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-7250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-10066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7726B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9C21AB" w:rsidRDefault="007726B3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9C21AB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9C21AB" w:rsidRDefault="007726B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9C21AB" w:rsidRDefault="007726B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9C21AB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9C21AB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9C21AB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9C21AB" w:rsidRDefault="007726B3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9C21AB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9C21AB" w:rsidRDefault="007726B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9C21AB" w:rsidRDefault="007726B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9C21AB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9C21AB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9C21AB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-7250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26B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726B3" w:rsidRPr="003F477D" w:rsidRDefault="007726B3" w:rsidP="0003344F">
      <w:pPr>
        <w:spacing w:after="0" w:line="240" w:lineRule="auto"/>
        <w:rPr>
          <w:szCs w:val="22"/>
        </w:rPr>
      </w:pPr>
    </w:p>
    <w:p w:rsidR="007726B3" w:rsidRPr="003F477D" w:rsidRDefault="007726B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7726B3" w:rsidRPr="003F477D" w:rsidRDefault="007726B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7726B3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726B3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7726B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726B3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26721</w:t>
            </w:r>
          </w:p>
        </w:tc>
      </w:tr>
      <w:tr w:rsidR="007726B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</w:t>
            </w:r>
          </w:p>
        </w:tc>
      </w:tr>
      <w:tr w:rsidR="007726B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8100</w:t>
            </w:r>
          </w:p>
        </w:tc>
      </w:tr>
      <w:tr w:rsidR="007726B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-7250</w:t>
            </w:r>
          </w:p>
        </w:tc>
      </w:tr>
      <w:tr w:rsidR="007726B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6B3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66922</w:t>
            </w:r>
          </w:p>
        </w:tc>
      </w:tr>
    </w:tbl>
    <w:p w:rsidR="007726B3" w:rsidRPr="003F477D" w:rsidRDefault="007726B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726B3" w:rsidRPr="003F477D" w:rsidRDefault="007726B3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7726B3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26B3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7726B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726B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26721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26721</w:t>
            </w:r>
          </w:p>
        </w:tc>
      </w:tr>
      <w:tr w:rsidR="007726B3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26B3" w:rsidRPr="003F477D" w:rsidRDefault="007726B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11753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8593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3159</w:t>
            </w:r>
          </w:p>
        </w:tc>
      </w:tr>
      <w:tr w:rsidR="007726B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-10066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-10066</w:t>
            </w:r>
          </w:p>
        </w:tc>
      </w:tr>
      <w:tr w:rsidR="007726B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26B3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48142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B3" w:rsidRPr="003F477D" w:rsidRDefault="007726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58322</w:t>
            </w:r>
          </w:p>
        </w:tc>
      </w:tr>
    </w:tbl>
    <w:p w:rsidR="007726B3" w:rsidRPr="003F477D" w:rsidRDefault="007726B3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7726B3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7726B3" w:rsidRPr="003F477D" w:rsidRDefault="007726B3" w:rsidP="003E7910">
      <w:pPr>
        <w:spacing w:after="0" w:line="240" w:lineRule="auto"/>
        <w:rPr>
          <w:szCs w:val="22"/>
        </w:rPr>
      </w:pPr>
    </w:p>
    <w:sectPr w:rsidR="007726B3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6B3" w:rsidRDefault="007726B3" w:rsidP="00107589">
      <w:pPr>
        <w:spacing w:after="0" w:line="240" w:lineRule="auto"/>
      </w:pPr>
      <w:r>
        <w:separator/>
      </w:r>
    </w:p>
  </w:endnote>
  <w:endnote w:type="continuationSeparator" w:id="1">
    <w:p w:rsidR="007726B3" w:rsidRDefault="007726B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6B3" w:rsidRPr="00981468" w:rsidRDefault="007726B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6B3" w:rsidRDefault="007726B3" w:rsidP="00107589">
      <w:pPr>
        <w:spacing w:after="0" w:line="240" w:lineRule="auto"/>
      </w:pPr>
      <w:r>
        <w:separator/>
      </w:r>
    </w:p>
  </w:footnote>
  <w:footnote w:type="continuationSeparator" w:id="1">
    <w:p w:rsidR="007726B3" w:rsidRDefault="007726B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7726B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726B3" w:rsidRPr="003F477D" w:rsidRDefault="007726B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726B3" w:rsidRPr="003F477D" w:rsidRDefault="007726B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31666736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2020494938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726B3" w:rsidRPr="004268D2" w:rsidRDefault="007726B3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6B3" w:rsidRPr="004268D2" w:rsidRDefault="007726B3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0A7E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4C0B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1D4F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130F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26B3"/>
    <w:rsid w:val="00782646"/>
    <w:rsid w:val="00783EA8"/>
    <w:rsid w:val="00791EC8"/>
    <w:rsid w:val="00794B12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1370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27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26</Pages>
  <Words>4706</Words>
  <Characters>26830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2015-01-27T14:36:00Z</cp:lastPrinted>
  <dcterms:created xsi:type="dcterms:W3CDTF">2022-03-26T14:18:00Z</dcterms:created>
  <dcterms:modified xsi:type="dcterms:W3CDTF">2022-03-26T14:18:00Z</dcterms:modified>
</cp:coreProperties>
</file>