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C75A7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C75A7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31. 12. 2021</w:t>
            </w:r>
            <w:r w:rsidR="00C75A7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C75A7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BE3AFF" w:rsidRDefault="00C75A77" w:rsidP="000669B7">
                        <w:fldSimple w:instr=" MERGEFIELD  aDM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BE3AFF" w:rsidRDefault="00C75A77" w:rsidP="000669B7">
                        <w:fldSimple w:instr=" MERGEFIELD  aDR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BE3AFF" w:rsidRDefault="00C75A77" w:rsidP="000669B7">
                        <w:fldSimple w:instr=" MERGEFIELD  aDMOD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7C712C" w:rsidRPr="005B760C">
                <w:rPr>
                  <w:color w:val="FFFFFF" w:themeColor="background1"/>
                </w:rPr>
                <w:t>34122729</w:t>
              </w:r>
            </w:fldSimple>
          </w:p>
          <w:p w:rsidR="000669B7" w:rsidRDefault="00C75A77" w:rsidP="007A6FE5">
            <w:pPr>
              <w:pStyle w:val="DIC"/>
            </w:pPr>
            <w:fldSimple w:instr=" MERGEFIELD  aSUB_DIC  \* MERGEFORMAT ">
              <w:r w:rsidR="007C712C" w:rsidRPr="005B760C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BE3AFF" w:rsidRDefault="00C75A77" w:rsidP="000669B7">
                        <w:fldSimple w:instr=" MERGEFIELD  aDRO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BE3AFF" w:rsidRDefault="00C75A77" w:rsidP="000669B7">
                        <w:fldSimple w:instr=" MERGEFIELD  aDRDO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BE3AFF" w:rsidRDefault="00C75A77" w:rsidP="000669B7">
                        <w:fldSimple w:instr=" MERGEFIELD  aDM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BE3AFF" w:rsidRDefault="00C75A77" w:rsidP="000669B7">
                        <w:fldSimple w:instr=" MERGEFIELD  aDMOD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BE3AFF" w:rsidRDefault="00C75A77" w:rsidP="000669B7">
                        <w:r>
                          <w:fldChar w:fldCharType="begin"/>
                        </w:r>
                        <w:r w:rsidR="00BE3AFF">
                          <w:instrText xml:space="preserve"> MERGEFIELD  aSUB_SKNACE12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BE3AFF" w:rsidRDefault="00C75A77" w:rsidP="000669B7">
                        <w:r>
                          <w:fldChar w:fldCharType="begin"/>
                        </w:r>
                        <w:r w:rsidR="00BE3AFF"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BE3AFF" w:rsidRDefault="00C75A77" w:rsidP="000669B7">
                        <w:r>
                          <w:fldChar w:fldCharType="begin"/>
                        </w:r>
                        <w:r w:rsidR="00BE3AFF"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BE3AFF" w:rsidRDefault="00C75A77" w:rsidP="000669B7">
                        <w:fldSimple w:instr=" MERGEFIELD  aSUB_ULICA_CISL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C75A7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BE3AFF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C75A7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C75A77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BE3AFF" w:rsidRPr="00391121" w:rsidRDefault="00C75A7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C75A7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C75A77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BE3AFF" w:rsidRPr="007C40F2" w:rsidRDefault="00BE3AFF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C75A7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C75A7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C75A7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5062.39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4006.64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267215.30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345077.89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272277.69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349084.53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C75A7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C75A7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C75A7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C75A7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C75A7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C75A7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7C712C" w:rsidRPr="005B760C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C75A77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C75A77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C75A7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s12  \* MERGEFORMAT ">
              <w:r w:rsidR="007C712C" w:rsidRPr="005B760C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613.26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572.76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C75A77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40.50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6441.99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5819.54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270.70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1164.61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542.16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542.16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6170.53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6441.99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C75A7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88225.75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88225.75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A30D6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C75A7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C75A7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016F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016F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E3A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B0DC3" w:rsidP="005554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E3A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E44DE5">
              <w:rPr>
                <w:rFonts w:ascii="Arial Narrow" w:hAnsi="Arial Narrow"/>
                <w:sz w:val="22"/>
                <w:szCs w:val="22"/>
              </w:rPr>
              <w:t>665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B7" w:rsidRDefault="00F90BB7">
      <w:r>
        <w:separator/>
      </w:r>
    </w:p>
  </w:endnote>
  <w:endnote w:type="continuationSeparator" w:id="0">
    <w:p w:rsidR="00F90BB7" w:rsidRDefault="00F90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FF" w:rsidRDefault="00C75A77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3AF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3AFF" w:rsidRDefault="00BE3AFF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FF" w:rsidRPr="00010D38" w:rsidRDefault="00C75A77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BE3AFF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CB0DC3">
      <w:rPr>
        <w:rStyle w:val="slostrany"/>
        <w:sz w:val="16"/>
        <w:szCs w:val="16"/>
      </w:rPr>
      <w:t>22</w:t>
    </w:r>
    <w:r w:rsidRPr="00010D38">
      <w:rPr>
        <w:rStyle w:val="slostrany"/>
        <w:sz w:val="16"/>
        <w:szCs w:val="16"/>
      </w:rPr>
      <w:fldChar w:fldCharType="end"/>
    </w:r>
  </w:p>
  <w:p w:rsidR="00BE3AFF" w:rsidRDefault="00BE3AFF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B7" w:rsidRDefault="00F90BB7">
      <w:r>
        <w:separator/>
      </w:r>
    </w:p>
  </w:footnote>
  <w:footnote w:type="continuationSeparator" w:id="0">
    <w:p w:rsidR="00F90BB7" w:rsidRDefault="00F90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CB0DC3">
              <w:rPr>
                <w:noProof/>
              </w:rPr>
              <w:t>34122729</w:t>
            </w:r>
          </w:fldSimple>
        </w:p>
      </w:tc>
    </w:tr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STYLEREF  DIC  \* MERGEFORMAT ">
            <w:r w:rsidR="00CB0DC3">
              <w:rPr>
                <w:noProof/>
              </w:rPr>
              <w:t>2021038767</w:t>
            </w:r>
          </w:fldSimple>
        </w:p>
      </w:tc>
    </w:tr>
  </w:tbl>
  <w:p w:rsidR="00BE3AFF" w:rsidRDefault="00BE3A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34122729</w:t>
            </w:r>
          </w:fldSimple>
        </w:p>
      </w:tc>
    </w:tr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2021038767</w:t>
            </w:r>
          </w:fldSimple>
        </w:p>
      </w:tc>
    </w:tr>
  </w:tbl>
  <w:p w:rsidR="00BE3AFF" w:rsidRDefault="00BE3A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docVars>
    <w:docVar w:name="arg1" w:val="20212"/>
    <w:docVar w:name="arg2" w:val="driver=asa10;DBF=d:\anasoft\data\obdsurany.db;DBN=obdsurany;ENG=sql17;links=tcpip{ip=192.168.1.58};uid=Majercikova;con=finus(10.15);pwd=63a"/>
    <w:docVar w:name="arg3" w:val="0"/>
    <w:docVar w:name="arg4" w:val="C:\Users\pc\AppData\Local\Temp\504188.doc"/>
    <w:docVar w:name="arg5" w:val="3"/>
  </w:docVars>
  <w:rsids>
    <w:rsidRoot w:val="00B44646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167FE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2CD3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4F420D"/>
    <w:rsid w:val="00511537"/>
    <w:rsid w:val="00511BB9"/>
    <w:rsid w:val="0053372C"/>
    <w:rsid w:val="0053676C"/>
    <w:rsid w:val="00546167"/>
    <w:rsid w:val="00547158"/>
    <w:rsid w:val="00554FC2"/>
    <w:rsid w:val="0055544E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2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A23DB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30D65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4646"/>
    <w:rsid w:val="00B461FE"/>
    <w:rsid w:val="00B5159F"/>
    <w:rsid w:val="00B53D26"/>
    <w:rsid w:val="00B6597A"/>
    <w:rsid w:val="00B82777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3AFF"/>
    <w:rsid w:val="00BE4106"/>
    <w:rsid w:val="00C0036E"/>
    <w:rsid w:val="00C016F8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5A77"/>
    <w:rsid w:val="00C77B5A"/>
    <w:rsid w:val="00C82075"/>
    <w:rsid w:val="00CA16E9"/>
    <w:rsid w:val="00CB0DC3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4CB1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44DE5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153B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0BB7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4AA84-20CA-488F-8904-BA5F694D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126</TotalTime>
  <Pages>1</Pages>
  <Words>7945</Words>
  <Characters>45290</Characters>
  <Application>Microsoft Office Word</Application>
  <DocSecurity>0</DocSecurity>
  <Lines>377</Lines>
  <Paragraphs>106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9</cp:revision>
  <cp:lastPrinted>2009-07-30T10:15:00Z</cp:lastPrinted>
  <dcterms:created xsi:type="dcterms:W3CDTF">2022-03-08T07:30:00Z</dcterms:created>
  <dcterms:modified xsi:type="dcterms:W3CDTF">2022-03-11T09:57:00Z</dcterms:modified>
</cp:coreProperties>
</file>