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</w:t>
      </w:r>
      <w:r w:rsidR="001169BA">
        <w:rPr>
          <w:b/>
          <w:sz w:val="36"/>
        </w:rPr>
        <w:t>2</w:t>
      </w:r>
      <w:r w:rsidR="00EC6F81">
        <w:rPr>
          <w:b/>
          <w:sz w:val="36"/>
        </w:rPr>
        <w:t>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42228" w:rsidP="0094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  <w:r w:rsidR="00344ED1">
              <w:rPr>
                <w:sz w:val="24"/>
                <w:szCs w:val="24"/>
              </w:rPr>
              <w:t xml:space="preserve">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42228" w:rsidP="0094222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Ďorocká</w:t>
            </w:r>
            <w:proofErr w:type="spellEnd"/>
            <w:r>
              <w:rPr>
                <w:sz w:val="24"/>
                <w:szCs w:val="24"/>
              </w:rPr>
              <w:t xml:space="preserve"> 4 </w:t>
            </w:r>
            <w:r w:rsidR="00344ED1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44ED1" w:rsidP="0094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42228">
              <w:rPr>
                <w:sz w:val="24"/>
                <w:szCs w:val="24"/>
              </w:rPr>
              <w:t>7860968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EA2819" w:rsidRDefault="008811B1" w:rsidP="0094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</w:t>
            </w:r>
            <w:r w:rsidR="00942228">
              <w:rPr>
                <w:sz w:val="24"/>
                <w:szCs w:val="24"/>
              </w:rPr>
              <w:t>2</w:t>
            </w:r>
            <w:r w:rsidR="00825C3D" w:rsidRPr="00EA2819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EA2819" w:rsidRDefault="008811B1" w:rsidP="00881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základe zriaďovacej listiny</w:t>
            </w:r>
            <w:r w:rsidR="00825C3D" w:rsidRPr="00EA2819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EA2819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Nové Zámky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Nové Zámky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E282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A281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E282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E282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A281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E282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E282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A281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E282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EA2819" w:rsidRDefault="00D406FF" w:rsidP="00344E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Predškolská výchova s bežnou starostlivosťou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44ED1" w:rsidP="0094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942228">
              <w:rPr>
                <w:sz w:val="24"/>
                <w:szCs w:val="24"/>
              </w:rPr>
              <w:t xml:space="preserve"> Eva Cviková</w:t>
            </w:r>
            <w:r w:rsidR="008811B1">
              <w:rPr>
                <w:sz w:val="24"/>
                <w:szCs w:val="24"/>
              </w:rPr>
              <w:t>, 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406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D406FF" w:rsidP="00344E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44ED1" w:rsidRDefault="00344ED1" w:rsidP="00344ED1">
            <w:pPr>
              <w:rPr>
                <w:sz w:val="24"/>
                <w:szCs w:val="24"/>
              </w:rPr>
            </w:pPr>
          </w:p>
          <w:p w:rsidR="00344ED1" w:rsidRDefault="00344ED1" w:rsidP="00344ED1">
            <w:pPr>
              <w:rPr>
                <w:sz w:val="24"/>
                <w:szCs w:val="24"/>
              </w:rPr>
            </w:pPr>
          </w:p>
          <w:p w:rsidR="00344ED1" w:rsidRPr="00B452D4" w:rsidRDefault="00D406FF" w:rsidP="00344E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8811B1" w:rsidRDefault="00092FC9" w:rsidP="00092FC9">
            <w:pPr>
              <w:rPr>
                <w:sz w:val="24"/>
                <w:szCs w:val="24"/>
              </w:rPr>
            </w:pPr>
            <w:r w:rsidRPr="008811B1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8811B1">
              <w:rPr>
                <w:sz w:val="24"/>
                <w:szCs w:val="24"/>
              </w:rPr>
              <w:t>(</w:t>
            </w:r>
            <w:r w:rsidR="001F1E6B" w:rsidRPr="008811B1">
              <w:rPr>
                <w:sz w:val="24"/>
                <w:szCs w:val="24"/>
              </w:rPr>
              <w:t>názov, sídlo</w:t>
            </w:r>
            <w:r w:rsidR="00092FC9" w:rsidRPr="008811B1">
              <w:rPr>
                <w:sz w:val="24"/>
                <w:szCs w:val="24"/>
              </w:rPr>
              <w:t>, IČO</w:t>
            </w:r>
            <w:r w:rsidR="008D649E" w:rsidRPr="008811B1">
              <w:rPr>
                <w:sz w:val="24"/>
                <w:szCs w:val="24"/>
              </w:rPr>
              <w:t xml:space="preserve"> - počet</w:t>
            </w:r>
            <w:r w:rsidR="00774437" w:rsidRPr="008811B1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EA281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EA2819">
              <w:rPr>
                <w:sz w:val="24"/>
                <w:szCs w:val="24"/>
              </w:rPr>
              <w:t>(názov, sídlo</w:t>
            </w:r>
            <w:r w:rsidR="00092FC9" w:rsidRPr="00EA2819">
              <w:rPr>
                <w:sz w:val="24"/>
                <w:szCs w:val="24"/>
              </w:rPr>
              <w:t>, IČO</w:t>
            </w:r>
            <w:r w:rsidR="008D649E" w:rsidRPr="00EA2819">
              <w:rPr>
                <w:sz w:val="24"/>
                <w:szCs w:val="24"/>
              </w:rPr>
              <w:t xml:space="preserve"> - počet</w:t>
            </w:r>
            <w:r w:rsidR="001F1E6B" w:rsidRPr="00EA2819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EA281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EA2819">
              <w:rPr>
                <w:sz w:val="24"/>
                <w:szCs w:val="24"/>
              </w:rPr>
              <w:t>(názov, sídlo</w:t>
            </w:r>
            <w:r w:rsidR="00092FC9" w:rsidRPr="00EA2819">
              <w:rPr>
                <w:sz w:val="24"/>
                <w:szCs w:val="24"/>
              </w:rPr>
              <w:t>, IČO</w:t>
            </w:r>
            <w:r w:rsidR="008D649E" w:rsidRPr="00EA2819">
              <w:rPr>
                <w:sz w:val="24"/>
                <w:szCs w:val="24"/>
              </w:rPr>
              <w:t xml:space="preserve"> - počet</w:t>
            </w:r>
            <w:r w:rsidR="001F1E6B" w:rsidRPr="00EA2819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EA2819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EA2819">
              <w:rPr>
                <w:sz w:val="24"/>
                <w:szCs w:val="24"/>
              </w:rPr>
              <w:t>(názov, sídlo</w:t>
            </w:r>
            <w:r w:rsidR="00092FC9" w:rsidRPr="00EA2819">
              <w:rPr>
                <w:sz w:val="24"/>
                <w:szCs w:val="24"/>
              </w:rPr>
              <w:t>, IČO</w:t>
            </w:r>
            <w:r w:rsidR="008D649E" w:rsidRPr="00EA2819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Pr="00EA2819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>cenné papiere a podiely v obchodných spoločnostiach</w:t>
            </w:r>
            <w:r w:rsidR="00483B4D" w:rsidRPr="00EA2819">
              <w:rPr>
                <w:sz w:val="24"/>
                <w:szCs w:val="24"/>
              </w:rPr>
              <w:t xml:space="preserve"> (názov, sídlo</w:t>
            </w:r>
            <w:r w:rsidR="00092FC9" w:rsidRPr="00EA2819">
              <w:rPr>
                <w:sz w:val="24"/>
                <w:szCs w:val="24"/>
              </w:rPr>
              <w:t>, IČO</w:t>
            </w:r>
            <w:r w:rsidR="00483B4D" w:rsidRPr="00EA2819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EA2819" w:rsidRDefault="00092FC9" w:rsidP="00092FC9">
      <w:pPr>
        <w:rPr>
          <w:b/>
          <w:sz w:val="24"/>
          <w:szCs w:val="24"/>
        </w:rPr>
      </w:pPr>
      <w:r w:rsidRPr="00EA2819">
        <w:rPr>
          <w:b/>
          <w:sz w:val="24"/>
          <w:szCs w:val="24"/>
        </w:rPr>
        <w:t xml:space="preserve">Organizačná štruktúra účtovnej jednotky:  </w:t>
      </w:r>
    </w:p>
    <w:p w:rsidR="00092FC9" w:rsidRPr="00EA2819" w:rsidRDefault="00092FC9" w:rsidP="00092FC9">
      <w:pPr>
        <w:rPr>
          <w:b/>
          <w:sz w:val="24"/>
          <w:szCs w:val="24"/>
        </w:rPr>
      </w:pPr>
    </w:p>
    <w:p w:rsidR="00092FC9" w:rsidRPr="00EA281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E2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4ED1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E2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E2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E2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4ED1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Pr="00EA2819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EA2819">
        <w:rPr>
          <w:b/>
          <w:sz w:val="24"/>
          <w:szCs w:val="24"/>
        </w:rPr>
        <w:t xml:space="preserve">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D94102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D94102">
              <w:rPr>
                <w:sz w:val="24"/>
                <w:szCs w:val="24"/>
                <w:lang w:val="sk-SK" w:eastAsia="sk-SK"/>
              </w:rPr>
              <w:t>n</w:t>
            </w:r>
            <w:r w:rsidR="00BB5345" w:rsidRPr="00D94102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D94102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D94102">
              <w:rPr>
                <w:sz w:val="24"/>
                <w:lang w:val="sk-SK" w:eastAsia="sk-SK"/>
              </w:rPr>
              <w:t>m</w:t>
            </w:r>
            <w:r w:rsidR="00BB5345" w:rsidRPr="00D94102">
              <w:rPr>
                <w:sz w:val="24"/>
                <w:lang w:val="sk-SK" w:eastAsia="sk-SK"/>
              </w:rPr>
              <w:t>enovitou hodnotou</w:t>
            </w:r>
          </w:p>
          <w:p w:rsidR="00DF07AE" w:rsidRPr="00D94102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D94102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D9410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D94102">
              <w:rPr>
                <w:sz w:val="24"/>
                <w:szCs w:val="24"/>
                <w:lang w:val="sk-SK" w:eastAsia="sk-SK"/>
              </w:rPr>
              <w:t>v</w:t>
            </w:r>
            <w:r w:rsidR="00E607DE" w:rsidRPr="00D94102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D9410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D94102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:rsidR="001F1E6B" w:rsidRPr="00D9410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D94102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E65085" w:rsidRDefault="00816145" w:rsidP="00F42190">
      <w:pPr>
        <w:jc w:val="both"/>
        <w:rPr>
          <w:sz w:val="24"/>
          <w:szCs w:val="24"/>
        </w:rPr>
      </w:pPr>
      <w:r w:rsidRPr="00E65085">
        <w:rPr>
          <w:sz w:val="24"/>
          <w:szCs w:val="24"/>
        </w:rPr>
        <w:t>Odpisy dlhodobého nehmotného majetku a dlhodobého hmotného majetku sú stanovené tak, že</w:t>
      </w:r>
      <w:r w:rsidRPr="00E65085">
        <w:rPr>
          <w:i/>
          <w:sz w:val="24"/>
          <w:szCs w:val="24"/>
        </w:rPr>
        <w:t xml:space="preserve"> </w:t>
      </w:r>
      <w:r w:rsidRPr="00E65085">
        <w:rPr>
          <w:sz w:val="24"/>
          <w:szCs w:val="24"/>
        </w:rPr>
        <w:t>sa vychádza z predpokladanej doby jeho užívania a predpokladaného priebehu jeho opotrebenia. Odpisovať sa začína</w:t>
      </w:r>
      <w:r w:rsidRPr="00E65085">
        <w:rPr>
          <w:b/>
          <w:bCs/>
          <w:sz w:val="24"/>
          <w:szCs w:val="24"/>
        </w:rPr>
        <w:t xml:space="preserve"> </w:t>
      </w:r>
      <w:r w:rsidR="00F6059F" w:rsidRPr="00E65085">
        <w:rPr>
          <w:bCs/>
          <w:sz w:val="24"/>
          <w:szCs w:val="24"/>
        </w:rPr>
        <w:t xml:space="preserve">prvým dňom </w:t>
      </w:r>
      <w:r w:rsidR="00F42190" w:rsidRPr="00E65085">
        <w:rPr>
          <w:sz w:val="24"/>
          <w:szCs w:val="24"/>
        </w:rPr>
        <w:t xml:space="preserve"> </w:t>
      </w:r>
      <w:r w:rsidR="00F6059F" w:rsidRPr="00E65085">
        <w:rPr>
          <w:sz w:val="24"/>
          <w:szCs w:val="24"/>
        </w:rPr>
        <w:t>mesiaca, v ktorom bol dlhodobý majetok uvedený do používania.</w:t>
      </w:r>
    </w:p>
    <w:p w:rsidR="00643831" w:rsidRPr="00E65085" w:rsidRDefault="00816145" w:rsidP="00643831">
      <w:pPr>
        <w:jc w:val="both"/>
        <w:rPr>
          <w:sz w:val="24"/>
          <w:szCs w:val="24"/>
        </w:rPr>
      </w:pPr>
      <w:r w:rsidRPr="00E65085">
        <w:rPr>
          <w:sz w:val="24"/>
          <w:szCs w:val="24"/>
        </w:rPr>
        <w:t xml:space="preserve">Účtovné odpisy sa zaokrúhľujú na celé eurá nahor. </w:t>
      </w:r>
      <w:r w:rsidR="00643831" w:rsidRPr="00E65085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8811B1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8811B1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="00AE510F">
        <w:rPr>
          <w:sz w:val="24"/>
        </w:rPr>
        <w:t xml:space="preserve"> do 2400 €,</w:t>
      </w:r>
      <w:r w:rsidRPr="00554B96">
        <w:rPr>
          <w:sz w:val="24"/>
        </w:rPr>
        <w:t xml:space="preserve"> ktorý podľa </w:t>
      </w:r>
      <w:r w:rsidR="00C3566D" w:rsidRPr="00D50D5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 w:rsidR="00AE510F">
        <w:rPr>
          <w:sz w:val="24"/>
        </w:rPr>
        <w:t xml:space="preserve"> do 1 700 €,</w:t>
      </w:r>
      <w:r w:rsidRPr="00554B96">
        <w:rPr>
          <w:sz w:val="24"/>
        </w:rPr>
        <w:t xml:space="preserve"> ktorý podľa </w:t>
      </w:r>
      <w:r w:rsidR="00C3566D" w:rsidRPr="00D50D5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E28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2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819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DE28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2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819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DE28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2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819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E28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2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819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E28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2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819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E28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282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11B1">
        <w:rPr>
          <w:rFonts w:cs="Tahoma"/>
          <w:b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/>
          <w:bCs/>
          <w:sz w:val="22"/>
          <w:szCs w:val="22"/>
        </w:rPr>
      </w:r>
      <w:r w:rsidR="00DE282F">
        <w:rPr>
          <w:rFonts w:cs="Tahoma"/>
          <w:b/>
          <w:bCs/>
          <w:sz w:val="22"/>
          <w:szCs w:val="22"/>
        </w:rPr>
        <w:fldChar w:fldCharType="separate"/>
      </w:r>
      <w:r w:rsidR="00DE282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B192C" w:rsidRPr="009B192C" w:rsidRDefault="00AE5A3C" w:rsidP="009B192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B192C">
        <w:rPr>
          <w:b w:val="0"/>
          <w:sz w:val="24"/>
          <w:szCs w:val="24"/>
        </w:rPr>
        <w:t xml:space="preserve"> </w:t>
      </w:r>
    </w:p>
    <w:p w:rsidR="00056302" w:rsidRDefault="0071585D" w:rsidP="009B192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  <w:r w:rsidR="00EA2819">
        <w:rPr>
          <w:b w:val="0"/>
          <w:sz w:val="24"/>
          <w:szCs w:val="24"/>
        </w:rPr>
        <w:t xml:space="preserve">– </w:t>
      </w:r>
    </w:p>
    <w:p w:rsidR="00EA2819" w:rsidRDefault="00EA2819" w:rsidP="00EA281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poisťuje zriaďovateľ</w:t>
      </w:r>
    </w:p>
    <w:p w:rsidR="00BF5475" w:rsidRDefault="00BF5475" w:rsidP="00BF5475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A2819" w:rsidRDefault="00CD4DDC" w:rsidP="006335E4">
            <w:pPr>
              <w:jc w:val="center"/>
              <w:rPr>
                <w:b/>
              </w:rPr>
            </w:pPr>
            <w:r w:rsidRPr="00EA2819">
              <w:rPr>
                <w:b/>
              </w:rPr>
              <w:t>Spôsob poistenia</w:t>
            </w:r>
            <w:r w:rsidR="006335E4" w:rsidRPr="00EA2819">
              <w:rPr>
                <w:b/>
              </w:rPr>
              <w:t xml:space="preserve">, </w:t>
            </w:r>
          </w:p>
          <w:p w:rsidR="00CD4DDC" w:rsidRPr="00EA2819" w:rsidRDefault="006335E4" w:rsidP="006335E4">
            <w:pPr>
              <w:jc w:val="center"/>
              <w:rPr>
                <w:b/>
              </w:rPr>
            </w:pPr>
            <w:r w:rsidRPr="00EA2819">
              <w:rPr>
                <w:b/>
              </w:rPr>
              <w:t>hodnota po</w:t>
            </w:r>
            <w:r w:rsidR="00F83AD5" w:rsidRPr="00EA2819">
              <w:rPr>
                <w:b/>
              </w:rPr>
              <w:t>i</w:t>
            </w:r>
            <w:r w:rsidRPr="00EA2819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8811B1" w:rsidRDefault="008811B1" w:rsidP="00E01EF0">
            <w:r w:rsidRPr="008811B1">
              <w:t>Majetok poisťuje zria</w:t>
            </w:r>
            <w:r w:rsidR="00E01EF0">
              <w:t>ď</w:t>
            </w:r>
            <w:r w:rsidRPr="008811B1">
              <w:t>ovateľ</w:t>
            </w:r>
          </w:p>
        </w:tc>
        <w:tc>
          <w:tcPr>
            <w:tcW w:w="3544" w:type="dxa"/>
          </w:tcPr>
          <w:p w:rsidR="00CD4DDC" w:rsidRPr="008811B1" w:rsidRDefault="00CD4DDC" w:rsidP="00D77192"/>
        </w:tc>
        <w:tc>
          <w:tcPr>
            <w:tcW w:w="3118" w:type="dxa"/>
          </w:tcPr>
          <w:p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E01EF0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A2819">
        <w:rPr>
          <w:b w:val="0"/>
          <w:sz w:val="24"/>
          <w:szCs w:val="24"/>
        </w:rPr>
        <w:t xml:space="preserve"> – </w:t>
      </w:r>
      <w:r w:rsidR="00E01EF0" w:rsidRPr="00E01EF0">
        <w:rPr>
          <w:sz w:val="24"/>
          <w:szCs w:val="24"/>
        </w:rPr>
        <w:t>účtovná jednotka nemá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105844" w:rsidP="0004109B">
            <w:pPr>
              <w:jc w:val="center"/>
              <w:rPr>
                <w:b/>
              </w:rPr>
            </w:pPr>
            <w:r>
              <w:t>v správe účtovnej jednotky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BF17FE" w:rsidP="00A153BA">
            <w:pPr>
              <w:jc w:val="right"/>
            </w:pPr>
            <w:r>
              <w:t>34477,69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F17FE" w:rsidP="009F1F0C">
            <w:pPr>
              <w:jc w:val="right"/>
            </w:pPr>
            <w:r>
              <w:t>426057,59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53346" w:rsidP="00AC5021">
            <w:pPr>
              <w:jc w:val="right"/>
            </w:pPr>
            <w:r>
              <w:t>65336,54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BF5475" w:rsidP="00A153BA">
            <w:pPr>
              <w:jc w:val="right"/>
            </w:pPr>
            <w:r>
              <w:t>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9F1F0C" w:rsidRDefault="005E62E2" w:rsidP="00CF6A9E">
            <w:pPr>
              <w:rPr>
                <w:b/>
              </w:rPr>
            </w:pPr>
            <w:r w:rsidRPr="009F1F0C">
              <w:rPr>
                <w:b/>
              </w:rPr>
              <w:t>Majetok v správe účtovnej jednotky  /RO,PO/</w:t>
            </w:r>
          </w:p>
        </w:tc>
        <w:tc>
          <w:tcPr>
            <w:tcW w:w="4986" w:type="dxa"/>
          </w:tcPr>
          <w:p w:rsidR="0071585D" w:rsidRPr="009F1F0C" w:rsidRDefault="00353346" w:rsidP="00353346">
            <w:pPr>
              <w:rPr>
                <w:b/>
              </w:rPr>
            </w:pPr>
            <w:r>
              <w:rPr>
                <w:b/>
              </w:rPr>
              <w:t>525871,82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E01EF0">
            <w:pPr>
              <w:ind w:left="318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E01EF0">
            <w:pPr>
              <w:ind w:left="318"/>
            </w:pPr>
          </w:p>
        </w:tc>
        <w:tc>
          <w:tcPr>
            <w:tcW w:w="4986" w:type="dxa"/>
          </w:tcPr>
          <w:p w:rsidR="005E62E2" w:rsidRDefault="00AC5021" w:rsidP="0025234D">
            <w:pPr>
              <w:jc w:val="right"/>
            </w:pPr>
            <w:r>
              <w:t>0</w:t>
            </w: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AC5021" w:rsidRDefault="00447295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="00AC5021">
        <w:rPr>
          <w:sz w:val="24"/>
          <w:szCs w:val="24"/>
        </w:rPr>
        <w:t xml:space="preserve">- </w:t>
      </w:r>
      <w:r w:rsidRPr="00AC5021">
        <w:rPr>
          <w:sz w:val="24"/>
          <w:szCs w:val="24"/>
        </w:rPr>
        <w:t>k dlhodobému nehmotnému</w:t>
      </w:r>
      <w:r w:rsidRPr="00447295">
        <w:rPr>
          <w:b w:val="0"/>
          <w:sz w:val="24"/>
          <w:szCs w:val="24"/>
        </w:rPr>
        <w:t xml:space="preserve"> </w:t>
      </w:r>
      <w:r w:rsidRPr="00AC5021">
        <w:rPr>
          <w:sz w:val="24"/>
          <w:szCs w:val="24"/>
        </w:rPr>
        <w:t>majetku a dlhodobému hmotnému majetku</w:t>
      </w:r>
      <w:r w:rsidR="009F1F0C" w:rsidRPr="00AC5021">
        <w:rPr>
          <w:sz w:val="24"/>
          <w:szCs w:val="24"/>
        </w:rPr>
        <w:t xml:space="preserve"> opravné položky neboli tvorené</w:t>
      </w:r>
      <w:r w:rsidRPr="00AC5021">
        <w:rPr>
          <w:sz w:val="24"/>
          <w:szCs w:val="24"/>
        </w:rPr>
        <w:t>.</w:t>
      </w:r>
    </w:p>
    <w:p w:rsidR="009B593C" w:rsidRPr="00AC5021" w:rsidRDefault="009B593C" w:rsidP="00613949">
      <w:pPr>
        <w:jc w:val="both"/>
        <w:rPr>
          <w:b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3533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5334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3533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5334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>čný majetok</w:t>
      </w:r>
      <w:r w:rsidR="009F1F0C">
        <w:rPr>
          <w:b/>
          <w:sz w:val="24"/>
          <w:szCs w:val="24"/>
        </w:rPr>
        <w:t xml:space="preserve"> – dlhodobý finančný </w:t>
      </w:r>
      <w:r>
        <w:rPr>
          <w:b/>
          <w:sz w:val="24"/>
          <w:szCs w:val="24"/>
        </w:rPr>
        <w:t xml:space="preserve"> </w:t>
      </w:r>
      <w:r w:rsidR="009F1F0C">
        <w:rPr>
          <w:b/>
          <w:sz w:val="24"/>
          <w:szCs w:val="24"/>
        </w:rPr>
        <w:t>majetok účtovná jednotka nem</w:t>
      </w:r>
      <w:r w:rsidR="00AC5021">
        <w:rPr>
          <w:b/>
          <w:sz w:val="24"/>
          <w:szCs w:val="24"/>
        </w:rPr>
        <w:t>á</w:t>
      </w:r>
      <w:r w:rsidR="009F1F0C">
        <w:rPr>
          <w:b/>
          <w:sz w:val="24"/>
          <w:szCs w:val="24"/>
        </w:rPr>
        <w:t xml:space="preserve">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E41F75">
        <w:rPr>
          <w:b/>
          <w:sz w:val="24"/>
          <w:szCs w:val="24"/>
        </w:rPr>
        <w:t>– organizácia nem</w:t>
      </w:r>
      <w:r w:rsidR="00AC5021">
        <w:rPr>
          <w:b/>
          <w:sz w:val="24"/>
          <w:szCs w:val="24"/>
        </w:rPr>
        <w:t>á</w:t>
      </w:r>
      <w:r w:rsidR="009F1F0C">
        <w:rPr>
          <w:b/>
          <w:sz w:val="24"/>
          <w:szCs w:val="24"/>
        </w:rPr>
        <w:t xml:space="preserve"> majetkové podiely</w:t>
      </w:r>
      <w:r w:rsidR="00E41F75">
        <w:rPr>
          <w:b/>
          <w:sz w:val="24"/>
          <w:szCs w:val="24"/>
        </w:rPr>
        <w:t xml:space="preserve"> </w:t>
      </w:r>
      <w:r w:rsidR="009F1F0C">
        <w:rPr>
          <w:b/>
          <w:sz w:val="24"/>
          <w:szCs w:val="24"/>
        </w:rPr>
        <w:t xml:space="preserve">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DD6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53346">
              <w:rPr>
                <w:sz w:val="18"/>
                <w:szCs w:val="18"/>
              </w:rPr>
              <w:t>2</w:t>
            </w:r>
            <w:r w:rsidR="00DD6C22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DD6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D6C22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353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53346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D6C22" w:rsidP="00353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9F1F0C" w:rsidRPr="009F1F0C" w:rsidRDefault="005A1345" w:rsidP="00332BF4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F1F0C">
        <w:rPr>
          <w:sz w:val="24"/>
          <w:szCs w:val="24"/>
        </w:rPr>
        <w:t>Dlhové cenné papiere a realizovateľné cenné papiere, dlhodobé pôžičky a ost</w:t>
      </w:r>
      <w:r w:rsidR="00491B58" w:rsidRPr="009F1F0C">
        <w:rPr>
          <w:sz w:val="24"/>
          <w:szCs w:val="24"/>
        </w:rPr>
        <w:t xml:space="preserve">atný dlhodobý finančný majetok </w:t>
      </w:r>
      <w:r w:rsidR="00E41F75" w:rsidRPr="009F1F0C">
        <w:rPr>
          <w:sz w:val="24"/>
          <w:szCs w:val="24"/>
        </w:rPr>
        <w:t xml:space="preserve">– </w:t>
      </w:r>
      <w:r w:rsidR="009F1F0C" w:rsidRPr="009F1F0C">
        <w:rPr>
          <w:b/>
          <w:sz w:val="24"/>
          <w:szCs w:val="24"/>
        </w:rPr>
        <w:t xml:space="preserve">účtovná jednotka </w:t>
      </w:r>
      <w:r w:rsidR="00E41F75" w:rsidRPr="009F1F0C">
        <w:rPr>
          <w:b/>
          <w:sz w:val="24"/>
          <w:szCs w:val="24"/>
        </w:rPr>
        <w:t xml:space="preserve"> nem</w:t>
      </w:r>
      <w:r w:rsidR="00AC5021">
        <w:rPr>
          <w:b/>
          <w:sz w:val="24"/>
          <w:szCs w:val="24"/>
        </w:rPr>
        <w:t>á</w:t>
      </w:r>
    </w:p>
    <w:p w:rsidR="009F1F0C" w:rsidRDefault="006342B3" w:rsidP="00332BF4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9F1F0C">
        <w:rPr>
          <w:sz w:val="24"/>
          <w:szCs w:val="24"/>
        </w:rPr>
        <w:t>d</w:t>
      </w:r>
      <w:r w:rsidR="006B1179" w:rsidRPr="009F1F0C">
        <w:rPr>
          <w:sz w:val="24"/>
          <w:szCs w:val="24"/>
        </w:rPr>
        <w:t xml:space="preserve">lhové cenné papiere držané do splatnosti a realizovateľné cenné papiere </w:t>
      </w:r>
      <w:r w:rsidRPr="009F1F0C">
        <w:rPr>
          <w:sz w:val="24"/>
          <w:szCs w:val="24"/>
        </w:rPr>
        <w:t>(</w:t>
      </w:r>
      <w:r w:rsidR="006B1179" w:rsidRPr="009F1F0C">
        <w:rPr>
          <w:sz w:val="24"/>
          <w:szCs w:val="24"/>
        </w:rPr>
        <w:t>riadky 027 až</w:t>
      </w:r>
      <w:r w:rsidRPr="009F1F0C">
        <w:rPr>
          <w:sz w:val="24"/>
          <w:szCs w:val="24"/>
        </w:rPr>
        <w:t xml:space="preserve"> 028 súvahy)</w:t>
      </w:r>
      <w:r w:rsidR="009F1F0C">
        <w:rPr>
          <w:sz w:val="24"/>
          <w:szCs w:val="24"/>
        </w:rPr>
        <w:t xml:space="preserve"> – </w:t>
      </w:r>
    </w:p>
    <w:p w:rsidR="005A1345" w:rsidRPr="009F1F0C" w:rsidRDefault="009F1F0C" w:rsidP="009F1F0C">
      <w:pPr>
        <w:ind w:left="284"/>
        <w:jc w:val="both"/>
        <w:rPr>
          <w:b/>
          <w:sz w:val="24"/>
          <w:szCs w:val="24"/>
        </w:rPr>
      </w:pPr>
      <w:r w:rsidRPr="009F1F0C">
        <w:rPr>
          <w:b/>
          <w:sz w:val="24"/>
          <w:szCs w:val="24"/>
        </w:rPr>
        <w:t>účtovná jednotka nem</w:t>
      </w:r>
      <w:r w:rsidR="00AC5021">
        <w:rPr>
          <w:b/>
          <w:sz w:val="24"/>
          <w:szCs w:val="24"/>
        </w:rPr>
        <w:t>á</w:t>
      </w:r>
      <w:r w:rsidR="006B1179" w:rsidRPr="009F1F0C">
        <w:rPr>
          <w:b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D6C22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</w:t>
            </w:r>
            <w:r w:rsidR="00353346">
              <w:t>2</w:t>
            </w:r>
            <w:r w:rsidR="00DD6C22"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D6C22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DD6C22">
              <w:t>20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9F1F0C" w:rsidRDefault="00E410EE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="009F1F0C">
        <w:rPr>
          <w:b w:val="0"/>
          <w:sz w:val="24"/>
          <w:szCs w:val="24"/>
        </w:rPr>
        <w:t xml:space="preserve">) – </w:t>
      </w:r>
      <w:r w:rsidR="009F1F0C" w:rsidRPr="009F1F0C">
        <w:rPr>
          <w:sz w:val="24"/>
          <w:szCs w:val="24"/>
        </w:rPr>
        <w:t xml:space="preserve">účtovná jednotka </w:t>
      </w:r>
      <w:r w:rsidR="00AC5021">
        <w:rPr>
          <w:sz w:val="24"/>
          <w:szCs w:val="24"/>
        </w:rPr>
        <w:t>nemá</w:t>
      </w:r>
      <w:r w:rsidR="00686C1A" w:rsidRPr="009F1F0C">
        <w:rPr>
          <w:sz w:val="24"/>
          <w:szCs w:val="24"/>
        </w:rPr>
        <w:t xml:space="preserve">  </w:t>
      </w:r>
    </w:p>
    <w:tbl>
      <w:tblPr>
        <w:tblW w:w="166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620"/>
        <w:gridCol w:w="1620"/>
        <w:gridCol w:w="1620"/>
        <w:gridCol w:w="1620"/>
        <w:gridCol w:w="1386"/>
      </w:tblGrid>
      <w:tr w:rsidR="00AC5021" w:rsidRPr="006409A6" w:rsidTr="00AC5021">
        <w:tc>
          <w:tcPr>
            <w:tcW w:w="2340" w:type="dxa"/>
            <w:shd w:val="clear" w:color="auto" w:fill="F2F2F2"/>
          </w:tcPr>
          <w:p w:rsidR="00AC5021" w:rsidRPr="00BE6925" w:rsidRDefault="00AC5021" w:rsidP="00BE6925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AC5021" w:rsidRPr="00BE6925" w:rsidRDefault="00AC5021" w:rsidP="00BE6925">
            <w:pPr>
              <w:jc w:val="center"/>
            </w:pPr>
            <w:r w:rsidRPr="00BE6925">
              <w:t xml:space="preserve">Výnos </w:t>
            </w:r>
          </w:p>
          <w:p w:rsidR="00AC5021" w:rsidRPr="00BE6925" w:rsidRDefault="00AC5021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AC5021" w:rsidRPr="00BE6925" w:rsidRDefault="00AC5021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AC5021" w:rsidRPr="00BE6925" w:rsidRDefault="00AC5021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AC5021" w:rsidRPr="00BE6925" w:rsidRDefault="00AC5021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C5021" w:rsidRPr="00BE6925" w:rsidRDefault="00AC5021" w:rsidP="00DD6C22">
            <w:pPr>
              <w:jc w:val="center"/>
            </w:pPr>
            <w:r w:rsidRPr="00BE6925">
              <w:lastRenderedPageBreak/>
              <w:t xml:space="preserve">k 31.12. </w:t>
            </w:r>
            <w:r>
              <w:t>20</w:t>
            </w:r>
            <w:r w:rsidR="00353346">
              <w:t>2</w:t>
            </w:r>
            <w:r w:rsidR="00DD6C22">
              <w:t>1</w:t>
            </w:r>
          </w:p>
        </w:tc>
        <w:tc>
          <w:tcPr>
            <w:tcW w:w="1620" w:type="dxa"/>
            <w:shd w:val="clear" w:color="auto" w:fill="F2F2F2"/>
          </w:tcPr>
          <w:p w:rsidR="00AC5021" w:rsidRDefault="00AC5021" w:rsidP="00E410E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AC5021" w:rsidRDefault="00AC5021" w:rsidP="00E410E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AC5021" w:rsidRDefault="00AC5021" w:rsidP="00E410E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AC5021" w:rsidRDefault="00AC5021" w:rsidP="00E410E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AC5021" w:rsidRPr="00BE6925" w:rsidRDefault="00AC5021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C5021" w:rsidRPr="00BE6925" w:rsidRDefault="00AC5021" w:rsidP="00E410EE">
            <w:pPr>
              <w:jc w:val="center"/>
            </w:pPr>
            <w:r w:rsidRPr="00BE6925">
              <w:lastRenderedPageBreak/>
              <w:t xml:space="preserve">k 31.12. </w:t>
            </w:r>
            <w:r>
              <w:t>2017</w:t>
            </w:r>
          </w:p>
        </w:tc>
        <w:tc>
          <w:tcPr>
            <w:tcW w:w="1386" w:type="dxa"/>
            <w:shd w:val="clear" w:color="auto" w:fill="F2F2F2"/>
          </w:tcPr>
          <w:p w:rsidR="00AC5021" w:rsidRPr="00BE6925" w:rsidRDefault="00AC5021" w:rsidP="00BE6925">
            <w:pPr>
              <w:jc w:val="center"/>
            </w:pPr>
            <w:r w:rsidRPr="00BE6925">
              <w:lastRenderedPageBreak/>
              <w:t>Popis zabezpečenia pôžičky</w:t>
            </w:r>
          </w:p>
        </w:tc>
      </w:tr>
      <w:tr w:rsidR="00AC5021" w:rsidRPr="00A6137D" w:rsidTr="00E01EF0">
        <w:trPr>
          <w:trHeight w:val="291"/>
        </w:trPr>
        <w:tc>
          <w:tcPr>
            <w:tcW w:w="2340" w:type="dxa"/>
          </w:tcPr>
          <w:p w:rsidR="00AC5021" w:rsidRPr="00BE6925" w:rsidRDefault="00AC5021" w:rsidP="006C7995"/>
        </w:tc>
        <w:tc>
          <w:tcPr>
            <w:tcW w:w="900" w:type="dxa"/>
          </w:tcPr>
          <w:p w:rsidR="00AC5021" w:rsidRPr="00BE6925" w:rsidRDefault="00AC5021" w:rsidP="006C7995"/>
        </w:tc>
        <w:tc>
          <w:tcPr>
            <w:tcW w:w="1080" w:type="dxa"/>
          </w:tcPr>
          <w:p w:rsidR="00AC5021" w:rsidRPr="00BE6925" w:rsidRDefault="00AC5021" w:rsidP="006C7995"/>
        </w:tc>
        <w:tc>
          <w:tcPr>
            <w:tcW w:w="126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386" w:type="dxa"/>
          </w:tcPr>
          <w:p w:rsidR="00AC5021" w:rsidRPr="00BE6925" w:rsidRDefault="00AC5021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9F1F0C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9F1F0C">
        <w:rPr>
          <w:b w:val="0"/>
          <w:sz w:val="24"/>
          <w:szCs w:val="24"/>
        </w:rPr>
        <w:t xml:space="preserve"> – </w:t>
      </w:r>
      <w:r w:rsidR="009F1F0C" w:rsidRPr="009F1F0C">
        <w:rPr>
          <w:sz w:val="24"/>
          <w:szCs w:val="24"/>
        </w:rPr>
        <w:t>účtovná jednotka</w:t>
      </w:r>
      <w:r w:rsidR="009F1F0C">
        <w:rPr>
          <w:b w:val="0"/>
          <w:sz w:val="24"/>
          <w:szCs w:val="24"/>
        </w:rPr>
        <w:t xml:space="preserve"> </w:t>
      </w:r>
      <w:r w:rsidR="009F1F0C" w:rsidRPr="009F1F0C">
        <w:rPr>
          <w:sz w:val="24"/>
          <w:szCs w:val="24"/>
        </w:rPr>
        <w:t>nem</w:t>
      </w:r>
      <w:r w:rsidR="00AC5021">
        <w:rPr>
          <w:sz w:val="24"/>
          <w:szCs w:val="24"/>
        </w:rPr>
        <w:t>á</w:t>
      </w:r>
      <w:r w:rsidR="007D21D5" w:rsidRPr="009F1F0C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DD6C22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353346">
              <w:t>2</w:t>
            </w:r>
            <w:r w:rsidR="00DD6C22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DD6C2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3.12.</w:t>
            </w:r>
            <w:r w:rsidR="0021472E">
              <w:t>20</w:t>
            </w:r>
            <w:r w:rsidR="00DD6C22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E01EF0" w:rsidRDefault="00E01EF0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  <w:r w:rsidR="009F1F0C">
        <w:rPr>
          <w:b w:val="0"/>
          <w:sz w:val="24"/>
          <w:szCs w:val="24"/>
        </w:rPr>
        <w:t xml:space="preserve"> </w:t>
      </w:r>
    </w:p>
    <w:p w:rsidR="009978F5" w:rsidRDefault="009978F5" w:rsidP="009F1F0C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</w:t>
      </w:r>
      <w:r w:rsidR="009F1F0C" w:rsidRPr="009F1F0C">
        <w:rPr>
          <w:sz w:val="24"/>
          <w:szCs w:val="24"/>
        </w:rPr>
        <w:t>Účtovná jednotka netvorila opravné položky</w:t>
      </w:r>
      <w:r w:rsidR="008B5CA5">
        <w:rPr>
          <w:sz w:val="24"/>
          <w:szCs w:val="24"/>
        </w:rPr>
        <w:t xml:space="preserve"> k </w:t>
      </w:r>
      <w:r w:rsidR="009F1F0C" w:rsidRPr="009F1F0C">
        <w:rPr>
          <w:sz w:val="24"/>
          <w:szCs w:val="24"/>
        </w:rPr>
        <w:t xml:space="preserve"> zásobám</w:t>
      </w:r>
      <w:r w:rsidRPr="009F1F0C">
        <w:rPr>
          <w:sz w:val="24"/>
          <w:szCs w:val="24"/>
        </w:rPr>
        <w:t xml:space="preserve"> </w:t>
      </w:r>
    </w:p>
    <w:p w:rsidR="009F1F0C" w:rsidRDefault="009F1F0C" w:rsidP="009F1F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BF5475" w:rsidRDefault="009978F5" w:rsidP="00E01EF0">
            <w:pPr>
              <w:jc w:val="center"/>
              <w:rPr>
                <w:b/>
              </w:rPr>
            </w:pPr>
            <w:r w:rsidRPr="00BF5475">
              <w:rPr>
                <w:b/>
              </w:rPr>
              <w:t>zásob</w:t>
            </w:r>
            <w:r w:rsidR="00903B8B" w:rsidRPr="00BF5475">
              <w:rPr>
                <w:b/>
              </w:rPr>
              <w:t>y</w:t>
            </w:r>
            <w:r w:rsidR="005C6C9C" w:rsidRPr="00BF5475">
              <w:rPr>
                <w:b/>
              </w:rPr>
              <w:t>,</w:t>
            </w:r>
            <w:r w:rsidR="006B31B7" w:rsidRPr="00BF5475">
              <w:rPr>
                <w:b/>
              </w:rPr>
              <w:t xml:space="preserve"> na ktoré je zriadené </w:t>
            </w:r>
            <w:r w:rsidR="006B31B7" w:rsidRPr="00BF5475">
              <w:t>záložné právo</w:t>
            </w:r>
            <w:r w:rsidR="006B31B7" w:rsidRPr="00BF5475">
              <w:rPr>
                <w:b/>
              </w:rPr>
              <w:t xml:space="preserve"> </w:t>
            </w:r>
            <w:r w:rsidR="00522575" w:rsidRPr="00BF5475">
              <w:rPr>
                <w:b/>
              </w:rPr>
              <w:t xml:space="preserve">a výška zásob, pri ktorých má účtovná jednotka obmedzené právo s nimi nakladať 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2321A2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Pr="00151FF0" w:rsidRDefault="004A1062" w:rsidP="0053470B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9F1F0C">
        <w:rPr>
          <w:b w:val="0"/>
          <w:sz w:val="24"/>
          <w:szCs w:val="24"/>
        </w:rPr>
        <w:t xml:space="preserve">- </w:t>
      </w:r>
      <w:r w:rsidR="009F1F0C" w:rsidRPr="00151FF0">
        <w:rPr>
          <w:sz w:val="24"/>
          <w:szCs w:val="24"/>
        </w:rPr>
        <w:t xml:space="preserve">zásoby </w:t>
      </w:r>
      <w:r w:rsidR="00151FF0" w:rsidRPr="00151FF0">
        <w:rPr>
          <w:sz w:val="24"/>
          <w:szCs w:val="24"/>
        </w:rPr>
        <w:t xml:space="preserve">neboli poistené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8B5CA5" w:rsidRDefault="00E00BF1" w:rsidP="00B25E32">
      <w:pPr>
        <w:pStyle w:val="Pismenka"/>
        <w:numPr>
          <w:ilvl w:val="0"/>
          <w:numId w:val="11"/>
        </w:numPr>
        <w:ind w:left="0" w:firstLine="0"/>
        <w:rPr>
          <w:b w:val="0"/>
          <w:color w:val="FF0000"/>
          <w:sz w:val="24"/>
          <w:szCs w:val="24"/>
        </w:rPr>
      </w:pPr>
      <w:r w:rsidRPr="008B5CA5">
        <w:rPr>
          <w:sz w:val="24"/>
          <w:szCs w:val="24"/>
        </w:rPr>
        <w:t xml:space="preserve">opis </w:t>
      </w:r>
      <w:r w:rsidR="00104161" w:rsidRPr="008B5CA5">
        <w:rPr>
          <w:sz w:val="24"/>
          <w:szCs w:val="24"/>
        </w:rPr>
        <w:t>v</w:t>
      </w:r>
      <w:r w:rsidR="003B2D85" w:rsidRPr="008B5CA5">
        <w:rPr>
          <w:sz w:val="24"/>
          <w:szCs w:val="24"/>
        </w:rPr>
        <w:t>ýznamn</w:t>
      </w:r>
      <w:r w:rsidRPr="008B5CA5">
        <w:rPr>
          <w:sz w:val="24"/>
          <w:szCs w:val="24"/>
        </w:rPr>
        <w:t>ých</w:t>
      </w:r>
      <w:r w:rsidR="008666D1" w:rsidRPr="008B5CA5">
        <w:rPr>
          <w:sz w:val="24"/>
          <w:szCs w:val="24"/>
        </w:rPr>
        <w:t xml:space="preserve"> pohľadáv</w:t>
      </w:r>
      <w:r w:rsidRPr="008B5CA5">
        <w:rPr>
          <w:sz w:val="24"/>
          <w:szCs w:val="24"/>
        </w:rPr>
        <w:t>o</w:t>
      </w:r>
      <w:r w:rsidR="008666D1" w:rsidRPr="008B5CA5">
        <w:rPr>
          <w:sz w:val="24"/>
          <w:szCs w:val="24"/>
        </w:rPr>
        <w:t>k</w:t>
      </w:r>
      <w:r w:rsidR="008666D1" w:rsidRPr="008B5CA5">
        <w:rPr>
          <w:b w:val="0"/>
          <w:sz w:val="24"/>
          <w:szCs w:val="24"/>
        </w:rPr>
        <w:t xml:space="preserve"> podľa jednotlivých položiek súvahy </w:t>
      </w:r>
      <w:r w:rsidR="008B5CA5" w:rsidRPr="008B5CA5">
        <w:rPr>
          <w:b w:val="0"/>
          <w:sz w:val="24"/>
          <w:szCs w:val="24"/>
        </w:rPr>
        <w:t xml:space="preserve">– </w:t>
      </w:r>
      <w:r w:rsidR="008B5CA5" w:rsidRPr="008B5CA5">
        <w:rPr>
          <w:sz w:val="24"/>
          <w:szCs w:val="24"/>
        </w:rPr>
        <w:t>účtovná jednotka nem</w:t>
      </w:r>
      <w:r w:rsidR="002321A2">
        <w:rPr>
          <w:sz w:val="24"/>
          <w:szCs w:val="24"/>
        </w:rPr>
        <w:t>á</w:t>
      </w:r>
      <w:r w:rsidR="008B5CA5" w:rsidRPr="008B5CA5">
        <w:rPr>
          <w:b w:val="0"/>
          <w:sz w:val="24"/>
          <w:szCs w:val="24"/>
        </w:rPr>
        <w:t xml:space="preserve"> </w:t>
      </w:r>
      <w:r w:rsidR="008B5CA5" w:rsidRPr="008B5CA5">
        <w:rPr>
          <w:sz w:val="24"/>
          <w:szCs w:val="24"/>
        </w:rPr>
        <w:t>významné pohľadávky</w:t>
      </w:r>
      <w:r w:rsidR="008B5CA5" w:rsidRPr="008B5CA5">
        <w:rPr>
          <w:b w:val="0"/>
          <w:sz w:val="24"/>
          <w:szCs w:val="24"/>
        </w:rPr>
        <w:t xml:space="preserve"> </w:t>
      </w:r>
      <w:r w:rsidR="00DC1390" w:rsidRPr="008B5CA5">
        <w:rPr>
          <w:b w:val="0"/>
          <w:color w:val="FF000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8B5CA5" w:rsidRDefault="001323E7" w:rsidP="00903B8B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8B5CA5" w:rsidRDefault="001323E7" w:rsidP="00074670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8B5CA5" w:rsidRDefault="001323E7" w:rsidP="008C7379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 xml:space="preserve">Hodnota </w:t>
            </w:r>
          </w:p>
          <w:p w:rsidR="001323E7" w:rsidRPr="008B5CA5" w:rsidRDefault="001323E7" w:rsidP="008C7379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8B5CA5" w:rsidRDefault="001323E7" w:rsidP="001323E7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 xml:space="preserve">Hodnota </w:t>
            </w:r>
          </w:p>
          <w:p w:rsidR="001323E7" w:rsidRPr="008B5CA5" w:rsidRDefault="001323E7" w:rsidP="001323E7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8B5CA5" w:rsidRDefault="001323E7" w:rsidP="00074670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  <w:r w:rsidR="00E41F75">
        <w:rPr>
          <w:b w:val="0"/>
          <w:sz w:val="24"/>
          <w:szCs w:val="24"/>
        </w:rPr>
        <w:t xml:space="preserve"> – </w:t>
      </w:r>
      <w:r w:rsidR="008B5CA5" w:rsidRPr="008B5CA5">
        <w:rPr>
          <w:sz w:val="24"/>
          <w:szCs w:val="24"/>
        </w:rPr>
        <w:t>účtovná jednotka netvorila opravné položky k</w:t>
      </w:r>
      <w:r w:rsidR="008B5CA5">
        <w:rPr>
          <w:b w:val="0"/>
          <w:sz w:val="24"/>
          <w:szCs w:val="24"/>
        </w:rPr>
        <w:t xml:space="preserve"> </w:t>
      </w:r>
      <w:r w:rsidR="008B5CA5" w:rsidRPr="008B5CA5">
        <w:rPr>
          <w:sz w:val="24"/>
          <w:szCs w:val="24"/>
        </w:rPr>
        <w:t>pohľadávkam</w:t>
      </w:r>
      <w:r w:rsidR="00E41F75" w:rsidRPr="008B5CA5">
        <w:rPr>
          <w:sz w:val="24"/>
          <w:szCs w:val="24"/>
        </w:rPr>
        <w:t xml:space="preserve"> </w:t>
      </w:r>
    </w:p>
    <w:p w:rsidR="008B5CA5" w:rsidRDefault="008B5CA5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DD6C2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53346">
              <w:rPr>
                <w:b/>
                <w:sz w:val="16"/>
                <w:szCs w:val="16"/>
              </w:rPr>
              <w:t>2</w:t>
            </w:r>
            <w:r w:rsidR="00DD6C2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533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5334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154FD6" w:rsidRPr="006342B3">
          <w:rPr>
            <w:b w:val="0"/>
            <w:sz w:val="24"/>
            <w:szCs w:val="24"/>
          </w:rPr>
          <w:t>0</w:t>
        </w:r>
        <w:r w:rsidR="00154FD6">
          <w:rPr>
            <w:b w:val="0"/>
            <w:sz w:val="24"/>
            <w:szCs w:val="24"/>
          </w:rPr>
          <w:t>48</w:t>
        </w:r>
        <w:r w:rsidR="00154FD6" w:rsidRPr="006342B3">
          <w:rPr>
            <w:b w:val="0"/>
            <w:sz w:val="24"/>
            <w:szCs w:val="24"/>
          </w:rPr>
          <w:t xml:space="preserve"> a</w:t>
        </w:r>
      </w:smartTag>
      <w:r w:rsidR="00154FD6" w:rsidRPr="006342B3">
        <w:rPr>
          <w:b w:val="0"/>
          <w:sz w:val="24"/>
          <w:szCs w:val="24"/>
        </w:rPr>
        <w:t xml:space="preserve">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9B192C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8B5CA5">
        <w:rPr>
          <w:b w:val="0"/>
          <w:sz w:val="24"/>
          <w:szCs w:val="24"/>
        </w:rPr>
        <w:t xml:space="preserve">- </w:t>
      </w:r>
      <w:r w:rsidR="009B192C">
        <w:rPr>
          <w:b w:val="0"/>
          <w:sz w:val="24"/>
          <w:szCs w:val="24"/>
        </w:rPr>
        <w:t xml:space="preserve"> </w:t>
      </w:r>
      <w:r w:rsidR="009B192C" w:rsidRPr="009B192C">
        <w:rPr>
          <w:sz w:val="24"/>
          <w:szCs w:val="24"/>
        </w:rPr>
        <w:t>účtovná jednotka nemá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EC6F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EC6F81">
              <w:rPr>
                <w:b/>
              </w:rPr>
              <w:t>20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EC6F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53346">
              <w:rPr>
                <w:b/>
              </w:rPr>
              <w:t>2</w:t>
            </w:r>
            <w:r w:rsidR="00EC6F81">
              <w:rPr>
                <w:b/>
              </w:rPr>
              <w:t>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AC5021" w:rsidRDefault="004A225B" w:rsidP="00505CBF">
            <w:pPr>
              <w:rPr>
                <w:b/>
                <w:sz w:val="22"/>
                <w:szCs w:val="22"/>
              </w:rPr>
            </w:pPr>
            <w:r w:rsidRPr="00AC5021">
              <w:rPr>
                <w:b/>
                <w:sz w:val="22"/>
                <w:szCs w:val="22"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AC5021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C5021" w:rsidRDefault="004A225B" w:rsidP="003145B0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C5021" w:rsidRDefault="004A225B" w:rsidP="00884040">
            <w:pPr>
              <w:rPr>
                <w:b/>
                <w:sz w:val="22"/>
                <w:szCs w:val="22"/>
              </w:rPr>
            </w:pPr>
            <w:r w:rsidRPr="00AC5021">
              <w:rPr>
                <w:b/>
                <w:sz w:val="22"/>
                <w:szCs w:val="22"/>
              </w:rPr>
              <w:lastRenderedPageBreak/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2321A2" w:rsidRDefault="004A225B" w:rsidP="009B192C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C5021" w:rsidRDefault="004A225B" w:rsidP="009B192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="00A639A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2321A2" w:rsidRDefault="002321A2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321A2" w:rsidRDefault="002321A2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DD6C2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53346">
              <w:rPr>
                <w:b/>
              </w:rPr>
              <w:t>202</w:t>
            </w:r>
            <w:r w:rsidR="00DD6C22">
              <w:rPr>
                <w:b/>
              </w:rPr>
              <w:t>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DD6C22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DD6C22">
              <w:rPr>
                <w:b/>
              </w:rPr>
              <w:t>20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2321A2" w:rsidRDefault="004E04B2" w:rsidP="003145B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4A225B" w:rsidRPr="002321A2" w:rsidRDefault="004E04B2" w:rsidP="003145B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E04B2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0A7D3D" w:rsidRDefault="004E04B2" w:rsidP="003145B0">
            <w:pPr>
              <w:jc w:val="right"/>
            </w:pPr>
            <w:r>
              <w:t>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BF5475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0A7D3D" w:rsidRDefault="00BF5475" w:rsidP="003145B0">
            <w:pPr>
              <w:jc w:val="right"/>
            </w:pPr>
            <w:r>
              <w:t>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BF5475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CA5280" w:rsidRDefault="00BF5475" w:rsidP="003145B0">
            <w:pPr>
              <w:jc w:val="right"/>
            </w:pPr>
            <w:r>
              <w:t>0</w:t>
            </w: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</w:t>
      </w:r>
      <w:r w:rsidR="00151FF0">
        <w:rPr>
          <w:sz w:val="24"/>
          <w:szCs w:val="24"/>
        </w:rPr>
        <w:t>-</w:t>
      </w:r>
      <w:r w:rsidR="00AC5021">
        <w:rPr>
          <w:sz w:val="24"/>
          <w:szCs w:val="24"/>
        </w:rPr>
        <w:t>účtovná jednotka nem</w:t>
      </w:r>
      <w:r w:rsidR="002321A2">
        <w:rPr>
          <w:sz w:val="24"/>
          <w:szCs w:val="24"/>
        </w:rPr>
        <w:t>á</w:t>
      </w:r>
      <w:r w:rsidR="00151FF0">
        <w:rPr>
          <w:sz w:val="24"/>
          <w:szCs w:val="24"/>
        </w:rPr>
        <w:t xml:space="preserve"> </w:t>
      </w:r>
      <w:r w:rsidR="00555680" w:rsidRPr="00BE22B8">
        <w:rPr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2321A2" w:rsidRDefault="002D70D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151FF0">
        <w:rPr>
          <w:b w:val="0"/>
          <w:sz w:val="24"/>
          <w:szCs w:val="24"/>
        </w:rPr>
        <w:t xml:space="preserve">– </w:t>
      </w:r>
      <w:r w:rsidR="002321A2" w:rsidRPr="002321A2">
        <w:rPr>
          <w:sz w:val="24"/>
          <w:szCs w:val="24"/>
        </w:rPr>
        <w:t>účtovná jednotka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DD6C2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53346">
              <w:rPr>
                <w:b/>
              </w:rPr>
              <w:t>2</w:t>
            </w:r>
            <w:r w:rsidR="00DD6C22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DD6C2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DD6C22">
              <w:rPr>
                <w:b/>
              </w:rPr>
              <w:t>20</w:t>
            </w:r>
          </w:p>
        </w:tc>
      </w:tr>
      <w:tr w:rsidR="00BC055B" w:rsidRPr="00A6137D" w:rsidTr="00BF5475">
        <w:trPr>
          <w:trHeight w:val="387"/>
        </w:trPr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736108" w:rsidP="00254788">
            <w:r>
              <w:t xml:space="preserve">                        0</w:t>
            </w:r>
          </w:p>
        </w:tc>
        <w:tc>
          <w:tcPr>
            <w:tcW w:w="2693" w:type="dxa"/>
          </w:tcPr>
          <w:p w:rsidR="00BC055B" w:rsidRPr="00254788" w:rsidRDefault="00736108" w:rsidP="00254788">
            <w:r>
              <w:t xml:space="preserve">                    </w:t>
            </w:r>
            <w:r w:rsidR="00AC5021">
              <w:t xml:space="preserve"> </w:t>
            </w:r>
            <w:r>
              <w:t xml:space="preserve">     </w:t>
            </w:r>
            <w:r w:rsidR="00151FF0">
              <w:t>0</w:t>
            </w:r>
          </w:p>
        </w:tc>
      </w:tr>
      <w:tr w:rsidR="00BC055B" w:rsidRPr="00A6137D" w:rsidTr="002321A2">
        <w:trPr>
          <w:trHeight w:val="333"/>
        </w:trPr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736108" w:rsidP="00254788">
            <w:r>
              <w:t xml:space="preserve">                        0</w:t>
            </w:r>
          </w:p>
        </w:tc>
        <w:tc>
          <w:tcPr>
            <w:tcW w:w="2693" w:type="dxa"/>
          </w:tcPr>
          <w:p w:rsidR="00BC055B" w:rsidRPr="00254788" w:rsidRDefault="00736108" w:rsidP="00254788">
            <w:r>
              <w:t xml:space="preserve">                    </w:t>
            </w:r>
            <w:r w:rsidR="00AC5021">
              <w:t xml:space="preserve"> </w:t>
            </w:r>
            <w:r>
              <w:t xml:space="preserve">     </w:t>
            </w:r>
            <w:r w:rsidR="00151FF0">
              <w:t>0</w:t>
            </w:r>
          </w:p>
        </w:tc>
      </w:tr>
      <w:tr w:rsidR="00BC055B" w:rsidRPr="00A6137D" w:rsidTr="00736108">
        <w:trPr>
          <w:trHeight w:val="316"/>
        </w:trPr>
        <w:tc>
          <w:tcPr>
            <w:tcW w:w="4962" w:type="dxa"/>
          </w:tcPr>
          <w:p w:rsidR="00BC055B" w:rsidRPr="000A7D3D" w:rsidRDefault="00736108" w:rsidP="00736108">
            <w:r>
              <w:t>Výdavkový rozpočtový účet</w:t>
            </w:r>
          </w:p>
        </w:tc>
        <w:tc>
          <w:tcPr>
            <w:tcW w:w="2693" w:type="dxa"/>
          </w:tcPr>
          <w:p w:rsidR="00BC055B" w:rsidRPr="00254788" w:rsidRDefault="00DD6C22" w:rsidP="00254788">
            <w:r>
              <w:t>15,18</w:t>
            </w:r>
          </w:p>
        </w:tc>
        <w:tc>
          <w:tcPr>
            <w:tcW w:w="2693" w:type="dxa"/>
          </w:tcPr>
          <w:p w:rsidR="00BC055B" w:rsidRPr="00254788" w:rsidRDefault="00736108" w:rsidP="00DD6C22">
            <w:r>
              <w:t xml:space="preserve">             </w:t>
            </w:r>
            <w:r w:rsidR="00AC5021">
              <w:t xml:space="preserve"> </w:t>
            </w:r>
            <w:r>
              <w:t xml:space="preserve">     </w:t>
            </w:r>
            <w:r w:rsidR="00DD6C22">
              <w:t>28,29</w:t>
            </w:r>
          </w:p>
        </w:tc>
      </w:tr>
      <w:tr w:rsidR="00736108" w:rsidRPr="00A6137D" w:rsidTr="002321A2">
        <w:trPr>
          <w:trHeight w:val="371"/>
        </w:trPr>
        <w:tc>
          <w:tcPr>
            <w:tcW w:w="4962" w:type="dxa"/>
          </w:tcPr>
          <w:p w:rsidR="00736108" w:rsidRPr="000A7D3D" w:rsidRDefault="00736108" w:rsidP="00736108">
            <w:r>
              <w:t xml:space="preserve">Príjmový rozpočtový účet </w:t>
            </w:r>
          </w:p>
        </w:tc>
        <w:tc>
          <w:tcPr>
            <w:tcW w:w="2693" w:type="dxa"/>
          </w:tcPr>
          <w:p w:rsidR="00736108" w:rsidRPr="00254788" w:rsidRDefault="00DD6C22" w:rsidP="00012392">
            <w:r>
              <w:t>0,04</w:t>
            </w:r>
          </w:p>
        </w:tc>
        <w:tc>
          <w:tcPr>
            <w:tcW w:w="2693" w:type="dxa"/>
          </w:tcPr>
          <w:p w:rsidR="00736108" w:rsidRPr="00254788" w:rsidRDefault="00736108" w:rsidP="00DD6C22">
            <w:r>
              <w:t xml:space="preserve">            </w:t>
            </w:r>
            <w:r w:rsidR="00AC5021">
              <w:t xml:space="preserve">  </w:t>
            </w:r>
            <w:r>
              <w:t xml:space="preserve">     </w:t>
            </w:r>
            <w:r w:rsidR="00DD6C22">
              <w:t>2,59</w:t>
            </w:r>
          </w:p>
        </w:tc>
      </w:tr>
      <w:tr w:rsidR="00736108" w:rsidRPr="00A6137D" w:rsidTr="00BF5475">
        <w:trPr>
          <w:trHeight w:val="365"/>
        </w:trPr>
        <w:tc>
          <w:tcPr>
            <w:tcW w:w="4962" w:type="dxa"/>
          </w:tcPr>
          <w:p w:rsidR="00736108" w:rsidRPr="000A7D3D" w:rsidRDefault="00736108" w:rsidP="004E04B2">
            <w:r w:rsidRPr="000A7D3D">
              <w:t>Bankové účty</w:t>
            </w:r>
            <w:r>
              <w:t xml:space="preserve"> (SF,  SJ,)</w:t>
            </w:r>
          </w:p>
        </w:tc>
        <w:tc>
          <w:tcPr>
            <w:tcW w:w="2693" w:type="dxa"/>
          </w:tcPr>
          <w:p w:rsidR="00736108" w:rsidRPr="00254788" w:rsidRDefault="00DD6C22" w:rsidP="00012392">
            <w:r>
              <w:t>12748,96</w:t>
            </w:r>
          </w:p>
        </w:tc>
        <w:tc>
          <w:tcPr>
            <w:tcW w:w="2693" w:type="dxa"/>
          </w:tcPr>
          <w:p w:rsidR="00736108" w:rsidRPr="00254788" w:rsidRDefault="00736108" w:rsidP="00DD6C22">
            <w:r>
              <w:t xml:space="preserve">         </w:t>
            </w:r>
            <w:r w:rsidR="00AC5021">
              <w:t xml:space="preserve">  </w:t>
            </w:r>
            <w:r>
              <w:t xml:space="preserve"> </w:t>
            </w:r>
            <w:r w:rsidR="00DD6C22">
              <w:t>11296,51</w:t>
            </w:r>
          </w:p>
        </w:tc>
      </w:tr>
    </w:tbl>
    <w:p w:rsidR="00736108" w:rsidRDefault="00736108" w:rsidP="0073610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736108">
        <w:rPr>
          <w:sz w:val="24"/>
          <w:szCs w:val="24"/>
        </w:rPr>
        <w:t xml:space="preserve"> – účtovná jednotka  nem</w:t>
      </w:r>
      <w:r w:rsidR="002321A2">
        <w:rPr>
          <w:sz w:val="24"/>
          <w:szCs w:val="24"/>
        </w:rPr>
        <w:t>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AC5021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  <w:r w:rsidR="00736108" w:rsidRPr="00AC5021">
        <w:rPr>
          <w:b/>
          <w:sz w:val="24"/>
          <w:szCs w:val="24"/>
        </w:rPr>
        <w:t>účtovná jednotka nemá</w:t>
      </w:r>
      <w:r w:rsidR="00FF7FD8" w:rsidRPr="00AC5021">
        <w:rPr>
          <w:b/>
          <w:sz w:val="24"/>
          <w:szCs w:val="24"/>
        </w:rPr>
        <w:t xml:space="preserve">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DD6C22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53346">
              <w:rPr>
                <w:b/>
              </w:rPr>
              <w:t>2</w:t>
            </w:r>
            <w:r w:rsidR="00DD6C22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DD6C22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DD6C22">
              <w:rPr>
                <w:b/>
              </w:rPr>
              <w:t>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DD6C2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53346">
              <w:rPr>
                <w:b/>
              </w:rPr>
              <w:t>2</w:t>
            </w:r>
            <w:r w:rsidR="00DD6C22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DD6C2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DD6C22">
              <w:rPr>
                <w:b/>
              </w:rPr>
              <w:t>20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DD6C22" w:rsidP="004E04B2">
            <w:r>
              <w:t>0</w:t>
            </w:r>
          </w:p>
        </w:tc>
        <w:tc>
          <w:tcPr>
            <w:tcW w:w="2126" w:type="dxa"/>
          </w:tcPr>
          <w:p w:rsidR="00812FE0" w:rsidRPr="00010F84" w:rsidRDefault="00736108" w:rsidP="00DD6C22">
            <w:r>
              <w:t xml:space="preserve">           </w:t>
            </w:r>
            <w:r w:rsidR="00DD6C22">
              <w:t>80,03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2321A2" w:rsidRDefault="004E04B2" w:rsidP="004E04B2">
            <w:pPr>
              <w:ind w:left="214"/>
            </w:pPr>
            <w:r>
              <w:t>poistenie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2321A2" w:rsidRDefault="00812FE0" w:rsidP="00996D1F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736108" w:rsidP="00010F84">
            <w:r>
              <w:t xml:space="preserve">                   0</w:t>
            </w:r>
          </w:p>
        </w:tc>
        <w:tc>
          <w:tcPr>
            <w:tcW w:w="2126" w:type="dxa"/>
          </w:tcPr>
          <w:p w:rsidR="00812FE0" w:rsidRPr="00010F84" w:rsidRDefault="00736108" w:rsidP="00010F84">
            <w:r>
              <w:t xml:space="preserve">              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Pr="00105844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992"/>
        <w:gridCol w:w="851"/>
        <w:gridCol w:w="1134"/>
        <w:gridCol w:w="2976"/>
      </w:tblGrid>
      <w:tr w:rsidR="004509EE" w:rsidRPr="00563E6B" w:rsidTr="00E44DF6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DD6C2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DD6C22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DD6C2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665560">
              <w:rPr>
                <w:b/>
                <w:sz w:val="16"/>
                <w:szCs w:val="16"/>
              </w:rPr>
              <w:t>2</w:t>
            </w:r>
            <w:r w:rsidR="00DD6C2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62D5B" w:rsidRPr="00B62D5B" w:rsidTr="00E44DF6">
        <w:tc>
          <w:tcPr>
            <w:tcW w:w="2268" w:type="dxa"/>
          </w:tcPr>
          <w:p w:rsidR="004509EE" w:rsidRPr="00B62D5B" w:rsidRDefault="00821B56" w:rsidP="003145B0">
            <w:proofErr w:type="spellStart"/>
            <w:r>
              <w:t>Nevysporiad.výsl.hospod</w:t>
            </w:r>
            <w:proofErr w:type="spellEnd"/>
          </w:p>
        </w:tc>
        <w:tc>
          <w:tcPr>
            <w:tcW w:w="1134" w:type="dxa"/>
          </w:tcPr>
          <w:p w:rsidR="004509EE" w:rsidRPr="00B62D5B" w:rsidRDefault="00DD6C22" w:rsidP="003145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-31324,32</w:t>
            </w: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09EE" w:rsidRPr="00B62D5B" w:rsidRDefault="005D49B6" w:rsidP="00821B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-29399,82</w:t>
            </w:r>
          </w:p>
        </w:tc>
        <w:tc>
          <w:tcPr>
            <w:tcW w:w="2976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</w:tr>
      <w:tr w:rsidR="00B62D5B" w:rsidRPr="00B62D5B" w:rsidTr="00E44DF6">
        <w:tc>
          <w:tcPr>
            <w:tcW w:w="2268" w:type="dxa"/>
          </w:tcPr>
          <w:p w:rsidR="004509EE" w:rsidRPr="00B62D5B" w:rsidRDefault="00E44DF6" w:rsidP="00996D1F">
            <w:r>
              <w:t>Zníženie</w:t>
            </w:r>
          </w:p>
        </w:tc>
        <w:tc>
          <w:tcPr>
            <w:tcW w:w="1134" w:type="dxa"/>
          </w:tcPr>
          <w:p w:rsidR="004509EE" w:rsidRPr="00B62D5B" w:rsidRDefault="004509EE" w:rsidP="00996D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09EE" w:rsidRPr="00B62D5B" w:rsidRDefault="004509EE" w:rsidP="00996D1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</w:tr>
      <w:tr w:rsidR="00B62D5B" w:rsidRPr="00B62D5B" w:rsidTr="00E44DF6">
        <w:tc>
          <w:tcPr>
            <w:tcW w:w="2268" w:type="dxa"/>
          </w:tcPr>
          <w:p w:rsidR="004509EE" w:rsidRPr="00B62D5B" w:rsidRDefault="00E44DF6" w:rsidP="003145B0">
            <w:r>
              <w:t>Presun</w:t>
            </w:r>
          </w:p>
        </w:tc>
        <w:tc>
          <w:tcPr>
            <w:tcW w:w="1134" w:type="dxa"/>
          </w:tcPr>
          <w:p w:rsidR="00996D1F" w:rsidRPr="00B62D5B" w:rsidRDefault="00996D1F" w:rsidP="003145B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DD6C22" w:rsidP="003145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-8755,91</w:t>
            </w:r>
          </w:p>
        </w:tc>
        <w:tc>
          <w:tcPr>
            <w:tcW w:w="1134" w:type="dxa"/>
          </w:tcPr>
          <w:p w:rsidR="004509EE" w:rsidRPr="00B62D5B" w:rsidRDefault="004509EE" w:rsidP="00804841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</w:tr>
      <w:tr w:rsidR="00B62D5B" w:rsidRPr="00B62D5B" w:rsidTr="00E44DF6">
        <w:tc>
          <w:tcPr>
            <w:tcW w:w="2268" w:type="dxa"/>
          </w:tcPr>
          <w:p w:rsidR="004509EE" w:rsidRPr="00B62D5B" w:rsidRDefault="00665560" w:rsidP="003145B0">
            <w:r>
              <w:t>Výsledok hospodárenia</w:t>
            </w:r>
          </w:p>
        </w:tc>
        <w:tc>
          <w:tcPr>
            <w:tcW w:w="1134" w:type="dxa"/>
          </w:tcPr>
          <w:p w:rsidR="004509EE" w:rsidRPr="00B62D5B" w:rsidRDefault="00DD6C22" w:rsidP="003145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1924,50</w:t>
            </w: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4509EE" w:rsidP="00A871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09EE" w:rsidRPr="00B62D5B" w:rsidRDefault="005D49B6" w:rsidP="009844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-8755,91</w:t>
            </w:r>
          </w:p>
        </w:tc>
        <w:tc>
          <w:tcPr>
            <w:tcW w:w="2976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</w:tr>
      <w:tr w:rsidR="00B62D5B" w:rsidRPr="00B62D5B" w:rsidTr="00E44DF6">
        <w:tc>
          <w:tcPr>
            <w:tcW w:w="2268" w:type="dxa"/>
          </w:tcPr>
          <w:p w:rsidR="00B62D5B" w:rsidRPr="00B62D5B" w:rsidRDefault="0098449C" w:rsidP="00B62D5B">
            <w:r>
              <w:t>Vlastné imanie</w:t>
            </w:r>
          </w:p>
        </w:tc>
        <w:tc>
          <w:tcPr>
            <w:tcW w:w="1134" w:type="dxa"/>
          </w:tcPr>
          <w:p w:rsidR="00B62D5B" w:rsidRPr="00B62D5B" w:rsidRDefault="00DD6C22" w:rsidP="00DD6C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-29399,82</w:t>
            </w:r>
          </w:p>
        </w:tc>
        <w:tc>
          <w:tcPr>
            <w:tcW w:w="851" w:type="dxa"/>
          </w:tcPr>
          <w:p w:rsidR="00B62D5B" w:rsidRPr="00B62D5B" w:rsidRDefault="00B62D5B" w:rsidP="003145B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62D5B" w:rsidRPr="00B62D5B" w:rsidRDefault="00B62D5B" w:rsidP="00D50D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62D5B" w:rsidRPr="00B62D5B" w:rsidRDefault="00B62D5B" w:rsidP="003145B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62D5B" w:rsidRPr="00B62D5B" w:rsidRDefault="005D49B6" w:rsidP="00804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-38155,73</w:t>
            </w:r>
          </w:p>
        </w:tc>
        <w:tc>
          <w:tcPr>
            <w:tcW w:w="2976" w:type="dxa"/>
          </w:tcPr>
          <w:p w:rsidR="00B62D5B" w:rsidRPr="00B62D5B" w:rsidRDefault="00B62D5B" w:rsidP="003145B0">
            <w:pPr>
              <w:rPr>
                <w:sz w:val="18"/>
                <w:szCs w:val="18"/>
              </w:rPr>
            </w:pPr>
          </w:p>
        </w:tc>
      </w:tr>
    </w:tbl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Pr="00736108" w:rsidRDefault="00691E92" w:rsidP="00EB4F81">
      <w:pPr>
        <w:pStyle w:val="Pismenka"/>
        <w:tabs>
          <w:tab w:val="clear" w:pos="426"/>
        </w:tabs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736108">
        <w:rPr>
          <w:b w:val="0"/>
          <w:sz w:val="24"/>
          <w:szCs w:val="24"/>
        </w:rPr>
        <w:t xml:space="preserve"> – </w:t>
      </w:r>
      <w:r w:rsidR="00736108" w:rsidRPr="00736108">
        <w:rPr>
          <w:sz w:val="24"/>
          <w:szCs w:val="24"/>
        </w:rPr>
        <w:t>účtovná jednotka netvorila</w:t>
      </w:r>
      <w:r w:rsidR="00736108">
        <w:rPr>
          <w:b w:val="0"/>
          <w:sz w:val="24"/>
          <w:szCs w:val="24"/>
        </w:rPr>
        <w:t xml:space="preserve"> </w:t>
      </w:r>
      <w:r w:rsidR="00736108" w:rsidRPr="00736108">
        <w:rPr>
          <w:sz w:val="24"/>
          <w:szCs w:val="24"/>
        </w:rPr>
        <w:t>rezervy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FF7FD8" w:rsidRPr="00783ADA">
        <w:rPr>
          <w:sz w:val="24"/>
          <w:szCs w:val="24"/>
        </w:rPr>
        <w:t>Ú</w:t>
      </w:r>
      <w:r w:rsidR="00505CBF" w:rsidRPr="00783ADA">
        <w:rPr>
          <w:sz w:val="24"/>
          <w:szCs w:val="24"/>
        </w:rPr>
        <w:t>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5D49B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872E70">
              <w:rPr>
                <w:b/>
              </w:rPr>
              <w:t>2</w:t>
            </w:r>
            <w:r w:rsidR="005D49B6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D49B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D49B6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783ADA" w:rsidTr="00DD5FF0">
        <w:tc>
          <w:tcPr>
            <w:tcW w:w="7230" w:type="dxa"/>
          </w:tcPr>
          <w:p w:rsid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  <w:p w:rsidR="00783ADA" w:rsidRPr="00DD5FF0" w:rsidRDefault="00783ADA" w:rsidP="003145B0">
            <w:pPr>
              <w:rPr>
                <w:b/>
              </w:rPr>
            </w:pPr>
          </w:p>
        </w:tc>
        <w:tc>
          <w:tcPr>
            <w:tcW w:w="1559" w:type="dxa"/>
          </w:tcPr>
          <w:p w:rsidR="00DD5FF0" w:rsidRPr="00783ADA" w:rsidRDefault="005D49B6" w:rsidP="003145B0">
            <w:pPr>
              <w:jc w:val="right"/>
              <w:rPr>
                <w:b/>
              </w:rPr>
            </w:pPr>
            <w:r>
              <w:rPr>
                <w:b/>
              </w:rPr>
              <w:t>624,56</w:t>
            </w:r>
          </w:p>
        </w:tc>
        <w:tc>
          <w:tcPr>
            <w:tcW w:w="1417" w:type="dxa"/>
          </w:tcPr>
          <w:p w:rsidR="00DD5FF0" w:rsidRPr="00783ADA" w:rsidRDefault="005D49B6" w:rsidP="003145B0">
            <w:pPr>
              <w:jc w:val="right"/>
              <w:rPr>
                <w:b/>
              </w:rPr>
            </w:pPr>
            <w:r>
              <w:rPr>
                <w:b/>
              </w:rPr>
              <w:t>711,66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D51BDB" w:rsidRDefault="005D49B6" w:rsidP="003145B0">
            <w:pPr>
              <w:jc w:val="right"/>
            </w:pPr>
            <w:r>
              <w:t>624,56</w:t>
            </w:r>
          </w:p>
        </w:tc>
        <w:tc>
          <w:tcPr>
            <w:tcW w:w="1417" w:type="dxa"/>
          </w:tcPr>
          <w:p w:rsidR="00DD5FF0" w:rsidRPr="00D51BDB" w:rsidRDefault="005D49B6" w:rsidP="003145B0">
            <w:pPr>
              <w:jc w:val="right"/>
            </w:pPr>
            <w:r>
              <w:t>711,66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774798" w:rsidP="003145B0">
            <w:pPr>
              <w:rPr>
                <w:b/>
              </w:rPr>
            </w:pPr>
            <w:r>
              <w:rPr>
                <w:b/>
              </w:rPr>
              <w:t>Záväzky spolu</w:t>
            </w:r>
          </w:p>
          <w:p w:rsidR="00021EEF" w:rsidRPr="00DD5FF0" w:rsidRDefault="00021EEF" w:rsidP="003145B0">
            <w:pPr>
              <w:rPr>
                <w:b/>
              </w:rPr>
            </w:pPr>
          </w:p>
        </w:tc>
        <w:tc>
          <w:tcPr>
            <w:tcW w:w="1559" w:type="dxa"/>
          </w:tcPr>
          <w:p w:rsidR="00DD5FF0" w:rsidRPr="00272CF8" w:rsidRDefault="006F5CCC" w:rsidP="003145B0">
            <w:pPr>
              <w:jc w:val="right"/>
              <w:rPr>
                <w:b/>
              </w:rPr>
            </w:pPr>
            <w:r>
              <w:rPr>
                <w:b/>
              </w:rPr>
              <w:t>153196,04</w:t>
            </w:r>
          </w:p>
        </w:tc>
        <w:tc>
          <w:tcPr>
            <w:tcW w:w="1417" w:type="dxa"/>
          </w:tcPr>
          <w:p w:rsidR="00DD5FF0" w:rsidRPr="00272CF8" w:rsidRDefault="005D49B6" w:rsidP="003145B0">
            <w:pPr>
              <w:jc w:val="right"/>
              <w:rPr>
                <w:b/>
              </w:rPr>
            </w:pPr>
            <w:r>
              <w:rPr>
                <w:b/>
              </w:rPr>
              <w:t>163392,06</w:t>
            </w:r>
          </w:p>
        </w:tc>
      </w:tr>
      <w:tr w:rsidR="00272CF8" w:rsidRPr="00CA5280" w:rsidTr="00DD5FF0">
        <w:tc>
          <w:tcPr>
            <w:tcW w:w="7230" w:type="dxa"/>
          </w:tcPr>
          <w:p w:rsidR="00272CF8" w:rsidRPr="00783ADA" w:rsidRDefault="00FC303E" w:rsidP="00783ADA">
            <w:pPr>
              <w:numPr>
                <w:ilvl w:val="0"/>
                <w:numId w:val="34"/>
              </w:numPr>
              <w:ind w:left="318" w:hanging="142"/>
            </w:pPr>
            <w:r>
              <w:t>321</w:t>
            </w:r>
          </w:p>
        </w:tc>
        <w:tc>
          <w:tcPr>
            <w:tcW w:w="1559" w:type="dxa"/>
          </w:tcPr>
          <w:p w:rsidR="00272CF8" w:rsidRDefault="00272CF8" w:rsidP="00021EEF">
            <w:pPr>
              <w:jc w:val="right"/>
            </w:pPr>
          </w:p>
        </w:tc>
        <w:tc>
          <w:tcPr>
            <w:tcW w:w="1417" w:type="dxa"/>
          </w:tcPr>
          <w:p w:rsidR="00272CF8" w:rsidRDefault="00FC303E" w:rsidP="00272CF8">
            <w:pPr>
              <w:jc w:val="right"/>
            </w:pPr>
            <w:r>
              <w:t>0</w:t>
            </w:r>
          </w:p>
        </w:tc>
      </w:tr>
      <w:tr w:rsidR="00783ADA" w:rsidRPr="00CA5280" w:rsidTr="00DD5FF0">
        <w:tc>
          <w:tcPr>
            <w:tcW w:w="7230" w:type="dxa"/>
          </w:tcPr>
          <w:p w:rsidR="00783ADA" w:rsidRPr="00783ADA" w:rsidRDefault="00FC303E" w:rsidP="00783ADA">
            <w:pPr>
              <w:numPr>
                <w:ilvl w:val="0"/>
                <w:numId w:val="34"/>
              </w:numPr>
              <w:ind w:left="318" w:hanging="142"/>
            </w:pPr>
            <w:r>
              <w:t>324</w:t>
            </w:r>
            <w:r w:rsidR="00783ADA" w:rsidRPr="00783ADA">
              <w:t xml:space="preserve"> </w:t>
            </w:r>
          </w:p>
        </w:tc>
        <w:tc>
          <w:tcPr>
            <w:tcW w:w="1559" w:type="dxa"/>
          </w:tcPr>
          <w:p w:rsidR="00783ADA" w:rsidRDefault="005D49B6" w:rsidP="00021EEF">
            <w:pPr>
              <w:jc w:val="right"/>
            </w:pPr>
            <w:r>
              <w:t>1954,07</w:t>
            </w:r>
          </w:p>
        </w:tc>
        <w:tc>
          <w:tcPr>
            <w:tcW w:w="1417" w:type="dxa"/>
          </w:tcPr>
          <w:p w:rsidR="00783ADA" w:rsidRDefault="005D49B6" w:rsidP="00021EEF">
            <w:pPr>
              <w:jc w:val="right"/>
            </w:pPr>
            <w:r>
              <w:t>1429,42</w:t>
            </w:r>
          </w:p>
        </w:tc>
      </w:tr>
      <w:tr w:rsidR="00783ADA" w:rsidRPr="00CA5280" w:rsidTr="00DD5FF0">
        <w:tc>
          <w:tcPr>
            <w:tcW w:w="7230" w:type="dxa"/>
          </w:tcPr>
          <w:p w:rsidR="00783ADA" w:rsidRPr="00783ADA" w:rsidRDefault="00D14692" w:rsidP="002F3A95">
            <w:pPr>
              <w:numPr>
                <w:ilvl w:val="0"/>
                <w:numId w:val="34"/>
              </w:numPr>
              <w:ind w:left="318" w:hanging="142"/>
            </w:pPr>
            <w:r>
              <w:t>326</w:t>
            </w:r>
          </w:p>
        </w:tc>
        <w:tc>
          <w:tcPr>
            <w:tcW w:w="1559" w:type="dxa"/>
          </w:tcPr>
          <w:p w:rsidR="00783ADA" w:rsidRDefault="005D49B6" w:rsidP="00021EEF">
            <w:pPr>
              <w:jc w:val="right"/>
            </w:pPr>
            <w:r>
              <w:t>4677,95</w:t>
            </w:r>
          </w:p>
        </w:tc>
        <w:tc>
          <w:tcPr>
            <w:tcW w:w="1417" w:type="dxa"/>
          </w:tcPr>
          <w:p w:rsidR="00783ADA" w:rsidRDefault="005D49B6" w:rsidP="00021EEF">
            <w:pPr>
              <w:jc w:val="right"/>
            </w:pPr>
            <w:r>
              <w:t>2580,76</w:t>
            </w:r>
          </w:p>
        </w:tc>
      </w:tr>
      <w:tr w:rsidR="00783ADA" w:rsidRPr="00CA5280" w:rsidTr="00DD5FF0">
        <w:tc>
          <w:tcPr>
            <w:tcW w:w="7230" w:type="dxa"/>
          </w:tcPr>
          <w:p w:rsidR="00783ADA" w:rsidRPr="00783ADA" w:rsidRDefault="00D14692" w:rsidP="00783ADA">
            <w:pPr>
              <w:numPr>
                <w:ilvl w:val="0"/>
                <w:numId w:val="34"/>
              </w:numPr>
              <w:ind w:left="318" w:hanging="142"/>
            </w:pPr>
            <w:r>
              <w:t>379</w:t>
            </w:r>
          </w:p>
        </w:tc>
        <w:tc>
          <w:tcPr>
            <w:tcW w:w="1559" w:type="dxa"/>
          </w:tcPr>
          <w:p w:rsidR="00783ADA" w:rsidRDefault="005D49B6" w:rsidP="00021EEF">
            <w:pPr>
              <w:jc w:val="right"/>
            </w:pPr>
            <w:r>
              <w:t>639,02</w:t>
            </w:r>
          </w:p>
        </w:tc>
        <w:tc>
          <w:tcPr>
            <w:tcW w:w="1417" w:type="dxa"/>
          </w:tcPr>
          <w:p w:rsidR="00783ADA" w:rsidRDefault="005D49B6" w:rsidP="00021EEF">
            <w:pPr>
              <w:jc w:val="right"/>
            </w:pPr>
            <w:r>
              <w:t>1404,23</w:t>
            </w:r>
          </w:p>
        </w:tc>
      </w:tr>
      <w:tr w:rsidR="00021EEF" w:rsidRPr="00CA5280" w:rsidTr="00DD5FF0">
        <w:tc>
          <w:tcPr>
            <w:tcW w:w="7230" w:type="dxa"/>
          </w:tcPr>
          <w:p w:rsidR="00021EEF" w:rsidRPr="00783ADA" w:rsidRDefault="00D14692" w:rsidP="00021EEF">
            <w:pPr>
              <w:numPr>
                <w:ilvl w:val="0"/>
                <w:numId w:val="34"/>
              </w:numPr>
              <w:ind w:left="318" w:hanging="142"/>
            </w:pPr>
            <w:r>
              <w:t>331</w:t>
            </w:r>
            <w:r w:rsidR="00021EEF" w:rsidRPr="00783ADA">
              <w:t xml:space="preserve"> </w:t>
            </w:r>
          </w:p>
        </w:tc>
        <w:tc>
          <w:tcPr>
            <w:tcW w:w="1559" w:type="dxa"/>
          </w:tcPr>
          <w:p w:rsidR="00021EEF" w:rsidRPr="00CA5280" w:rsidRDefault="005D49B6" w:rsidP="00021EEF">
            <w:pPr>
              <w:jc w:val="right"/>
            </w:pPr>
            <w:r>
              <w:t>19683,03</w:t>
            </w:r>
          </w:p>
        </w:tc>
        <w:tc>
          <w:tcPr>
            <w:tcW w:w="1417" w:type="dxa"/>
          </w:tcPr>
          <w:p w:rsidR="00021EEF" w:rsidRPr="00CA5280" w:rsidRDefault="005D49B6" w:rsidP="00021EEF">
            <w:pPr>
              <w:jc w:val="right"/>
            </w:pPr>
            <w:r>
              <w:t>18043,32</w:t>
            </w:r>
          </w:p>
        </w:tc>
      </w:tr>
      <w:tr w:rsidR="00021EEF" w:rsidRPr="00CA5280" w:rsidTr="00DD5FF0">
        <w:tc>
          <w:tcPr>
            <w:tcW w:w="7230" w:type="dxa"/>
          </w:tcPr>
          <w:p w:rsidR="00021EEF" w:rsidRPr="00783ADA" w:rsidRDefault="00D14692" w:rsidP="00021EEF">
            <w:pPr>
              <w:ind w:left="318"/>
            </w:pPr>
            <w:r>
              <w:t>-336</w:t>
            </w:r>
            <w:r w:rsidR="00021EEF" w:rsidRPr="00783ADA">
              <w:t xml:space="preserve"> </w:t>
            </w:r>
          </w:p>
        </w:tc>
        <w:tc>
          <w:tcPr>
            <w:tcW w:w="1559" w:type="dxa"/>
          </w:tcPr>
          <w:p w:rsidR="00021EEF" w:rsidRPr="00CA5280" w:rsidRDefault="005D49B6" w:rsidP="00783ADA">
            <w:pPr>
              <w:jc w:val="right"/>
            </w:pPr>
            <w:r>
              <w:t>12481,16</w:t>
            </w:r>
          </w:p>
        </w:tc>
        <w:tc>
          <w:tcPr>
            <w:tcW w:w="1417" w:type="dxa"/>
          </w:tcPr>
          <w:p w:rsidR="00021EEF" w:rsidRPr="00CA5280" w:rsidRDefault="005D49B6" w:rsidP="00021EEF">
            <w:pPr>
              <w:jc w:val="right"/>
            </w:pPr>
            <w:r>
              <w:t>10714,38</w:t>
            </w:r>
          </w:p>
        </w:tc>
      </w:tr>
      <w:tr w:rsidR="00021EEF" w:rsidRPr="00CA5280" w:rsidTr="00DD5FF0">
        <w:tc>
          <w:tcPr>
            <w:tcW w:w="7230" w:type="dxa"/>
          </w:tcPr>
          <w:p w:rsidR="00021EEF" w:rsidRPr="00783ADA" w:rsidRDefault="00D14692" w:rsidP="00783ADA">
            <w:pPr>
              <w:numPr>
                <w:ilvl w:val="0"/>
                <w:numId w:val="34"/>
              </w:numPr>
              <w:ind w:left="318" w:hanging="142"/>
            </w:pPr>
            <w:r>
              <w:t>342</w:t>
            </w:r>
          </w:p>
        </w:tc>
        <w:tc>
          <w:tcPr>
            <w:tcW w:w="1559" w:type="dxa"/>
          </w:tcPr>
          <w:p w:rsidR="00021EEF" w:rsidRPr="00CA5280" w:rsidRDefault="005D49B6" w:rsidP="00021EEF">
            <w:pPr>
              <w:jc w:val="right"/>
            </w:pPr>
            <w:r>
              <w:t>2820,36</w:t>
            </w:r>
          </w:p>
        </w:tc>
        <w:tc>
          <w:tcPr>
            <w:tcW w:w="1417" w:type="dxa"/>
          </w:tcPr>
          <w:p w:rsidR="00021EEF" w:rsidRPr="00CA5280" w:rsidRDefault="005D49B6" w:rsidP="00021EEF">
            <w:pPr>
              <w:jc w:val="right"/>
            </w:pPr>
            <w:r>
              <w:t>2290,67</w:t>
            </w:r>
          </w:p>
        </w:tc>
      </w:tr>
      <w:tr w:rsidR="00783ADA" w:rsidRPr="00CA5280" w:rsidTr="00DD5FF0">
        <w:tc>
          <w:tcPr>
            <w:tcW w:w="7230" w:type="dxa"/>
          </w:tcPr>
          <w:p w:rsidR="00783ADA" w:rsidRPr="00783ADA" w:rsidRDefault="00D14692" w:rsidP="00D14692">
            <w:pPr>
              <w:ind w:left="318"/>
            </w:pPr>
            <w:r>
              <w:t>-355</w:t>
            </w:r>
          </w:p>
        </w:tc>
        <w:tc>
          <w:tcPr>
            <w:tcW w:w="1559" w:type="dxa"/>
          </w:tcPr>
          <w:p w:rsidR="00783ADA" w:rsidRDefault="005D49B6" w:rsidP="00021EEF">
            <w:pPr>
              <w:jc w:val="right"/>
            </w:pPr>
            <w:r>
              <w:t>106997,51</w:t>
            </w:r>
          </w:p>
        </w:tc>
        <w:tc>
          <w:tcPr>
            <w:tcW w:w="1417" w:type="dxa"/>
          </w:tcPr>
          <w:p w:rsidR="00783ADA" w:rsidRDefault="005D49B6" w:rsidP="00021EEF">
            <w:pPr>
              <w:jc w:val="right"/>
            </w:pPr>
            <w:r>
              <w:t>126217,62</w:t>
            </w:r>
          </w:p>
        </w:tc>
      </w:tr>
      <w:tr w:rsidR="00272CF8" w:rsidRPr="00CA5280" w:rsidTr="00DD5FF0">
        <w:tc>
          <w:tcPr>
            <w:tcW w:w="7230" w:type="dxa"/>
          </w:tcPr>
          <w:p w:rsidR="00272CF8" w:rsidRDefault="006F5CCC" w:rsidP="00D14692">
            <w:pPr>
              <w:ind w:left="318"/>
            </w:pPr>
            <w:r>
              <w:t>351</w:t>
            </w:r>
          </w:p>
        </w:tc>
        <w:tc>
          <w:tcPr>
            <w:tcW w:w="1559" w:type="dxa"/>
          </w:tcPr>
          <w:p w:rsidR="00272CF8" w:rsidRDefault="006F5CCC" w:rsidP="00021EEF">
            <w:pPr>
              <w:jc w:val="right"/>
            </w:pPr>
            <w:r>
              <w:t>3318,38</w:t>
            </w:r>
          </w:p>
        </w:tc>
        <w:tc>
          <w:tcPr>
            <w:tcW w:w="1417" w:type="dxa"/>
          </w:tcPr>
          <w:p w:rsidR="00272CF8" w:rsidRDefault="006F5CCC" w:rsidP="00021EEF">
            <w:pPr>
              <w:jc w:val="right"/>
            </w:pPr>
            <w:r>
              <w:t>0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272CF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k tabuľke č.8  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6F5CC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F5CCC">
              <w:rPr>
                <w:b/>
              </w:rPr>
              <w:t>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6F5CC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F5CCC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FF7FD8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DD5FF0" w:rsidRPr="00CA5280" w:rsidRDefault="00FF7FD8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2410"/>
        <w:gridCol w:w="1559"/>
        <w:gridCol w:w="1559"/>
      </w:tblGrid>
      <w:tr w:rsidR="00B6370A" w:rsidRPr="00A6137D" w:rsidTr="00C62E0C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72CF8" w:rsidRPr="00F403B7" w:rsidTr="00C62E0C">
        <w:tc>
          <w:tcPr>
            <w:tcW w:w="723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72CF8" w:rsidRPr="004629A1" w:rsidRDefault="00272CF8" w:rsidP="00012392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A4699C" w:rsidRDefault="00272CF8" w:rsidP="00012392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F403B7" w:rsidRDefault="00272CF8" w:rsidP="00012392">
            <w:pPr>
              <w:jc w:val="right"/>
              <w:rPr>
                <w:b/>
              </w:rPr>
            </w:pPr>
          </w:p>
        </w:tc>
      </w:tr>
      <w:tr w:rsidR="00272CF8" w:rsidRPr="00CE0DE8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272CF8" w:rsidP="00272CF8">
            <w:pPr>
              <w:numPr>
                <w:ilvl w:val="0"/>
                <w:numId w:val="34"/>
              </w:numPr>
              <w:ind w:left="318" w:hanging="142"/>
            </w:pPr>
            <w:r w:rsidRPr="00783ADA">
              <w:t xml:space="preserve">prijaté preddavky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240F6A" w:rsidRDefault="00272CF8" w:rsidP="00272CF8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E0DE8" w:rsidRDefault="006F5CCC" w:rsidP="00CE0DE8">
            <w:pPr>
              <w:ind w:left="360"/>
              <w:jc w:val="right"/>
            </w:pPr>
            <w:r>
              <w:t>1954,07</w:t>
            </w: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CE0DE8" w:rsidP="00CE0DE8">
            <w:r>
              <w:t xml:space="preserve">    -  </w:t>
            </w:r>
            <w:proofErr w:type="spellStart"/>
            <w:r w:rsidR="00272CF8">
              <w:t>nevyfakt.dodávky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6F5CCC" w:rsidP="00272CF8">
            <w:pPr>
              <w:jc w:val="right"/>
            </w:pPr>
            <w:r>
              <w:t>4677,95</w:t>
            </w: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272CF8" w:rsidP="00272CF8">
            <w:pPr>
              <w:numPr>
                <w:ilvl w:val="0"/>
                <w:numId w:val="34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9E388A" w:rsidP="00272CF8">
            <w:pPr>
              <w:jc w:val="right"/>
            </w:pPr>
            <w:r>
              <w:t>0</w:t>
            </w: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272CF8" w:rsidP="00272CF8">
            <w:pPr>
              <w:numPr>
                <w:ilvl w:val="0"/>
                <w:numId w:val="34"/>
              </w:numPr>
              <w:ind w:left="318" w:hanging="142"/>
            </w:pPr>
            <w:r w:rsidRPr="00783ADA"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9E388A" w:rsidP="00272CF8">
            <w:pPr>
              <w:jc w:val="right"/>
            </w:pPr>
            <w:r>
              <w:t>19683,03</w:t>
            </w:r>
          </w:p>
        </w:tc>
      </w:tr>
      <w:tr w:rsidR="00272CF8" w:rsidRPr="00CA5280" w:rsidTr="00C62E0C">
        <w:trPr>
          <w:trHeight w:val="307"/>
        </w:trPr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CE0DE8" w:rsidP="00272CF8">
            <w:pPr>
              <w:ind w:left="318"/>
            </w:pPr>
            <w:r>
              <w:t xml:space="preserve"> </w:t>
            </w:r>
            <w:r w:rsidR="00272CF8" w:rsidRPr="00783ADA"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9E388A" w:rsidP="00CE0DE8">
            <w:pPr>
              <w:jc w:val="right"/>
            </w:pPr>
            <w:r>
              <w:t>12481,16</w:t>
            </w: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272CF8" w:rsidP="00272CF8">
            <w:pPr>
              <w:numPr>
                <w:ilvl w:val="0"/>
                <w:numId w:val="34"/>
              </w:numPr>
              <w:ind w:left="318" w:hanging="142"/>
            </w:pPr>
            <w:r>
              <w:t>ostatné priame dane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9E388A" w:rsidP="00CE0DE8">
            <w:pPr>
              <w:jc w:val="right"/>
            </w:pPr>
            <w:r>
              <w:t>2820,36</w:t>
            </w: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6F5CCC" w:rsidP="00F403B7">
            <w:pPr>
              <w:numPr>
                <w:ilvl w:val="0"/>
                <w:numId w:val="34"/>
              </w:numPr>
              <w:ind w:left="318" w:hanging="142"/>
            </w:pPr>
            <w:r>
              <w:t>zúčtovanie odvodov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6F5CCC" w:rsidP="00272CF8">
            <w:pPr>
              <w:jc w:val="right"/>
            </w:pPr>
            <w:r>
              <w:t>3318,38</w:t>
            </w: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Default="00272CF8" w:rsidP="00272CF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272CF8" w:rsidP="00272CF8">
            <w:pPr>
              <w:jc w:val="right"/>
            </w:pPr>
          </w:p>
        </w:tc>
      </w:tr>
    </w:tbl>
    <w:p w:rsidR="006F4019" w:rsidRDefault="00C067CC" w:rsidP="00272CF8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CE0DE8">
        <w:rPr>
          <w:b/>
          <w:sz w:val="24"/>
          <w:szCs w:val="24"/>
        </w:rPr>
        <w:t xml:space="preserve">– účtovná jednotka nemá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FF7FD8">
        <w:rPr>
          <w:b w:val="0"/>
          <w:sz w:val="24"/>
          <w:szCs w:val="24"/>
        </w:rPr>
        <w:t xml:space="preserve"> 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150 a"/>
        </w:smartTagPr>
        <w:r w:rsidR="00C75E8D" w:rsidRPr="00111B4C">
          <w:rPr>
            <w:b w:val="0"/>
            <w:sz w:val="24"/>
            <w:szCs w:val="24"/>
          </w:rPr>
          <w:t>1</w:t>
        </w:r>
        <w:r w:rsidR="00C75E8D">
          <w:rPr>
            <w:b w:val="0"/>
            <w:sz w:val="24"/>
            <w:szCs w:val="24"/>
          </w:rPr>
          <w:t>50</w:t>
        </w:r>
        <w:r w:rsidR="00C75E8D" w:rsidRPr="00111B4C">
          <w:rPr>
            <w:b w:val="0"/>
            <w:sz w:val="24"/>
            <w:szCs w:val="24"/>
          </w:rPr>
          <w:t xml:space="preserve"> a</w:t>
        </w:r>
      </w:smartTag>
      <w:r w:rsidR="00C75E8D" w:rsidRPr="00111B4C">
        <w:rPr>
          <w:b w:val="0"/>
          <w:sz w:val="24"/>
          <w:szCs w:val="24"/>
        </w:rPr>
        <w:t xml:space="preserve">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  <w:r w:rsidR="00FF7FD8">
        <w:rPr>
          <w:b w:val="0"/>
          <w:sz w:val="24"/>
          <w:szCs w:val="24"/>
        </w:rPr>
        <w:t xml:space="preserve"> - nemáme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9E388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872E70">
              <w:rPr>
                <w:b/>
              </w:rPr>
              <w:t>2</w:t>
            </w:r>
            <w:r w:rsidR="009E388A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9E388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E388A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9E388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872E70">
              <w:rPr>
                <w:b/>
              </w:rPr>
              <w:t>2</w:t>
            </w:r>
            <w:r w:rsidR="009E388A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9E388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E388A">
              <w:rPr>
                <w:b/>
              </w:rPr>
              <w:t>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CE0DE8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9E388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872E70">
              <w:rPr>
                <w:b/>
              </w:rPr>
              <w:t>2</w:t>
            </w:r>
            <w:r w:rsidR="009E388A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9E388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9E388A">
              <w:rPr>
                <w:b/>
              </w:rPr>
              <w:t>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  <w:r w:rsidR="008E1967">
        <w:rPr>
          <w:b w:val="0"/>
          <w:sz w:val="24"/>
          <w:szCs w:val="24"/>
        </w:rPr>
        <w:t>- nemáme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9E388A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6D5EF1">
              <w:rPr>
                <w:b/>
              </w:rPr>
              <w:t>2</w:t>
            </w:r>
            <w:r w:rsidR="009E388A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9E388A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E388A">
              <w:rPr>
                <w:b/>
              </w:rPr>
              <w:t>20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B61CE4" w:rsidRDefault="00884040" w:rsidP="00B15E04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CC1B2F" w:rsidRPr="00FD1969" w:rsidRDefault="00CC1B2F" w:rsidP="000D1B49">
            <w:pPr>
              <w:jc w:val="center"/>
            </w:pPr>
          </w:p>
        </w:tc>
        <w:tc>
          <w:tcPr>
            <w:tcW w:w="2409" w:type="dxa"/>
          </w:tcPr>
          <w:p w:rsidR="00CC1B2F" w:rsidRPr="00FD1969" w:rsidRDefault="00CC1B2F" w:rsidP="000D1B49">
            <w:pPr>
              <w:jc w:val="center"/>
            </w:pP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FF795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6D5EF1">
              <w:rPr>
                <w:b/>
              </w:rPr>
              <w:t>2</w:t>
            </w:r>
            <w:r w:rsidR="00FF7951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FF795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FF7951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0D1B49" w:rsidRDefault="00FF7951" w:rsidP="00721476">
            <w:pPr>
              <w:jc w:val="right"/>
            </w:pPr>
            <w:r>
              <w:t>27560,55</w:t>
            </w:r>
          </w:p>
          <w:p w:rsidR="000D1B49" w:rsidRDefault="000D1B49" w:rsidP="00721476">
            <w:pPr>
              <w:jc w:val="right"/>
            </w:pPr>
          </w:p>
          <w:p w:rsidR="003D6A70" w:rsidRPr="00C958C7" w:rsidRDefault="000D1B49" w:rsidP="00721476">
            <w:pPr>
              <w:jc w:val="right"/>
            </w:pPr>
            <w:r>
              <w:t xml:space="preserve">  </w:t>
            </w:r>
          </w:p>
        </w:tc>
        <w:tc>
          <w:tcPr>
            <w:tcW w:w="1984" w:type="dxa"/>
          </w:tcPr>
          <w:p w:rsidR="003D6A70" w:rsidRPr="00C958C7" w:rsidRDefault="00FF7951" w:rsidP="00721476">
            <w:pPr>
              <w:jc w:val="right"/>
            </w:pPr>
            <w:r>
              <w:t>22712,43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C958C7" w:rsidRDefault="00FF7FD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C958C7" w:rsidRDefault="00FF7FD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EA4CDB" w:rsidP="00721476">
            <w:pPr>
              <w:jc w:val="right"/>
            </w:pPr>
            <w:r>
              <w:t>531880,82</w:t>
            </w:r>
          </w:p>
        </w:tc>
        <w:tc>
          <w:tcPr>
            <w:tcW w:w="1984" w:type="dxa"/>
          </w:tcPr>
          <w:p w:rsidR="003D6A70" w:rsidRPr="00074670" w:rsidRDefault="00FF7951" w:rsidP="00721476">
            <w:pPr>
              <w:jc w:val="right"/>
            </w:pPr>
            <w:r>
              <w:t>433757,36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EA4CDB" w:rsidP="00721476">
            <w:pPr>
              <w:jc w:val="right"/>
            </w:pPr>
            <w:r>
              <w:t>19207</w:t>
            </w:r>
          </w:p>
        </w:tc>
        <w:tc>
          <w:tcPr>
            <w:tcW w:w="1984" w:type="dxa"/>
          </w:tcPr>
          <w:p w:rsidR="003D6A70" w:rsidRPr="00074670" w:rsidRDefault="00EA4CDB" w:rsidP="00721476">
            <w:pPr>
              <w:jc w:val="right"/>
            </w:pPr>
            <w:r>
              <w:t>11741,22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EA4CDB" w:rsidP="00721476">
            <w:pPr>
              <w:jc w:val="right"/>
            </w:pPr>
            <w:r>
              <w:t>27726,80</w:t>
            </w:r>
          </w:p>
        </w:tc>
        <w:tc>
          <w:tcPr>
            <w:tcW w:w="1984" w:type="dxa"/>
          </w:tcPr>
          <w:p w:rsidR="003D6A70" w:rsidRPr="00074670" w:rsidRDefault="00EA4CDB" w:rsidP="00721476">
            <w:pPr>
              <w:jc w:val="right"/>
            </w:pPr>
            <w:r>
              <w:t>75905,02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074670" w:rsidRDefault="00FF7FD8" w:rsidP="00721476">
            <w:pPr>
              <w:jc w:val="right"/>
            </w:pPr>
            <w:r>
              <w:t>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074670" w:rsidRDefault="007D1F12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074670" w:rsidRDefault="007D1F12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7D1F12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B61CE4" w:rsidRPr="00B61CE4" w:rsidRDefault="006A2CC4" w:rsidP="006A2CC4">
      <w:pPr>
        <w:ind w:left="284"/>
        <w:jc w:val="both"/>
        <w:rPr>
          <w:sz w:val="24"/>
          <w:szCs w:val="24"/>
        </w:rPr>
      </w:pPr>
      <w:r w:rsidRPr="00B61CE4">
        <w:rPr>
          <w:sz w:val="24"/>
          <w:szCs w:val="24"/>
        </w:rPr>
        <w:t>Celková výška výnosov k 31.12.20</w:t>
      </w:r>
      <w:r w:rsidR="00A546A6">
        <w:rPr>
          <w:sz w:val="24"/>
          <w:szCs w:val="24"/>
        </w:rPr>
        <w:t>2</w:t>
      </w:r>
      <w:r w:rsidR="00EA4CDB">
        <w:rPr>
          <w:sz w:val="24"/>
          <w:szCs w:val="24"/>
        </w:rPr>
        <w:t>1</w:t>
      </w:r>
      <w:r w:rsidRPr="00B61CE4">
        <w:rPr>
          <w:sz w:val="24"/>
          <w:szCs w:val="24"/>
        </w:rPr>
        <w:t xml:space="preserve"> bola vykázaná vo výške </w:t>
      </w:r>
      <w:r w:rsidR="00EA4CDB">
        <w:rPr>
          <w:sz w:val="24"/>
          <w:szCs w:val="24"/>
        </w:rPr>
        <w:t>578814,62</w:t>
      </w:r>
      <w:r w:rsidRPr="00B61CE4">
        <w:rPr>
          <w:sz w:val="24"/>
          <w:szCs w:val="24"/>
        </w:rPr>
        <w:t xml:space="preserve"> čo predstavuje </w:t>
      </w:r>
      <w:r w:rsidR="00EA4CDB">
        <w:rPr>
          <w:sz w:val="24"/>
          <w:szCs w:val="24"/>
        </w:rPr>
        <w:t xml:space="preserve">nárast </w:t>
      </w:r>
      <w:r w:rsidR="00716AA3" w:rsidRPr="00B61CE4">
        <w:rPr>
          <w:sz w:val="24"/>
          <w:szCs w:val="24"/>
        </w:rPr>
        <w:t xml:space="preserve">výnosov </w:t>
      </w:r>
      <w:r w:rsidRPr="00B61CE4">
        <w:rPr>
          <w:sz w:val="24"/>
          <w:szCs w:val="24"/>
        </w:rPr>
        <w:t>oproti roku 20</w:t>
      </w:r>
      <w:r w:rsidR="00EA4CDB">
        <w:rPr>
          <w:sz w:val="24"/>
          <w:szCs w:val="24"/>
        </w:rPr>
        <w:t>20</w:t>
      </w:r>
      <w:r w:rsidRPr="00B61CE4">
        <w:rPr>
          <w:sz w:val="24"/>
          <w:szCs w:val="24"/>
        </w:rPr>
        <w:t xml:space="preserve">, keď bola celková výška výnosov vykázaná vo výške </w:t>
      </w:r>
      <w:r w:rsidR="00EA4CDB">
        <w:rPr>
          <w:sz w:val="24"/>
          <w:szCs w:val="24"/>
        </w:rPr>
        <w:t xml:space="preserve">521 603,60 </w:t>
      </w:r>
      <w:r w:rsidR="000D1B49">
        <w:rPr>
          <w:sz w:val="24"/>
          <w:szCs w:val="24"/>
        </w:rPr>
        <w:t>€.</w:t>
      </w:r>
    </w:p>
    <w:p w:rsidR="006A2CC4" w:rsidRPr="00B61CE4" w:rsidRDefault="006A2CC4" w:rsidP="006A2CC4">
      <w:pPr>
        <w:ind w:left="284"/>
        <w:jc w:val="both"/>
        <w:rPr>
          <w:sz w:val="24"/>
          <w:szCs w:val="24"/>
        </w:rPr>
      </w:pPr>
      <w:r w:rsidRPr="00B61CE4">
        <w:rPr>
          <w:sz w:val="24"/>
          <w:szCs w:val="24"/>
        </w:rPr>
        <w:t xml:space="preserve">Najväčší podiel na výnosoch tvorili výnosy: </w:t>
      </w:r>
    </w:p>
    <w:p w:rsidR="006D2BFA" w:rsidRPr="00B61CE4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61CE4">
        <w:rPr>
          <w:sz w:val="24"/>
          <w:szCs w:val="24"/>
        </w:rPr>
        <w:t xml:space="preserve">výnosy z bežných transferov zo ŠR, subjektov verejnej správy vo </w:t>
      </w:r>
      <w:r w:rsidR="00EA4CDB">
        <w:rPr>
          <w:sz w:val="24"/>
          <w:szCs w:val="24"/>
        </w:rPr>
        <w:t>27726,80</w:t>
      </w:r>
      <w:r w:rsidR="009D6639">
        <w:rPr>
          <w:sz w:val="24"/>
          <w:szCs w:val="24"/>
        </w:rPr>
        <w:t xml:space="preserve"> </w:t>
      </w:r>
      <w:r w:rsidRPr="00B61CE4">
        <w:rPr>
          <w:sz w:val="24"/>
          <w:szCs w:val="24"/>
        </w:rPr>
        <w:t xml:space="preserve"> € (účet 693)</w:t>
      </w:r>
    </w:p>
    <w:p w:rsidR="006D2BFA" w:rsidRPr="00B61CE4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61CE4">
        <w:rPr>
          <w:sz w:val="24"/>
          <w:szCs w:val="24"/>
        </w:rPr>
        <w:t xml:space="preserve">výnosy z kapitálových transferov zo ŠR, subjektov verejnej správy o výške </w:t>
      </w:r>
      <w:r w:rsidR="00284754">
        <w:rPr>
          <w:sz w:val="24"/>
          <w:szCs w:val="24"/>
        </w:rPr>
        <w:t xml:space="preserve"> </w:t>
      </w:r>
      <w:r w:rsidR="009D6639">
        <w:rPr>
          <w:sz w:val="24"/>
          <w:szCs w:val="24"/>
        </w:rPr>
        <w:t>0</w:t>
      </w:r>
      <w:r w:rsidRPr="00B61CE4">
        <w:rPr>
          <w:sz w:val="24"/>
          <w:szCs w:val="24"/>
        </w:rPr>
        <w:t>)</w:t>
      </w:r>
    </w:p>
    <w:p w:rsidR="006D2BFA" w:rsidRPr="00F403B7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403B7">
        <w:rPr>
          <w:sz w:val="24"/>
          <w:szCs w:val="24"/>
        </w:rPr>
        <w:t xml:space="preserve">výnosy z bežných transferov od zriaďovateľa vo výške </w:t>
      </w:r>
      <w:r w:rsidR="00F403B7">
        <w:rPr>
          <w:sz w:val="24"/>
          <w:szCs w:val="24"/>
        </w:rPr>
        <w:t xml:space="preserve">                               </w:t>
      </w:r>
      <w:r w:rsidR="00EA4CDB">
        <w:rPr>
          <w:sz w:val="24"/>
          <w:szCs w:val="24"/>
        </w:rPr>
        <w:t>531880,82</w:t>
      </w:r>
      <w:r w:rsidRPr="00F403B7">
        <w:rPr>
          <w:sz w:val="24"/>
          <w:szCs w:val="24"/>
        </w:rPr>
        <w:t xml:space="preserve"> (účet 691)</w:t>
      </w:r>
    </w:p>
    <w:p w:rsidR="006D2BFA" w:rsidRPr="00F403B7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403B7">
        <w:rPr>
          <w:sz w:val="24"/>
          <w:szCs w:val="24"/>
        </w:rPr>
        <w:t>výnosy z kapitálových transferov od zriaďovateľa vo výške</w:t>
      </w:r>
      <w:r w:rsidR="00F403B7">
        <w:rPr>
          <w:sz w:val="24"/>
          <w:szCs w:val="24"/>
        </w:rPr>
        <w:t xml:space="preserve">                           </w:t>
      </w:r>
      <w:r w:rsidR="00EA4CDB">
        <w:rPr>
          <w:sz w:val="24"/>
          <w:szCs w:val="24"/>
        </w:rPr>
        <w:t>19207</w:t>
      </w:r>
      <w:r w:rsidRPr="00F403B7">
        <w:rPr>
          <w:sz w:val="24"/>
          <w:szCs w:val="24"/>
        </w:rPr>
        <w:t>€ (účet 692)</w:t>
      </w:r>
    </w:p>
    <w:p w:rsidR="00F403B7" w:rsidRDefault="00F403B7" w:rsidP="00284754">
      <w:pPr>
        <w:ind w:left="360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EA4CD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5D059B">
              <w:rPr>
                <w:b/>
              </w:rPr>
              <w:t>2</w:t>
            </w:r>
            <w:r w:rsidR="00EA4CDB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EA4CD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EA4CDB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A4CDB" w:rsidP="00721476">
            <w:pPr>
              <w:jc w:val="right"/>
            </w:pPr>
            <w:r>
              <w:t>99719,16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A4CDB" w:rsidP="00721476">
            <w:pPr>
              <w:jc w:val="right"/>
            </w:pPr>
            <w:r>
              <w:t>84584,05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A4CDB" w:rsidP="00721476">
            <w:pPr>
              <w:jc w:val="right"/>
            </w:pPr>
            <w:r>
              <w:t>80500,58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A4CDB" w:rsidP="00721476">
            <w:pPr>
              <w:jc w:val="right"/>
            </w:pPr>
            <w:r>
              <w:t>62473,17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B979C0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  <w:r w:rsidR="00DE2D35">
              <w:t xml:space="preserve">                 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B979C0" w:rsidRDefault="009F2056" w:rsidP="00B979C0">
            <w:pPr>
              <w:numPr>
                <w:ilvl w:val="0"/>
                <w:numId w:val="34"/>
              </w:numPr>
              <w:ind w:left="318" w:hanging="142"/>
            </w:pPr>
            <w:r>
              <w:t>kúrenie</w:t>
            </w:r>
            <w:r w:rsidR="00B979C0">
              <w:t xml:space="preserve"> </w:t>
            </w:r>
          </w:p>
          <w:p w:rsidR="00B979C0" w:rsidRDefault="00B979C0" w:rsidP="00B979C0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744D7" w:rsidRDefault="00EA4CDB" w:rsidP="00EA4CDB">
            <w:pPr>
              <w:jc w:val="center"/>
            </w:pPr>
            <w:r>
              <w:t>19218,58</w:t>
            </w:r>
          </w:p>
          <w:p w:rsidR="00B238AD" w:rsidRDefault="00B238AD" w:rsidP="00EA4CDB">
            <w:pPr>
              <w:jc w:val="center"/>
            </w:pPr>
            <w:r>
              <w:t>3180,82</w:t>
            </w:r>
          </w:p>
          <w:p w:rsidR="00B238AD" w:rsidRDefault="00B238AD" w:rsidP="00EA4CDB">
            <w:pPr>
              <w:jc w:val="center"/>
            </w:pPr>
            <w:r>
              <w:t>1800,05</w:t>
            </w:r>
          </w:p>
          <w:p w:rsidR="00B238AD" w:rsidRDefault="00B238AD" w:rsidP="00B238AD">
            <w:pPr>
              <w:jc w:val="center"/>
            </w:pPr>
            <w:r>
              <w:t>12639,12</w:t>
            </w:r>
          </w:p>
          <w:p w:rsidR="00B238AD" w:rsidRPr="004D4CB1" w:rsidRDefault="00B238AD" w:rsidP="00B238AD">
            <w:pPr>
              <w:jc w:val="center"/>
            </w:pPr>
            <w:r>
              <w:t>1598,59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F2056" w:rsidRDefault="00EA4CDB" w:rsidP="00721476">
            <w:pPr>
              <w:jc w:val="right"/>
            </w:pPr>
            <w:r>
              <w:t>22110,88</w:t>
            </w:r>
          </w:p>
          <w:p w:rsidR="005D059B" w:rsidRDefault="00B238AD" w:rsidP="00721476">
            <w:pPr>
              <w:jc w:val="right"/>
            </w:pPr>
            <w:r>
              <w:t>3260,78</w:t>
            </w:r>
          </w:p>
          <w:p w:rsidR="005D059B" w:rsidRDefault="00EA4CDB" w:rsidP="00721476">
            <w:pPr>
              <w:jc w:val="right"/>
            </w:pPr>
            <w:r>
              <w:t>1857,02</w:t>
            </w:r>
          </w:p>
          <w:p w:rsidR="005D059B" w:rsidRDefault="00EA4CDB" w:rsidP="00721476">
            <w:pPr>
              <w:jc w:val="right"/>
            </w:pPr>
            <w:r>
              <w:t>14789,12</w:t>
            </w:r>
          </w:p>
          <w:p w:rsidR="005D059B" w:rsidRPr="008A784C" w:rsidRDefault="00EA4CDB" w:rsidP="00721476">
            <w:pPr>
              <w:jc w:val="right"/>
            </w:pPr>
            <w:r>
              <w:t>2203,96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238AD" w:rsidP="00721476">
            <w:pPr>
              <w:jc w:val="right"/>
            </w:pPr>
            <w:r>
              <w:t>22363,09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238AD" w:rsidP="00721476">
            <w:pPr>
              <w:jc w:val="right"/>
            </w:pPr>
            <w:r>
              <w:t>11914,91</w:t>
            </w:r>
          </w:p>
        </w:tc>
      </w:tr>
      <w:tr w:rsidR="003D6A70" w:rsidRPr="00A6137D" w:rsidTr="001D6F57">
        <w:trPr>
          <w:trHeight w:val="530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238AD" w:rsidP="00721476">
            <w:pPr>
              <w:jc w:val="right"/>
            </w:pPr>
            <w:r>
              <w:t>11837,50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238AD" w:rsidP="00B238AD">
            <w:pPr>
              <w:jc w:val="right"/>
            </w:pPr>
            <w:r>
              <w:t>671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lastRenderedPageBreak/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238AD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238AD" w:rsidP="00721476">
            <w:pPr>
              <w:jc w:val="right"/>
            </w:pPr>
            <w:r>
              <w:t>37,76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238AD" w:rsidP="00721476">
            <w:pPr>
              <w:jc w:val="right"/>
            </w:pPr>
            <w:r>
              <w:t>10525,59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238AD" w:rsidP="00B238AD">
            <w:pPr>
              <w:jc w:val="right"/>
            </w:pPr>
            <w:r>
              <w:t>11206,15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442252,34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412943,28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1D6F57">
            <w:pPr>
              <w:jc w:val="right"/>
            </w:pPr>
            <w:r>
              <w:t>320500,81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304016,01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109922,30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105348,96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1414AE">
            <w:r>
              <w:t>52</w:t>
            </w:r>
            <w:r w:rsidR="001414AE">
              <w:t>7</w:t>
            </w:r>
            <w:r>
              <w:t xml:space="preserve">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10086,23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1414AE">
            <w:pPr>
              <w:jc w:val="right"/>
            </w:pPr>
            <w:r>
              <w:t>3578,31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1346,40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721,60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1346,40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721,60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19207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11741,22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19207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1414AE" w:rsidP="00261968">
            <w:pPr>
              <w:jc w:val="right"/>
            </w:pPr>
            <w:r>
              <w:t>11741,22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310,99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14AE" w:rsidP="00721476">
            <w:pPr>
              <w:jc w:val="right"/>
            </w:pPr>
            <w:r>
              <w:t>316,35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414AE" w:rsidP="00721476">
            <w:pPr>
              <w:jc w:val="right"/>
            </w:pPr>
            <w:r>
              <w:t>310,99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12964" w:rsidP="001414AE">
            <w:pPr>
              <w:jc w:val="right"/>
            </w:pPr>
            <w:r>
              <w:t>3</w:t>
            </w:r>
            <w:r w:rsidR="001414AE">
              <w:t>316,35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414AE" w:rsidP="00721476">
            <w:pPr>
              <w:jc w:val="right"/>
            </w:pPr>
            <w:r>
              <w:t>51030,67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414AE" w:rsidP="00721476">
            <w:pPr>
              <w:jc w:val="right"/>
            </w:pPr>
            <w:r>
              <w:t>35782,17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414AE" w:rsidP="00261968">
            <w:pPr>
              <w:jc w:val="right"/>
            </w:pPr>
            <w:r>
              <w:t>47712,29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414AE" w:rsidP="00721476">
            <w:pPr>
              <w:jc w:val="right"/>
            </w:pPr>
            <w:r>
              <w:t>35782,17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414AE" w:rsidP="00721476">
            <w:pPr>
              <w:jc w:val="right"/>
            </w:pPr>
            <w:r>
              <w:t>3318,38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414A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lastRenderedPageBreak/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1F12" w:rsidP="00721476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284754" w:rsidRDefault="00716AA3" w:rsidP="00716AA3">
      <w:pPr>
        <w:ind w:left="284"/>
        <w:jc w:val="both"/>
        <w:rPr>
          <w:sz w:val="24"/>
          <w:szCs w:val="24"/>
        </w:rPr>
      </w:pPr>
      <w:r w:rsidRPr="00284754">
        <w:rPr>
          <w:sz w:val="24"/>
          <w:szCs w:val="24"/>
        </w:rPr>
        <w:t>Celková výška nákladov k 31.12.20</w:t>
      </w:r>
      <w:r w:rsidR="008C4F32">
        <w:rPr>
          <w:sz w:val="24"/>
          <w:szCs w:val="24"/>
        </w:rPr>
        <w:t>2</w:t>
      </w:r>
      <w:r w:rsidR="008F610D">
        <w:rPr>
          <w:sz w:val="24"/>
          <w:szCs w:val="24"/>
        </w:rPr>
        <w:t>1</w:t>
      </w:r>
      <w:r w:rsidRPr="00284754">
        <w:rPr>
          <w:sz w:val="24"/>
          <w:szCs w:val="24"/>
        </w:rPr>
        <w:t xml:space="preserve"> bola vykázaná vo výške</w:t>
      </w:r>
      <w:r w:rsidR="00284754" w:rsidRPr="00284754">
        <w:rPr>
          <w:sz w:val="24"/>
          <w:szCs w:val="24"/>
        </w:rPr>
        <w:t xml:space="preserve"> </w:t>
      </w:r>
      <w:r w:rsidR="008F610D">
        <w:rPr>
          <w:sz w:val="24"/>
          <w:szCs w:val="24"/>
        </w:rPr>
        <w:t>636229,65</w:t>
      </w:r>
      <w:r w:rsidRPr="00284754">
        <w:rPr>
          <w:sz w:val="24"/>
          <w:szCs w:val="24"/>
        </w:rPr>
        <w:t xml:space="preserve"> €, čo predstavuje </w:t>
      </w:r>
      <w:r w:rsidR="008F610D">
        <w:rPr>
          <w:sz w:val="24"/>
          <w:szCs w:val="24"/>
        </w:rPr>
        <w:t>nárast</w:t>
      </w:r>
      <w:r w:rsidRPr="00284754">
        <w:rPr>
          <w:sz w:val="24"/>
          <w:szCs w:val="24"/>
        </w:rPr>
        <w:t xml:space="preserve"> nákladov oproti roku 20</w:t>
      </w:r>
      <w:r w:rsidR="008F610D">
        <w:rPr>
          <w:sz w:val="24"/>
          <w:szCs w:val="24"/>
        </w:rPr>
        <w:t>20</w:t>
      </w:r>
      <w:r w:rsidRPr="00284754">
        <w:rPr>
          <w:sz w:val="24"/>
          <w:szCs w:val="24"/>
        </w:rPr>
        <w:t xml:space="preserve">, keď bola celková výška nákladov vykázaná vo výške </w:t>
      </w:r>
      <w:r w:rsidR="008F610D">
        <w:rPr>
          <w:sz w:val="24"/>
          <w:szCs w:val="24"/>
        </w:rPr>
        <w:t>558003,58</w:t>
      </w:r>
      <w:r w:rsidRPr="00284754">
        <w:rPr>
          <w:sz w:val="24"/>
          <w:szCs w:val="24"/>
        </w:rPr>
        <w:t xml:space="preserve"> €. </w:t>
      </w:r>
    </w:p>
    <w:p w:rsidR="00716AA3" w:rsidRPr="00284754" w:rsidRDefault="00716AA3" w:rsidP="00716AA3">
      <w:pPr>
        <w:ind w:left="284"/>
        <w:jc w:val="both"/>
        <w:rPr>
          <w:sz w:val="24"/>
          <w:szCs w:val="24"/>
        </w:rPr>
      </w:pPr>
      <w:r w:rsidRPr="00284754">
        <w:rPr>
          <w:sz w:val="24"/>
          <w:szCs w:val="24"/>
        </w:rPr>
        <w:t xml:space="preserve">Najväčší podiel na nákladoch tvorili náklady: </w:t>
      </w:r>
    </w:p>
    <w:p w:rsidR="00716AA3" w:rsidRPr="00284754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84754">
        <w:rPr>
          <w:sz w:val="24"/>
          <w:szCs w:val="24"/>
        </w:rPr>
        <w:t xml:space="preserve">mzdové náklady vo výške  </w:t>
      </w:r>
      <w:r w:rsidR="008F610D">
        <w:rPr>
          <w:sz w:val="24"/>
          <w:szCs w:val="24"/>
        </w:rPr>
        <w:t>320500,81</w:t>
      </w:r>
      <w:r w:rsidRPr="00284754">
        <w:rPr>
          <w:sz w:val="24"/>
          <w:szCs w:val="24"/>
        </w:rPr>
        <w:t xml:space="preserve"> €</w:t>
      </w:r>
    </w:p>
    <w:p w:rsidR="00716AA3" w:rsidRPr="00284754" w:rsidRDefault="00331DA9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sociálne náklady vo výške</w:t>
      </w:r>
      <w:r w:rsidR="002603C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8F610D">
        <w:rPr>
          <w:sz w:val="24"/>
          <w:szCs w:val="24"/>
        </w:rPr>
        <w:t>109922,30</w:t>
      </w:r>
      <w:r w:rsidR="00716AA3" w:rsidRPr="00284754">
        <w:rPr>
          <w:sz w:val="24"/>
          <w:szCs w:val="24"/>
        </w:rPr>
        <w:t xml:space="preserve"> €</w:t>
      </w:r>
    </w:p>
    <w:p w:rsidR="006D2BFA" w:rsidRPr="00284754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84754">
        <w:rPr>
          <w:sz w:val="24"/>
          <w:szCs w:val="24"/>
        </w:rPr>
        <w:t xml:space="preserve">služby </w:t>
      </w:r>
      <w:r w:rsidR="00284754" w:rsidRPr="00284754">
        <w:rPr>
          <w:sz w:val="24"/>
          <w:szCs w:val="24"/>
        </w:rPr>
        <w:t>vo výške</w:t>
      </w:r>
      <w:r w:rsidRPr="00284754">
        <w:rPr>
          <w:sz w:val="24"/>
          <w:szCs w:val="24"/>
        </w:rPr>
        <w:t xml:space="preserve"> </w:t>
      </w:r>
      <w:r w:rsidR="008F610D">
        <w:rPr>
          <w:sz w:val="24"/>
          <w:szCs w:val="24"/>
        </w:rPr>
        <w:t>22363,09</w:t>
      </w:r>
      <w:r w:rsidRPr="00284754">
        <w:rPr>
          <w:sz w:val="24"/>
          <w:szCs w:val="24"/>
        </w:rPr>
        <w:t xml:space="preserve"> €  </w:t>
      </w:r>
    </w:p>
    <w:p w:rsidR="002155E7" w:rsidRPr="00331DA9" w:rsidRDefault="00716AA3" w:rsidP="00331DA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84754">
        <w:rPr>
          <w:sz w:val="24"/>
          <w:szCs w:val="24"/>
        </w:rPr>
        <w:t xml:space="preserve">odpisy vo výške </w:t>
      </w:r>
      <w:r w:rsidR="008F610D">
        <w:rPr>
          <w:sz w:val="24"/>
          <w:szCs w:val="24"/>
        </w:rPr>
        <w:t>19207</w:t>
      </w:r>
      <w:r w:rsidRPr="00284754">
        <w:rPr>
          <w:sz w:val="24"/>
          <w:szCs w:val="24"/>
        </w:rPr>
        <w:t xml:space="preserve"> €</w:t>
      </w:r>
    </w:p>
    <w:p w:rsidR="006D2BFA" w:rsidRPr="00F403B7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403B7">
        <w:rPr>
          <w:sz w:val="24"/>
          <w:szCs w:val="24"/>
        </w:rPr>
        <w:t xml:space="preserve">náklady z odvodu príjmov RO vo výške </w:t>
      </w:r>
      <w:r w:rsidR="008F610D">
        <w:rPr>
          <w:sz w:val="24"/>
          <w:szCs w:val="24"/>
        </w:rPr>
        <w:t>47712,29</w:t>
      </w:r>
      <w:r w:rsidRPr="00F403B7">
        <w:rPr>
          <w:sz w:val="24"/>
          <w:szCs w:val="24"/>
        </w:rPr>
        <w:t xml:space="preserve"> € (účet 588</w:t>
      </w:r>
      <w:r w:rsidR="00F403B7">
        <w:rPr>
          <w:sz w:val="24"/>
          <w:szCs w:val="24"/>
        </w:rPr>
        <w:t>)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E41F75" w:rsidRDefault="000F6D88" w:rsidP="00B15E04">
            <w:r w:rsidRPr="00E41F75">
              <w:rPr>
                <w:b/>
                <w:sz w:val="24"/>
                <w:szCs w:val="24"/>
              </w:rPr>
              <w:t>Náklady voči audítorov</w:t>
            </w:r>
            <w:r w:rsidR="0049697D" w:rsidRPr="00E41F75">
              <w:rPr>
                <w:b/>
                <w:sz w:val="24"/>
                <w:szCs w:val="24"/>
              </w:rPr>
              <w:t>i alebo audítorskej spoločnosti</w:t>
            </w:r>
            <w:r w:rsidR="0009212A" w:rsidRPr="00E41F75">
              <w:rPr>
                <w:b/>
                <w:sz w:val="24"/>
                <w:szCs w:val="24"/>
              </w:rPr>
              <w:t xml:space="preserve"> - </w:t>
            </w:r>
            <w:r w:rsidRPr="00E41F75">
              <w:rPr>
                <w:b/>
              </w:rPr>
              <w:t xml:space="preserve">Osobitné náklady podľa </w:t>
            </w:r>
            <w:r w:rsidR="00B15E04" w:rsidRPr="00E41F75">
              <w:rPr>
                <w:b/>
              </w:rPr>
              <w:t>§ 18 ods.6 z</w:t>
            </w:r>
            <w:r w:rsidRPr="00E41F75">
              <w:rPr>
                <w:b/>
              </w:rPr>
              <w:t xml:space="preserve">ákona o účtovníctve </w:t>
            </w:r>
            <w:r w:rsidR="00B15E04" w:rsidRPr="00E41F75">
              <w:rPr>
                <w:b/>
              </w:rPr>
              <w:t>v </w:t>
            </w:r>
            <w:proofErr w:type="spellStart"/>
            <w:r w:rsidR="00B15E04" w:rsidRPr="00E41F75">
              <w:rPr>
                <w:b/>
              </w:rPr>
              <w:t>z.n.p</w:t>
            </w:r>
            <w:proofErr w:type="spellEnd"/>
            <w:r w:rsidR="00B15E04" w:rsidRPr="00E41F75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E41F75" w:rsidRDefault="004E4E53" w:rsidP="008F610D">
            <w:pPr>
              <w:jc w:val="center"/>
            </w:pPr>
            <w:r w:rsidRPr="00E41F75">
              <w:rPr>
                <w:b/>
              </w:rPr>
              <w:t>Suma k 31.12.</w:t>
            </w:r>
            <w:r w:rsidR="0021472E" w:rsidRPr="00E41F75">
              <w:rPr>
                <w:b/>
              </w:rPr>
              <w:t>20</w:t>
            </w:r>
            <w:r w:rsidR="00012964">
              <w:rPr>
                <w:b/>
              </w:rPr>
              <w:t>2</w:t>
            </w:r>
            <w:r w:rsidR="008F610D">
              <w:rPr>
                <w:b/>
              </w:rPr>
              <w:t>1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E41F75" w:rsidRDefault="000F6D88" w:rsidP="008F6EEF">
            <w:r w:rsidRPr="00E41F7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E41F75" w:rsidRDefault="007D1F12" w:rsidP="008F6EEF">
            <w:pPr>
              <w:jc w:val="right"/>
            </w:pPr>
            <w:r w:rsidRPr="00E41F75">
              <w:t>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41F7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41F7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41F75" w:rsidRDefault="007D1F12" w:rsidP="008F6EEF">
            <w:pPr>
              <w:jc w:val="right"/>
            </w:pPr>
            <w:r w:rsidRPr="00E41F75">
              <w:t>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41F7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E41F75">
              <w:rPr>
                <w:rFonts w:ascii="ms sans serif" w:hAnsi="ms sans serif"/>
              </w:rPr>
              <w:t>uisťovacie</w:t>
            </w:r>
            <w:proofErr w:type="spellEnd"/>
            <w:r w:rsidRPr="00E41F75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41F75" w:rsidRDefault="007D1F12" w:rsidP="008F6EEF">
            <w:pPr>
              <w:jc w:val="right"/>
            </w:pPr>
            <w:r w:rsidRPr="00E41F75">
              <w:t>0</w:t>
            </w: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E41F7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41F7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E41F75" w:rsidRDefault="007D1F12" w:rsidP="008F6EEF">
            <w:pPr>
              <w:jc w:val="right"/>
            </w:pPr>
            <w:r w:rsidRPr="00E41F75">
              <w:t>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41F7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41F7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41F75" w:rsidRDefault="007D1F12" w:rsidP="008F6EEF">
            <w:pPr>
              <w:jc w:val="right"/>
            </w:pPr>
            <w:r w:rsidRPr="00E41F75">
              <w:t>0</w:t>
            </w: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D27B42">
        <w:rPr>
          <w:b/>
          <w:sz w:val="24"/>
          <w:szCs w:val="24"/>
        </w:rPr>
        <w:t>- nemáme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8F610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012964">
              <w:rPr>
                <w:b/>
              </w:rPr>
              <w:t>2</w:t>
            </w:r>
            <w:r w:rsidR="008F610D">
              <w:rPr>
                <w:b/>
              </w:rPr>
              <w:t>1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8F610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8F610D">
              <w:rPr>
                <w:b/>
              </w:rPr>
              <w:t>20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Ostatné služby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Mzdové náklady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Zákonné sociálne poistenie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Ostatné sociálne poistenie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Daň z motorových vozidiel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Daň z nehnuteľností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Ostatné dane a poplatky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0F01D5">
        <w:tc>
          <w:tcPr>
            <w:tcW w:w="720" w:type="dxa"/>
            <w:shd w:val="clear" w:color="auto" w:fill="F2F2F2"/>
          </w:tcPr>
          <w:p w:rsidR="00261968" w:rsidRPr="00A54DF9" w:rsidRDefault="00261968" w:rsidP="00261968"/>
        </w:tc>
        <w:tc>
          <w:tcPr>
            <w:tcW w:w="4680" w:type="dxa"/>
            <w:shd w:val="clear" w:color="auto" w:fill="F2F2F2"/>
          </w:tcPr>
          <w:p w:rsidR="00261968" w:rsidRPr="00A54DF9" w:rsidRDefault="00261968" w:rsidP="00261968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261968" w:rsidRPr="00A54DF9" w:rsidRDefault="00261968" w:rsidP="00261968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261968" w:rsidRPr="00A54DF9" w:rsidRDefault="00261968" w:rsidP="0026196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26" w:type="dxa"/>
            <w:shd w:val="clear" w:color="auto" w:fill="F2F2F2"/>
          </w:tcPr>
          <w:p w:rsidR="00261968" w:rsidRPr="00A54DF9" w:rsidRDefault="00261968" w:rsidP="0026196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DE282F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 w:val="0"/>
          <w:bCs/>
          <w:sz w:val="22"/>
          <w:szCs w:val="22"/>
        </w:rPr>
      </w:r>
      <w:r w:rsidR="00DE282F">
        <w:rPr>
          <w:rFonts w:cs="Tahoma"/>
          <w:b w:val="0"/>
          <w:bCs/>
          <w:sz w:val="22"/>
          <w:szCs w:val="22"/>
        </w:rPr>
        <w:fldChar w:fldCharType="separate"/>
      </w:r>
      <w:r w:rsidR="00DE282F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DE282F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DE282F">
        <w:rPr>
          <w:rFonts w:cs="Tahoma"/>
          <w:b w:val="0"/>
          <w:bCs/>
          <w:sz w:val="22"/>
          <w:szCs w:val="22"/>
        </w:rPr>
      </w:r>
      <w:r w:rsidR="00DE282F">
        <w:rPr>
          <w:rFonts w:cs="Tahoma"/>
          <w:b w:val="0"/>
          <w:bCs/>
          <w:sz w:val="22"/>
          <w:szCs w:val="22"/>
        </w:rPr>
        <w:fldChar w:fldCharType="separate"/>
      </w:r>
      <w:r w:rsidR="00DE282F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261968">
        <w:trPr>
          <w:trHeight w:val="425"/>
        </w:trPr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2F3A95" w:rsidRDefault="00B122A0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B122A0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B122A0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B122A0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F973D6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F973D6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B122A0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F973D6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Iné</w:t>
            </w:r>
            <w:r w:rsidR="006D2BFA" w:rsidRPr="002F3A95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2F3A95" w:rsidRDefault="00D50785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6D2BFA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2F3A95" w:rsidRDefault="00D50785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6D2BFA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261968">
        <w:rPr>
          <w:b/>
          <w:sz w:val="24"/>
          <w:szCs w:val="24"/>
        </w:rPr>
        <w:t>- nemáme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A4699C" w:rsidRPr="00E41F75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Pr="00E41F7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41F75">
        <w:rPr>
          <w:b w:val="0"/>
          <w:sz w:val="24"/>
          <w:szCs w:val="24"/>
        </w:rPr>
        <w:t>Textová časť k tabuľke č.1</w:t>
      </w:r>
      <w:r w:rsidR="00B122A0" w:rsidRPr="00E41F75">
        <w:rPr>
          <w:b w:val="0"/>
          <w:sz w:val="24"/>
          <w:szCs w:val="24"/>
        </w:rPr>
        <w:t>0</w:t>
      </w:r>
      <w:r w:rsidR="00DF2094" w:rsidRPr="00E41F75">
        <w:rPr>
          <w:b w:val="0"/>
          <w:sz w:val="24"/>
          <w:szCs w:val="24"/>
        </w:rPr>
        <w:t xml:space="preserve"> </w:t>
      </w:r>
      <w:r w:rsidR="00341C28" w:rsidRPr="00E41F75">
        <w:rPr>
          <w:b w:val="0"/>
          <w:sz w:val="24"/>
          <w:szCs w:val="24"/>
        </w:rPr>
        <w:t>-</w:t>
      </w:r>
      <w:r w:rsidR="00DF2094" w:rsidRPr="00E41F75">
        <w:rPr>
          <w:b w:val="0"/>
          <w:sz w:val="24"/>
          <w:szCs w:val="24"/>
        </w:rPr>
        <w:t xml:space="preserve"> </w:t>
      </w:r>
      <w:r w:rsidR="00341C28" w:rsidRPr="00E41F75">
        <w:rPr>
          <w:b w:val="0"/>
          <w:sz w:val="24"/>
          <w:szCs w:val="24"/>
        </w:rPr>
        <w:t>r</w:t>
      </w:r>
      <w:r w:rsidR="00DF2094" w:rsidRPr="00E41F75">
        <w:rPr>
          <w:b w:val="0"/>
          <w:sz w:val="24"/>
          <w:szCs w:val="24"/>
        </w:rPr>
        <w:t xml:space="preserve">iadok </w:t>
      </w:r>
      <w:r w:rsidR="00441C47" w:rsidRPr="00E41F75">
        <w:rPr>
          <w:b w:val="0"/>
          <w:sz w:val="24"/>
          <w:szCs w:val="24"/>
        </w:rPr>
        <w:t xml:space="preserve">03 </w:t>
      </w:r>
      <w:r w:rsidR="00DF2094" w:rsidRPr="00E41F75">
        <w:rPr>
          <w:b w:val="0"/>
          <w:sz w:val="24"/>
          <w:szCs w:val="24"/>
        </w:rPr>
        <w:t xml:space="preserve">obsahuje údaje o budúcom práve účtovnej jednotky </w:t>
      </w:r>
      <w:r w:rsidR="00CE3E85" w:rsidRPr="00E41F75">
        <w:rPr>
          <w:b w:val="0"/>
          <w:sz w:val="24"/>
          <w:szCs w:val="24"/>
        </w:rPr>
        <w:t>zo zmlúv o poskytnutí nenávratného finančného príspevku</w:t>
      </w:r>
      <w:r w:rsidR="00341C28" w:rsidRPr="00E41F75">
        <w:rPr>
          <w:b w:val="0"/>
          <w:sz w:val="24"/>
          <w:szCs w:val="24"/>
        </w:rPr>
        <w:t>.</w:t>
      </w:r>
      <w:r w:rsidR="000C38A4" w:rsidRPr="00E41F75">
        <w:rPr>
          <w:b w:val="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8F610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8F610D">
              <w:rPr>
                <w:b/>
                <w:sz w:val="18"/>
                <w:szCs w:val="18"/>
              </w:rPr>
              <w:t>21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Pr="00893E8D" w:rsidRDefault="00893E8D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E41F75" w:rsidRDefault="00823CF7" w:rsidP="00823CF7">
      <w:pPr>
        <w:jc w:val="both"/>
        <w:rPr>
          <w:sz w:val="24"/>
          <w:szCs w:val="24"/>
        </w:rPr>
      </w:pPr>
      <w:r w:rsidRPr="00E41F75">
        <w:rPr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E41F75">
        <w:rPr>
          <w:sz w:val="24"/>
          <w:szCs w:val="24"/>
        </w:rPr>
        <w:t>ami</w:t>
      </w:r>
      <w:r w:rsidRPr="00E41F75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E41F75">
        <w:rPr>
          <w:sz w:val="24"/>
          <w:szCs w:val="24"/>
        </w:rPr>
        <w:t>N</w:t>
      </w:r>
      <w:r w:rsidRPr="00E41F75">
        <w:rPr>
          <w:sz w:val="24"/>
          <w:szCs w:val="24"/>
        </w:rPr>
        <w:t xml:space="preserve">ie je potrebné uvádzať transferové vzťahy medzi obcou resp. </w:t>
      </w:r>
      <w:r w:rsidR="00E257B5" w:rsidRPr="00E41F75">
        <w:rPr>
          <w:sz w:val="24"/>
          <w:szCs w:val="24"/>
        </w:rPr>
        <w:t xml:space="preserve">VÚC </w:t>
      </w:r>
      <w:r w:rsidRPr="00E41F75">
        <w:rPr>
          <w:sz w:val="24"/>
          <w:szCs w:val="24"/>
        </w:rPr>
        <w:t xml:space="preserve"> a rozpočtovými organizáciami a príspevkovými organizácia</w:t>
      </w:r>
      <w:r w:rsidR="00D735BD" w:rsidRPr="00E41F75">
        <w:rPr>
          <w:sz w:val="24"/>
          <w:szCs w:val="24"/>
        </w:rPr>
        <w:t>mi</w:t>
      </w:r>
      <w:r w:rsidRPr="00E41F75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2F3A9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2F3A95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E133D0" w:rsidRDefault="00E41F75" w:rsidP="00E41F75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41F75" w:rsidRPr="000C6B6E" w:rsidRDefault="00E41F75" w:rsidP="00E41F75"/>
        </w:tc>
        <w:tc>
          <w:tcPr>
            <w:tcW w:w="2268" w:type="dxa"/>
          </w:tcPr>
          <w:p w:rsidR="00E41F75" w:rsidRPr="000C6B6E" w:rsidRDefault="00E41F75" w:rsidP="00E41F75"/>
        </w:tc>
        <w:tc>
          <w:tcPr>
            <w:tcW w:w="1984" w:type="dxa"/>
          </w:tcPr>
          <w:p w:rsidR="00E41F75" w:rsidRPr="000C6B6E" w:rsidRDefault="00E41F75" w:rsidP="00E41F75"/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>
            <w:r>
              <w:t>OS XXX</w:t>
            </w:r>
          </w:p>
        </w:tc>
        <w:tc>
          <w:tcPr>
            <w:tcW w:w="1701" w:type="dxa"/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>
            <w:r>
              <w:t>OS XXX</w:t>
            </w:r>
          </w:p>
        </w:tc>
        <w:tc>
          <w:tcPr>
            <w:tcW w:w="1701" w:type="dxa"/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>
            <w:r>
              <w:t>OS XXX</w:t>
            </w:r>
          </w:p>
        </w:tc>
        <w:tc>
          <w:tcPr>
            <w:tcW w:w="1701" w:type="dxa"/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>
            <w:r>
              <w:lastRenderedPageBreak/>
              <w:t>OS XXX</w:t>
            </w:r>
          </w:p>
        </w:tc>
        <w:tc>
          <w:tcPr>
            <w:tcW w:w="1701" w:type="dxa"/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24505C" w:rsidRDefault="00E41F75" w:rsidP="00E41F75">
            <w:r>
              <w:t>OS XXX</w:t>
            </w:r>
          </w:p>
        </w:tc>
        <w:tc>
          <w:tcPr>
            <w:tcW w:w="1701" w:type="dxa"/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E41F75">
        <w:tc>
          <w:tcPr>
            <w:tcW w:w="2127" w:type="dxa"/>
            <w:tcBorders>
              <w:bottom w:val="nil"/>
            </w:tcBorders>
          </w:tcPr>
          <w:p w:rsidR="00E41F75" w:rsidRPr="000C6B6E" w:rsidRDefault="00E41F75" w:rsidP="00E41F75"/>
        </w:tc>
        <w:tc>
          <w:tcPr>
            <w:tcW w:w="1701" w:type="dxa"/>
            <w:tcBorders>
              <w:bottom w:val="nil"/>
            </w:tcBorders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bottom w:val="nil"/>
            </w:tcBorders>
          </w:tcPr>
          <w:p w:rsidR="00E41F75" w:rsidRDefault="00E41F75" w:rsidP="00E41F75">
            <w:r>
              <w:t>0</w:t>
            </w:r>
          </w:p>
          <w:p w:rsidR="00E41F75" w:rsidRPr="000C6B6E" w:rsidRDefault="00E41F75" w:rsidP="00E41F75"/>
        </w:tc>
        <w:tc>
          <w:tcPr>
            <w:tcW w:w="2268" w:type="dxa"/>
            <w:tcBorders>
              <w:bottom w:val="nil"/>
            </w:tcBorders>
          </w:tcPr>
          <w:p w:rsidR="00E41F75" w:rsidRPr="000C6B6E" w:rsidRDefault="00E41F75" w:rsidP="00E41F75"/>
        </w:tc>
        <w:tc>
          <w:tcPr>
            <w:tcW w:w="1984" w:type="dxa"/>
            <w:tcBorders>
              <w:bottom w:val="nil"/>
            </w:tcBorders>
          </w:tcPr>
          <w:p w:rsidR="00E41F75" w:rsidRPr="000C6B6E" w:rsidRDefault="00E41F75" w:rsidP="00E41F75"/>
        </w:tc>
      </w:tr>
      <w:tr w:rsidR="00E41F75" w:rsidRPr="00F51D43" w:rsidTr="00E41F7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</w:tr>
      <w:tr w:rsidR="00E41F75" w:rsidRPr="00F51D43" w:rsidTr="00E41F7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</w:tr>
      <w:tr w:rsidR="00E41F75" w:rsidRPr="00F51D43" w:rsidTr="00E41F7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</w:tr>
      <w:tr w:rsidR="00E41F75" w:rsidRPr="00F51D43" w:rsidTr="00E41F7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7E4079" w:rsidRDefault="007E4079" w:rsidP="00C82316">
      <w:pPr>
        <w:jc w:val="center"/>
        <w:rPr>
          <w:b/>
          <w:sz w:val="24"/>
          <w:szCs w:val="24"/>
        </w:rPr>
      </w:pPr>
    </w:p>
    <w:p w:rsidR="007E4079" w:rsidRDefault="007E4079" w:rsidP="00C82316">
      <w:pPr>
        <w:jc w:val="center"/>
        <w:rPr>
          <w:b/>
          <w:sz w:val="24"/>
          <w:szCs w:val="24"/>
        </w:rPr>
      </w:pPr>
    </w:p>
    <w:p w:rsidR="007E4079" w:rsidRDefault="007E4079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105844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02CBE" w:rsidRDefault="0023204D" w:rsidP="0023204D">
      <w:pPr>
        <w:jc w:val="both"/>
        <w:rPr>
          <w:sz w:val="24"/>
          <w:szCs w:val="24"/>
        </w:rPr>
      </w:pPr>
      <w:r w:rsidRPr="0023204D">
        <w:rPr>
          <w:sz w:val="24"/>
          <w:szCs w:val="24"/>
        </w:rPr>
        <w:t xml:space="preserve">Rozpočet rozpočtovej organizácie bol schválený mestským zastupiteľstvom dňa </w:t>
      </w:r>
      <w:r w:rsidR="00647B54">
        <w:rPr>
          <w:sz w:val="24"/>
          <w:szCs w:val="24"/>
        </w:rPr>
        <w:t>.....</w:t>
      </w:r>
      <w:r w:rsidRPr="0023204D">
        <w:rPr>
          <w:sz w:val="24"/>
          <w:szCs w:val="24"/>
        </w:rPr>
        <w:t>.</w:t>
      </w:r>
      <w:r w:rsidR="00647B54">
        <w:rPr>
          <w:sz w:val="24"/>
          <w:szCs w:val="24"/>
        </w:rPr>
        <w:t>2020</w:t>
      </w:r>
      <w:r w:rsidRPr="0023204D">
        <w:rPr>
          <w:sz w:val="24"/>
          <w:szCs w:val="24"/>
        </w:rPr>
        <w:t xml:space="preserve"> uznesením č.</w:t>
      </w:r>
    </w:p>
    <w:p w:rsidR="005831BB" w:rsidRDefault="00647B54" w:rsidP="0023204D">
      <w:pPr>
        <w:jc w:val="both"/>
        <w:rPr>
          <w:sz w:val="24"/>
          <w:szCs w:val="24"/>
        </w:rPr>
      </w:pPr>
      <w:r>
        <w:rPr>
          <w:sz w:val="24"/>
          <w:szCs w:val="24"/>
        </w:rPr>
        <w:t>336 161220 A/2</w:t>
      </w:r>
    </w:p>
    <w:p w:rsidR="00822FF3" w:rsidRDefault="00822FF3" w:rsidP="0023204D">
      <w:pPr>
        <w:jc w:val="both"/>
        <w:rPr>
          <w:sz w:val="24"/>
          <w:szCs w:val="24"/>
        </w:rPr>
      </w:pPr>
    </w:p>
    <w:p w:rsidR="0023204D" w:rsidRPr="007E4079" w:rsidRDefault="007E4079" w:rsidP="0023204D">
      <w:pPr>
        <w:jc w:val="both"/>
        <w:rPr>
          <w:sz w:val="24"/>
          <w:szCs w:val="24"/>
        </w:rPr>
      </w:pPr>
      <w:r w:rsidRPr="007E4079">
        <w:rPr>
          <w:sz w:val="24"/>
          <w:szCs w:val="24"/>
        </w:rPr>
        <w:t>Posledná zmena rozpočtu bola schválená uznesením č.</w:t>
      </w:r>
      <w:r w:rsidR="00647B54">
        <w:rPr>
          <w:sz w:val="24"/>
          <w:szCs w:val="24"/>
        </w:rPr>
        <w:t xml:space="preserve">495/271221 A/1 zo dňa      </w:t>
      </w:r>
      <w:r w:rsidRPr="007E4079">
        <w:rPr>
          <w:sz w:val="24"/>
          <w:szCs w:val="24"/>
        </w:rPr>
        <w:t>.202</w:t>
      </w:r>
      <w:r w:rsidR="00647B54">
        <w:rPr>
          <w:sz w:val="24"/>
          <w:szCs w:val="24"/>
        </w:rPr>
        <w:t>1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7E4079" w:rsidRDefault="007E4079" w:rsidP="009163C5">
      <w:pPr>
        <w:jc w:val="both"/>
        <w:rPr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2F3A95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1B7997">
        <w:rPr>
          <w:b/>
          <w:sz w:val="24"/>
          <w:szCs w:val="24"/>
        </w:rPr>
        <w:t xml:space="preserve"> X</w:t>
      </w:r>
      <w:r>
        <w:rPr>
          <w:b/>
          <w:sz w:val="24"/>
          <w:szCs w:val="24"/>
        </w:rPr>
        <w:t>.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</w:t>
      </w:r>
      <w:r w:rsidR="003D70DA">
        <w:rPr>
          <w:iCs/>
          <w:sz w:val="24"/>
          <w:szCs w:val="24"/>
        </w:rPr>
        <w:t>20</w:t>
      </w:r>
      <w:r w:rsidR="008F610D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</w:t>
      </w:r>
      <w:r w:rsidR="003D70DA">
        <w:rPr>
          <w:sz w:val="24"/>
          <w:szCs w:val="24"/>
        </w:rPr>
        <w:t>2</w:t>
      </w:r>
      <w:r w:rsidR="008F610D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Pr="0093185D" w:rsidRDefault="0093185D" w:rsidP="00B031CD">
      <w:pPr>
        <w:spacing w:line="360" w:lineRule="auto"/>
        <w:rPr>
          <w:b/>
          <w:sz w:val="24"/>
          <w:szCs w:val="24"/>
        </w:rPr>
      </w:pPr>
    </w:p>
    <w:p w:rsidR="0093185D" w:rsidRPr="0093185D" w:rsidRDefault="0093185D" w:rsidP="00B031CD">
      <w:pPr>
        <w:spacing w:line="360" w:lineRule="auto"/>
        <w:rPr>
          <w:sz w:val="24"/>
          <w:szCs w:val="24"/>
        </w:rPr>
      </w:pPr>
      <w:r w:rsidRPr="0093185D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Pr="0093185D">
        <w:rPr>
          <w:sz w:val="24"/>
          <w:szCs w:val="24"/>
        </w:rPr>
        <w:t>Mgr. Eva Cviková, riaditeľka MŠ</w:t>
      </w:r>
    </w:p>
    <w:sectPr w:rsidR="0093185D" w:rsidRPr="0093185D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102" w:rsidRDefault="00D94102">
      <w:r>
        <w:separator/>
      </w:r>
    </w:p>
  </w:endnote>
  <w:endnote w:type="continuationSeparator" w:id="0">
    <w:p w:rsidR="00D94102" w:rsidRDefault="00D94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10D" w:rsidRDefault="008F610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10D" w:rsidRDefault="008F610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10D" w:rsidRDefault="008F610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47B54">
      <w:rPr>
        <w:rStyle w:val="slostrany"/>
        <w:noProof/>
      </w:rPr>
      <w:t>14</w:t>
    </w:r>
    <w:r>
      <w:rPr>
        <w:rStyle w:val="slostrany"/>
      </w:rPr>
      <w:fldChar w:fldCharType="end"/>
    </w:r>
  </w:p>
  <w:p w:rsidR="008F610D" w:rsidRDefault="008F610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102" w:rsidRDefault="00D94102">
      <w:r>
        <w:separator/>
      </w:r>
    </w:p>
  </w:footnote>
  <w:footnote w:type="continuationSeparator" w:id="0">
    <w:p w:rsidR="00D94102" w:rsidRDefault="00D94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10D" w:rsidRPr="0065096D" w:rsidRDefault="008F610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Materská škola, </w:t>
    </w:r>
    <w:proofErr w:type="spellStart"/>
    <w:r>
      <w:rPr>
        <w:i/>
        <w:sz w:val="24"/>
        <w:szCs w:val="24"/>
      </w:rPr>
      <w:t>Ďorocká</w:t>
    </w:r>
    <w:proofErr w:type="spellEnd"/>
    <w:r>
      <w:rPr>
        <w:i/>
        <w:sz w:val="24"/>
        <w:szCs w:val="24"/>
      </w:rPr>
      <w:t xml:space="preserve"> 4, 940 72 Nové Zámky.</w:t>
    </w:r>
  </w:p>
  <w:p w:rsidR="008F610D" w:rsidRPr="0065096D" w:rsidRDefault="008F610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8F610D" w:rsidRDefault="008F610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457AB"/>
    <w:multiLevelType w:val="hybridMultilevel"/>
    <w:tmpl w:val="65640B02"/>
    <w:lvl w:ilvl="0" w:tplc="A16293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588A2460"/>
    <w:lvl w:ilvl="0" w:tplc="DB9C96C6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85487E10"/>
    <w:lvl w:ilvl="0" w:tplc="D1FA17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E22DD"/>
    <w:multiLevelType w:val="hybridMultilevel"/>
    <w:tmpl w:val="19E6F8BC"/>
    <w:lvl w:ilvl="0" w:tplc="DA8CE1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6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35"/>
  </w:num>
  <w:num w:numId="38">
    <w:abstractNumId w:val="15"/>
  </w:num>
  <w:num w:numId="39">
    <w:abstractNumId w:val="3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3346"/>
    <w:rsid w:val="00001515"/>
    <w:rsid w:val="000023BC"/>
    <w:rsid w:val="00002D6C"/>
    <w:rsid w:val="0000311D"/>
    <w:rsid w:val="0000493E"/>
    <w:rsid w:val="00004C74"/>
    <w:rsid w:val="00005521"/>
    <w:rsid w:val="00006786"/>
    <w:rsid w:val="00006A66"/>
    <w:rsid w:val="00010F84"/>
    <w:rsid w:val="00011C00"/>
    <w:rsid w:val="00011FCC"/>
    <w:rsid w:val="00012015"/>
    <w:rsid w:val="00012392"/>
    <w:rsid w:val="000124A2"/>
    <w:rsid w:val="00012964"/>
    <w:rsid w:val="0001371E"/>
    <w:rsid w:val="00014499"/>
    <w:rsid w:val="00016073"/>
    <w:rsid w:val="0001784A"/>
    <w:rsid w:val="0002081F"/>
    <w:rsid w:val="00021EE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06E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B49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5844"/>
    <w:rsid w:val="00111B4C"/>
    <w:rsid w:val="00111C9B"/>
    <w:rsid w:val="0011496E"/>
    <w:rsid w:val="001164A4"/>
    <w:rsid w:val="001169BA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4B30"/>
    <w:rsid w:val="001403A1"/>
    <w:rsid w:val="001414AE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1FF0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5F20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2F6"/>
    <w:rsid w:val="001D07BF"/>
    <w:rsid w:val="001D1872"/>
    <w:rsid w:val="001D2B1B"/>
    <w:rsid w:val="001D3E99"/>
    <w:rsid w:val="001D4A65"/>
    <w:rsid w:val="001D6F57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10"/>
    <w:rsid w:val="00226FB5"/>
    <w:rsid w:val="00227D82"/>
    <w:rsid w:val="002305AC"/>
    <w:rsid w:val="002309A2"/>
    <w:rsid w:val="00230B65"/>
    <w:rsid w:val="00230C0D"/>
    <w:rsid w:val="00231195"/>
    <w:rsid w:val="00231B42"/>
    <w:rsid w:val="0023204D"/>
    <w:rsid w:val="002321A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3CE"/>
    <w:rsid w:val="00260A27"/>
    <w:rsid w:val="00261968"/>
    <w:rsid w:val="00262773"/>
    <w:rsid w:val="00263786"/>
    <w:rsid w:val="00264EC9"/>
    <w:rsid w:val="00267A10"/>
    <w:rsid w:val="002721C8"/>
    <w:rsid w:val="00272CF8"/>
    <w:rsid w:val="00273D60"/>
    <w:rsid w:val="00276769"/>
    <w:rsid w:val="00276FF5"/>
    <w:rsid w:val="002836B1"/>
    <w:rsid w:val="00284754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0DEC"/>
    <w:rsid w:val="002F1D1F"/>
    <w:rsid w:val="002F3A95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23B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DA9"/>
    <w:rsid w:val="00332BF4"/>
    <w:rsid w:val="00333C87"/>
    <w:rsid w:val="003347AA"/>
    <w:rsid w:val="00334A5C"/>
    <w:rsid w:val="00336878"/>
    <w:rsid w:val="00337548"/>
    <w:rsid w:val="00341C28"/>
    <w:rsid w:val="00341E27"/>
    <w:rsid w:val="00342102"/>
    <w:rsid w:val="00344ED1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46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45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D70DA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7BA9"/>
    <w:rsid w:val="004001A0"/>
    <w:rsid w:val="00400F4F"/>
    <w:rsid w:val="00402CBE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29C"/>
    <w:rsid w:val="00451A18"/>
    <w:rsid w:val="00451D57"/>
    <w:rsid w:val="0045258C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66E7C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4F26"/>
    <w:rsid w:val="004B551B"/>
    <w:rsid w:val="004B5587"/>
    <w:rsid w:val="004B61BE"/>
    <w:rsid w:val="004B6366"/>
    <w:rsid w:val="004B67DB"/>
    <w:rsid w:val="004B6DEE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4CB1"/>
    <w:rsid w:val="004D535C"/>
    <w:rsid w:val="004D6D03"/>
    <w:rsid w:val="004D6E0A"/>
    <w:rsid w:val="004E04B2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508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318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1BB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59B"/>
    <w:rsid w:val="005D0EF4"/>
    <w:rsid w:val="005D105A"/>
    <w:rsid w:val="005D116E"/>
    <w:rsid w:val="005D1991"/>
    <w:rsid w:val="005D1B6B"/>
    <w:rsid w:val="005D49B6"/>
    <w:rsid w:val="005D56DD"/>
    <w:rsid w:val="005D7385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1731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6AEE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4514"/>
    <w:rsid w:val="00645363"/>
    <w:rsid w:val="00646341"/>
    <w:rsid w:val="00646B08"/>
    <w:rsid w:val="00647251"/>
    <w:rsid w:val="00647B54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560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6DF5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CEC"/>
    <w:rsid w:val="006B4828"/>
    <w:rsid w:val="006B6BE9"/>
    <w:rsid w:val="006B6D81"/>
    <w:rsid w:val="006B71E5"/>
    <w:rsid w:val="006C165A"/>
    <w:rsid w:val="006C5A09"/>
    <w:rsid w:val="006C5D9D"/>
    <w:rsid w:val="006C6888"/>
    <w:rsid w:val="006C690A"/>
    <w:rsid w:val="006C7022"/>
    <w:rsid w:val="006C7995"/>
    <w:rsid w:val="006D27D8"/>
    <w:rsid w:val="006D2BFA"/>
    <w:rsid w:val="006D5EF1"/>
    <w:rsid w:val="006D68CD"/>
    <w:rsid w:val="006D6F67"/>
    <w:rsid w:val="006E048F"/>
    <w:rsid w:val="006E3870"/>
    <w:rsid w:val="006E3B5C"/>
    <w:rsid w:val="006E481D"/>
    <w:rsid w:val="006E49A6"/>
    <w:rsid w:val="006E4A27"/>
    <w:rsid w:val="006E674A"/>
    <w:rsid w:val="006E7A9C"/>
    <w:rsid w:val="006F19A3"/>
    <w:rsid w:val="006F311B"/>
    <w:rsid w:val="006F4019"/>
    <w:rsid w:val="006F4D30"/>
    <w:rsid w:val="006F5CCC"/>
    <w:rsid w:val="006F7575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126"/>
    <w:rsid w:val="00713E0A"/>
    <w:rsid w:val="0071429A"/>
    <w:rsid w:val="007150F2"/>
    <w:rsid w:val="007151BF"/>
    <w:rsid w:val="0071585D"/>
    <w:rsid w:val="00716AA3"/>
    <w:rsid w:val="00717B65"/>
    <w:rsid w:val="00717CC2"/>
    <w:rsid w:val="00720222"/>
    <w:rsid w:val="00721476"/>
    <w:rsid w:val="00723E2E"/>
    <w:rsid w:val="00724477"/>
    <w:rsid w:val="007259D1"/>
    <w:rsid w:val="00732FA3"/>
    <w:rsid w:val="00733D58"/>
    <w:rsid w:val="00735C0E"/>
    <w:rsid w:val="00736108"/>
    <w:rsid w:val="00736743"/>
    <w:rsid w:val="0073764D"/>
    <w:rsid w:val="00737A65"/>
    <w:rsid w:val="00740C6B"/>
    <w:rsid w:val="00740C95"/>
    <w:rsid w:val="00741D26"/>
    <w:rsid w:val="007437F7"/>
    <w:rsid w:val="007470AA"/>
    <w:rsid w:val="00750CD4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4ABE"/>
    <w:rsid w:val="00765E81"/>
    <w:rsid w:val="0076654E"/>
    <w:rsid w:val="00766641"/>
    <w:rsid w:val="00766D69"/>
    <w:rsid w:val="007700E3"/>
    <w:rsid w:val="00771466"/>
    <w:rsid w:val="0077227C"/>
    <w:rsid w:val="0077250F"/>
    <w:rsid w:val="007725FD"/>
    <w:rsid w:val="0077285F"/>
    <w:rsid w:val="00774437"/>
    <w:rsid w:val="00774798"/>
    <w:rsid w:val="0078180B"/>
    <w:rsid w:val="00781C29"/>
    <w:rsid w:val="00782C83"/>
    <w:rsid w:val="00783ADA"/>
    <w:rsid w:val="00783B4F"/>
    <w:rsid w:val="007849FD"/>
    <w:rsid w:val="00786199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42B"/>
    <w:rsid w:val="007C5BC9"/>
    <w:rsid w:val="007C6223"/>
    <w:rsid w:val="007D1F12"/>
    <w:rsid w:val="007D21D5"/>
    <w:rsid w:val="007D39F1"/>
    <w:rsid w:val="007D433B"/>
    <w:rsid w:val="007D516D"/>
    <w:rsid w:val="007D798C"/>
    <w:rsid w:val="007E1B31"/>
    <w:rsid w:val="007E1D95"/>
    <w:rsid w:val="007E2317"/>
    <w:rsid w:val="007E4079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841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1B56"/>
    <w:rsid w:val="00822FF3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53D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1B25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E70"/>
    <w:rsid w:val="00872F43"/>
    <w:rsid w:val="00873872"/>
    <w:rsid w:val="00873E6D"/>
    <w:rsid w:val="00874743"/>
    <w:rsid w:val="0087654A"/>
    <w:rsid w:val="0087721D"/>
    <w:rsid w:val="008776A7"/>
    <w:rsid w:val="00877FF9"/>
    <w:rsid w:val="008811B1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3E8D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5CA5"/>
    <w:rsid w:val="008B6443"/>
    <w:rsid w:val="008B6BC3"/>
    <w:rsid w:val="008C0409"/>
    <w:rsid w:val="008C1430"/>
    <w:rsid w:val="008C2726"/>
    <w:rsid w:val="008C3829"/>
    <w:rsid w:val="008C423A"/>
    <w:rsid w:val="008C4F32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967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10D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048"/>
    <w:rsid w:val="009301F2"/>
    <w:rsid w:val="00930DC2"/>
    <w:rsid w:val="00930F58"/>
    <w:rsid w:val="009316A5"/>
    <w:rsid w:val="0093185D"/>
    <w:rsid w:val="00935E1B"/>
    <w:rsid w:val="00936E34"/>
    <w:rsid w:val="00940935"/>
    <w:rsid w:val="00942228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49C"/>
    <w:rsid w:val="00985024"/>
    <w:rsid w:val="009877DD"/>
    <w:rsid w:val="00990D55"/>
    <w:rsid w:val="00991256"/>
    <w:rsid w:val="00996905"/>
    <w:rsid w:val="00996B6C"/>
    <w:rsid w:val="00996D1F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92C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639"/>
    <w:rsid w:val="009D68B1"/>
    <w:rsid w:val="009E06FD"/>
    <w:rsid w:val="009E0903"/>
    <w:rsid w:val="009E388A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F0C"/>
    <w:rsid w:val="009F2056"/>
    <w:rsid w:val="009F321A"/>
    <w:rsid w:val="009F3FCF"/>
    <w:rsid w:val="009F52E9"/>
    <w:rsid w:val="009F5A97"/>
    <w:rsid w:val="009F652C"/>
    <w:rsid w:val="00A0489D"/>
    <w:rsid w:val="00A04D36"/>
    <w:rsid w:val="00A04FE0"/>
    <w:rsid w:val="00A0540B"/>
    <w:rsid w:val="00A06681"/>
    <w:rsid w:val="00A077E9"/>
    <w:rsid w:val="00A108FB"/>
    <w:rsid w:val="00A12F88"/>
    <w:rsid w:val="00A1508B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6A6"/>
    <w:rsid w:val="00A54DF9"/>
    <w:rsid w:val="00A56B1C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396"/>
    <w:rsid w:val="00A84F62"/>
    <w:rsid w:val="00A871A7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021"/>
    <w:rsid w:val="00AD14C6"/>
    <w:rsid w:val="00AD1C46"/>
    <w:rsid w:val="00AD2212"/>
    <w:rsid w:val="00AD2D91"/>
    <w:rsid w:val="00AD3B7F"/>
    <w:rsid w:val="00AD3CA6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10F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8AD"/>
    <w:rsid w:val="00B23BD5"/>
    <w:rsid w:val="00B25E32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97A"/>
    <w:rsid w:val="00B516F8"/>
    <w:rsid w:val="00B5245E"/>
    <w:rsid w:val="00B56DD7"/>
    <w:rsid w:val="00B61126"/>
    <w:rsid w:val="00B61CE4"/>
    <w:rsid w:val="00B62D5B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9C0"/>
    <w:rsid w:val="00BA0250"/>
    <w:rsid w:val="00BA05E0"/>
    <w:rsid w:val="00BA12BD"/>
    <w:rsid w:val="00BA14C2"/>
    <w:rsid w:val="00BA158A"/>
    <w:rsid w:val="00BA1694"/>
    <w:rsid w:val="00BA1C41"/>
    <w:rsid w:val="00BA39AE"/>
    <w:rsid w:val="00BA49DA"/>
    <w:rsid w:val="00BA5931"/>
    <w:rsid w:val="00BA6488"/>
    <w:rsid w:val="00BA7820"/>
    <w:rsid w:val="00BB1890"/>
    <w:rsid w:val="00BB19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07C5"/>
    <w:rsid w:val="00BE109D"/>
    <w:rsid w:val="00BE1B53"/>
    <w:rsid w:val="00BE22B8"/>
    <w:rsid w:val="00BE64EF"/>
    <w:rsid w:val="00BE6925"/>
    <w:rsid w:val="00BF17FE"/>
    <w:rsid w:val="00BF2DFA"/>
    <w:rsid w:val="00BF36DA"/>
    <w:rsid w:val="00BF476D"/>
    <w:rsid w:val="00BF47E7"/>
    <w:rsid w:val="00BF5475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2E87"/>
    <w:rsid w:val="00C3566D"/>
    <w:rsid w:val="00C3597B"/>
    <w:rsid w:val="00C3696C"/>
    <w:rsid w:val="00C3702E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733"/>
    <w:rsid w:val="00C52E28"/>
    <w:rsid w:val="00C54459"/>
    <w:rsid w:val="00C552E2"/>
    <w:rsid w:val="00C5685E"/>
    <w:rsid w:val="00C57FD6"/>
    <w:rsid w:val="00C609FB"/>
    <w:rsid w:val="00C60E48"/>
    <w:rsid w:val="00C62E0C"/>
    <w:rsid w:val="00C64380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5A5"/>
    <w:rsid w:val="00C75E8D"/>
    <w:rsid w:val="00C764E7"/>
    <w:rsid w:val="00C76A64"/>
    <w:rsid w:val="00C82316"/>
    <w:rsid w:val="00C82A14"/>
    <w:rsid w:val="00C82C13"/>
    <w:rsid w:val="00C83B11"/>
    <w:rsid w:val="00C84D38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452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4EB"/>
    <w:rsid w:val="00CD5F8A"/>
    <w:rsid w:val="00CE0CC4"/>
    <w:rsid w:val="00CE0DE8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4692"/>
    <w:rsid w:val="00D20574"/>
    <w:rsid w:val="00D20B56"/>
    <w:rsid w:val="00D21A04"/>
    <w:rsid w:val="00D23EEF"/>
    <w:rsid w:val="00D2696B"/>
    <w:rsid w:val="00D26E5F"/>
    <w:rsid w:val="00D27B42"/>
    <w:rsid w:val="00D30459"/>
    <w:rsid w:val="00D30832"/>
    <w:rsid w:val="00D320EF"/>
    <w:rsid w:val="00D36E89"/>
    <w:rsid w:val="00D36F96"/>
    <w:rsid w:val="00D4001E"/>
    <w:rsid w:val="00D406FF"/>
    <w:rsid w:val="00D429AE"/>
    <w:rsid w:val="00D43A42"/>
    <w:rsid w:val="00D460D5"/>
    <w:rsid w:val="00D47786"/>
    <w:rsid w:val="00D47E1F"/>
    <w:rsid w:val="00D50785"/>
    <w:rsid w:val="00D50D5D"/>
    <w:rsid w:val="00D513DB"/>
    <w:rsid w:val="00D51B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0EB"/>
    <w:rsid w:val="00D724AA"/>
    <w:rsid w:val="00D726B1"/>
    <w:rsid w:val="00D72825"/>
    <w:rsid w:val="00D72C85"/>
    <w:rsid w:val="00D73527"/>
    <w:rsid w:val="00D735BD"/>
    <w:rsid w:val="00D744D7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102"/>
    <w:rsid w:val="00D949C8"/>
    <w:rsid w:val="00D94DA0"/>
    <w:rsid w:val="00D9563C"/>
    <w:rsid w:val="00D96B28"/>
    <w:rsid w:val="00DA104E"/>
    <w:rsid w:val="00DA2068"/>
    <w:rsid w:val="00DA2F42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6C22"/>
    <w:rsid w:val="00DD75D4"/>
    <w:rsid w:val="00DE1AE5"/>
    <w:rsid w:val="00DE282F"/>
    <w:rsid w:val="00DE2D3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1EF0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1C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1F75"/>
    <w:rsid w:val="00E42EF9"/>
    <w:rsid w:val="00E44D33"/>
    <w:rsid w:val="00E44DF6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1A04"/>
    <w:rsid w:val="00E62039"/>
    <w:rsid w:val="00E62164"/>
    <w:rsid w:val="00E622EC"/>
    <w:rsid w:val="00E63FD4"/>
    <w:rsid w:val="00E64B9F"/>
    <w:rsid w:val="00E64DB9"/>
    <w:rsid w:val="00E64DC9"/>
    <w:rsid w:val="00E65085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817"/>
    <w:rsid w:val="00E87D30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2819"/>
    <w:rsid w:val="00EA352E"/>
    <w:rsid w:val="00EA3DE5"/>
    <w:rsid w:val="00EA4CDB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F81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535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3B7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6E13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B7BBB"/>
    <w:rsid w:val="00FC17F3"/>
    <w:rsid w:val="00FC1E7B"/>
    <w:rsid w:val="00FC23D0"/>
    <w:rsid w:val="00FC303E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077"/>
    <w:rsid w:val="00FE3DE1"/>
    <w:rsid w:val="00FE3FFB"/>
    <w:rsid w:val="00FE436A"/>
    <w:rsid w:val="00FE557E"/>
    <w:rsid w:val="00FE7F0E"/>
    <w:rsid w:val="00FF06E3"/>
    <w:rsid w:val="00FF121D"/>
    <w:rsid w:val="00FF2DCE"/>
    <w:rsid w:val="00FF4A59"/>
    <w:rsid w:val="00FF4FD5"/>
    <w:rsid w:val="00FF5549"/>
    <w:rsid w:val="00FF7951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191\Desktop\pozn&#225;mky%202020%201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155B5-77D2-4351-9514-0FB46D90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2020 1</Template>
  <TotalTime>121</TotalTime>
  <Pages>1</Pages>
  <Words>5218</Words>
  <Characters>29749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34898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421911782923</dc:creator>
  <cp:lastModifiedBy>421911782923</cp:lastModifiedBy>
  <cp:revision>8</cp:revision>
  <cp:lastPrinted>2022-03-06T14:42:00Z</cp:lastPrinted>
  <dcterms:created xsi:type="dcterms:W3CDTF">2022-03-06T08:55:00Z</dcterms:created>
  <dcterms:modified xsi:type="dcterms:W3CDTF">2022-03-06T16:09:00Z</dcterms:modified>
</cp:coreProperties>
</file>