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9E" w:rsidRPr="002C0794" w:rsidRDefault="00DC409E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DC409E" w:rsidRPr="002C0794" w:rsidRDefault="00DC409E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DC409E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DC409E" w:rsidRPr="002C0794" w:rsidRDefault="00DC409E" w:rsidP="00563EC6">
            <w:pPr>
              <w:rPr>
                <w:rFonts w:cs="Arial Narrow"/>
                <w:szCs w:val="22"/>
              </w:rPr>
            </w:pPr>
          </w:p>
          <w:p w:rsidR="00DC409E" w:rsidRPr="002C0794" w:rsidRDefault="00DC409E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DC409E" w:rsidRDefault="00DC409E" w:rsidP="004F4EE1">
            <w:pPr>
              <w:rPr>
                <w:rFonts w:cs="Arial Narrow"/>
                <w:szCs w:val="22"/>
              </w:rPr>
            </w:pPr>
          </w:p>
          <w:p w:rsidR="00DC409E" w:rsidRPr="002C0794" w:rsidRDefault="00DC409E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Skyviews, s.r.o.</w:t>
            </w:r>
          </w:p>
        </w:tc>
      </w:tr>
      <w:tr w:rsidR="00DC409E" w:rsidRPr="002C0794" w:rsidTr="006365C4">
        <w:trPr>
          <w:trHeight w:val="340"/>
        </w:trPr>
        <w:tc>
          <w:tcPr>
            <w:tcW w:w="1096" w:type="pct"/>
            <w:vAlign w:val="center"/>
          </w:tcPr>
          <w:p w:rsidR="00DC409E" w:rsidRPr="002C0794" w:rsidRDefault="00DC409E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DC409E" w:rsidRPr="002C0794" w:rsidRDefault="00DC409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1205,  034 81  Lisková</w:t>
            </w:r>
          </w:p>
        </w:tc>
      </w:tr>
    </w:tbl>
    <w:p w:rsidR="00DC409E" w:rsidRDefault="00DC409E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>
        <w:rPr>
          <w:bCs/>
          <w:szCs w:val="22"/>
        </w:rPr>
        <w:t xml:space="preserve"> Činnosť podnikateľských, organizačných a ekonomických poradcov</w:t>
      </w:r>
    </w:p>
    <w:p w:rsidR="00DC409E" w:rsidRPr="002C0794" w:rsidRDefault="00DC409E" w:rsidP="003D1D35">
      <w:pPr>
        <w:jc w:val="both"/>
        <w:rPr>
          <w:bCs/>
          <w:szCs w:val="22"/>
        </w:rPr>
      </w:pPr>
    </w:p>
    <w:p w:rsidR="00DC409E" w:rsidRPr="002C0794" w:rsidRDefault="00DC409E" w:rsidP="006825F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DC409E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DC409E" w:rsidRPr="002C0794" w:rsidRDefault="00DC409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DC409E" w:rsidRPr="002C0794" w:rsidRDefault="00DC40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DC409E" w:rsidRPr="002C0794" w:rsidRDefault="00DC409E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DC409E" w:rsidRPr="002C0794" w:rsidTr="00563EC6">
        <w:tc>
          <w:tcPr>
            <w:tcW w:w="3972" w:type="dxa"/>
            <w:vAlign w:val="center"/>
          </w:tcPr>
          <w:p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DC409E" w:rsidRPr="002C0794" w:rsidRDefault="00DC409E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DC409E" w:rsidRPr="00486DF8" w:rsidRDefault="00DC409E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DC409E" w:rsidRPr="00486DF8" w:rsidRDefault="00DC409E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DC409E" w:rsidRPr="00486DF8" w:rsidRDefault="00DC409E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DC409E" w:rsidRPr="00486DF8" w:rsidRDefault="00DC409E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C409E" w:rsidRPr="00486DF8" w:rsidRDefault="00DC409E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DC409E" w:rsidRPr="00486DF8" w:rsidRDefault="00DC409E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DC409E" w:rsidRPr="002C0794" w:rsidRDefault="00DC409E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DC409E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DC409E" w:rsidRPr="002C0794" w:rsidRDefault="00DC409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DC409E" w:rsidRPr="002C0794" w:rsidRDefault="00DC409E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DC409E" w:rsidRPr="002C0794" w:rsidRDefault="00DC409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409E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DC409E" w:rsidRPr="002C0794" w:rsidRDefault="00DC409E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DC409E" w:rsidRPr="002C0794" w:rsidRDefault="00DC409E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DC409E" w:rsidRPr="002C0794" w:rsidRDefault="00DC409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C409E" w:rsidRDefault="00DC409E" w:rsidP="000679F3">
      <w:pPr>
        <w:spacing w:after="0"/>
        <w:ind w:left="705" w:hanging="705"/>
        <w:jc w:val="both"/>
        <w:rPr>
          <w:i/>
          <w:szCs w:val="22"/>
        </w:rPr>
      </w:pPr>
    </w:p>
    <w:p w:rsidR="00DC409E" w:rsidRDefault="00DC409E" w:rsidP="000679F3">
      <w:pPr>
        <w:spacing w:after="0"/>
        <w:ind w:left="705" w:hanging="705"/>
        <w:jc w:val="both"/>
        <w:rPr>
          <w:i/>
          <w:szCs w:val="22"/>
        </w:rPr>
      </w:pPr>
    </w:p>
    <w:p w:rsidR="00DC409E" w:rsidRPr="002C0794" w:rsidRDefault="00DC409E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 - Informácie o orgánoch spoločnosti</w:t>
      </w:r>
    </w:p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Pr="002C0794" w:rsidRDefault="00DC409E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DC409E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DC409E" w:rsidRPr="000817BE" w:rsidRDefault="00DC409E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DC409E" w:rsidRPr="002C0794" w:rsidRDefault="00DC409E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DC409E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9498" w:type="dxa"/>
            <w:gridSpan w:val="9"/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DC409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DC409E" w:rsidRPr="002C0794" w:rsidRDefault="00DC409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DC409E" w:rsidRPr="002C0794" w:rsidTr="006365C4">
        <w:trPr>
          <w:trHeight w:val="340"/>
        </w:trPr>
        <w:tc>
          <w:tcPr>
            <w:tcW w:w="9498" w:type="dxa"/>
            <w:gridSpan w:val="9"/>
          </w:tcPr>
          <w:p w:rsidR="00DC409E" w:rsidRPr="002C0794" w:rsidRDefault="00DC409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9498" w:type="dxa"/>
            <w:gridSpan w:val="9"/>
          </w:tcPr>
          <w:p w:rsidR="00DC409E" w:rsidRPr="002C0794" w:rsidRDefault="00DC409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C409E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9498" w:type="dxa"/>
            <w:gridSpan w:val="9"/>
          </w:tcPr>
          <w:p w:rsidR="00DC409E" w:rsidRPr="002C0794" w:rsidRDefault="00DC409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DC409E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9498" w:type="dxa"/>
            <w:gridSpan w:val="9"/>
          </w:tcPr>
          <w:p w:rsidR="00DC409E" w:rsidRPr="002C0794" w:rsidRDefault="00DC409E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Pr="002C0794" w:rsidRDefault="00DC409E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DC409E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C409E" w:rsidRPr="002C0794" w:rsidRDefault="00DC409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C409E" w:rsidRPr="002C0794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C409E" w:rsidRPr="002C0794" w:rsidRDefault="00DC409E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C409E" w:rsidRPr="002C0794" w:rsidRDefault="00DC409E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C409E" w:rsidRPr="002C0794" w:rsidRDefault="00DC409E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DC409E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DC409E" w:rsidRPr="002C0794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DC409E" w:rsidRPr="00EE7EC1" w:rsidRDefault="00DC409E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DC409E" w:rsidRPr="002C0794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DC409E" w:rsidRPr="002C0794" w:rsidTr="00EF3803">
        <w:tc>
          <w:tcPr>
            <w:tcW w:w="9072" w:type="dxa"/>
            <w:gridSpan w:val="2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EF3803">
        <w:tc>
          <w:tcPr>
            <w:tcW w:w="9072" w:type="dxa"/>
            <w:gridSpan w:val="2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EF3803">
        <w:tc>
          <w:tcPr>
            <w:tcW w:w="9072" w:type="dxa"/>
            <w:gridSpan w:val="2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DC409E" w:rsidRPr="002C0794" w:rsidTr="00A33651">
        <w:tc>
          <w:tcPr>
            <w:tcW w:w="8789" w:type="dxa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C122EB">
        <w:tc>
          <w:tcPr>
            <w:tcW w:w="9072" w:type="dxa"/>
            <w:gridSpan w:val="2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DC409E" w:rsidRPr="002C0794" w:rsidRDefault="00DC409E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DC409E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DC409E" w:rsidRPr="002C0794" w:rsidTr="00A33651">
        <w:trPr>
          <w:trHeight w:val="227"/>
        </w:trPr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RPr="002C0794" w:rsidTr="00A33651">
        <w:trPr>
          <w:trHeight w:val="227"/>
        </w:trPr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rPr>
          <w:trHeight w:val="227"/>
        </w:trPr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rPr>
          <w:trHeight w:val="227"/>
        </w:trPr>
        <w:tc>
          <w:tcPr>
            <w:tcW w:w="8789" w:type="dxa"/>
            <w:vAlign w:val="center"/>
          </w:tcPr>
          <w:p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:rsidTr="00A33651">
        <w:tc>
          <w:tcPr>
            <w:tcW w:w="8789" w:type="dxa"/>
            <w:vAlign w:val="center"/>
          </w:tcPr>
          <w:p w:rsidR="00DC409E" w:rsidRPr="002C0794" w:rsidRDefault="00DC409E" w:rsidP="00144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</w:t>
            </w:r>
            <w:r>
              <w:rPr>
                <w:szCs w:val="22"/>
              </w:rPr>
              <w:t>sku pred zdanením pri sadzbe 19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:rsidTr="00A33651">
        <w:tc>
          <w:tcPr>
            <w:tcW w:w="8789" w:type="dxa"/>
          </w:tcPr>
          <w:p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DC409E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DC409E" w:rsidRPr="00F86BAE" w:rsidRDefault="00DC409E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DC409E" w:rsidRPr="002C0794" w:rsidRDefault="00DC409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DC409E" w:rsidRPr="002C0794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  <w:p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DC409E" w:rsidRDefault="00DC409E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DC409E" w:rsidRDefault="00DC409E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DC409E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DC409E" w:rsidRPr="006973BC" w:rsidRDefault="00DC409E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DC409E" w:rsidRPr="00737C25" w:rsidRDefault="00DC409E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DC409E" w:rsidRPr="00737C25" w:rsidRDefault="00DC409E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DC409E" w:rsidRPr="000E349D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C409E" w:rsidRDefault="00DC409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C409E" w:rsidRDefault="00DC409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C409E" w:rsidRPr="000D53EF" w:rsidRDefault="00DC409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C409E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DC409E" w:rsidRDefault="00DC409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C409E" w:rsidRDefault="00DC409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DC409E" w:rsidRDefault="00DC409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DC409E" w:rsidRPr="00767CCF" w:rsidRDefault="00DC409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DC409E" w:rsidRPr="000E349D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DC409E" w:rsidRPr="00056669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:rsidR="00DC409E" w:rsidRPr="00F86BAE" w:rsidRDefault="00DC409E" w:rsidP="00056669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DC409E" w:rsidRPr="00595DE0" w:rsidTr="00A33651">
        <w:tc>
          <w:tcPr>
            <w:tcW w:w="8735" w:type="dxa"/>
            <w:gridSpan w:val="2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595DE0" w:rsidTr="00A33651">
        <w:trPr>
          <w:trHeight w:val="963"/>
        </w:trPr>
        <w:tc>
          <w:tcPr>
            <w:tcW w:w="8735" w:type="dxa"/>
            <w:gridSpan w:val="2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DC409E" w:rsidRPr="00595DE0" w:rsidRDefault="00DC409E" w:rsidP="007E31DA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C409E" w:rsidRPr="00595DE0" w:rsidTr="00A33651">
        <w:trPr>
          <w:trHeight w:val="1217"/>
        </w:trPr>
        <w:tc>
          <w:tcPr>
            <w:tcW w:w="8735" w:type="dxa"/>
            <w:gridSpan w:val="2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595DE0" w:rsidTr="00A33651">
        <w:trPr>
          <w:trHeight w:val="340"/>
        </w:trPr>
        <w:tc>
          <w:tcPr>
            <w:tcW w:w="7196" w:type="dxa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=doba použiteľnosti viac ako rok a vstupná cena je  viac ako</w:t>
            </w:r>
          </w:p>
        </w:tc>
        <w:tc>
          <w:tcPr>
            <w:tcW w:w="1539" w:type="dxa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 eur</w:t>
            </w:r>
          </w:p>
        </w:tc>
        <w:tc>
          <w:tcPr>
            <w:tcW w:w="337" w:type="dxa"/>
          </w:tcPr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C409E" w:rsidRPr="00595DE0" w:rsidTr="00A33651">
        <w:trPr>
          <w:trHeight w:val="340"/>
        </w:trPr>
        <w:tc>
          <w:tcPr>
            <w:tcW w:w="7196" w:type="dxa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 eur</w:t>
            </w:r>
          </w:p>
        </w:tc>
        <w:tc>
          <w:tcPr>
            <w:tcW w:w="337" w:type="dxa"/>
          </w:tcPr>
          <w:p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DC409E" w:rsidRDefault="00DC409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DC409E" w:rsidRPr="00595DE0" w:rsidTr="00595DE0">
        <w:tc>
          <w:tcPr>
            <w:tcW w:w="3085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DC409E" w:rsidRPr="00595DE0" w:rsidRDefault="00DC409E" w:rsidP="00595DE0">
            <w:pPr>
              <w:spacing w:after="120"/>
              <w:rPr>
                <w:szCs w:val="22"/>
              </w:rPr>
            </w:pPr>
          </w:p>
        </w:tc>
      </w:tr>
      <w:tr w:rsidR="00DC409E" w:rsidRPr="00595DE0" w:rsidTr="00595DE0">
        <w:tc>
          <w:tcPr>
            <w:tcW w:w="3085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:rsidTr="00595DE0">
        <w:tc>
          <w:tcPr>
            <w:tcW w:w="3085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:rsidTr="00595DE0">
        <w:tc>
          <w:tcPr>
            <w:tcW w:w="3085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:rsidTr="00595DE0">
        <w:tc>
          <w:tcPr>
            <w:tcW w:w="3085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DC409E" w:rsidRPr="001F3CFB" w:rsidRDefault="00DC409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ocenenie: - bez náplne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DC409E" w:rsidRPr="002C0794" w:rsidTr="00A33651">
        <w:tc>
          <w:tcPr>
            <w:tcW w:w="9073" w:type="dxa"/>
            <w:gridSpan w:val="4"/>
          </w:tcPr>
          <w:p w:rsidR="00DC409E" w:rsidRPr="00AF3212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C409E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C409E" w:rsidRPr="00D620E4" w:rsidRDefault="00DC409E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C409E" w:rsidRPr="002C0794" w:rsidRDefault="00DC409E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C409E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C409E" w:rsidRDefault="00DC409E" w:rsidP="000E349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C409E" w:rsidRPr="00B06C2C" w:rsidRDefault="00DC409E" w:rsidP="00B06C2C"/>
    <w:p w:rsidR="00DC409E" w:rsidRPr="002C0794" w:rsidRDefault="00DC409E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DC409E" w:rsidRDefault="00DC409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C409E" w:rsidRPr="00D620E4" w:rsidRDefault="00DC409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C409E" w:rsidRDefault="00DC409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C409E" w:rsidRPr="00737C25" w:rsidRDefault="00DC409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DC409E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DC409E" w:rsidRPr="00563EC6" w:rsidRDefault="00DC409E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DC409E" w:rsidRPr="00563EC6" w:rsidRDefault="00DC409E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DC409E" w:rsidRPr="00563EC6" w:rsidRDefault="00DC409E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DC409E" w:rsidRPr="00563EC6" w:rsidTr="00A33651">
        <w:trPr>
          <w:trHeight w:val="340"/>
        </w:trPr>
        <w:tc>
          <w:tcPr>
            <w:tcW w:w="2424" w:type="pct"/>
            <w:vMerge/>
          </w:tcPr>
          <w:p w:rsidR="00DC409E" w:rsidRPr="00563EC6" w:rsidRDefault="00DC409E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DC409E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DC409E" w:rsidRPr="006365C4" w:rsidRDefault="00DC409E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DC409E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DC409E" w:rsidRPr="00563EC6" w:rsidRDefault="00DC409E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DC409E" w:rsidRPr="00563EC6" w:rsidTr="00A33651">
        <w:trPr>
          <w:trHeight w:val="340"/>
        </w:trPr>
        <w:tc>
          <w:tcPr>
            <w:tcW w:w="2424" w:type="pct"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C409E" w:rsidRPr="00563EC6" w:rsidTr="00A33651">
        <w:trPr>
          <w:trHeight w:val="340"/>
        </w:trPr>
        <w:tc>
          <w:tcPr>
            <w:tcW w:w="2424" w:type="pct"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C409E" w:rsidRPr="00563EC6" w:rsidTr="00A33651">
        <w:trPr>
          <w:trHeight w:val="340"/>
        </w:trPr>
        <w:tc>
          <w:tcPr>
            <w:tcW w:w="2424" w:type="pct"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C409E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DC409E" w:rsidRPr="00737C25" w:rsidRDefault="00DC409E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C409E" w:rsidRPr="00737C25" w:rsidRDefault="00DC409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DC409E" w:rsidRPr="00737C25" w:rsidRDefault="00DC409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C409E" w:rsidRPr="00737C25" w:rsidRDefault="00DC409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DC409E" w:rsidRPr="00737C25" w:rsidRDefault="00DC409E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C409E" w:rsidRPr="00737C25" w:rsidRDefault="00DC409E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C409E" w:rsidRPr="00737C25" w:rsidRDefault="00DC409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C409E" w:rsidRDefault="00DC409E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C409E" w:rsidRDefault="00DC409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DC409E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DC409E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DC409E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C409E" w:rsidRDefault="00DC409E" w:rsidP="000E349D"/>
    <w:p w:rsidR="00DC409E" w:rsidRDefault="00DC409E" w:rsidP="000E349D"/>
    <w:p w:rsidR="00DC409E" w:rsidRPr="002C0794" w:rsidRDefault="00DC409E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DC409E" w:rsidRDefault="00DC409E" w:rsidP="000E349D"/>
    <w:p w:rsidR="00DC409E" w:rsidRPr="00DA66DC" w:rsidRDefault="00DC409E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:rsidR="00DC409E" w:rsidRDefault="00DC409E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DC409E" w:rsidRPr="00CF7267" w:rsidRDefault="00DC409E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DC409E" w:rsidRDefault="00DC409E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C409E" w:rsidRPr="00094E53" w:rsidRDefault="00DC409E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C409E" w:rsidRDefault="00DC409E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DC409E" w:rsidRPr="002C0794" w:rsidTr="00563EC6">
        <w:tc>
          <w:tcPr>
            <w:tcW w:w="9498" w:type="dxa"/>
            <w:gridSpan w:val="3"/>
          </w:tcPr>
          <w:p w:rsidR="00DC409E" w:rsidRPr="00D26D36" w:rsidRDefault="00DC409E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C409E" w:rsidRPr="002C0794" w:rsidRDefault="00DC409E" w:rsidP="001C27A9">
      <w:pPr>
        <w:spacing w:after="0"/>
        <w:ind w:right="-471"/>
        <w:rPr>
          <w:szCs w:val="22"/>
        </w:rPr>
      </w:pPr>
    </w:p>
    <w:p w:rsidR="00DC409E" w:rsidRDefault="00DC409E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C409E" w:rsidRDefault="00DC409E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C409E" w:rsidRDefault="00DC409E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C409E" w:rsidRDefault="00DC409E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C409E" w:rsidRDefault="00DC409E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DC409E" w:rsidRPr="002C0794" w:rsidTr="00563EC6">
        <w:tc>
          <w:tcPr>
            <w:tcW w:w="9498" w:type="dxa"/>
            <w:gridSpan w:val="3"/>
          </w:tcPr>
          <w:p w:rsidR="00DC409E" w:rsidRPr="001C27A9" w:rsidRDefault="00DC409E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C409E" w:rsidRDefault="00DC409E" w:rsidP="000E349D"/>
    <w:p w:rsidR="00DC409E" w:rsidRDefault="00DC409E" w:rsidP="000E349D"/>
    <w:p w:rsidR="00DC409E" w:rsidRPr="002C0794" w:rsidRDefault="00DC409E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DC409E" w:rsidRPr="000E349D" w:rsidRDefault="00DC409E" w:rsidP="000E349D"/>
    <w:p w:rsidR="00DC409E" w:rsidRPr="00DA66DC" w:rsidRDefault="00DC409E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DC409E" w:rsidRPr="00CF7267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DC409E" w:rsidRDefault="00DC409E" w:rsidP="000E349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C409E" w:rsidRPr="002C0794" w:rsidRDefault="00DC409E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DC409E" w:rsidRDefault="00DC409E" w:rsidP="006E43D5"/>
    <w:p w:rsidR="00DC409E" w:rsidRPr="002F026B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C409E" w:rsidRPr="002F026B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DC409E" w:rsidRPr="002F026B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DC409E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DC409E" w:rsidRPr="002F026B" w:rsidRDefault="00DC409E" w:rsidP="006E43D5">
      <w:pPr>
        <w:spacing w:after="0" w:line="240" w:lineRule="auto"/>
        <w:ind w:left="641"/>
        <w:jc w:val="both"/>
        <w:rPr>
          <w:szCs w:val="22"/>
        </w:rPr>
      </w:pPr>
    </w:p>
    <w:p w:rsidR="00DC409E" w:rsidRPr="006E48C6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DC409E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DC409E" w:rsidRDefault="00DC409E" w:rsidP="004268D2">
      <w:pPr>
        <w:spacing w:after="0" w:line="240" w:lineRule="auto"/>
        <w:rPr>
          <w:szCs w:val="22"/>
        </w:rPr>
      </w:pPr>
    </w:p>
    <w:p w:rsidR="00DC409E" w:rsidRPr="002C0794" w:rsidRDefault="00DC409E" w:rsidP="004268D2">
      <w:pPr>
        <w:spacing w:after="0" w:line="240" w:lineRule="auto"/>
        <w:rPr>
          <w:szCs w:val="22"/>
        </w:rPr>
      </w:pPr>
    </w:p>
    <w:p w:rsidR="00DC409E" w:rsidRDefault="00DC409E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DC409E" w:rsidRPr="002C0794" w:rsidRDefault="00DC409E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DC409E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DC409E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DC409E" w:rsidRPr="002C0794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DC409E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09E" w:rsidRDefault="00DC409E" w:rsidP="00107589">
      <w:pPr>
        <w:spacing w:after="0" w:line="240" w:lineRule="auto"/>
      </w:pPr>
      <w:r>
        <w:separator/>
      </w:r>
    </w:p>
  </w:endnote>
  <w:endnote w:type="continuationSeparator" w:id="0">
    <w:p w:rsidR="00DC409E" w:rsidRDefault="00DC40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9E" w:rsidRDefault="00DC409E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DC409E" w:rsidRDefault="00DC4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09E" w:rsidRDefault="00DC409E" w:rsidP="00107589">
      <w:pPr>
        <w:spacing w:after="0" w:line="240" w:lineRule="auto"/>
      </w:pPr>
      <w:r>
        <w:separator/>
      </w:r>
    </w:p>
  </w:footnote>
  <w:footnote w:type="continuationSeparator" w:id="0">
    <w:p w:rsidR="00DC409E" w:rsidRDefault="00DC40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9E" w:rsidRDefault="00DC409E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DC409E" w:rsidTr="000853E5">
      <w:trPr>
        <w:trHeight w:val="326"/>
      </w:trPr>
      <w:tc>
        <w:tcPr>
          <w:tcW w:w="2245" w:type="dxa"/>
        </w:tcPr>
        <w:p w:rsidR="00DC409E" w:rsidRDefault="00DC409E" w:rsidP="002A6D92">
          <w:pPr>
            <w:pStyle w:val="Header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DC409E" w:rsidRDefault="00DC409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DC409E" w:rsidRDefault="00DC409E" w:rsidP="008B73C5">
          <w:pPr>
            <w:spacing w:after="0" w:line="240" w:lineRule="auto"/>
          </w:pPr>
          <w:r>
            <w:t>54074878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DC409E" w:rsidRDefault="00DC409E" w:rsidP="002A6D92">
          <w:pPr>
            <w:spacing w:after="0" w:line="240" w:lineRule="auto"/>
          </w:pPr>
        </w:p>
      </w:tc>
      <w:tc>
        <w:tcPr>
          <w:tcW w:w="2157" w:type="dxa"/>
        </w:tcPr>
        <w:p w:rsidR="00DC409E" w:rsidRDefault="00DC409E" w:rsidP="00126D61">
          <w:pPr>
            <w:tabs>
              <w:tab w:val="right" w:pos="2017"/>
            </w:tabs>
            <w:spacing w:after="0" w:line="240" w:lineRule="auto"/>
          </w:pPr>
          <w:r>
            <w:t>DIČ: 2121589657</w:t>
          </w:r>
        </w:p>
      </w:tc>
    </w:tr>
  </w:tbl>
  <w:p w:rsidR="00DC409E" w:rsidRPr="004268D2" w:rsidRDefault="00DC409E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6669"/>
    <w:rsid w:val="000649F6"/>
    <w:rsid w:val="000679F3"/>
    <w:rsid w:val="00075BC8"/>
    <w:rsid w:val="000817BE"/>
    <w:rsid w:val="00082070"/>
    <w:rsid w:val="00083A25"/>
    <w:rsid w:val="000853E5"/>
    <w:rsid w:val="000856F9"/>
    <w:rsid w:val="00094E53"/>
    <w:rsid w:val="000A7EE3"/>
    <w:rsid w:val="000B4D0C"/>
    <w:rsid w:val="000C0FD5"/>
    <w:rsid w:val="000C4493"/>
    <w:rsid w:val="000D22CE"/>
    <w:rsid w:val="000D53EF"/>
    <w:rsid w:val="000E349D"/>
    <w:rsid w:val="00107589"/>
    <w:rsid w:val="001205A3"/>
    <w:rsid w:val="00126D61"/>
    <w:rsid w:val="00144249"/>
    <w:rsid w:val="00151C69"/>
    <w:rsid w:val="001579C7"/>
    <w:rsid w:val="0016384B"/>
    <w:rsid w:val="00185270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477DC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B7CF9"/>
    <w:rsid w:val="002C0794"/>
    <w:rsid w:val="002D0376"/>
    <w:rsid w:val="002D3E6A"/>
    <w:rsid w:val="002E6EC6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01C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4EE1"/>
    <w:rsid w:val="00504D52"/>
    <w:rsid w:val="00512E8A"/>
    <w:rsid w:val="005136D1"/>
    <w:rsid w:val="00537F98"/>
    <w:rsid w:val="0054020D"/>
    <w:rsid w:val="00543775"/>
    <w:rsid w:val="00544F4D"/>
    <w:rsid w:val="00546DC4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2B84"/>
    <w:rsid w:val="00615CC6"/>
    <w:rsid w:val="00625A0A"/>
    <w:rsid w:val="00635908"/>
    <w:rsid w:val="006365C4"/>
    <w:rsid w:val="00637793"/>
    <w:rsid w:val="00645466"/>
    <w:rsid w:val="0065213E"/>
    <w:rsid w:val="006825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46D2D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31DA"/>
    <w:rsid w:val="007E52A9"/>
    <w:rsid w:val="007F351A"/>
    <w:rsid w:val="007F3FE9"/>
    <w:rsid w:val="00803AB5"/>
    <w:rsid w:val="00805654"/>
    <w:rsid w:val="00814FF3"/>
    <w:rsid w:val="00817962"/>
    <w:rsid w:val="00830871"/>
    <w:rsid w:val="00847433"/>
    <w:rsid w:val="00847971"/>
    <w:rsid w:val="008725BC"/>
    <w:rsid w:val="008755FC"/>
    <w:rsid w:val="00880109"/>
    <w:rsid w:val="008875A1"/>
    <w:rsid w:val="00891F08"/>
    <w:rsid w:val="008B73C5"/>
    <w:rsid w:val="008C0E76"/>
    <w:rsid w:val="008E04B8"/>
    <w:rsid w:val="008E284C"/>
    <w:rsid w:val="008E4928"/>
    <w:rsid w:val="008F06AD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09CB"/>
    <w:rsid w:val="009B1FE4"/>
    <w:rsid w:val="009B3A55"/>
    <w:rsid w:val="009C21AB"/>
    <w:rsid w:val="009C21C8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493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E81"/>
    <w:rsid w:val="00C04782"/>
    <w:rsid w:val="00C05C68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69F8"/>
    <w:rsid w:val="00C92EE6"/>
    <w:rsid w:val="00C93A1A"/>
    <w:rsid w:val="00CA4B07"/>
    <w:rsid w:val="00CD280F"/>
    <w:rsid w:val="00CF3093"/>
    <w:rsid w:val="00CF7267"/>
    <w:rsid w:val="00D04011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302D"/>
    <w:rsid w:val="00D615E8"/>
    <w:rsid w:val="00D61F5D"/>
    <w:rsid w:val="00D620E4"/>
    <w:rsid w:val="00D6294B"/>
    <w:rsid w:val="00D63D82"/>
    <w:rsid w:val="00D709EB"/>
    <w:rsid w:val="00D74445"/>
    <w:rsid w:val="00D856AB"/>
    <w:rsid w:val="00D9007D"/>
    <w:rsid w:val="00D92ACC"/>
    <w:rsid w:val="00D94CC0"/>
    <w:rsid w:val="00DA66DC"/>
    <w:rsid w:val="00DB1EA0"/>
    <w:rsid w:val="00DC066D"/>
    <w:rsid w:val="00DC3010"/>
    <w:rsid w:val="00DC409E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3751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05F0"/>
    <w:rsid w:val="00F47885"/>
    <w:rsid w:val="00F54CD1"/>
    <w:rsid w:val="00F74303"/>
    <w:rsid w:val="00F777BD"/>
    <w:rsid w:val="00F86BAE"/>
    <w:rsid w:val="00FB3516"/>
    <w:rsid w:val="00FC1ACF"/>
    <w:rsid w:val="00FD0AC1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85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85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85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85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85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85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85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85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854"/>
    <w:rPr>
      <w:rFonts w:asciiTheme="majorHAnsi" w:eastAsiaTheme="majorEastAsia" w:hAnsiTheme="majorHAnsi" w:cstheme="majorBidi"/>
      <w:lang w:eastAsia="en-US"/>
    </w:rPr>
  </w:style>
  <w:style w:type="character" w:customStyle="1" w:styleId="Heading1Char1">
    <w:name w:val="Heading 1 Char1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1">
    <w:name w:val="Heading 7 Char1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HeaderChar1">
    <w:name w:val="Header Char1"/>
    <w:link w:val="Header"/>
    <w:uiPriority w:val="99"/>
    <w:locked/>
    <w:rsid w:val="00107589"/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FooterChar1">
    <w:name w:val="Footer Char1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FootnoteText">
    <w:name w:val="footnote text"/>
    <w:basedOn w:val="Normal"/>
    <w:link w:val="FootnoteTextChar1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854"/>
    <w:rPr>
      <w:rFonts w:cs="Times New Roman"/>
      <w:sz w:val="20"/>
      <w:szCs w:val="20"/>
      <w:lang w:eastAsia="en-US"/>
    </w:rPr>
  </w:style>
  <w:style w:type="character" w:customStyle="1" w:styleId="FootnoteTextChar1">
    <w:name w:val="Footnote Text Char1"/>
    <w:link w:val="FootnoteText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99"/>
    <w:rPr>
      <w:rFonts w:ascii="Cambria" w:eastAsia="Times New Roman" w:hAnsi="Cambria"/>
      <w:b/>
      <w:kern w:val="28"/>
      <w:sz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C685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link w:val="Title"/>
    <w:uiPriority w:val="99"/>
    <w:locked/>
    <w:rPr>
      <w:rFonts w:ascii="Cambria" w:eastAsia="Times New Roman" w:hAnsi="Cambria"/>
      <w:b/>
      <w:kern w:val="28"/>
      <w:sz w:val="32"/>
    </w:rPr>
  </w:style>
  <w:style w:type="character" w:customStyle="1" w:styleId="NzovChar127">
    <w:name w:val="Názov Char12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6">
    <w:name w:val="Názov Char12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5">
    <w:name w:val="Názov Char12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4">
    <w:name w:val="Názov Char12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3">
    <w:name w:val="Názov Char12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2">
    <w:name w:val="Názov Char12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1">
    <w:name w:val="Názov Char12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0">
    <w:name w:val="Názov Char120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9">
    <w:name w:val="Názov Char119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8">
    <w:name w:val="Názov Char118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7">
    <w:name w:val="Názov Char11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6">
    <w:name w:val="Názov Char11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5">
    <w:name w:val="Názov Char11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4">
    <w:name w:val="Názov Char11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3">
    <w:name w:val="Názov Char11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2">
    <w:name w:val="Názov Char11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1">
    <w:name w:val="Názov Char11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0">
    <w:name w:val="Názov Char110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9">
    <w:name w:val="Názov Char19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8">
    <w:name w:val="Názov Char18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7">
    <w:name w:val="Názov Char1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6">
    <w:name w:val="Názov Char1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5">
    <w:name w:val="Názov Char1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4">
    <w:name w:val="Názov Char1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3">
    <w:name w:val="Názov Char1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">
    <w:name w:val="Názov Char1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">
    <w:name w:val="Názov Char1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BodyText">
    <w:name w:val="Body Text"/>
    <w:basedOn w:val="Normal"/>
    <w:link w:val="BodyTextChar1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BodyTextChar1">
    <w:name w:val="Body Text Char1"/>
    <w:link w:val="Body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99"/>
    <w:rPr>
      <w:rFonts w:ascii="Cambria" w:eastAsia="Times New Roman" w:hAnsi="Cambria"/>
      <w:sz w:val="24"/>
    </w:rPr>
  </w:style>
  <w:style w:type="paragraph" w:styleId="Subtitle">
    <w:name w:val="Subtitle"/>
    <w:basedOn w:val="Normal"/>
    <w:next w:val="Normal"/>
    <w:link w:val="SubtitleChar1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C6854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ubtitleChar1">
    <w:name w:val="Subtitle Char1"/>
    <w:link w:val="Subtitle"/>
    <w:uiPriority w:val="99"/>
    <w:locked/>
    <w:rPr>
      <w:rFonts w:ascii="Cambria" w:eastAsia="Times New Roman" w:hAnsi="Cambria"/>
      <w:sz w:val="24"/>
    </w:rPr>
  </w:style>
  <w:style w:type="character" w:customStyle="1" w:styleId="PodtitulChar127">
    <w:name w:val="Podtitul Char127"/>
    <w:uiPriority w:val="99"/>
    <w:rPr>
      <w:rFonts w:ascii="Cambria" w:eastAsia="Times New Roman" w:hAnsi="Cambria"/>
      <w:sz w:val="24"/>
    </w:rPr>
  </w:style>
  <w:style w:type="character" w:customStyle="1" w:styleId="PodtitulChar126">
    <w:name w:val="Podtitul Char126"/>
    <w:uiPriority w:val="99"/>
    <w:rPr>
      <w:rFonts w:ascii="Cambria" w:eastAsia="Times New Roman" w:hAnsi="Cambria"/>
      <w:sz w:val="24"/>
    </w:rPr>
  </w:style>
  <w:style w:type="character" w:customStyle="1" w:styleId="PodtitulChar125">
    <w:name w:val="Podtitul Char125"/>
    <w:uiPriority w:val="99"/>
    <w:rPr>
      <w:rFonts w:ascii="Cambria" w:eastAsia="Times New Roman" w:hAnsi="Cambria"/>
      <w:sz w:val="24"/>
    </w:rPr>
  </w:style>
  <w:style w:type="character" w:customStyle="1" w:styleId="PodtitulChar124">
    <w:name w:val="Podtitul Char124"/>
    <w:uiPriority w:val="99"/>
    <w:rPr>
      <w:rFonts w:ascii="Cambria" w:eastAsia="Times New Roman" w:hAnsi="Cambria"/>
      <w:sz w:val="24"/>
    </w:rPr>
  </w:style>
  <w:style w:type="character" w:customStyle="1" w:styleId="PodtitulChar123">
    <w:name w:val="Podtitul Char123"/>
    <w:uiPriority w:val="99"/>
    <w:rPr>
      <w:rFonts w:ascii="Cambria" w:eastAsia="Times New Roman" w:hAnsi="Cambria"/>
      <w:sz w:val="24"/>
    </w:rPr>
  </w:style>
  <w:style w:type="character" w:customStyle="1" w:styleId="PodtitulChar122">
    <w:name w:val="Podtitul Char122"/>
    <w:uiPriority w:val="99"/>
    <w:rPr>
      <w:rFonts w:ascii="Cambria" w:eastAsia="Times New Roman" w:hAnsi="Cambria"/>
      <w:sz w:val="24"/>
    </w:rPr>
  </w:style>
  <w:style w:type="character" w:customStyle="1" w:styleId="PodtitulChar121">
    <w:name w:val="Podtitul Char121"/>
    <w:uiPriority w:val="99"/>
    <w:rPr>
      <w:rFonts w:ascii="Cambria" w:eastAsia="Times New Roman" w:hAnsi="Cambria"/>
      <w:sz w:val="24"/>
    </w:rPr>
  </w:style>
  <w:style w:type="character" w:customStyle="1" w:styleId="PodtitulChar120">
    <w:name w:val="Podtitul Char120"/>
    <w:uiPriority w:val="99"/>
    <w:rPr>
      <w:rFonts w:ascii="Cambria" w:eastAsia="Times New Roman" w:hAnsi="Cambria"/>
      <w:sz w:val="24"/>
    </w:rPr>
  </w:style>
  <w:style w:type="character" w:customStyle="1" w:styleId="PodtitulChar119">
    <w:name w:val="Podtitul Char119"/>
    <w:uiPriority w:val="99"/>
    <w:rPr>
      <w:rFonts w:ascii="Cambria" w:eastAsia="Times New Roman" w:hAnsi="Cambria"/>
      <w:sz w:val="24"/>
    </w:rPr>
  </w:style>
  <w:style w:type="character" w:customStyle="1" w:styleId="PodtitulChar118">
    <w:name w:val="Podtitul Char118"/>
    <w:uiPriority w:val="99"/>
    <w:rPr>
      <w:rFonts w:ascii="Cambria" w:eastAsia="Times New Roman" w:hAnsi="Cambria"/>
      <w:sz w:val="24"/>
    </w:rPr>
  </w:style>
  <w:style w:type="character" w:customStyle="1" w:styleId="PodtitulChar117">
    <w:name w:val="Podtitul Char117"/>
    <w:uiPriority w:val="99"/>
    <w:rPr>
      <w:rFonts w:ascii="Cambria" w:eastAsia="Times New Roman" w:hAnsi="Cambria"/>
      <w:sz w:val="24"/>
    </w:rPr>
  </w:style>
  <w:style w:type="character" w:customStyle="1" w:styleId="PodtitulChar116">
    <w:name w:val="Podtitul Char116"/>
    <w:uiPriority w:val="99"/>
    <w:rPr>
      <w:rFonts w:ascii="Cambria" w:eastAsia="Times New Roman" w:hAnsi="Cambria"/>
      <w:sz w:val="24"/>
    </w:rPr>
  </w:style>
  <w:style w:type="character" w:customStyle="1" w:styleId="PodtitulChar115">
    <w:name w:val="Podtitul Char115"/>
    <w:uiPriority w:val="99"/>
    <w:rPr>
      <w:rFonts w:ascii="Cambria" w:eastAsia="Times New Roman" w:hAnsi="Cambria"/>
      <w:sz w:val="24"/>
    </w:rPr>
  </w:style>
  <w:style w:type="character" w:customStyle="1" w:styleId="PodtitulChar114">
    <w:name w:val="Podtitul Char114"/>
    <w:uiPriority w:val="99"/>
    <w:rPr>
      <w:rFonts w:ascii="Cambria" w:eastAsia="Times New Roman" w:hAnsi="Cambria"/>
      <w:sz w:val="24"/>
    </w:rPr>
  </w:style>
  <w:style w:type="character" w:customStyle="1" w:styleId="PodtitulChar113">
    <w:name w:val="Podtitul Char113"/>
    <w:uiPriority w:val="99"/>
    <w:rPr>
      <w:rFonts w:ascii="Cambria" w:eastAsia="Times New Roman" w:hAnsi="Cambria"/>
      <w:sz w:val="24"/>
    </w:rPr>
  </w:style>
  <w:style w:type="character" w:customStyle="1" w:styleId="PodtitulChar112">
    <w:name w:val="Podtitul Char112"/>
    <w:uiPriority w:val="99"/>
    <w:rPr>
      <w:rFonts w:ascii="Cambria" w:eastAsia="Times New Roman" w:hAnsi="Cambria"/>
      <w:sz w:val="24"/>
    </w:rPr>
  </w:style>
  <w:style w:type="character" w:customStyle="1" w:styleId="PodtitulChar111">
    <w:name w:val="Podtitul Char111"/>
    <w:uiPriority w:val="99"/>
    <w:rPr>
      <w:rFonts w:ascii="Cambria" w:eastAsia="Times New Roman" w:hAnsi="Cambria"/>
      <w:sz w:val="24"/>
    </w:rPr>
  </w:style>
  <w:style w:type="character" w:customStyle="1" w:styleId="PodtitulChar110">
    <w:name w:val="Podtitul Char110"/>
    <w:uiPriority w:val="99"/>
    <w:rPr>
      <w:rFonts w:ascii="Cambria" w:eastAsia="Times New Roman" w:hAnsi="Cambria"/>
      <w:sz w:val="24"/>
    </w:rPr>
  </w:style>
  <w:style w:type="character" w:customStyle="1" w:styleId="PodtitulChar19">
    <w:name w:val="Podtitul Char19"/>
    <w:uiPriority w:val="99"/>
    <w:rPr>
      <w:rFonts w:ascii="Cambria" w:eastAsia="Times New Roman" w:hAnsi="Cambria"/>
      <w:sz w:val="24"/>
    </w:rPr>
  </w:style>
  <w:style w:type="character" w:customStyle="1" w:styleId="PodtitulChar18">
    <w:name w:val="Podtitul Char18"/>
    <w:uiPriority w:val="99"/>
    <w:rPr>
      <w:rFonts w:ascii="Cambria" w:eastAsia="Times New Roman" w:hAnsi="Cambria"/>
      <w:sz w:val="24"/>
    </w:rPr>
  </w:style>
  <w:style w:type="character" w:customStyle="1" w:styleId="PodtitulChar17">
    <w:name w:val="Podtitul Char17"/>
    <w:uiPriority w:val="99"/>
    <w:rPr>
      <w:rFonts w:ascii="Cambria" w:eastAsia="Times New Roman" w:hAnsi="Cambria"/>
      <w:sz w:val="24"/>
    </w:rPr>
  </w:style>
  <w:style w:type="character" w:customStyle="1" w:styleId="PodtitulChar16">
    <w:name w:val="Podtitul Char16"/>
    <w:uiPriority w:val="99"/>
    <w:rPr>
      <w:rFonts w:ascii="Cambria" w:eastAsia="Times New Roman" w:hAnsi="Cambria"/>
      <w:sz w:val="24"/>
    </w:rPr>
  </w:style>
  <w:style w:type="character" w:customStyle="1" w:styleId="PodtitulChar15">
    <w:name w:val="Podtitul Char15"/>
    <w:uiPriority w:val="99"/>
    <w:rPr>
      <w:rFonts w:ascii="Cambria" w:eastAsia="Times New Roman" w:hAnsi="Cambria"/>
      <w:sz w:val="24"/>
    </w:rPr>
  </w:style>
  <w:style w:type="character" w:customStyle="1" w:styleId="PodtitulChar14">
    <w:name w:val="Podtitul Char14"/>
    <w:uiPriority w:val="99"/>
    <w:rPr>
      <w:rFonts w:ascii="Cambria" w:eastAsia="Times New Roman" w:hAnsi="Cambria"/>
      <w:sz w:val="24"/>
    </w:rPr>
  </w:style>
  <w:style w:type="character" w:customStyle="1" w:styleId="PodtitulChar13">
    <w:name w:val="Podtitul Char13"/>
    <w:uiPriority w:val="99"/>
    <w:rPr>
      <w:rFonts w:ascii="Cambria" w:eastAsia="Times New Roman" w:hAnsi="Cambria"/>
      <w:sz w:val="24"/>
    </w:rPr>
  </w:style>
  <w:style w:type="character" w:customStyle="1" w:styleId="PodtitulChar12">
    <w:name w:val="Podtitul Char12"/>
    <w:uiPriority w:val="99"/>
    <w:rPr>
      <w:rFonts w:ascii="Cambria" w:eastAsia="Times New Roman" w:hAnsi="Cambria"/>
      <w:sz w:val="24"/>
    </w:rPr>
  </w:style>
  <w:style w:type="character" w:customStyle="1" w:styleId="PodtitulChar11">
    <w:name w:val="Podtitul Char11"/>
    <w:uiPriority w:val="99"/>
    <w:rPr>
      <w:rFonts w:ascii="Cambria" w:eastAsia="Times New Roman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BodyText2">
    <w:name w:val="Body Text 2"/>
    <w:basedOn w:val="Normal"/>
    <w:link w:val="BodyText2Char1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BodyText2Char1">
    <w:name w:val="Body Text 2 Char1"/>
    <w:link w:val="Body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BodyTextIndent2">
    <w:name w:val="Body Text Indent 2"/>
    <w:basedOn w:val="Normal"/>
    <w:link w:val="BodyTextIndent2Char1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BodyTextIndent2Char1">
    <w:name w:val="Body Text Indent 2 Char1"/>
    <w:link w:val="BodyTextIndent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BodyTextIndent3">
    <w:name w:val="Body Text Indent 3"/>
    <w:basedOn w:val="Normal"/>
    <w:link w:val="BodyTextIndent3Char1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6854"/>
    <w:rPr>
      <w:rFonts w:cs="Times New Roman"/>
      <w:sz w:val="16"/>
      <w:szCs w:val="16"/>
      <w:lang w:eastAsia="en-US"/>
    </w:rPr>
  </w:style>
  <w:style w:type="character" w:customStyle="1" w:styleId="BodyTextIndent3Char1">
    <w:name w:val="Body Text Indent 3 Char1"/>
    <w:link w:val="BodyTextIndent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BalloonText">
    <w:name w:val="Balloon Text"/>
    <w:basedOn w:val="Normal"/>
    <w:link w:val="BalloonTextChar1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854"/>
    <w:rPr>
      <w:rFonts w:ascii="Times New Roman" w:hAnsi="Times New Roman" w:cs="Times New Roman"/>
      <w:sz w:val="0"/>
      <w:szCs w:val="0"/>
      <w:lang w:eastAsia="en-US"/>
    </w:rPr>
  </w:style>
  <w:style w:type="character" w:customStyle="1" w:styleId="BalloonTextChar1">
    <w:name w:val="Balloon Text Char1"/>
    <w:link w:val="BalloonText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customStyle="1" w:styleId="Odsekzoznamu">
    <w:name w:val="Odsek zoznamu"/>
    <w:basedOn w:val="Normal"/>
    <w:uiPriority w:val="99"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2419</Words>
  <Characters>13789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ucto</cp:lastModifiedBy>
  <cp:revision>2</cp:revision>
  <cp:lastPrinted>2016-01-30T11:57:00Z</cp:lastPrinted>
  <dcterms:created xsi:type="dcterms:W3CDTF">2022-03-30T11:51:00Z</dcterms:created>
  <dcterms:modified xsi:type="dcterms:W3CDTF">2022-03-30T11:51:00Z</dcterms:modified>
</cp:coreProperties>
</file>