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94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3177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EC3AF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4279E24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2441D2D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AE35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A0D0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03C08DA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E569" w14:textId="349450DE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018BB">
              <w:rPr>
                <w:sz w:val="22"/>
              </w:rPr>
              <w:t xml:space="preserve">SELIBI </w:t>
            </w:r>
            <w:proofErr w:type="spellStart"/>
            <w:r w:rsidR="004018BB">
              <w:rPr>
                <w:sz w:val="22"/>
              </w:rPr>
              <w:t>s.r.o</w:t>
            </w:r>
            <w:proofErr w:type="spellEnd"/>
            <w:r w:rsidR="004018BB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AB12E" w14:textId="4A6CE7DE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018BB">
              <w:rPr>
                <w:sz w:val="22"/>
              </w:rPr>
              <w:t>Stránske, 229, 01313, Stránske</w:t>
            </w:r>
          </w:p>
        </w:tc>
      </w:tr>
    </w:tbl>
    <w:p w14:paraId="2A2C76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CCD3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ADB56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B812E8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E2C9F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6B93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1FFBB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CDFF95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BD2C6C8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0209D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4176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6A74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F1246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69BBF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FF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4D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43DA23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2F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35D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E11CF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E24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617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19EBB2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4E8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B7500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F57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4FB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A58A0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3AC5C0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5412B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25F1F4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4063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F28A0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EE8400C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F92EB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416B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61B1A583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DF6D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232790" w14:textId="73E71884" w:rsidR="008420B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772789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D2D77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DA062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D0198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13755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D627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A3C9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770A4C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F04D83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BD2F6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4E285C" w14:textId="25C2F33C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F04D83">
        <w:rPr>
          <w:color w:val="auto"/>
          <w:sz w:val="23"/>
          <w:szCs w:val="23"/>
        </w:rPr>
        <w:t xml:space="preserve">– </w:t>
      </w:r>
      <w:r w:rsidR="00F04D83" w:rsidRPr="00F04D83">
        <w:rPr>
          <w:b/>
          <w:bCs/>
          <w:color w:val="auto"/>
          <w:sz w:val="23"/>
          <w:szCs w:val="23"/>
        </w:rPr>
        <w:t>m</w:t>
      </w:r>
      <w:r w:rsidR="00F04D83">
        <w:rPr>
          <w:b/>
          <w:bCs/>
          <w:color w:val="auto"/>
          <w:sz w:val="23"/>
          <w:szCs w:val="23"/>
        </w:rPr>
        <w:t>e</w:t>
      </w:r>
      <w:r w:rsidR="00F04D83" w:rsidRPr="00F04D83">
        <w:rPr>
          <w:b/>
          <w:bCs/>
          <w:color w:val="auto"/>
          <w:sz w:val="23"/>
          <w:szCs w:val="23"/>
        </w:rPr>
        <w:t>novitou hodnotou</w:t>
      </w:r>
    </w:p>
    <w:p w14:paraId="4C6F1F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ED7FA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8F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CC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C4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640959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C65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B99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2213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10BA7C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67A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B0046" w14:textId="6F1711AA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F04D83">
              <w:rPr>
                <w:b/>
                <w:bCs/>
                <w:sz w:val="23"/>
                <w:szCs w:val="23"/>
              </w:rPr>
              <w:t>m</w:t>
            </w:r>
            <w:r>
              <w:rPr>
                <w:b/>
                <w:bCs/>
                <w:sz w:val="23"/>
                <w:szCs w:val="23"/>
              </w:rPr>
              <w:t>e</w:t>
            </w:r>
            <w:r w:rsidRPr="00F04D83">
              <w:rPr>
                <w:b/>
                <w:bCs/>
                <w:sz w:val="23"/>
                <w:szCs w:val="23"/>
              </w:rPr>
              <w:t>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9667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8CFDFA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15B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D8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408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C9D9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4BF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D8887" w14:textId="00EBBF50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F04D83">
              <w:rPr>
                <w:b/>
                <w:bCs/>
                <w:sz w:val="23"/>
                <w:szCs w:val="23"/>
              </w:rPr>
              <w:t>m</w:t>
            </w:r>
            <w:r>
              <w:rPr>
                <w:b/>
                <w:bCs/>
                <w:sz w:val="23"/>
                <w:szCs w:val="23"/>
              </w:rPr>
              <w:t>e</w:t>
            </w:r>
            <w:r w:rsidRPr="00F04D83">
              <w:rPr>
                <w:b/>
                <w:bCs/>
                <w:sz w:val="23"/>
                <w:szCs w:val="23"/>
              </w:rPr>
              <w:t>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9BA3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8065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AFE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C8B3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627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958D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89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7AA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66B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08E1F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B5B8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240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1EF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9D702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316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9E6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B617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27BF98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87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893E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1DA6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921E9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0875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9DDA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2C8C4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657FC5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F4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FB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FD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7FD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E8D6D5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86568" w14:textId="4A718A54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04D8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70B6A" w14:textId="1E2A2BEF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DCA09" w14:textId="497F21E9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C7DA8" w14:textId="0CEE48B0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F7167A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7D415" w14:textId="313AFC98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04D83">
              <w:rPr>
                <w:rFonts w:eastAsia="Times New Roman"/>
                <w:b/>
                <w:bCs/>
                <w:sz w:val="22"/>
                <w:lang w:eastAsia="sk-SK"/>
              </w:rPr>
              <w:t>stroj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FF5AF" w14:textId="3EF90DF7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0FC10" w14:textId="3AE5D0E5" w:rsidR="00536B52" w:rsidRPr="00536B52" w:rsidRDefault="00F04D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D2C236" w14:textId="3F17F214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04D83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166D081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19FC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B34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2C2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3E34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FDC4E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C7A5E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354965" w14:textId="16D9DFD5" w:rsidR="005D536A" w:rsidRPr="00F04D8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F04D83" w:rsidRPr="00F04D83">
        <w:rPr>
          <w:b/>
          <w:bCs/>
          <w:color w:val="auto"/>
          <w:sz w:val="23"/>
          <w:szCs w:val="23"/>
        </w:rPr>
        <w:t>NEMÁ</w:t>
      </w:r>
    </w:p>
    <w:p w14:paraId="7E4D6880" w14:textId="77777777" w:rsidR="00536B52" w:rsidRPr="00F04D83" w:rsidRDefault="00536B52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E2A9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FB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81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6A5F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FD4D74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7DF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CB3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74E0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88CC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39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3E7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2B4B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FFF2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76A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6BDB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8DA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FAD1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896C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C8FA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EF6B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4319C2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E40A7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16A0567" w14:textId="6A2625A0" w:rsidR="005D536A" w:rsidRPr="00F04D83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 w:rsidRPr="00F04D83">
        <w:rPr>
          <w:b/>
          <w:bCs/>
          <w:color w:val="auto"/>
          <w:sz w:val="22"/>
          <w:szCs w:val="22"/>
        </w:rPr>
        <w:t xml:space="preserve">. </w:t>
      </w:r>
      <w:r w:rsidR="00F04D83" w:rsidRPr="00F04D83">
        <w:rPr>
          <w:b/>
          <w:bCs/>
          <w:color w:val="auto"/>
          <w:sz w:val="22"/>
          <w:szCs w:val="22"/>
        </w:rPr>
        <w:t xml:space="preserve"> NEMÁ</w:t>
      </w:r>
    </w:p>
    <w:p w14:paraId="7B5E0712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09ADC1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8C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00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2DA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2296AC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47476" w14:textId="4F080810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BFE3" w14:textId="022A348B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E24C52" w14:textId="282E6D19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841D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1370C" w14:textId="181C1F32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7FEF" w14:textId="09E573BF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6DAC9E" w14:textId="42960ACD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F6EF1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B1F92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E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E59A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3EF98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0F852E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191B9CC" w14:textId="7443781A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F04D83">
        <w:rPr>
          <w:color w:val="auto"/>
          <w:sz w:val="23"/>
          <w:szCs w:val="23"/>
        </w:rPr>
        <w:t xml:space="preserve">– </w:t>
      </w:r>
      <w:r w:rsidR="00F04D83" w:rsidRPr="008A5C48">
        <w:rPr>
          <w:b/>
          <w:bCs/>
          <w:color w:val="auto"/>
          <w:sz w:val="23"/>
          <w:szCs w:val="23"/>
        </w:rPr>
        <w:t>NEÚČTOVALO SA</w:t>
      </w:r>
    </w:p>
    <w:p w14:paraId="1E9171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0EAFD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0D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F9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3C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D6232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8B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8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8D7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6A84E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65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F8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505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1CA71B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E78C9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AE38FC7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70F7C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839E7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085FA93" w14:textId="5C1F36AD" w:rsidR="005D536A" w:rsidRPr="008A5C48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8A5C48" w:rsidRPr="008A5C48">
        <w:rPr>
          <w:b/>
          <w:bCs/>
          <w:color w:val="auto"/>
          <w:sz w:val="23"/>
          <w:szCs w:val="23"/>
        </w:rPr>
        <w:t>NEÚČTOVALO SA</w:t>
      </w:r>
    </w:p>
    <w:p w14:paraId="3EEACA8B" w14:textId="77777777" w:rsidR="005D536A" w:rsidRPr="008A5C48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0343A26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91A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B2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A9A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EEB0D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A795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12C3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86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3F4ACC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39E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344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4D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195B8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51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2C1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1B2E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168D9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1D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B31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600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EC58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22E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DAB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A09C0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3DD2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D259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B2A20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FFDD7BB" w14:textId="30A289FC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 rokov</w:t>
      </w:r>
      <w:r w:rsidR="008A5C48">
        <w:rPr>
          <w:color w:val="auto"/>
          <w:sz w:val="23"/>
          <w:szCs w:val="23"/>
        </w:rPr>
        <w:t xml:space="preserve">- </w:t>
      </w:r>
      <w:r w:rsidR="008A5C48" w:rsidRPr="008A5C48">
        <w:rPr>
          <w:b/>
          <w:bCs/>
          <w:color w:val="auto"/>
          <w:sz w:val="23"/>
          <w:szCs w:val="23"/>
        </w:rPr>
        <w:t>NEMÁME</w:t>
      </w:r>
    </w:p>
    <w:p w14:paraId="6849F2D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7229C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9D4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C7E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6025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671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3C1D" w14:textId="7660E05E" w:rsidR="008420B2" w:rsidRPr="00E23D62" w:rsidRDefault="004018B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1A376D1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8172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DA74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CFBF0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1EA5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71E2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079AD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983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6B77" w14:textId="0F1E3E09" w:rsidR="008420B2" w:rsidRPr="00E23D62" w:rsidRDefault="004018B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C63664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7E46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2758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432C84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882E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26CB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3962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393B9A5" w14:textId="4825AD91" w:rsidR="005D536A" w:rsidRPr="008A5C48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8A5C48" w:rsidRPr="008A5C48">
        <w:rPr>
          <w:b/>
          <w:bCs/>
          <w:color w:val="auto"/>
          <w:sz w:val="23"/>
          <w:szCs w:val="23"/>
        </w:rPr>
        <w:t>NEMÁME</w:t>
      </w:r>
    </w:p>
    <w:p w14:paraId="7545A9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5C1620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A48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6B6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53E401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D9ED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FE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2EFA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A77109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DA1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8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8403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96500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595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F85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B5FC2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90D06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93F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801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75FDA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A985C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7C6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CBE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18D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3C4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05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642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A1F7F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8964F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F33399" w14:textId="68807E99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859524" w14:textId="33B74C96" w:rsidR="008A5C48" w:rsidRDefault="008A5C48" w:rsidP="005D536A">
      <w:pPr>
        <w:pStyle w:val="Default"/>
        <w:jc w:val="both"/>
        <w:rPr>
          <w:color w:val="auto"/>
          <w:sz w:val="23"/>
          <w:szCs w:val="23"/>
        </w:rPr>
      </w:pPr>
    </w:p>
    <w:p w14:paraId="1A01ED69" w14:textId="77777777" w:rsidR="008A5C48" w:rsidRDefault="008A5C48" w:rsidP="005D536A">
      <w:pPr>
        <w:pStyle w:val="Default"/>
        <w:jc w:val="both"/>
        <w:rPr>
          <w:color w:val="auto"/>
          <w:sz w:val="23"/>
          <w:szCs w:val="23"/>
        </w:rPr>
      </w:pPr>
    </w:p>
    <w:p w14:paraId="3B0F1C3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4DBA6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409B8E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4083BD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AED1FA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5E3C3A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DD6894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D8A98F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E5D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0C9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9A552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1AE6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884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794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D89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28A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B36B1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5923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AB2D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B08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2C4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BBF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C04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458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B0BD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8A4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B61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08A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C6009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64D6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7E5E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2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E68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333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B1B6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5311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E515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56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E18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1CF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EAB76C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A4C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571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868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FFD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0D0C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56A38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74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F1B7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01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A42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2EE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6102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CC8B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FF21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46CE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235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9C4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5738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97B9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B67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2CF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F31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058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50823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A65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7F3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53E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50B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C2E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0FB7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A066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91B2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83C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C4D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D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2929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37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B877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8B2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313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9F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854A5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1C3D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6C14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AE2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50C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3F38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267AEB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EA64E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D22B6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7BA61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44C9D8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A439C8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ED9D7F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63FEE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9BA31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CB05509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CD73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C8E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9058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C8FA51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BB2B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D3F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A6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6CF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5EB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56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D15C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C38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9B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D1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D4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3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09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E48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19B4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E58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3A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9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4D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B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1E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21C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BA96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110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C6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7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61A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4C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AD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C0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C500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C2D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C3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72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732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F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1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286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BC2D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AD1E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0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32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E05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7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C0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77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38F27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B9E2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28CA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AF9CEE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C82597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B002C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6660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95FB7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DC21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EBD08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3515E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8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732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1449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CDF40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B924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8B5E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06D9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78D6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743B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DF6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5CA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AB4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C2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9BD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6C3E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1997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E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CFB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D1C2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14DF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66B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F4A6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ACCB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D40C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E6577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B5C8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C926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3DA56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A3D2E2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20642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DB04CF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F86981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985B9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E075FE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D886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06B2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CFA0424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F8236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2D62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E3E5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F02B7C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DBA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9453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60C8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4E9E9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05B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373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DC991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9BF9B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A5EB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15D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1D7A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3785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8A51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276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4AB5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EF7544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C46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712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25B7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15DD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81E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D9D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36884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E291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EBCC5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0C3D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195459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9C81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27F4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0E59CA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3B88FC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A6FE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14:paraId="725B06A3" w14:textId="77777777" w:rsidR="00F450E6" w:rsidRDefault="00C357EF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E2DC" w14:textId="77777777" w:rsidR="00C357EF" w:rsidRDefault="00C357EF" w:rsidP="00536B52">
      <w:pPr>
        <w:spacing w:after="0" w:line="240" w:lineRule="auto"/>
      </w:pPr>
      <w:r>
        <w:separator/>
      </w:r>
    </w:p>
  </w:endnote>
  <w:endnote w:type="continuationSeparator" w:id="0">
    <w:p w14:paraId="331D643A" w14:textId="77777777" w:rsidR="00C357EF" w:rsidRDefault="00C357E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9508" w14:textId="77777777" w:rsidR="00C357EF" w:rsidRDefault="00C357EF" w:rsidP="00536B52">
      <w:pPr>
        <w:spacing w:after="0" w:line="240" w:lineRule="auto"/>
      </w:pPr>
      <w:r>
        <w:separator/>
      </w:r>
    </w:p>
  </w:footnote>
  <w:footnote w:type="continuationSeparator" w:id="0">
    <w:p w14:paraId="421D2D8D" w14:textId="77777777" w:rsidR="00C357EF" w:rsidRDefault="00C357E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04D83" w14:paraId="44C55685" w14:textId="77777777" w:rsidTr="00185D24">
      <w:tc>
        <w:tcPr>
          <w:tcW w:w="3890" w:type="dxa"/>
        </w:tcPr>
        <w:p w14:paraId="35FC69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F79758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19FA01A" w14:textId="6A3B3028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3CDE547" w14:textId="7BB36A62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CE1BAD8" w14:textId="2D053B79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AC9D972" w14:textId="3CC74CD3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CA7B03E" w14:textId="44DB1983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82145D1" w14:textId="246E8EC8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F80302D" w14:textId="4068607A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33C5129A" w14:textId="7F4A0FA5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6779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E9EE95D" w14:textId="57471949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16B70BA" w14:textId="5DA1F888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1D03E2D" w14:textId="29C872A4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CEE1D71" w14:textId="09E2D360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5EC2A68" w14:textId="5DD3BC86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0238DA7" w14:textId="1EF458CB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1EFE3083" w14:textId="1EFF1DBE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97DA59" w14:textId="3C24CC21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14A04A1F" w14:textId="6AB7DA1D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4484D2B" w14:textId="2A37795B" w:rsidR="00536B52" w:rsidRDefault="00F04D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6194F55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18BB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18BB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A5C48"/>
    <w:rsid w:val="008C12FE"/>
    <w:rsid w:val="008D018D"/>
    <w:rsid w:val="00962DA0"/>
    <w:rsid w:val="009D09A4"/>
    <w:rsid w:val="00A65CD7"/>
    <w:rsid w:val="00AD23CF"/>
    <w:rsid w:val="00B202C7"/>
    <w:rsid w:val="00B362A9"/>
    <w:rsid w:val="00BA61F6"/>
    <w:rsid w:val="00BB6695"/>
    <w:rsid w:val="00BD039E"/>
    <w:rsid w:val="00BE22EC"/>
    <w:rsid w:val="00C357EF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04D83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FAB4"/>
  <w15:docId w15:val="{B4FC655F-F901-4485-BFD4-383D4A70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D4FF-CCB6-4C0B-8D19-20855E49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</dc:creator>
  <cp:lastModifiedBy>Janca</cp:lastModifiedBy>
  <cp:revision>3</cp:revision>
  <dcterms:created xsi:type="dcterms:W3CDTF">2022-03-26T10:18:00Z</dcterms:created>
  <dcterms:modified xsi:type="dcterms:W3CDTF">2022-03-26T10:29:00Z</dcterms:modified>
</cp:coreProperties>
</file>