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Salvator Plus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47353775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doúčtovanie úhrady dane z príjmu za rok 2018, doúčtovanie záväzkov voči spoločníkovi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47353775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2023841127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1015</Words>
  <Characters>6162</Characters>
  <CharactersWithSpaces>7181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2022-05-03T18:30:00Z</dcterms:created>
  <dc:creator>maria</dc:creator>
  <dc:description/>
  <cp:keywords/>
  <dc:language>sk-SK</dc:language>
  <cp:lastModifiedBy>Daniel Slaninka</cp:lastModifiedBy>
  <cp:lastPrinted>2015-03-15T12:18:00Z</cp:lastPrinted>
  <dcterms:modified xsi:type="dcterms:W3CDTF">2022-05-03T18:30:00Z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