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96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2B4D281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18A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C45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B74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464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6E6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E89E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C7B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2A2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02A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3B4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18E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7A3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36C9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421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9DA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D0F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EA2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0AC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769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962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6323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76FA542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8F2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3D66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8B80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DCF6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E301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C172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49AE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B9A6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24D4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F497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5B88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9B37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A451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D274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41F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F3FC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2B3A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7420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081B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164B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513A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3F1E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92CB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9515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7658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2ECE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A538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67E3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A082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ABC1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3DD6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5FE8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75EC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EB729E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7A38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D472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2A90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1F5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5CE5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E193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D40D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2914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F118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DDC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3B19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899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10EA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1121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5116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E4FC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C363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CBDD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F832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C07E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BABF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57DF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C16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638C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0203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54F6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8D95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A881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8F48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F6F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CAAA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4A0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C59A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0B38CB6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CE45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4192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A455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596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54AB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3A80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6F0E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83B2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5581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67C2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696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ECE9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A16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D011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2D62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AB1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B22A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222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EA0D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1AB6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CFB0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A8E3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3E19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51FD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77E6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FE1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0145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D5B1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092F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7829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DD83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F931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FB92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CC240E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0F6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FC1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39A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251A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8D0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A327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F32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9425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3D0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B0F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6B6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315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7E0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7902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1A0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BCF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33B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A04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FA64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AE7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BC1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E60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0F6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299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82F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19C7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F25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2702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B35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73F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CBA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0D2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B4B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579AB21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4196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2CBF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F23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F48C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B28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280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524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09F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A123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FAD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F12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AFF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7347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7A7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9DE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CD87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BC74B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132027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E18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FAD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02C0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481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3BD9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FF2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AE9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C5AD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19B29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884C9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4535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F1A3D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CC6E2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4F798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9DAD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07E0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646C3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3BC63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D4FC174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BD6F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CD0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143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543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5EECC9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527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0DA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52A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946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2AE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9FA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7E3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B47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EE6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420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EAE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C5AD0FA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FC8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78CF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1A0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3894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9EF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D11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B56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EF66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39BD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8E6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24F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0C8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6113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56E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A40F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3B8EBA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A7F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4DE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740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849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BA4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EDC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3FF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0790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D06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214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603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E36855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718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7600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37A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8EDC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4E9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35B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E1E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3E0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DC3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8782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644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56F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8D4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738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1A6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5047DF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43B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031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B6B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62A8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2B5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5B1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E93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FB99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F3A6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17BB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D3492BE" w14:textId="77777777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31.12.2019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E6CB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EC08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D503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B1EE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D645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FA1C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DCA9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1323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10F0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E939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4ADD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B2D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F69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496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79574C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09A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CAA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3CC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76A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B4C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B7C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C289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12DC5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0E2A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91912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E4EA311" wp14:editId="19D28FE8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FCDD259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B45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12593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99BF7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F6456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178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34E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6CA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A55E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83E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938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8EF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9280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4845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0760B65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7BACD5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7945BA3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FFA0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3DE76AC2" wp14:editId="71F76625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8708A33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3B169932" wp14:editId="6CFFE176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BC3822F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2F7964F4" wp14:editId="5F22AC7F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AEFD862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50406565" wp14:editId="517EA4B0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F43BE5" w14:textId="77777777" w:rsidR="000B647F" w:rsidRDefault="00F10015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aDMOD  \* MERGEFORMAT </w:instrText>
                                  </w:r>
                                  <w:r>
                                    <w:fldChar w:fldCharType="separate"/>
                                  </w:r>
                                  <w:r w:rsidR="00646867" w:rsidRPr="0064686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0B647F" w:rsidRDefault="00647419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0280DB58" wp14:editId="246B658F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AD0204" w14:textId="06076E31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D876AE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B7680A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280DB5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51AD0204" w14:textId="06076E31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D876AE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B7680A">
                              <w:rPr>
                                <w:rFonts w:ascii="Arial" w:hAnsi="Arial" w:cs="Arial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4723E755" wp14:editId="476E843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6D92DDE" w14:textId="3706BBB4" w:rsidR="000B647F" w:rsidRDefault="0099716A" w:rsidP="00944C3D">
                                  <w:r>
                                    <w:t>20</w:t>
                                  </w:r>
                                  <w:r w:rsidR="00D876AE">
                                    <w:t>2</w:t>
                                  </w:r>
                                  <w:r w:rsidR="00B7680A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723E755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46D92DDE" w14:textId="3706BBB4" w:rsidR="000B647F" w:rsidRDefault="0099716A" w:rsidP="00944C3D">
                            <w:r>
                              <w:t>20</w:t>
                            </w:r>
                            <w:r w:rsidR="00D876AE">
                              <w:t>2</w:t>
                            </w:r>
                            <w:r w:rsidR="00B7680A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5D21D3F" wp14:editId="18B8E4BD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AA4CBC" w14:textId="13AFDDAD" w:rsidR="000B647F" w:rsidRDefault="00B7680A" w:rsidP="00944C3D">
                                  <w:r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D21D3F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5CAA4CBC" w14:textId="13AFDDAD" w:rsidR="000B647F" w:rsidRDefault="00B7680A" w:rsidP="00944C3D">
                            <w: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347E4AB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781C2CD7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BF12133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082BDB0A" wp14:editId="157EC0D6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499F1BE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3AB8A00B" wp14:editId="57E098B7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DCBF718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E4F92B3" wp14:editId="2DBBBE49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FA3C80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167FC785" wp14:editId="3F15FA5B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8048D7D" w14:textId="2CD313B3" w:rsidR="000B647F" w:rsidRDefault="0099716A" w:rsidP="00944C3D">
                                  <w:r>
                                    <w:t>20</w:t>
                                  </w:r>
                                  <w:r w:rsidR="00D876AE">
                                    <w:t>2</w:t>
                                  </w:r>
                                  <w:r w:rsidR="00B7680A"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67FC785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28048D7D" w14:textId="2CD313B3" w:rsidR="000B647F" w:rsidRDefault="0099716A" w:rsidP="00944C3D">
                            <w:r>
                              <w:t>20</w:t>
                            </w:r>
                            <w:r w:rsidR="00D876AE">
                              <w:t>2</w:t>
                            </w:r>
                            <w:r w:rsidR="00B7680A"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49324202" wp14:editId="281B3579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E3CD73D" w14:textId="77777777" w:rsidR="000B647F" w:rsidRDefault="00F10015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aDMDO  \* MERGEFORMAT </w:instrText>
                                  </w:r>
                                  <w:r>
                                    <w:fldChar w:fldCharType="separate"/>
                                  </w:r>
                                  <w:r w:rsidR="00646867" w:rsidRPr="0064686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12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0B647F" w:rsidRDefault="00647419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36DF2844" wp14:editId="2A189338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28C5CBB" w14:textId="64DC4744" w:rsidR="000B647F" w:rsidRDefault="0099716A" w:rsidP="00944C3D">
                                  <w:r>
                                    <w:t>20</w:t>
                                  </w:r>
                                  <w:r w:rsidR="00D876AE">
                                    <w:t>2</w:t>
                                  </w:r>
                                  <w:r w:rsidR="00B7680A"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6DF2844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428C5CBB" w14:textId="64DC4744" w:rsidR="000B647F" w:rsidRDefault="0099716A" w:rsidP="00944C3D">
                            <w:r>
                              <w:t>20</w:t>
                            </w:r>
                            <w:r w:rsidR="00D876AE">
                              <w:t>2</w:t>
                            </w:r>
                            <w:r w:rsidR="00B7680A"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0BD48F02" wp14:editId="747EF406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D9CC3D9" w14:textId="77777777" w:rsidR="000B647F" w:rsidRDefault="00F10015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aDMOD  \* MERGEFORMAT </w:instrText>
                                  </w:r>
                                  <w:r>
                                    <w:fldChar w:fldCharType="separate"/>
                                  </w:r>
                                  <w:r w:rsidR="00646867" w:rsidRPr="0064686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0B647F" w:rsidRDefault="00647419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C93A46E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717D006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B15A3A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C2D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69B82E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EA43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E0B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E38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C40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C9FB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172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182C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BBF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B6F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7C3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099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1D0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572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192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91F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157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C82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52D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32C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59EB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EFD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7CF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E74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2DB8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3F31F4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3E1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96105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A0A2A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3AF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314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903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084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0E0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EEE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9E8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1700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40A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B96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970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4DA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8083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492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3A9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CD0F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84DF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4FC1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6D62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2053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FA6B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A8A5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96A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7A23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D01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AD3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8AF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096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B29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0092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D30E43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2F8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551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80F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5AD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B86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F0A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760B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288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B5B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0CCC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BDB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8E1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185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524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849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A83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872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0C48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53646E" w14:textId="1EE49C61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0A1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B773D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E10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3FD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082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7E8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D9B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95C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131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0E7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58E437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B00E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50C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FE9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535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E34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F8B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037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FA6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69C0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7E6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BDF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E690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49C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3E7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A20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432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C39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C76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77A084" w14:textId="63646E34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  <w:r w:rsidR="00B7680A"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5F1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2527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79A4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9AA2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827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AF5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FAD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D288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D65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458156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00E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A81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5BA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D70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25F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914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A9C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60F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2674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74A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B4D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4508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2F4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D3F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788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939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DB5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FA5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B2D66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7B256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FBC87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EA814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13845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D7EB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46517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BCC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0DEC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5BA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199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4D7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7A5B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05C5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85A6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3327CC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B34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5BD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38E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E06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EA8A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EF9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4CB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FF1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103E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30B0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EA79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510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947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E1D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B0E1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C47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CA3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E04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042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9D4F1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93678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9CC49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D3105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B53D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FF535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D09DF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2A6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658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75673A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93D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9D6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45648224" wp14:editId="3BE17193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9E7DB1D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0209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240E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664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83C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754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5E8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E8E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C58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B92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057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FCC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2EE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85D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772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56B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634F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94A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8D5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C4C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B66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863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C733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169B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E44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098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681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246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FA1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47E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DFC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6330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78127C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0116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9C7A12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A7E83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5BF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2CEEDB7" wp14:editId="67827319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532E08C" w14:textId="77777777" w:rsidR="000B647F" w:rsidRPr="00391121" w:rsidRDefault="007936DE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3612618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CvdILSKgIAAFkEAAAOAAAAAAAAAAAAAAAAAC4CAABkcnMv&#10;ZTJvRG9jLnhtbFBLAQItABQABgAIAAAAIQA0XU4l3wAAAAgBAAAPAAAAAAAAAAAAAAAAAIQEAABk&#10;cnMvZG93bnJldi54bWxQSwUGAAAAAAQABADzAAAAkAUAAAAA&#10;">
                      <v:textbox>
                        <w:txbxContent>
                          <w:p w:rsidR="000B647F" w:rsidRPr="00391121" w:rsidRDefault="007936DE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3612618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61A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8CB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6B5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1F5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C29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5219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9BF1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7DE0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2BE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12867C52" wp14:editId="4C5C2164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2D66AB3" w14:textId="77777777" w:rsidR="000B647F" w:rsidRPr="00391121" w:rsidRDefault="007936DE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2021445547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">
                      <v:textbox style="mso-fit-shape-to-text:t">
                        <w:txbxContent>
                          <w:p w:rsidR="000B647F" w:rsidRPr="00391121" w:rsidRDefault="007936DE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2021445547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DFC0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F42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9F5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F3E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B94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559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953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67E3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D86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A702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268C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78E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05D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BA5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91C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709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B75774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F00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061EB7A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37915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B25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F8E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B0B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8C3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152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02F5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BB0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55B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D2B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CA9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FCD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0AC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54A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DED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9BA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982D61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EAFE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55EC5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51D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0579DDBC" wp14:editId="2F3C380F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36289E2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SVB </w:t>
                                  </w:r>
                                  <w:r w:rsidR="007936DE">
                                    <w:rPr>
                                      <w:rFonts w:ascii="Arial" w:hAnsi="Arial" w:cs="Arial"/>
                                    </w:rPr>
                                    <w:t xml:space="preserve">Duklianskych hrdinov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aP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YuQ4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HVnFo8sAgAAWAQAAA4AAAAAAAAAAAAAAAAALgIAAGRy&#10;cy9lMm9Eb2MueG1sUEsBAi0AFAAGAAgAAAAhAPxDB7HfAAAACAEAAA8AAAAAAAAAAAAAAAAAhgQA&#10;AGRycy9kb3ducmV2LnhtbFBLBQYAAAAABAAEAPMAAACSBQAAAAA=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SVB </w:t>
                            </w:r>
                            <w:r w:rsidR="007936DE">
                              <w:rPr>
                                <w:rFonts w:ascii="Arial" w:hAnsi="Arial" w:cs="Arial"/>
                              </w:rPr>
                              <w:t xml:space="preserve">Duklianskych hrdinov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043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976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952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78D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1D0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F52A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7990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A74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8305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355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463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8D0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C486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6CF8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73C0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C72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1F8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8FC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C63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CF6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8D0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040E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A1A7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10A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E0FC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3A06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DDD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EDB5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C5D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6D2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BC9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089ABC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D12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C9489F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97D88C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4FF5B9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EB1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DB2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6D5E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0C6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653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EF3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33B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142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6DA3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049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228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F92C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26DE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04C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54B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CB4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79C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592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B37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EADA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26C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AF2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E8B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F276369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0A14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343F6B38" wp14:editId="00012009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3C8756C" w14:textId="77777777" w:rsidR="000B647F" w:rsidRPr="00391121" w:rsidRDefault="007936DE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Duklianskych hrdinov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">
                      <v:textbox>
                        <w:txbxContent>
                          <w:p w:rsidR="000B647F" w:rsidRPr="00391121" w:rsidRDefault="007936DE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Duklianskych hrdinov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387F7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2B50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C26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B17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B157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908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0F92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A5B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08B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F11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A412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1F6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11FB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032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D103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B48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977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4636A0D5" wp14:editId="38C4E1A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1D9F911" w14:textId="77777777" w:rsidR="000B647F" w:rsidRDefault="007936DE" w:rsidP="00944C3D">
                                  <w:r>
                                    <w:t>868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">
                      <v:textbox>
                        <w:txbxContent>
                          <w:p w:rsidR="000B647F" w:rsidRDefault="007936DE" w:rsidP="00944C3D">
                            <w:r>
                              <w:t>868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64D2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4B8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922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F36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9CF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7FF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5E735C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1D78F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6B6F3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1DA0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905164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633396C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74107B15" wp14:editId="374ECB2B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AAD0038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</w:t>
                                  </w:r>
                                  <w:r w:rsidR="00047B97">
                                    <w:rPr>
                                      <w:rFonts w:ascii="Arial" w:hAnsi="Arial" w:cs="Arial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</w:t>
                            </w:r>
                            <w:r w:rsidR="00047B97">
                              <w:rPr>
                                <w:rFonts w:ascii="Arial" w:hAnsi="Arial" w:cs="Arial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64D4F1E2" wp14:editId="58504CF5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50AD4C8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46867"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8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46867"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D2D127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52AFA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EB6A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6223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6AF484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0743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6BAACE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BA53563" wp14:editId="2BFDDD66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58006C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49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BW0FBt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E1A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21C7D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A0090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2B827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DC8C0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98D5D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F487B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6ABE3C1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1F145C2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45236201" wp14:editId="797392EE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2AC446A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0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Pqe/jo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B2032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FA0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EEC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9339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61F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0D1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740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C56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3D618E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505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D70C35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A02B89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056F9C7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61D8BB1B" wp14:editId="528EE462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A81F824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1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5D282D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7F2EE8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DB5FB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F6E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39F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443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11F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2C1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659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AD4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017B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489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3E7D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9CE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536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F6F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BF0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F8E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7754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E4C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AB3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CB8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4515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805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F985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CEA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DD8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639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E8F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85DA0B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785C1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15315E8" w14:textId="0B79B005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D876AE">
              <w:rPr>
                <w:rFonts w:ascii="Arial" w:hAnsi="Arial"/>
                <w:lang w:eastAsia="sk-SK"/>
              </w:rPr>
              <w:t>16.</w:t>
            </w:r>
            <w:r w:rsidR="00B7680A">
              <w:rPr>
                <w:rFonts w:ascii="Arial" w:hAnsi="Arial"/>
                <w:lang w:eastAsia="sk-SK"/>
              </w:rPr>
              <w:t>5</w:t>
            </w:r>
            <w:r w:rsidR="00D876AE">
              <w:rPr>
                <w:rFonts w:ascii="Arial" w:hAnsi="Arial"/>
                <w:lang w:eastAsia="sk-SK"/>
              </w:rPr>
              <w:t>.2022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B7C29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54F9F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A9F74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124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62E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824AFF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AEC8C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DC2D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C92F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40A7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4633A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DD51F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2B3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742327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27FA4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5C809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2A4E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0A09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C2CC1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C1233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A10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0B3229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19755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AA83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7240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F3258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82EF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F28EF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1DA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E0199F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343D9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D081F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B27B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3C45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5132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E161A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F52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090A73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E7C62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EE37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D842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781E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246C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F7382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067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1CFAF2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86ACC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43DEC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6AD2C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9D3F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A612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91B40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CB3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27A80E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77F9A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5541B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C1C0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0E4B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7E83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59A41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C415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FDF3B8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02C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CC49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62FD9AA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4BDF053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5B98861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29B1BE31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22DA262F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25F79E63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2783F01E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B9F7290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AB2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302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8D35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1C0D6B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DFA45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95E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C58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5DF1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ABE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18D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1FA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6CA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65A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AF2D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07C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546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646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4E5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7DF0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9A5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2CB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C97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363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FB9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8888B3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12B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FB2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21FA9264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24CEC798" w14:textId="77777777" w:rsidR="00944C3D" w:rsidRDefault="00944C3D" w:rsidP="00944C3D">
      <w:pPr>
        <w:rPr>
          <w:rFonts w:ascii="Arial" w:hAnsi="Arial"/>
        </w:rPr>
      </w:pPr>
    </w:p>
    <w:p w14:paraId="2BCBCDB7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lastRenderedPageBreak/>
        <w:t>Meno a priezvisko fyzickej osoby alebo názov právnickej osoby, ktorá je zakladateľom alebo zriaďovateľom účtovnej jednotky:</w:t>
      </w:r>
    </w:p>
    <w:p w14:paraId="449FA180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3B0371EF" w14:textId="754A38E5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 w:rsidR="00D876AE">
        <w:rPr>
          <w:rFonts w:ascii="Arial" w:hAnsi="Arial"/>
          <w:sz w:val="22"/>
          <w:szCs w:val="22"/>
        </w:rPr>
        <w:t>Duklianskych hrdinov 868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0E36ADC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62B55780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61EAA9C8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71041A76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0280472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0E3699C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FB655B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5F09C8EC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457802CC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Ing. </w:t>
            </w:r>
            <w:r w:rsidR="007936DE">
              <w:rPr>
                <w:rFonts w:ascii="Arial" w:hAnsi="Arial" w:cs="Arial"/>
                <w:sz w:val="16"/>
                <w:szCs w:val="16"/>
              </w:rPr>
              <w:t xml:space="preserve">Šléška 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28103589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0E2920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0574D1B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156DFB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37570BD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16DE78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648E42B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0035C7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2A2D60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9D047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56621A3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5A251FCA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5D415D5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2FA71EC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954DDB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07CB518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E03BF4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10CCC2DC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A5C25C6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497F15D1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5C21EB1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1C44496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02C1379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5443D2FF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2B74CAF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A9B66FC" w14:textId="1817BF74" w:rsidR="00944C3D" w:rsidRPr="008D0433" w:rsidRDefault="00B7680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76CA91AF" w14:textId="77777777" w:rsidR="00944C3D" w:rsidRPr="008D0433" w:rsidRDefault="007936DE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</w:p>
        </w:tc>
      </w:tr>
      <w:tr w:rsidR="00944C3D" w:rsidRPr="008D0433" w14:paraId="4F6BFF06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4902542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96456D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1964E9D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D8C391D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7D23772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49FC5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1070417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0C4CF0B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4777E0E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CFCEAA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6DC384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9477A7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632EEA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AFAF29F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183A8D7D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1952B21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4866F8D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472363D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2C97769D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49AE1E35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37C9A16F" w14:textId="6218904B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  <w:proofErr w:type="spellStart"/>
      <w:r>
        <w:rPr>
          <w:rFonts w:ascii="Arial" w:hAnsi="Arial"/>
          <w:sz w:val="22"/>
          <w:szCs w:val="22"/>
        </w:rPr>
        <w:t>nie</w:t>
      </w:r>
      <w:r w:rsidR="00B7680A">
        <w:rPr>
          <w:rFonts w:ascii="Arial" w:hAnsi="Arial"/>
          <w:sz w:val="22"/>
          <w:szCs w:val="22"/>
        </w:rPr>
        <w:t>x</w:t>
      </w:r>
      <w:proofErr w:type="spellEnd"/>
    </w:p>
    <w:p w14:paraId="4D42F26B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1C5ADD92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23EFF34F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64F2F6B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57EEB72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7BF5E8C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7ECB0B65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4755EF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46CFC8C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2C561E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E0A87EC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4E81108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48633DF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224C23E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85DAA56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550D40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7866B71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178A86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C5C790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29B44C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9AA544C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36709E7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197BDDD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3FFAA48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0D86889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7D32CF8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e) dlhodobý hmotný majetok obstaraný vlastnou činnosťou</w:t>
      </w:r>
    </w:p>
    <w:p w14:paraId="214FB97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0A8A10C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6DB244E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6B0A755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0B44443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54FA32C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1D7A974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0309F48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2FF6BD4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27C9202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69E30ED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6BE5C4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0FE6CC6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43CAFF6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4EC0BCD4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473745B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2E7A2CB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2011200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4C074A7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05B01C09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318E5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D304E2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13317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0144B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125ECCE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0302D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3431C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0BB6A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0F850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B9770B9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6FA823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3632B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E79BF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FC45F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392E767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2BCC53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8A1D92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415458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F1A00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9027DE5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25C422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063B8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CB108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EB0A04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FA47E7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493EDD3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5A178EA5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54C8255C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D4E16F6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7D39B5B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6BFBD08A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367C4036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57B817A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C7153AA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32A3785A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7B937D28" w14:textId="77777777" w:rsidTr="00503750">
        <w:tc>
          <w:tcPr>
            <w:tcW w:w="2302" w:type="dxa"/>
            <w:vAlign w:val="center"/>
          </w:tcPr>
          <w:p w14:paraId="444CD52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52995B4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04FC28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6EE5B78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7DBEF97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2274CC8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75D82F5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019CE89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712405A2" w14:textId="77777777" w:rsidTr="00503750">
        <w:tc>
          <w:tcPr>
            <w:tcW w:w="15593" w:type="dxa"/>
            <w:gridSpan w:val="8"/>
            <w:vAlign w:val="center"/>
          </w:tcPr>
          <w:p w14:paraId="643570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6520B9A" w14:textId="77777777" w:rsidTr="00503750">
        <w:tc>
          <w:tcPr>
            <w:tcW w:w="2302" w:type="dxa"/>
            <w:vAlign w:val="center"/>
          </w:tcPr>
          <w:p w14:paraId="0DF908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5DADCE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859619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017EE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6E1B5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1CA88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79687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A9133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35897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493FF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CB43CC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98C61C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90E88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36B62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F6C7D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5D5CA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B8021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364361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4E79B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43C049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D884DD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1E6A0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D54D7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09319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C0F8A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10D7D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CFE4D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6C3B1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0C6A929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6F865DC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0C9957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077797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27B29B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9FC0B6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54E318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6204B68" w14:textId="77777777" w:rsidTr="00503750">
        <w:tc>
          <w:tcPr>
            <w:tcW w:w="2302" w:type="dxa"/>
            <w:vAlign w:val="center"/>
          </w:tcPr>
          <w:p w14:paraId="798AAD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83B477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530F1D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BB015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2EB1C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671D6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DFA06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1A75A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181033" w14:textId="77777777" w:rsidTr="00503750">
        <w:tc>
          <w:tcPr>
            <w:tcW w:w="15593" w:type="dxa"/>
            <w:gridSpan w:val="8"/>
            <w:vAlign w:val="center"/>
          </w:tcPr>
          <w:p w14:paraId="1FF990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49F1B6A4" w14:textId="77777777" w:rsidTr="00503750">
        <w:tc>
          <w:tcPr>
            <w:tcW w:w="2302" w:type="dxa"/>
            <w:vAlign w:val="center"/>
          </w:tcPr>
          <w:p w14:paraId="6A32475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5E709F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B7698F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D6C05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9F06C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D2F8E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7A360D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1C7681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82E7E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8F87B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FA5151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B26E82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A5D18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62FC7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7BF02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7B8748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A5B957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25E11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70851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51F22A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680814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EC9E9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8CF53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A87AE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E7FB8A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4DC86A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BEAB89" w14:textId="77777777" w:rsidTr="00503750">
        <w:tc>
          <w:tcPr>
            <w:tcW w:w="2302" w:type="dxa"/>
            <w:vAlign w:val="center"/>
          </w:tcPr>
          <w:p w14:paraId="573A4E2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2D543F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A9C9EE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8A391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BE55A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E9612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641F64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B9301F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1771FA" w14:textId="77777777" w:rsidTr="00503750">
        <w:tc>
          <w:tcPr>
            <w:tcW w:w="15593" w:type="dxa"/>
            <w:gridSpan w:val="8"/>
            <w:vAlign w:val="center"/>
          </w:tcPr>
          <w:p w14:paraId="0AC75B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6B96E47" w14:textId="77777777" w:rsidTr="00503750">
        <w:tc>
          <w:tcPr>
            <w:tcW w:w="2302" w:type="dxa"/>
            <w:vAlign w:val="center"/>
          </w:tcPr>
          <w:p w14:paraId="277C48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5E8973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6FDB3B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E370F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7130C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6A4BE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EE49B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8F9E5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DB9169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72C886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1DD3EF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FC42DA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18C09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A1B8D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3E368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BF9C8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E4068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FBFF6A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7566223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A3C67B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A646E9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F361C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FB281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3D226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5D26B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A3839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5BC498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07824A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C7FEE5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2E6329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3018F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3B49A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843CF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22BDC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D70EB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B3F6AB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7091AD5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DF75288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560AAE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2D9116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C7E676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50B38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0514B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F8B14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B5FA4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4FA84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3FC849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542601B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11CF9A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FA1BD7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EED44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5365C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74CBB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B8742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4C4D5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EF39606" w14:textId="77777777" w:rsidR="00944C3D" w:rsidRDefault="00944C3D" w:rsidP="00944C3D">
      <w:pPr>
        <w:rPr>
          <w:rFonts w:ascii="Arial" w:hAnsi="Arial"/>
          <w:b/>
        </w:rPr>
      </w:pPr>
    </w:p>
    <w:p w14:paraId="71CF4788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409565AA" w14:textId="77777777" w:rsidTr="00503750">
        <w:tc>
          <w:tcPr>
            <w:tcW w:w="1944" w:type="dxa"/>
            <w:vAlign w:val="center"/>
          </w:tcPr>
          <w:p w14:paraId="37F8271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45FF77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74AB035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5FAB358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46318D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75FC319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670744D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CE90E5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33D769A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69FD344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31CACD3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4C2EF5B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06449BFB" w14:textId="77777777" w:rsidTr="00503750">
        <w:tc>
          <w:tcPr>
            <w:tcW w:w="15685" w:type="dxa"/>
            <w:gridSpan w:val="12"/>
            <w:vAlign w:val="center"/>
          </w:tcPr>
          <w:p w14:paraId="3E6A12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6E7918B" w14:textId="77777777" w:rsidTr="00503750">
        <w:tc>
          <w:tcPr>
            <w:tcW w:w="1944" w:type="dxa"/>
            <w:vAlign w:val="center"/>
          </w:tcPr>
          <w:p w14:paraId="112092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99A3F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D730D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1C79D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1FDE6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4935B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41B54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77C30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26EFD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70775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4364F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283D7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1CDFF3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6CC762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82A16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1BB88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26DB8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650DC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71761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6FF7A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20FB1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F200F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BF0C0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E15B6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21001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8B43E9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7DC85D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0AB894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63536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2849B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45565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B2049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9D9F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A057F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006D3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0FAC7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FBC1A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E63D2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426607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47B905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2018DB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4A8E5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E6C29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668CFB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498D26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46FC4A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57B975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00CB90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1C7125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BB4BE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00C8B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160607A" w14:textId="77777777" w:rsidTr="00503750">
        <w:tc>
          <w:tcPr>
            <w:tcW w:w="1944" w:type="dxa"/>
            <w:vAlign w:val="center"/>
          </w:tcPr>
          <w:p w14:paraId="3A50E9B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D23F7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7E00B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92014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EC7CA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1AECE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A3EC3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4E52C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6F35D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156F2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FAEAE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B680A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870CC2" w14:textId="77777777" w:rsidTr="00503750">
        <w:tc>
          <w:tcPr>
            <w:tcW w:w="15685" w:type="dxa"/>
            <w:gridSpan w:val="12"/>
            <w:vAlign w:val="center"/>
          </w:tcPr>
          <w:p w14:paraId="3961F1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05FD667D" w14:textId="77777777" w:rsidTr="00503750">
        <w:tc>
          <w:tcPr>
            <w:tcW w:w="1944" w:type="dxa"/>
            <w:vAlign w:val="center"/>
          </w:tcPr>
          <w:p w14:paraId="410157E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B9602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4E20A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EBD81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719FC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AFC4B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BEB55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E3B5A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60137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7B5D1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541C8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7C545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FDE9C0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655187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3C90F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36EEE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1C380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4320F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F8663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1B240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E5B64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31C4E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FB83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EDE5B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37524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3A8966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6AFD2D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DC4EE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6FE12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C109B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43483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DB2E6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35432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0225A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0F6BF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52F03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7A91B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DA356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C36D65" w14:textId="77777777" w:rsidTr="00503750">
        <w:tc>
          <w:tcPr>
            <w:tcW w:w="1944" w:type="dxa"/>
            <w:vAlign w:val="center"/>
          </w:tcPr>
          <w:p w14:paraId="06B5F5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D9936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9C5F8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AE5AF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89CE0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56960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6BA59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610CE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DC332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47AE6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9D70D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A3C56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CEDFEB" w14:textId="77777777" w:rsidTr="00503750">
        <w:tc>
          <w:tcPr>
            <w:tcW w:w="15685" w:type="dxa"/>
            <w:gridSpan w:val="12"/>
            <w:vAlign w:val="center"/>
          </w:tcPr>
          <w:p w14:paraId="3F487C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A1B3323" w14:textId="77777777" w:rsidTr="00503750">
        <w:tc>
          <w:tcPr>
            <w:tcW w:w="1944" w:type="dxa"/>
            <w:vAlign w:val="center"/>
          </w:tcPr>
          <w:p w14:paraId="4D7123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87432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CC2E8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C63AA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695AE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74A4C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865AB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F6CA3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5BAB1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647DC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DDD8F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7D38E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135338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50856A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94838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2A627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B3B39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A06B4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E56DE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5928F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28A24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8B2CC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E62DA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168D9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E6FCC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4E33AF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3A6C34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642341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7A581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37771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85622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B6E2F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D27BB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8593A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21FF3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EDE6A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5AF27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B8DE9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4381CE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2921A9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B7DCB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3F641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93E99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19153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F3957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5E2B0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48E60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50AB6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70403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0054C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66463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0BE5BB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6CD7921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4D674309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478F0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EA005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C128E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EDEA7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EBBDD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82BF1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CD48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65925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4F401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FDAD6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95387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47D13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0449A0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D837C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84DDD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E2DCA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DC419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7110D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44A12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8C269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543E2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859C6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725D2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10196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4EC5E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E8970C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9B8E45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51D2AFC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37AEF97E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B06DAA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0FF92C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35E5008D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EA633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91C834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1673C6D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D52FF2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4147F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6668E37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7085DE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AA4FC0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37DC797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276A816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BF28F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B5EE875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308D354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2E3B5788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74A01D0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3D8745E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991822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6C3B08D6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3599C0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6686E5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020FA9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1EF6B76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2FCEF5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31B0D22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77B581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D06672B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58FA40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1378C0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A8AE1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9B0BEB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C90D050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7010B5B5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0A946D8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7B39724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65E2297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305EB1F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3BDF5AB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02A787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16E20212" w14:textId="77777777" w:rsidTr="00503750">
        <w:trPr>
          <w:trHeight w:val="1073"/>
        </w:trPr>
        <w:tc>
          <w:tcPr>
            <w:tcW w:w="3614" w:type="dxa"/>
            <w:vMerge/>
          </w:tcPr>
          <w:p w14:paraId="4C17C7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474CAB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6361E3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3D697F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135BAE8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3F428DE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774B17E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4DC94AAB" w14:textId="77777777" w:rsidTr="00503750">
        <w:trPr>
          <w:trHeight w:val="283"/>
        </w:trPr>
        <w:tc>
          <w:tcPr>
            <w:tcW w:w="3614" w:type="dxa"/>
          </w:tcPr>
          <w:p w14:paraId="777622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A1E86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01988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7E8C02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C512B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0EC91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EA2FC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6D329B7" w14:textId="77777777" w:rsidTr="00503750">
        <w:trPr>
          <w:trHeight w:val="283"/>
        </w:trPr>
        <w:tc>
          <w:tcPr>
            <w:tcW w:w="3614" w:type="dxa"/>
          </w:tcPr>
          <w:p w14:paraId="3E4268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4A628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579351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5F698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04B55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50A9C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31EFC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D226EB7" w14:textId="77777777" w:rsidTr="00503750">
        <w:trPr>
          <w:trHeight w:val="283"/>
        </w:trPr>
        <w:tc>
          <w:tcPr>
            <w:tcW w:w="3614" w:type="dxa"/>
          </w:tcPr>
          <w:p w14:paraId="4DF434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C98EA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15C38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9EF9D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883AB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E4941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B6642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CFE3C8B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70658712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32ECC0BD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01FBB10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2FC249C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4B945B8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15879EB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0EE16C9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790F8B9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646BC6B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15B2919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7E87985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184E9E0F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FAAD8D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0D57FF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B125E0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AADC4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6A78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9E6E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EF78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E61A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8531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D2F4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8FB04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DAE62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99B0C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0C321E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CA50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7D2E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5DC1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D379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EBCE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61A7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A5F58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6667F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6BB59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4C6C2B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DEC4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26FC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AB42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1708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A261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803E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0E7E5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792CE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2AE7D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6B0959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0BE20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8E3C0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456E3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46E4F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6DF1B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8236E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725DE7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2D28BB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EBCE8F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04160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2E97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6B0B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A5A3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7259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D7E7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E2FE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83C0D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87C82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2466B1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5C6620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E16FFE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1363F2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4A7C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922E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1133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EF23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301C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B651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F6A22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BC5C4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6AB5F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577DF9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E987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0814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0F11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0F4E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4B6E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CE17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55A06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9A994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A2DB0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45D2E6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E38D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AEF5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0324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94F4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6BC1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E83B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4553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A7B38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CF80C5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2FF53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326D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A83C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2434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070C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7D10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F584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4EB0E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698D16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49EDBF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112904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556769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1101A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C462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01CE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4A1D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5FE5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F0B5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7F20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E1685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02CFEC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5036564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F99A5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7413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2241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3BDF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E701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2AD6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7F1D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69916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8EF93A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9FF9434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0CE56D6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58A1D79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3D87BE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316CBD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C96353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985725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F7FBC1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25F5B0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F34F15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D1C6F5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6E89F1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52D306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1A74FA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AA7071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4C7E64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3D930D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E33912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B54785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29935B0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6AAD6E7C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1A748B2D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040C080E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1168ACBC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5C9DB83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9B1A3A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EDFE69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E9D9C5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F83E15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7138BCE9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77B771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398867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D6ACF2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59A022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0517D1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4898168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28B4238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1C355F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DC4FA5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8C46B6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259A7D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6F430DE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3A364E7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06E1E3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B896FF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299C7C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091DDB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B735439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010377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D144A6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E76F74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4F87A0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B6DB98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9B674A2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2272E2E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C787E3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58F78F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C21A72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215645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8100E26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7A53256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788E2A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96BEDE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C93349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656B95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5AFBAAB5" w14:textId="77777777" w:rsidR="00944C3D" w:rsidRDefault="00944C3D" w:rsidP="00944C3D">
      <w:pPr>
        <w:rPr>
          <w:rFonts w:ascii="Arial" w:hAnsi="Arial"/>
          <w:b/>
        </w:rPr>
      </w:pPr>
    </w:p>
    <w:p w14:paraId="03D0D8F8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34AB66D7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7E20553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3971345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6F2752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5E84464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138A1DF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4A2C22A3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2E951A1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291722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79A086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B417B8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941ADF1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1A399D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2F4EEE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021FD48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A2A065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2390613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47BAD6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65D092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0D9F91F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3DB05E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F342664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50AACB89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434F2F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FD638F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85565E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EB19660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7DE2EF16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0204E3E3" w14:textId="77777777" w:rsidTr="00503750">
        <w:tc>
          <w:tcPr>
            <w:tcW w:w="2835" w:type="dxa"/>
            <w:vAlign w:val="center"/>
          </w:tcPr>
          <w:p w14:paraId="05FB15E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0C8422F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43D8A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07F9785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0889E2F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CD4FD4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45AEC691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10A72833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77BDF0DC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CE31F0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D5EB482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53F9D6B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486E293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C70E8C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5D0486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1199CD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6A55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55F1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2E5A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74644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0A6560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58860A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294F4F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2B2C5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60CF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FFC7B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420C3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D10FAA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11DFBF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4FBEE7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B3AC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DF3A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AE218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EC1E7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92D6BA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6252B3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19CDED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1B71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D3A2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8FE85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75D18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FFB59B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41447D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7B803E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1FD43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0068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6A7DA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06FFB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ECBB31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6E6F3D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75266F8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E916CC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05F25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B2FDA3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5D3303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1D61627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D1C975B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2CE758F3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24C226B" w14:textId="77777777" w:rsidR="00944C3D" w:rsidRDefault="00944C3D" w:rsidP="00944C3D">
      <w:pPr>
        <w:rPr>
          <w:rFonts w:ascii="Arial" w:hAnsi="Arial"/>
          <w:b/>
        </w:rPr>
      </w:pPr>
    </w:p>
    <w:p w14:paraId="7DD128ED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55BEEE57" w14:textId="77777777" w:rsidTr="00503750">
        <w:tc>
          <w:tcPr>
            <w:tcW w:w="2835" w:type="dxa"/>
            <w:vAlign w:val="center"/>
          </w:tcPr>
          <w:p w14:paraId="5C1C05E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3A1C62C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E06A5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002D3A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77E72A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9023B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7CC1A2FC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18CA58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25BC5D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5238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4939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31CA0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C4421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CE1C2E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B969D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4C2321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B660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B179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08C4B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12FAB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BE5DA1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A1BBA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74DAE7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E752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4A67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E65A0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BD52A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43CDA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11AA5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265D71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E6C8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5B39C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6879D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BAEA6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790EA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234DB5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60CEFBC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9D1DE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925F9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6946B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4CAE32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D3330EB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5FE89FEE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18AACEAF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7A4C51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5CD9555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6B150355" w14:textId="77777777" w:rsidTr="00503750">
        <w:trPr>
          <w:trHeight w:val="699"/>
        </w:trPr>
        <w:tc>
          <w:tcPr>
            <w:tcW w:w="3502" w:type="dxa"/>
            <w:vMerge/>
          </w:tcPr>
          <w:p w14:paraId="6BC7C3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699B3B0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033388D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5A0A7695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202DB7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14DE43F8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DE234A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C041B14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E7407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244CA2A8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B08CF4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A6A7C71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148F8AA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61C7384E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2C7EA0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234C9B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E2BB3C5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480F8B06" w14:textId="77777777" w:rsidTr="00503750">
        <w:trPr>
          <w:trHeight w:val="593"/>
        </w:trPr>
        <w:tc>
          <w:tcPr>
            <w:tcW w:w="3497" w:type="dxa"/>
          </w:tcPr>
          <w:p w14:paraId="4D9C66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0408D5D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2007ED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762FA52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7553B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3BD85A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61747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92DE8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CE03A84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1318F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56D42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7ABD3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C6F95A5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FCCA2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8718E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57892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ABAB0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171E0B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6B4DB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1AAD8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035DB1D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D23AC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CA215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DAFFD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7803A50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D49C4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21215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F4F7B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E958E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1A8BD2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1229D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7CD87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BCF1ACD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34421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7D2CF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24DDB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989AAF1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16FCB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8E563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1888B3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285A6C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2FEF2B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55FCB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C1165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3410FD9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209C2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B8A1E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9D23C4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26834C38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60FCB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70A27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6720FAA" w14:textId="77777777" w:rsidR="00944C3D" w:rsidRDefault="00944C3D" w:rsidP="00944C3D">
      <w:pPr>
        <w:rPr>
          <w:rFonts w:ascii="Arial" w:hAnsi="Arial"/>
          <w:b/>
        </w:rPr>
      </w:pPr>
    </w:p>
    <w:p w14:paraId="50CFB117" w14:textId="77777777" w:rsidR="00944C3D" w:rsidRDefault="00944C3D" w:rsidP="00944C3D">
      <w:pPr>
        <w:rPr>
          <w:rFonts w:ascii="Arial" w:hAnsi="Arial"/>
          <w:b/>
        </w:rPr>
      </w:pPr>
    </w:p>
    <w:p w14:paraId="4AC9B25F" w14:textId="77777777" w:rsidR="00944C3D" w:rsidRDefault="00944C3D" w:rsidP="00944C3D">
      <w:pPr>
        <w:rPr>
          <w:rFonts w:ascii="Arial" w:hAnsi="Arial"/>
          <w:b/>
        </w:rPr>
      </w:pPr>
    </w:p>
    <w:p w14:paraId="36CCB962" w14:textId="77777777" w:rsidR="00944C3D" w:rsidRDefault="00944C3D" w:rsidP="00944C3D">
      <w:pPr>
        <w:rPr>
          <w:rFonts w:ascii="Arial" w:hAnsi="Arial"/>
          <w:b/>
        </w:rPr>
      </w:pPr>
    </w:p>
    <w:p w14:paraId="66F0BA64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6DF9A711" w14:textId="77777777" w:rsidTr="00503750">
        <w:tc>
          <w:tcPr>
            <w:tcW w:w="2622" w:type="dxa"/>
            <w:vAlign w:val="center"/>
          </w:tcPr>
          <w:p w14:paraId="3C2B8DB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6DE82A8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7EB350D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4031D22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5258E2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36F59C9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07853C2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1D60675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1669A5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7D463F1B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1D8B1F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00B5A9A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AEFFBA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3396E1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E6554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07130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16ED2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38E99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36DA435" w14:textId="77777777" w:rsidTr="00503750">
        <w:tc>
          <w:tcPr>
            <w:tcW w:w="2622" w:type="dxa"/>
            <w:vAlign w:val="center"/>
          </w:tcPr>
          <w:p w14:paraId="5439DD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4AF951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59AAD8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A51BA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C659F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1AB79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A4FD3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6F2A3D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04148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339713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5DA7F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A4A1B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7FC94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FC941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53CAA9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58571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1B54FE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6AA00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2E47A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22BAB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05699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1EFC5CF" w14:textId="77777777" w:rsidTr="00503750">
        <w:tc>
          <w:tcPr>
            <w:tcW w:w="2622" w:type="dxa"/>
            <w:vAlign w:val="center"/>
          </w:tcPr>
          <w:p w14:paraId="6369B1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68C0213B" w14:textId="7A960241" w:rsidR="00944C3D" w:rsidRPr="008C56AB" w:rsidRDefault="00B7680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91653,09</w:t>
            </w:r>
          </w:p>
        </w:tc>
        <w:tc>
          <w:tcPr>
            <w:tcW w:w="1275" w:type="dxa"/>
            <w:vAlign w:val="center"/>
          </w:tcPr>
          <w:p w14:paraId="2DC7D29D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65E7A660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02E6AC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680454F" w14:textId="680D2718" w:rsidR="00944C3D" w:rsidRPr="008C56AB" w:rsidRDefault="00B7680A" w:rsidP="00047B97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92289,17</w:t>
            </w:r>
          </w:p>
        </w:tc>
      </w:tr>
      <w:tr w:rsidR="0099716A" w:rsidRPr="00050529" w14:paraId="0EB493C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6848C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660C70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63CAB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083F8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1E6A5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87013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8CB42D3" w14:textId="77777777" w:rsidTr="00503750">
        <w:tc>
          <w:tcPr>
            <w:tcW w:w="2622" w:type="dxa"/>
            <w:vAlign w:val="center"/>
          </w:tcPr>
          <w:p w14:paraId="409576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40DFE0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7A4B1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44382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CE946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C30D7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CA048E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68CF6E5E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4C6213F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91DB7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0421AD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AF8F4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BB8CF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BFB58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4794B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6CF9F6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9A4E1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7562D5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B9919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B7920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0D1BE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97E21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66AB7B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623CB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663088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EED04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5CBAD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1BDC8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8B5ED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6F2B095" w14:textId="77777777" w:rsidTr="00503750">
        <w:tc>
          <w:tcPr>
            <w:tcW w:w="2622" w:type="dxa"/>
            <w:vAlign w:val="center"/>
          </w:tcPr>
          <w:p w14:paraId="2716F3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368641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79C99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DAAA9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742F2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E5DFE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EE834CA" w14:textId="77777777" w:rsidTr="00503750">
        <w:tc>
          <w:tcPr>
            <w:tcW w:w="2622" w:type="dxa"/>
            <w:vAlign w:val="center"/>
          </w:tcPr>
          <w:p w14:paraId="076D3C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04BE0F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A6EC3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65904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0117B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9B9FB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4AAF96B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D3E1D3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22F3E681" w14:textId="77777777" w:rsidR="00944C3D" w:rsidRPr="008C56AB" w:rsidRDefault="00944C3D" w:rsidP="007936DE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1DEB1B1" w14:textId="77777777" w:rsidR="00944C3D" w:rsidRPr="008C56AB" w:rsidRDefault="00944C3D" w:rsidP="007936DE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7538A13" w14:textId="77777777" w:rsidR="00944C3D" w:rsidRPr="008C56AB" w:rsidRDefault="007936DE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3AE4CC4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67D944F" w14:textId="77777777" w:rsidR="00944C3D" w:rsidRPr="008C56AB" w:rsidRDefault="007936DE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</w:tr>
    </w:tbl>
    <w:p w14:paraId="4D3568E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5066D3E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17F43579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329998A6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4981E9D4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5B3A7FF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EB41310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2D4C17D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97B6CB7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6E4B4AA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4AEDB3E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F067B2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6AE61E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4125C4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C1B837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668FC20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EED3DB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F6C022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2D9BD95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C97B9C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E6552E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102AFF7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EA77E9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3BE9B3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0255BFB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043FA1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AAFE41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78CDF52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22DCFB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ADD50E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3775183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CA285A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28676F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0B8FF47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84C63D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1EDF3E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50B3443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33C6D5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59E3C7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52827E8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BD209A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03B5ED8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30B2862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B50E0E7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53C8D99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5C6F030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8D0F6B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139529B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9FC1BF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D4662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545EF57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DBEDFF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7C9B9F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50F0B79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A88B86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EA1BEB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7E1F86F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17893F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A17DE3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50B52C7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D7D592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9D0914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7161BC2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BC83D0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CD1ED3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7C86D5E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2BDB28F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1BF4E4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32A6BEE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3D7B728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6FCBB56B" w14:textId="77777777" w:rsidTr="00503750">
        <w:tc>
          <w:tcPr>
            <w:tcW w:w="2835" w:type="dxa"/>
            <w:vAlign w:val="center"/>
          </w:tcPr>
          <w:p w14:paraId="43E4D88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3D5414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DB1C1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0747C3E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67322C0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0AD02FF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D5F1AC5" w14:textId="77777777" w:rsidTr="00503750">
        <w:tc>
          <w:tcPr>
            <w:tcW w:w="2835" w:type="dxa"/>
            <w:vAlign w:val="center"/>
          </w:tcPr>
          <w:p w14:paraId="74FBC2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796779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1A849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1FE1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227ED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0CCD6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87D792" w14:textId="77777777" w:rsidTr="00503750">
        <w:tc>
          <w:tcPr>
            <w:tcW w:w="2835" w:type="dxa"/>
            <w:vAlign w:val="center"/>
          </w:tcPr>
          <w:p w14:paraId="0492C0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0CDD72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7CC8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33E3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AEEF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B138F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588F93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5E65BCC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0007F5B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6B062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0D83D1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ABAB6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EDBCD1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7B6141CE" w14:textId="77777777" w:rsidTr="00503750">
        <w:tc>
          <w:tcPr>
            <w:tcW w:w="2835" w:type="dxa"/>
            <w:vAlign w:val="center"/>
          </w:tcPr>
          <w:p w14:paraId="1D88E3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278D85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5359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93BA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5A26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2874B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0B174B" w14:textId="77777777" w:rsidTr="00503750">
        <w:tc>
          <w:tcPr>
            <w:tcW w:w="2835" w:type="dxa"/>
            <w:vAlign w:val="center"/>
          </w:tcPr>
          <w:p w14:paraId="5D2684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29C1AE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43B7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F41F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6A07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C9CB6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975327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4B89783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73D63D0E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F1492E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9156BB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5B928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617375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5864E0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1C5DDE8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582FA9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9305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4137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0088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86AA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92294F5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2EB93B9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7EC2DD49" w14:textId="77777777" w:rsidTr="00503750">
        <w:tc>
          <w:tcPr>
            <w:tcW w:w="2552" w:type="dxa"/>
            <w:shd w:val="clear" w:color="auto" w:fill="auto"/>
            <w:vAlign w:val="center"/>
          </w:tcPr>
          <w:p w14:paraId="132FFFB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33723D5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40A70F7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6409F7B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6D700D8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6BFE6AB9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14B0280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44FCDE7A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33EFB5CE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0E1E5E41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3E12A2DA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E7846D3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1A5119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34565709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6F55BE25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476C9564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2BABF239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67420FDA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6C66FA2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1DC0A132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4596BF5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433686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40F0D3CF" w14:textId="77777777" w:rsidTr="00503750">
        <w:tc>
          <w:tcPr>
            <w:tcW w:w="4395" w:type="dxa"/>
            <w:vMerge/>
          </w:tcPr>
          <w:p w14:paraId="01F4CF2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27BC232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779C44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51A8DBF8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1FA75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306B5C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21C9B17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5E03999A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560BA1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173E53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D129C5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1B9C072C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4B28A26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70EB341D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0A3B2F8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5C96D3D0" w14:textId="77777777" w:rsidTr="00503750">
        <w:tc>
          <w:tcPr>
            <w:tcW w:w="4395" w:type="dxa"/>
            <w:vAlign w:val="center"/>
          </w:tcPr>
          <w:p w14:paraId="4BCBD9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665F59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2F92F4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0C86D75E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2148AE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7C5B39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2B889A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70F1DC11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2C00EDF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AB6EFA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713E2D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5337BDEB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09947E7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20C3C870" w14:textId="455781EB" w:rsidR="00944C3D" w:rsidRPr="008C56AB" w:rsidRDefault="00B7680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3385,66</w:t>
            </w:r>
          </w:p>
        </w:tc>
        <w:tc>
          <w:tcPr>
            <w:tcW w:w="2835" w:type="dxa"/>
            <w:vAlign w:val="center"/>
          </w:tcPr>
          <w:p w14:paraId="11ED2F2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C7DC1C8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1F7FCE3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698D668C" w14:textId="77777777" w:rsidTr="00503750">
        <w:tc>
          <w:tcPr>
            <w:tcW w:w="4395" w:type="dxa"/>
            <w:vAlign w:val="center"/>
          </w:tcPr>
          <w:p w14:paraId="0517663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6DB9B32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081A070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129EDCEF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70A3E71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5AE6571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1A71A0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43DFE033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738E747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3B1804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36DBC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4101803B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7EA8E90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30FFBB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DC747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3A1B5833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71A121D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4D9BF6BE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355B55B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63594C78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461364F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7115E3D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FD1EC0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3D775C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BCE397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1808DB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33A8553B" w14:textId="77777777" w:rsidTr="00503750">
        <w:tc>
          <w:tcPr>
            <w:tcW w:w="1843" w:type="dxa"/>
            <w:vAlign w:val="center"/>
          </w:tcPr>
          <w:p w14:paraId="5BC8568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2FAC5EB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02BAA55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4D65D50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56AAEA0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75E1EA8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76EE6BB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2410F5EA" w14:textId="77777777" w:rsidTr="00503750">
        <w:tc>
          <w:tcPr>
            <w:tcW w:w="1843" w:type="dxa"/>
            <w:vAlign w:val="center"/>
          </w:tcPr>
          <w:p w14:paraId="5BDA7FF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686CF8A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78C268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6AE557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9129DD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A3D02A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19B0B6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64AE317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39B6CBC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34B46CD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8C0E60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B46480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24717E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C6DCD0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B5EFE3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435B3A7" w14:textId="77777777" w:rsidTr="00503750">
        <w:tc>
          <w:tcPr>
            <w:tcW w:w="1843" w:type="dxa"/>
            <w:vAlign w:val="center"/>
          </w:tcPr>
          <w:p w14:paraId="21F6A6C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0E69B7D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8BEF49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0B95EB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273EFA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4BE54C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4C63D9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2121A4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5B39F9C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5A30985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551394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0EC29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94CE3D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5CE858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EE569A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5C333CD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1B8813D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4E6E732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E447AA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422508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379230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9420D1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5FD697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CA6FCD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D3E94E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7739D3B1" w14:textId="77777777" w:rsidTr="00503750">
        <w:trPr>
          <w:trHeight w:val="664"/>
        </w:trPr>
        <w:tc>
          <w:tcPr>
            <w:tcW w:w="3372" w:type="dxa"/>
          </w:tcPr>
          <w:p w14:paraId="04E24E3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78E02D1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4B2F78C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3E1762B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07B263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0F76AC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6BA24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0E5FE00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2339DD1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13A14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C2D4C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C312CAA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24E0BD5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728CF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3A5D6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755A886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758B2EB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778B8B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F616B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0937CFD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C2ED061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AFCFF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6EEC1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9329F74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152EDD77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1F2D2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B8C1C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61C1EF9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0FDD1DA3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7190FB28" w14:textId="77777777" w:rsidTr="00503750">
        <w:tc>
          <w:tcPr>
            <w:tcW w:w="2835" w:type="dxa"/>
            <w:vAlign w:val="center"/>
          </w:tcPr>
          <w:p w14:paraId="30C6AE4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5118151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23EDB12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70B2F06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1BBE60B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11509BE6" w14:textId="77777777" w:rsidTr="00503750">
        <w:tc>
          <w:tcPr>
            <w:tcW w:w="2835" w:type="dxa"/>
          </w:tcPr>
          <w:p w14:paraId="620033F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3CD5EC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5DA56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427D4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71EBD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40F1FCB" w14:textId="77777777" w:rsidTr="00503750">
        <w:tc>
          <w:tcPr>
            <w:tcW w:w="2835" w:type="dxa"/>
          </w:tcPr>
          <w:p w14:paraId="5C797C2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3B9BD2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3F8DA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CD3A3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E31B5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989DD6E" w14:textId="77777777" w:rsidTr="00503750">
        <w:tc>
          <w:tcPr>
            <w:tcW w:w="2835" w:type="dxa"/>
          </w:tcPr>
          <w:p w14:paraId="2343775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6E4691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45865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E4607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FAC8C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E992A2A" w14:textId="77777777" w:rsidTr="00503750">
        <w:tc>
          <w:tcPr>
            <w:tcW w:w="2835" w:type="dxa"/>
            <w:vAlign w:val="center"/>
          </w:tcPr>
          <w:p w14:paraId="6900AB5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59B8FA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870A8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4FFCF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4C6ED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B81F9F6" w14:textId="77777777" w:rsidTr="00503750">
        <w:tc>
          <w:tcPr>
            <w:tcW w:w="2835" w:type="dxa"/>
            <w:vAlign w:val="center"/>
          </w:tcPr>
          <w:p w14:paraId="14F3741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5AB845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A4A83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7A6FA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BD813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EA7E5A5" w14:textId="77777777" w:rsidTr="00503750">
        <w:tc>
          <w:tcPr>
            <w:tcW w:w="2835" w:type="dxa"/>
          </w:tcPr>
          <w:p w14:paraId="245F447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75D315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DDA68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ED702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9842C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7A56C55" w14:textId="77777777" w:rsidTr="00503750">
        <w:tc>
          <w:tcPr>
            <w:tcW w:w="2835" w:type="dxa"/>
          </w:tcPr>
          <w:p w14:paraId="0A21EBA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525ADB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9E22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7ADC0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FBFAE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28F1E02" w14:textId="77777777" w:rsidTr="00503750">
        <w:tc>
          <w:tcPr>
            <w:tcW w:w="2835" w:type="dxa"/>
          </w:tcPr>
          <w:p w14:paraId="5039F21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5A08A8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92F82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EB401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A9B4A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77F1B67" w14:textId="77777777" w:rsidR="00944C3D" w:rsidRDefault="00944C3D" w:rsidP="00944C3D">
      <w:pPr>
        <w:rPr>
          <w:rFonts w:ascii="Arial" w:hAnsi="Arial"/>
          <w:b/>
        </w:rPr>
      </w:pPr>
    </w:p>
    <w:p w14:paraId="524B0EBE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5BDCB313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24815E1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1202CA9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10227B2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15DAD2B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06D2B0F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0571D49C" w14:textId="77777777" w:rsidTr="00503750">
        <w:trPr>
          <w:trHeight w:val="443"/>
        </w:trPr>
        <w:tc>
          <w:tcPr>
            <w:tcW w:w="2560" w:type="dxa"/>
          </w:tcPr>
          <w:p w14:paraId="3CCEBF9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6298B5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77BEC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82DBC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D9703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1BFCCF6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7AF617D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4DFDBB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A21E9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1FFE3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0BEC6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84B605C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1626F21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6F21B4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B1BED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970D7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8FE8B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F5DC5AD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5EBC921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033D99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D32F9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7A72C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35217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B754EB3" w14:textId="77777777" w:rsidR="00944C3D" w:rsidRDefault="00944C3D" w:rsidP="00944C3D">
      <w:pPr>
        <w:rPr>
          <w:rFonts w:ascii="Arial" w:hAnsi="Arial"/>
          <w:b/>
        </w:rPr>
      </w:pPr>
    </w:p>
    <w:p w14:paraId="2E58DC21" w14:textId="77777777" w:rsidR="00944C3D" w:rsidRDefault="00944C3D" w:rsidP="00944C3D">
      <w:pPr>
        <w:rPr>
          <w:rFonts w:ascii="Arial" w:hAnsi="Arial"/>
          <w:b/>
        </w:rPr>
      </w:pPr>
    </w:p>
    <w:p w14:paraId="2201B32F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3643D9B5" w14:textId="77777777" w:rsidR="00944C3D" w:rsidRDefault="00944C3D" w:rsidP="00944C3D">
      <w:pPr>
        <w:rPr>
          <w:rFonts w:ascii="Arial" w:hAnsi="Arial"/>
          <w:b/>
        </w:rPr>
      </w:pPr>
    </w:p>
    <w:p w14:paraId="6403C11B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057A923F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7F14062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3E3D85E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5946A02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CACA163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A49367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5BAE97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E9C491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BFD7940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5B84F5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AC8D0E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502803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55B8098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62159B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87C075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9336FF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2611898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1F93CB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079D0B78" w14:textId="77777777" w:rsidTr="00503750">
        <w:trPr>
          <w:trHeight w:val="677"/>
        </w:trPr>
        <w:tc>
          <w:tcPr>
            <w:tcW w:w="3358" w:type="dxa"/>
          </w:tcPr>
          <w:p w14:paraId="419BD70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129431F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5A4E443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D0C1F4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ECDA14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21B030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F3AC7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45AD13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518CD5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438B82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A1BB7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2193784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B19C5A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06C1B1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FB5F2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92EB0BA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C73842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26A133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15371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68FB644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F3E9EEC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06384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4EF2C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94EA887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725014C2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53950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2CACE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9A40F8D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5F549C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2CDD3FDA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E1CEC1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6699945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2898CD41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3EE74B0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4A3684F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684BC8C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09070D4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E96493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952D05E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7D42056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8D6F3C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9106D09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6339F4E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5732D2F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E99203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54CBDA9D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6376BEE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5D861EE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D5C30D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89AFCDA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B8E9FC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1993D6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7A463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A7D888E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4CE30B0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3D2B62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4667A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B6C504C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CEC888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93E6D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B07F5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E83FB45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5514342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98E18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B3D02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4AE274C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84B6467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F5791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D69F3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8266D3F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539CD2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6859D57B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5580EF2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4E642AD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73CBB13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2A05BA8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95FB58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47C336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714C3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6E58318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CE93A2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5A681F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77D8F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6F1B87B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DE3115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4B1D77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471A5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A615724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23F23D3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B4E00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A7C37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3DEAAC1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7358CA54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056F8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3991C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0499B95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2E28B81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5C6752C0" w14:textId="77777777" w:rsidTr="00503750">
        <w:tc>
          <w:tcPr>
            <w:tcW w:w="3686" w:type="dxa"/>
            <w:vAlign w:val="center"/>
          </w:tcPr>
          <w:p w14:paraId="280EAEA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5650026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567833C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288AD82D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2DE7A7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C0C5A6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0F600D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EF37184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194064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6C2642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A8A192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76A0D75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C569D1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1D611F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C7B0B3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7E6945B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0A92F821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4345CD6D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3D6450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E22A21E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22AB51CA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31B20F7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17076B3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2AA19C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4DF8321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16D873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01E8A1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47703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1629B5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DB6718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1B2D97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F169B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37AD9E2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1EEF7E4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4CD34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F5C50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E3E332E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B05690D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99BE9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D4D01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70E8E28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333E5CB4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A773B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B4311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470869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BE77A69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A4FF326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771851B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82FCCF3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6CD65F7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516690B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B04717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74829A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93C11E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6CA38A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76EC7B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5FD0FC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0889DD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541B4A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596B19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852656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1C084D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206DA6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128C09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1371DB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10B423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BF5FF2B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174AF0F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7F7C0DD" w14:textId="77777777" w:rsidR="00944C3D" w:rsidRDefault="00944C3D" w:rsidP="00944C3D">
      <w:pPr>
        <w:rPr>
          <w:sz w:val="22"/>
          <w:szCs w:val="22"/>
        </w:rPr>
      </w:pPr>
    </w:p>
    <w:p w14:paraId="16AE92B3" w14:textId="77777777" w:rsidR="00944C3D" w:rsidRDefault="00944C3D" w:rsidP="00944C3D">
      <w:pPr>
        <w:rPr>
          <w:sz w:val="22"/>
          <w:szCs w:val="22"/>
        </w:rPr>
      </w:pPr>
    </w:p>
    <w:p w14:paraId="423EA5E5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786F219C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5A6956E8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1637D83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76EE9A8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7506C1E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F4975BD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3AB0D485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60369DC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2A4F345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3B97695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4B1B0F0E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2CD5C8B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2081B2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A9C59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0A9323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81D606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4A0750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5A1F1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1805C9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5F89EE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5DF406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5A40C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62E93B7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46E1C9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2F4BF5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013E4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251D1F8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23E5D23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42BD34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FA0AE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CD68199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7F0B631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88A37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98EF8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C2E5A93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0C3695F7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2523CD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99D8C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955A0A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5010C0B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7EA7E5DB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7437F90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225A7FFB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04EC774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188419D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A29FC5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07C18F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7B2FC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68D3D2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EE0FB5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381814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EE872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7F2EA2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370835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3E6CAA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9E16B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8AFD3B0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D0CB15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3AFCC0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D7E7D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23CCD0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C58F48F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BAAE1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5A627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54265E5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191FB95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86D30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FEBD4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53E8887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1F4BD07E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A8A44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57283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B089A6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41848E6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02B14D31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66EAF5A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EDF62AF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3AD9C1F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4EF229B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B384D25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79F4463A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2B370B5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9BAF49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445A1CB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4E5C9BEC" w14:textId="77777777" w:rsidR="00944C3D" w:rsidRPr="003607F0" w:rsidRDefault="00944C3D" w:rsidP="00944C3D"/>
    <w:p w14:paraId="51D688E5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B3B84B" w14:textId="77777777" w:rsidR="00F10015" w:rsidRDefault="00F10015">
      <w:r>
        <w:separator/>
      </w:r>
    </w:p>
  </w:endnote>
  <w:endnote w:type="continuationSeparator" w:id="0">
    <w:p w14:paraId="4E3712CE" w14:textId="77777777" w:rsidR="00F10015" w:rsidRDefault="00F100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DAFB61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646867"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57EA98AB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FA68F4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89947D6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8AE149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646867"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7BF199CA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FB012A" w14:textId="77777777" w:rsidR="00F10015" w:rsidRDefault="00F10015">
      <w:r>
        <w:separator/>
      </w:r>
    </w:p>
  </w:footnote>
  <w:footnote w:type="continuationSeparator" w:id="0">
    <w:p w14:paraId="49FCEE3B" w14:textId="77777777" w:rsidR="00F10015" w:rsidRDefault="00F1001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54801751">
    <w:abstractNumId w:val="13"/>
  </w:num>
  <w:num w:numId="2" w16cid:durableId="1908104388">
    <w:abstractNumId w:val="17"/>
  </w:num>
  <w:num w:numId="3" w16cid:durableId="1263802767">
    <w:abstractNumId w:val="8"/>
  </w:num>
  <w:num w:numId="4" w16cid:durableId="727144163">
    <w:abstractNumId w:val="7"/>
  </w:num>
  <w:num w:numId="5" w16cid:durableId="1203324373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704936159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290355120">
    <w:abstractNumId w:val="20"/>
  </w:num>
  <w:num w:numId="8" w16cid:durableId="1727752808">
    <w:abstractNumId w:val="10"/>
  </w:num>
  <w:num w:numId="9" w16cid:durableId="1577934484">
    <w:abstractNumId w:val="0"/>
  </w:num>
  <w:num w:numId="10" w16cid:durableId="1420908299">
    <w:abstractNumId w:val="19"/>
  </w:num>
  <w:num w:numId="11" w16cid:durableId="1016537839">
    <w:abstractNumId w:val="6"/>
  </w:num>
  <w:num w:numId="12" w16cid:durableId="2114859353">
    <w:abstractNumId w:val="9"/>
  </w:num>
  <w:num w:numId="13" w16cid:durableId="1428425891">
    <w:abstractNumId w:val="12"/>
  </w:num>
  <w:num w:numId="14" w16cid:durableId="439223483">
    <w:abstractNumId w:val="15"/>
  </w:num>
  <w:num w:numId="15" w16cid:durableId="587232876">
    <w:abstractNumId w:val="14"/>
  </w:num>
  <w:num w:numId="16" w16cid:durableId="1379277759">
    <w:abstractNumId w:val="2"/>
  </w:num>
  <w:num w:numId="17" w16cid:durableId="1080785500">
    <w:abstractNumId w:val="4"/>
  </w:num>
  <w:num w:numId="18" w16cid:durableId="928345962">
    <w:abstractNumId w:val="11"/>
  </w:num>
  <w:num w:numId="19" w16cid:durableId="1543862935">
    <w:abstractNumId w:val="5"/>
  </w:num>
  <w:num w:numId="20" w16cid:durableId="1243029546">
    <w:abstractNumId w:val="18"/>
  </w:num>
  <w:num w:numId="21" w16cid:durableId="196588806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422B9"/>
    <w:rsid w:val="000461D1"/>
    <w:rsid w:val="00047B97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46867"/>
    <w:rsid w:val="00647419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19DD"/>
    <w:rsid w:val="007772AA"/>
    <w:rsid w:val="007822F9"/>
    <w:rsid w:val="00790961"/>
    <w:rsid w:val="007936DE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689D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7680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876AE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0015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8B39F20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73781B-12A9-4CAD-A5AB-B817839DE9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5</TotalTime>
  <Pages>16</Pages>
  <Words>5281</Words>
  <Characters>30103</Characters>
  <Application>Microsoft Office Word</Application>
  <DocSecurity>0</DocSecurity>
  <Lines>250</Lines>
  <Paragraphs>70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35314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HROMNIKOVA Jana</dc:creator>
  <cp:lastModifiedBy>KOSTELNA Marcela</cp:lastModifiedBy>
  <cp:revision>2</cp:revision>
  <cp:lastPrinted>2009-07-30T10:15:00Z</cp:lastPrinted>
  <dcterms:created xsi:type="dcterms:W3CDTF">2022-05-26T06:20:00Z</dcterms:created>
  <dcterms:modified xsi:type="dcterms:W3CDTF">2022-05-26T06:20:00Z</dcterms:modified>
</cp:coreProperties>
</file>