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B4D28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18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4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7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46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E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9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C7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A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2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3B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8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A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C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2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9D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D0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A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0A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6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6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32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6FA54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8F2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D66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80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CF6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301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17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9AE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9A6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4D4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497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B88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B37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45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274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41F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3FC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B3A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420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81B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64B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13A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F1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2CB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515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658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ECE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538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7E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082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BC1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DD6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FE8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5EC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EB729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38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472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A90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1F5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CE5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193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40D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91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118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DD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B19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899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0EA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121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116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4FC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363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BDD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832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07E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AB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7D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C16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38C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20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4F6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D95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881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F48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F6F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AAA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4A0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59A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B38CB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E45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192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455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596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4AB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A80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0E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3B2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581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7C2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696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CE9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16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01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D62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AB1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22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22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A0D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AB6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FB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8E3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E19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1FD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7E6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FE1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145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5B1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92F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829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D8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931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B92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CC240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0F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C1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9A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1A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D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32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3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25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D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B0F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B6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315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E0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02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1A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BCF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3B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A04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64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E7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C1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60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F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99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82F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C7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25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702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35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3F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BA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0D2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4B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79AB2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9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B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F2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48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2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8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2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9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2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A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1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AF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34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A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9D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8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74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3202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1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A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2C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8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D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F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E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C5A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B2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4C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453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A3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6E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F79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9DA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07E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46C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C6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4FC17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D6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D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4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4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EECC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2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D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2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4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A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F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E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4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E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2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EA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AD0FA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FC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8C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A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89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9E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D1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B5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6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B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8E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4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C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11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6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0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B8EB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7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D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4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4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A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D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F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9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0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21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0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685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1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60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7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D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E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5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1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E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C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8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4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56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D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3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A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047D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43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3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6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A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2B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5B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9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B9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3A6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17B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3492BE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6C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EC08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503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B1E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645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A1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CA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323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0F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3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D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2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F6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9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9574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9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A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C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6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4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B7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28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DC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E2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191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E4EA311" wp14:editId="19D28FE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CDD259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4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59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BF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45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7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4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C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5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3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3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E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8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4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760B6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BACD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945BA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FA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DE76AC2" wp14:editId="71F76625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708A3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B169932" wp14:editId="6CFFE17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3822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7964F4" wp14:editId="5F22AC7F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EFD86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0406565" wp14:editId="517EA4B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43BE5" w14:textId="77777777" w:rsidR="000B647F" w:rsidRDefault="00F10015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646867" w:rsidRPr="0064686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647419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280DB58" wp14:editId="246B658F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D0204" w14:textId="06076E31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D876AE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B7680A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80DB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1AD0204" w14:textId="06076E31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D876AE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B7680A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723E755" wp14:editId="476E843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92DDE" w14:textId="3706BBB4" w:rsidR="000B647F" w:rsidRDefault="0099716A" w:rsidP="00944C3D">
                                  <w:r>
                                    <w:t>20</w:t>
                                  </w:r>
                                  <w:r w:rsidR="00D876AE">
                                    <w:t>2</w:t>
                                  </w:r>
                                  <w:r w:rsidR="00B7680A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3E755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6D92DDE" w14:textId="3706BBB4" w:rsidR="000B647F" w:rsidRDefault="0099716A" w:rsidP="00944C3D">
                            <w:r>
                              <w:t>20</w:t>
                            </w:r>
                            <w:r w:rsidR="00D876AE">
                              <w:t>2</w:t>
                            </w:r>
                            <w:r w:rsidR="00B7680A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5D21D3F" wp14:editId="18B8E4BD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AA4CBC" w14:textId="13AFDDAD" w:rsidR="000B647F" w:rsidRDefault="00B7680A" w:rsidP="00944C3D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21D3F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CAA4CBC" w14:textId="13AFDDAD" w:rsidR="000B647F" w:rsidRDefault="00B7680A" w:rsidP="00944C3D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47E4A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81C2CD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BF1213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82BDB0A" wp14:editId="157EC0D6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99F1B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AB8A00B" wp14:editId="57E098B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CBF71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4F92B3" wp14:editId="2DBBBE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FA3C8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67FC785" wp14:editId="3F15FA5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048D7D" w14:textId="2CD313B3" w:rsidR="000B647F" w:rsidRDefault="0099716A" w:rsidP="00944C3D">
                                  <w:r>
                                    <w:t>20</w:t>
                                  </w:r>
                                  <w:r w:rsidR="00D876AE">
                                    <w:t>2</w:t>
                                  </w:r>
                                  <w:r w:rsidR="00B7680A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FC78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8048D7D" w14:textId="2CD313B3" w:rsidR="000B647F" w:rsidRDefault="0099716A" w:rsidP="00944C3D">
                            <w:r>
                              <w:t>20</w:t>
                            </w:r>
                            <w:r w:rsidR="00D876AE">
                              <w:t>2</w:t>
                            </w:r>
                            <w:r w:rsidR="00B7680A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9324202" wp14:editId="281B357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CD73D" w14:textId="77777777" w:rsidR="000B647F" w:rsidRDefault="00F10015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646867" w:rsidRPr="0064686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647419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6DF2844" wp14:editId="2A189338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C5CBB" w14:textId="64DC4744" w:rsidR="000B647F" w:rsidRDefault="0099716A" w:rsidP="00944C3D">
                                  <w:r>
                                    <w:t>20</w:t>
                                  </w:r>
                                  <w:r w:rsidR="00D876AE">
                                    <w:t>2</w:t>
                                  </w:r>
                                  <w:r w:rsidR="00B7680A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F2844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28C5CBB" w14:textId="64DC4744" w:rsidR="000B647F" w:rsidRDefault="0099716A" w:rsidP="00944C3D">
                            <w:r>
                              <w:t>20</w:t>
                            </w:r>
                            <w:r w:rsidR="00D876AE">
                              <w:t>2</w:t>
                            </w:r>
                            <w:r w:rsidR="00B7680A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BD48F02" wp14:editId="747EF40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CC3D9" w14:textId="77777777" w:rsidR="000B647F" w:rsidRDefault="00F10015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646867" w:rsidRPr="0064686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647419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93A46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717D00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15A3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2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B82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A4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0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E3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4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F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7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2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BB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B6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C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9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D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57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9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1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15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C8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52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2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E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F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C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E7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DB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F31F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E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10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A2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A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1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0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8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E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EE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E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70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0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9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97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4D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8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9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A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D0F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4DF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4FC1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6D62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053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A6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A8A5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96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2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0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D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A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9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2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9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30E4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F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55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0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A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8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0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0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28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5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CC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BD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E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8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2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4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8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7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4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3646E" w14:textId="1EE49C6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A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B773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1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3F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8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E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9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5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3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E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8E43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00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50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E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3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E3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8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03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FA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9C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E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D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9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9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3E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2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3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3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7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7A084" w14:textId="63646E3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  <w:r w:rsidR="00B7680A"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F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52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9A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AA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2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F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A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8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6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5815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00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8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5B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7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5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1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9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0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7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74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4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0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F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3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8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93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B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FA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D6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25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C8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81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84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7E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51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C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E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B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9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D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5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C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A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327C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3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B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8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0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8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F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C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FF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03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0B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7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1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4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1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0E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4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A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0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4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4F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67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C4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10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B53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F53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09D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A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5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5673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93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D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5648224" wp14:editId="3BE1719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E7DB1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0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40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6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3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5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5E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8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5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9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5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FC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2E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5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7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6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34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4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D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C4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6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6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73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69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4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9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8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24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A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47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F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3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8127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11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C7A1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7E8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B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CEEDB7" wp14:editId="6782731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2E08C" w14:textId="77777777" w:rsidR="000B647F" w:rsidRPr="00391121" w:rsidRDefault="007936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3612618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7936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3612618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1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C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B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F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2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1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F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E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B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867C52" wp14:editId="4C5C216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66AB3" w14:textId="77777777" w:rsidR="000B647F" w:rsidRPr="00391121" w:rsidRDefault="007936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2021445547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7936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2021445547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FC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4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9F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3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9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55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5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E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D8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0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8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8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5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BA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91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0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7577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0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61EB7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791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2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8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0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C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15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F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B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5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2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A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FC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0A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4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E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9B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82D6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EAF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5EC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1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79DDBC" wp14:editId="2F3C380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6289E2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7936DE">
                                    <w:rPr>
                                      <w:rFonts w:ascii="Arial" w:hAnsi="Arial" w:cs="Arial"/>
                                    </w:rPr>
                                    <w:t xml:space="preserve">Duklianskych hrdinov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7936DE">
                              <w:rPr>
                                <w:rFonts w:ascii="Arial" w:hAnsi="Arial" w:cs="Arial"/>
                              </w:rPr>
                              <w:t xml:space="preserve">Duklianskych hrdinov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04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7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5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8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D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2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9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A7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0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35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6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D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8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F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C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7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F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F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6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F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D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40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A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0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F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0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DD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DB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5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D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BC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89AB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1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489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7D88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FF5B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B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B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D5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0C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65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F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33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4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A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4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2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2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D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4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4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B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9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9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B3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D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6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F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8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27636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A1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3F6B38" wp14:editId="0001200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C8756C" w14:textId="77777777" w:rsidR="000B647F" w:rsidRPr="00391121" w:rsidRDefault="007936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Duklianskych hrdinov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7936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Duklianskych hrdinov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87F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5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C2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B1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15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0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F9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A5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8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1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1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F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F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3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0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4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7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636A0D5" wp14:editId="38C4E1A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D9F911" w14:textId="77777777" w:rsidR="000B647F" w:rsidRDefault="007936DE" w:rsidP="00944C3D">
                                  <w:r>
                                    <w:t>868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7936DE" w:rsidP="00944C3D">
                            <w:r>
                              <w:t>868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D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B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92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3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C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7F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E735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78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B6F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1DA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0516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33396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4107B15" wp14:editId="374ECB2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AD003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047B97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047B97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4D4F1E2" wp14:editId="58504CF5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0AD4C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2D12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2AF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6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2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AF48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4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BAAC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BA53563" wp14:editId="2BFDDD6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8006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1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C7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09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82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8C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D5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487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ABE3C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F145C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5236201" wp14:editId="797392E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AC446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203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A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E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3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1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D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4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5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D618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50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70C3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02B8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56F9C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1D8BB1B" wp14:editId="528EE46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81F82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D282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F2EE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B5F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6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39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4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1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C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5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D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17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8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E7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C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3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6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F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F8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75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4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B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B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1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80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8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E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D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3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E8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5DA0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85C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5315E8" w14:textId="0B79B00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876AE">
              <w:rPr>
                <w:rFonts w:ascii="Arial" w:hAnsi="Arial"/>
                <w:lang w:eastAsia="sk-SK"/>
              </w:rPr>
              <w:t>16.</w:t>
            </w:r>
            <w:r w:rsidR="00B7680A">
              <w:rPr>
                <w:rFonts w:ascii="Arial" w:hAnsi="Arial"/>
                <w:lang w:eastAsia="sk-SK"/>
              </w:rPr>
              <w:t>5</w:t>
            </w:r>
            <w:r w:rsidR="00D876AE">
              <w:rPr>
                <w:rFonts w:ascii="Arial" w:hAnsi="Arial"/>
                <w:lang w:eastAsia="sk-SK"/>
              </w:rPr>
              <w:t>.2022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7C2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4F9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9F7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2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62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24AF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EC8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C2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92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0A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33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DD51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B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4232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FA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80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A4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A0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CC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123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1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B322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975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A8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24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25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2E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28E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D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0199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43D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81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27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C4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13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161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F5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90A7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7C6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E3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84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81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46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738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6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CFAF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6AC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DE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D2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D3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61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1B4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B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7A80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F9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41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1C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E4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E8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A4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1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DF3B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02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C4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2FD9A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4BDF05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5B9886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9B1BE3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2DA262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5F79E6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783F01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B9F7290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B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0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D3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C0D6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FA4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95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5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DF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B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8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1F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6C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65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2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7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54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4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E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F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9A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C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9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6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B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88B3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12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B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1FA926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4CEC798" w14:textId="77777777" w:rsidR="00944C3D" w:rsidRDefault="00944C3D" w:rsidP="00944C3D">
      <w:pPr>
        <w:rPr>
          <w:rFonts w:ascii="Arial" w:hAnsi="Arial"/>
        </w:rPr>
      </w:pPr>
    </w:p>
    <w:p w14:paraId="2BCBCDB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449FA18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B0371EF" w14:textId="754A38E5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D876AE">
        <w:rPr>
          <w:rFonts w:ascii="Arial" w:hAnsi="Arial"/>
          <w:sz w:val="22"/>
          <w:szCs w:val="22"/>
        </w:rPr>
        <w:t>Duklianskych hrdinov 868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E36ADC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2B5578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1EAA9C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1041A7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28047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3699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655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F09C8E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57802C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r w:rsidR="007936DE">
              <w:rPr>
                <w:rFonts w:ascii="Arial" w:hAnsi="Arial" w:cs="Arial"/>
                <w:sz w:val="16"/>
                <w:szCs w:val="16"/>
              </w:rPr>
              <w:t xml:space="preserve">Šléška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8103589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E292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574D1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56DFB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7570B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6DE7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48E42B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035C7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A2D60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D047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6621A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A251FC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D415D5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FA71EC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54DDB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7CB518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E03BF4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0CCC2D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A5C25C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97F15D1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C21EB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C4449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2C137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443D2F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B74CA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A9B66FC" w14:textId="1817BF74" w:rsidR="00944C3D" w:rsidRPr="008D0433" w:rsidRDefault="00B7680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6CA91AF" w14:textId="77777777" w:rsidR="00944C3D" w:rsidRPr="008D0433" w:rsidRDefault="007936D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44C3D" w:rsidRPr="008D0433" w14:paraId="4F6BFF0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90254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6456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964E9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8C391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D2377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49FC5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07041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C4CF0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777E0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CFCEA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DC384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477A7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32EEA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AFAF29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3A8D7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952B21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4866F8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72363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C97769D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9AE1E3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7C9A16F" w14:textId="6218904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proofErr w:type="spellStart"/>
      <w:r>
        <w:rPr>
          <w:rFonts w:ascii="Arial" w:hAnsi="Arial"/>
          <w:sz w:val="22"/>
          <w:szCs w:val="22"/>
        </w:rPr>
        <w:t>nie</w:t>
      </w:r>
      <w:r w:rsidR="00B7680A">
        <w:rPr>
          <w:rFonts w:ascii="Arial" w:hAnsi="Arial"/>
          <w:sz w:val="22"/>
          <w:szCs w:val="22"/>
        </w:rPr>
        <w:t>x</w:t>
      </w:r>
      <w:proofErr w:type="spellEnd"/>
    </w:p>
    <w:p w14:paraId="4D42F26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C5ADD9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3EFF34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4F2F6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7EEB7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BF5E8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ECB0B6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755EF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6CFC8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C561E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0A87E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E8110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8633D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24C23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5DAA5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50D40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866B7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78A86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5C790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29B44C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AA544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6709E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97BDD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FFAA48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D8688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D32CF8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214FB9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A8A10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DB244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B0A75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B4444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4FA32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D7A97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309F4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FF6BD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7C920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9E30E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6BE5C4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FE6CC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43CAFF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EC0BCD4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73745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E7A2C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01120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C074A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5B01C0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318E5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304E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13317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0144B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25ECC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0302D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3431C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0BB6A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0F850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9770B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6FA82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3632B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E79BF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FC45F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92E76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BCC53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8A1D9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1545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F1A00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027DE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5C422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063B8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CB108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EB0A0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A47E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93EDD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A178EA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4C8255C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4E16F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7D39B5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BFBD08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67C403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7B817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7153A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2A3785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B937D28" w14:textId="77777777" w:rsidTr="00503750">
        <w:tc>
          <w:tcPr>
            <w:tcW w:w="2302" w:type="dxa"/>
            <w:vAlign w:val="center"/>
          </w:tcPr>
          <w:p w14:paraId="444CD5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2995B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4FC2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EE5B7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DBEF9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274CC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5D82F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19CE8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12405A2" w14:textId="77777777" w:rsidTr="00503750">
        <w:tc>
          <w:tcPr>
            <w:tcW w:w="15593" w:type="dxa"/>
            <w:gridSpan w:val="8"/>
            <w:vAlign w:val="center"/>
          </w:tcPr>
          <w:p w14:paraId="643570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6520B9A" w14:textId="77777777" w:rsidTr="00503750">
        <w:tc>
          <w:tcPr>
            <w:tcW w:w="2302" w:type="dxa"/>
            <w:vAlign w:val="center"/>
          </w:tcPr>
          <w:p w14:paraId="0DF908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5DADC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5961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017E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6E1B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1CA8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7968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A913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35897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493FF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CB43C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8C61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90E8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36B6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F6C7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D5C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B802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36436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4E79B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43C04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884D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1E6A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D54D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0931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C0F8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10D7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CFE4D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6C3B1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C6A92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F865D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C995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7779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7B29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FC0B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4E31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6204B68" w14:textId="77777777" w:rsidTr="00503750">
        <w:tc>
          <w:tcPr>
            <w:tcW w:w="2302" w:type="dxa"/>
            <w:vAlign w:val="center"/>
          </w:tcPr>
          <w:p w14:paraId="798AAD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83B47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30F1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BB01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2EB1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671D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DFA0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1A75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181033" w14:textId="77777777" w:rsidTr="00503750">
        <w:tc>
          <w:tcPr>
            <w:tcW w:w="15593" w:type="dxa"/>
            <w:gridSpan w:val="8"/>
            <w:vAlign w:val="center"/>
          </w:tcPr>
          <w:p w14:paraId="1FF990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9F1B6A4" w14:textId="77777777" w:rsidTr="00503750">
        <w:tc>
          <w:tcPr>
            <w:tcW w:w="2302" w:type="dxa"/>
            <w:vAlign w:val="center"/>
          </w:tcPr>
          <w:p w14:paraId="6A3247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5E709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7698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D6C0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F06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D2F8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A360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C768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82E7E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8F87B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FA515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26E8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A5D1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62FC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7BF0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B874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5B95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25E11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70851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51F22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8081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EC9E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8CF5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A87A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7FB8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DC86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BEAB89" w14:textId="77777777" w:rsidTr="00503750">
        <w:tc>
          <w:tcPr>
            <w:tcW w:w="2302" w:type="dxa"/>
            <w:vAlign w:val="center"/>
          </w:tcPr>
          <w:p w14:paraId="573A4E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2D543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9C9E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8A39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BE55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E961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1F6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9301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1771FA" w14:textId="77777777" w:rsidTr="00503750">
        <w:tc>
          <w:tcPr>
            <w:tcW w:w="15593" w:type="dxa"/>
            <w:gridSpan w:val="8"/>
            <w:vAlign w:val="center"/>
          </w:tcPr>
          <w:p w14:paraId="0AC75B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6B96E47" w14:textId="77777777" w:rsidTr="00503750">
        <w:tc>
          <w:tcPr>
            <w:tcW w:w="2302" w:type="dxa"/>
            <w:vAlign w:val="center"/>
          </w:tcPr>
          <w:p w14:paraId="277C48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5E897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FDB3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370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7130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6A4B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EE49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F9E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DB916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2C886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1DD3E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C42D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18C0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A1B8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3E36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F9C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E406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FBFF6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56622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A3C67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646E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F361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B28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3D22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5D26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A383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5BC49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7824A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C7FEE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E632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3018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3B49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43C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2BD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D70E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B3F6A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091AD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DF7528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60AAE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2D911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7E67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50B3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0514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F8B1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B5FA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4FA8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3FC84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42601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11CF9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A1BD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EED4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5365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74CB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B874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4C4D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F39606" w14:textId="77777777" w:rsidR="00944C3D" w:rsidRDefault="00944C3D" w:rsidP="00944C3D">
      <w:pPr>
        <w:rPr>
          <w:rFonts w:ascii="Arial" w:hAnsi="Arial"/>
          <w:b/>
        </w:rPr>
      </w:pPr>
    </w:p>
    <w:p w14:paraId="71CF478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09565AA" w14:textId="77777777" w:rsidTr="00503750">
        <w:tc>
          <w:tcPr>
            <w:tcW w:w="1944" w:type="dxa"/>
            <w:vAlign w:val="center"/>
          </w:tcPr>
          <w:p w14:paraId="37F827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5FF77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4AB03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FAB35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6318D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5FC31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70744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CE90E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3D769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9FD34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1CACD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C2EF5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6449BFB" w14:textId="77777777" w:rsidTr="00503750">
        <w:tc>
          <w:tcPr>
            <w:tcW w:w="15685" w:type="dxa"/>
            <w:gridSpan w:val="12"/>
            <w:vAlign w:val="center"/>
          </w:tcPr>
          <w:p w14:paraId="3E6A12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6E7918B" w14:textId="77777777" w:rsidTr="00503750">
        <w:tc>
          <w:tcPr>
            <w:tcW w:w="1944" w:type="dxa"/>
            <w:vAlign w:val="center"/>
          </w:tcPr>
          <w:p w14:paraId="112092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99A3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730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1C79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FDE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935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1B54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7C3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6EF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077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364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83D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1CDFF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CC762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82A1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BB8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26DB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50D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176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FF7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0FB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200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F0C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15B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100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8B43E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DC85D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AB894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6353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849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556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204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9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057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06D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FAC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BC1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63D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42660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7B905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018D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A8E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6C2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68CF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98D2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FC4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7B97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0CB9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C712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B4B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00C8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160607A" w14:textId="77777777" w:rsidTr="00503750">
        <w:tc>
          <w:tcPr>
            <w:tcW w:w="1944" w:type="dxa"/>
            <w:vAlign w:val="center"/>
          </w:tcPr>
          <w:p w14:paraId="3A50E9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D23F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E00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201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C7C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AEC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3EC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E52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F35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56F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AEA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680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870CC2" w14:textId="77777777" w:rsidTr="00503750">
        <w:tc>
          <w:tcPr>
            <w:tcW w:w="15685" w:type="dxa"/>
            <w:gridSpan w:val="12"/>
            <w:vAlign w:val="center"/>
          </w:tcPr>
          <w:p w14:paraId="3961F1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5FD667D" w14:textId="77777777" w:rsidTr="00503750">
        <w:tc>
          <w:tcPr>
            <w:tcW w:w="1944" w:type="dxa"/>
            <w:vAlign w:val="center"/>
          </w:tcPr>
          <w:p w14:paraId="410157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B960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E20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BD8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19FC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FC4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EB5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3B5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013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B5D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41C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7C54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DE9C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55187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3C90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6EE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C380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320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8663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B24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5B6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1C4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FB8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DE5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3752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3A8966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AFD2D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DC4E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FE1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109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348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2E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543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225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F6B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2F0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7A91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DA35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C36D65" w14:textId="77777777" w:rsidTr="00503750">
        <w:tc>
          <w:tcPr>
            <w:tcW w:w="1944" w:type="dxa"/>
            <w:vAlign w:val="center"/>
          </w:tcPr>
          <w:p w14:paraId="06B5F5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D993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C5F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E5A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9CE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696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BA5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10C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C33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7AE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9D70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A3C5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CEDFEB" w14:textId="77777777" w:rsidTr="00503750">
        <w:tc>
          <w:tcPr>
            <w:tcW w:w="15685" w:type="dxa"/>
            <w:gridSpan w:val="12"/>
            <w:vAlign w:val="center"/>
          </w:tcPr>
          <w:p w14:paraId="3F487C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A1B3323" w14:textId="77777777" w:rsidTr="00503750">
        <w:tc>
          <w:tcPr>
            <w:tcW w:w="1944" w:type="dxa"/>
            <w:vAlign w:val="center"/>
          </w:tcPr>
          <w:p w14:paraId="4D7123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8743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C2E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63A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95A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4A4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65A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6CA3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BAB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47D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DD8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D38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13533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0856A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483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A62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3B3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06B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56D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928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8A2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B2C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62DA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68D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6FC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4E33A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A6C34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4234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A58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777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562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6E2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27B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593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1FF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DE6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AF2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8DE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4381C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921A9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B7DC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F64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3E9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915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395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E2B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8E6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0AB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040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054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646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0BE5B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CD792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D67430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478F0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EA00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128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DEA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BBD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2BF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CD4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592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F40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DAD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538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7D1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0449A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D837C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84DD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E2DC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C41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110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4A1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C26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43E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59C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25D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019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EC5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8970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B8E4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1D2AF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7AEF97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B06DA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FF92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5E5008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EA633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1C8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673C6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D52FF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147F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668E3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085DE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AA4FC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7DC79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76A81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F28F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5EE87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08D35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E3B578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4A01D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8745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9182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C3B08D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599C0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686E5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020FA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EF6B7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FCEF5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1B0D2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7B58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06672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8FA40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378C0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8AE1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B0BE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90D05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010B5B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A946D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B3972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5E229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05EB1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BDF5A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2A787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6E20212" w14:textId="77777777" w:rsidTr="00503750">
        <w:trPr>
          <w:trHeight w:val="1073"/>
        </w:trPr>
        <w:tc>
          <w:tcPr>
            <w:tcW w:w="3614" w:type="dxa"/>
            <w:vMerge/>
          </w:tcPr>
          <w:p w14:paraId="4C17C7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74CAB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361E3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D697F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35BAE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F428D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74B17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DC94AAB" w14:textId="77777777" w:rsidTr="00503750">
        <w:trPr>
          <w:trHeight w:val="283"/>
        </w:trPr>
        <w:tc>
          <w:tcPr>
            <w:tcW w:w="3614" w:type="dxa"/>
          </w:tcPr>
          <w:p w14:paraId="777622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1E86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1988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E8C02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C512B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EC91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A2FC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6D329B7" w14:textId="77777777" w:rsidTr="00503750">
        <w:trPr>
          <w:trHeight w:val="283"/>
        </w:trPr>
        <w:tc>
          <w:tcPr>
            <w:tcW w:w="3614" w:type="dxa"/>
          </w:tcPr>
          <w:p w14:paraId="3E4268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A628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7935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5F698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4B55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50A9C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1EFC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D226EB7" w14:textId="77777777" w:rsidTr="00503750">
        <w:trPr>
          <w:trHeight w:val="283"/>
        </w:trPr>
        <w:tc>
          <w:tcPr>
            <w:tcW w:w="3614" w:type="dxa"/>
          </w:tcPr>
          <w:p w14:paraId="4DF434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98E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5C3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9EF9D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83AB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4941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6642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FE3C8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065871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2ECC0B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1FBB1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FC249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B945B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5879E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EE16C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90F8B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46BC6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5B291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E8798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84E9E0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FAAD8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0D57FF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125E0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AADC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6A7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9E6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EF7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E61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53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D2F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FB0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DAE62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9B0C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C321E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CA5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7D2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5DC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D37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BC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61A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5F58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6667F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BB59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C6C2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DEC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26F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AB4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70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A26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803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E7E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92CE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AE7D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B095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0BE2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8E3C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456E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46E4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DF1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236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25DE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2D28BB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BCE8F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0416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2E9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6B0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A5A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725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D7E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E2F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3C0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87C82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2466B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5C662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16FFE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363F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4A7C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922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113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EF2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301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B65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F6A2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BC5C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AB5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77DF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E98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81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0F1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4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4B6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CE1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5A0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9A99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2DB0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5D2E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38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AEF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032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94F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6BC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E83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455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A7B38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F80C5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2FF5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326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A83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243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70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7D1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F58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EB0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698D1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49EDB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112904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56769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1101A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C46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01C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4A1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5FE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F0B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7F2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168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02CFE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036564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F99A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741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24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3BD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70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2AD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7F1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91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EF93A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FF943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CE56D6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8A1D7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D87B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16CB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9635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8572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7FBC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5F5B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34F1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1C6F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E89F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2D30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A74F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A707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C7E6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D930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3391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5478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9935B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AAD6E7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A748B2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40C080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168ACBC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C9DB8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B1A3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DFE6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9D9C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83E1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138BCE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7B771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9886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6ACF2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59A022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517D1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89816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8B423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C355F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DC4FA5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8C46B6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259A7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6F430D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A364E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6E1E3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B896FF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99C7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91DDB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73543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10377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144A6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76F7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F87A0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6DB98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9B674A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272E2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787E3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58F78F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C21A7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1564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100E2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7A5325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88E2A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96BEDE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9334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56B9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AFBAAB5" w14:textId="77777777" w:rsidR="00944C3D" w:rsidRDefault="00944C3D" w:rsidP="00944C3D">
      <w:pPr>
        <w:rPr>
          <w:rFonts w:ascii="Arial" w:hAnsi="Arial"/>
          <w:b/>
        </w:rPr>
      </w:pPr>
    </w:p>
    <w:p w14:paraId="03D0D8F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4AB66D7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E2055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97134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6F275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E8446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38A1D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A2C22A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E951A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91722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79A08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B417B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41ADF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A399D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F4EEE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21FD4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A2A06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390613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7BAD6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5D092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D9F91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DB05E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342664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0AACB8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34F2F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FD638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85565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B1966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DE2EF1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204E3E3" w14:textId="77777777" w:rsidTr="00503750">
        <w:tc>
          <w:tcPr>
            <w:tcW w:w="2835" w:type="dxa"/>
            <w:vAlign w:val="center"/>
          </w:tcPr>
          <w:p w14:paraId="05FB15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C8422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43D8A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7F978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889E2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CD4FD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5AEC69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0A7283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7BDF0DC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CE31F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5EB48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3F9D6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86E29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C70E8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D0486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199C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6A5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55F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2E5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464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0A656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8860A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94F4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B2C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60C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FC7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20C3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D10FAA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1DFBF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FBEE7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B3A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DF3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E21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C1E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92D6B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252B3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9CDE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1B7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D3A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FE8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5D1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FFB59B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1447D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B803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FD4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006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A7D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6FF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ECBB3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6E6F3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5266F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916C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05F2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2FDA3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D330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D6162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D1C975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CE758F3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24C226B" w14:textId="77777777" w:rsidR="00944C3D" w:rsidRDefault="00944C3D" w:rsidP="00944C3D">
      <w:pPr>
        <w:rPr>
          <w:rFonts w:ascii="Arial" w:hAnsi="Arial"/>
          <w:b/>
        </w:rPr>
      </w:pPr>
    </w:p>
    <w:p w14:paraId="7DD128ED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5BEEE57" w14:textId="77777777" w:rsidTr="00503750">
        <w:tc>
          <w:tcPr>
            <w:tcW w:w="2835" w:type="dxa"/>
            <w:vAlign w:val="center"/>
          </w:tcPr>
          <w:p w14:paraId="5C1C05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A1C62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06A5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002D3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77E72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9023B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CC1A2F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8CA58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5BC5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523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493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1CA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442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CE1C2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B969D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C232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B66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B17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8C4B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2FA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BE5DA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1BBA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4DAE7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E75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4A6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65A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D52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43CDA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11AA5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65D7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E6C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B39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879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AEA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90EA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34DB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0CEFB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9D1DE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925F9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6946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CAE3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3330E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FE89FE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18AACEA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A4C51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CD95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B150355" w14:textId="77777777" w:rsidTr="00503750">
        <w:trPr>
          <w:trHeight w:val="699"/>
        </w:trPr>
        <w:tc>
          <w:tcPr>
            <w:tcW w:w="3502" w:type="dxa"/>
            <w:vMerge/>
          </w:tcPr>
          <w:p w14:paraId="6BC7C3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99B3B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33388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A0A769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02DB7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4DE43F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DE234A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C041B1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E7407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44CA2A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B08CF4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A6A7C7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48F8A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1C7384E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2C7EA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34C9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2BB3C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80F8B06" w14:textId="77777777" w:rsidTr="00503750">
        <w:trPr>
          <w:trHeight w:val="593"/>
        </w:trPr>
        <w:tc>
          <w:tcPr>
            <w:tcW w:w="3497" w:type="dxa"/>
          </w:tcPr>
          <w:p w14:paraId="4D9C66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408D5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2007E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62FA52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553B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BD85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174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92DE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E03A8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318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D42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7ABD3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6F95A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CCA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718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57892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BAB0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71E0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B4D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1AAD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35DB1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23A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A21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AFFD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803A5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49C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121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4F7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958E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A8BD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229D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7CD87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CF1AC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442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D2C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24DDB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89AAF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6FC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E56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1888B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85A6C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FEF2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5FC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C1165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410FD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09C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8A1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9D23C4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6834C3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0FC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0A2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720FAA" w14:textId="77777777" w:rsidR="00944C3D" w:rsidRDefault="00944C3D" w:rsidP="00944C3D">
      <w:pPr>
        <w:rPr>
          <w:rFonts w:ascii="Arial" w:hAnsi="Arial"/>
          <w:b/>
        </w:rPr>
      </w:pPr>
    </w:p>
    <w:p w14:paraId="50CFB117" w14:textId="77777777" w:rsidR="00944C3D" w:rsidRDefault="00944C3D" w:rsidP="00944C3D">
      <w:pPr>
        <w:rPr>
          <w:rFonts w:ascii="Arial" w:hAnsi="Arial"/>
          <w:b/>
        </w:rPr>
      </w:pPr>
    </w:p>
    <w:p w14:paraId="4AC9B25F" w14:textId="77777777" w:rsidR="00944C3D" w:rsidRDefault="00944C3D" w:rsidP="00944C3D">
      <w:pPr>
        <w:rPr>
          <w:rFonts w:ascii="Arial" w:hAnsi="Arial"/>
          <w:b/>
        </w:rPr>
      </w:pPr>
    </w:p>
    <w:p w14:paraId="36CCB962" w14:textId="77777777" w:rsidR="00944C3D" w:rsidRDefault="00944C3D" w:rsidP="00944C3D">
      <w:pPr>
        <w:rPr>
          <w:rFonts w:ascii="Arial" w:hAnsi="Arial"/>
          <w:b/>
        </w:rPr>
      </w:pPr>
    </w:p>
    <w:p w14:paraId="66F0BA6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DF9A711" w14:textId="77777777" w:rsidTr="00503750">
        <w:tc>
          <w:tcPr>
            <w:tcW w:w="2622" w:type="dxa"/>
            <w:vAlign w:val="center"/>
          </w:tcPr>
          <w:p w14:paraId="3C2B8D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DE82A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EB350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031D2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258E2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6F59C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7853C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D606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669A5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D463F1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D8B1F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00B5A9A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EFFB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396E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655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713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6ED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8E9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36DA435" w14:textId="77777777" w:rsidTr="00503750">
        <w:tc>
          <w:tcPr>
            <w:tcW w:w="2622" w:type="dxa"/>
            <w:vAlign w:val="center"/>
          </w:tcPr>
          <w:p w14:paraId="5439DD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AF95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9AAD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51B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659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AB7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4FD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6F2A3D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4148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39713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DA7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4A1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FC9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C94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53CAA9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8571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B54F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AA0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E47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2BA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569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1EFC5CF" w14:textId="77777777" w:rsidTr="00503750">
        <w:tc>
          <w:tcPr>
            <w:tcW w:w="2622" w:type="dxa"/>
            <w:vAlign w:val="center"/>
          </w:tcPr>
          <w:p w14:paraId="6369B1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8C0213B" w14:textId="7A960241" w:rsidR="00944C3D" w:rsidRPr="008C56AB" w:rsidRDefault="00B7680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91653,09</w:t>
            </w:r>
          </w:p>
        </w:tc>
        <w:tc>
          <w:tcPr>
            <w:tcW w:w="1275" w:type="dxa"/>
            <w:vAlign w:val="center"/>
          </w:tcPr>
          <w:p w14:paraId="2DC7D29D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5E7A66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2E6A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80454F" w14:textId="680D2718" w:rsidR="00944C3D" w:rsidRPr="008C56AB" w:rsidRDefault="00B7680A" w:rsidP="00047B9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92289,17</w:t>
            </w:r>
          </w:p>
        </w:tc>
      </w:tr>
      <w:tr w:rsidR="0099716A" w:rsidRPr="00050529" w14:paraId="0EB493C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848C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60C7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3CA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83F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E6A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701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8CB42D3" w14:textId="77777777" w:rsidTr="00503750">
        <w:tc>
          <w:tcPr>
            <w:tcW w:w="2622" w:type="dxa"/>
            <w:vAlign w:val="center"/>
          </w:tcPr>
          <w:p w14:paraId="409576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0DFE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A4B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438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E94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30D7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CA048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8CF6E5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C6213F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1DB7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421A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AF8F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B8C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FB5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794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6CF9F6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9A4E1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562D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991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792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D1B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7E2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66AB7B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23CB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6308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ED0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CBA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BDC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B5E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6F2B095" w14:textId="77777777" w:rsidTr="00503750">
        <w:tc>
          <w:tcPr>
            <w:tcW w:w="2622" w:type="dxa"/>
            <w:vAlign w:val="center"/>
          </w:tcPr>
          <w:p w14:paraId="2716F3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6864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9C9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AAA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42F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5DF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E834CA" w14:textId="77777777" w:rsidTr="00503750">
        <w:tc>
          <w:tcPr>
            <w:tcW w:w="2622" w:type="dxa"/>
            <w:vAlign w:val="center"/>
          </w:tcPr>
          <w:p w14:paraId="076D3C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4BE0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6EC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590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117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B9F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4AAF96B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D3E1D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2F3E681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1DEB1B1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538A13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AE4CC4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7D944F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4D3568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066D3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7F4357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29998A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981E9D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B3A7F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B4131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D4C17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7B6CB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E4B4A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AEDB3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067B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6AE61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125C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1B83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68FC2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ED3D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6C02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D9BD95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97B9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6552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02AFF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A77E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BE9B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255BF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43FA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AFE41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8CDF5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2DCFB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DD50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77518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A285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8676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B8FF4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4C63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EDF3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0B344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3C6D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9E3C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2827E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D209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3B5ED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0B286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50E0E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3C8D9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C6F03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D0F6B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39529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FC1B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D466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45EF5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BEDF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C9B9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0F0B7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88B8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A1BE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E1F86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7893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17DE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0B52C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7D59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D091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161BC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C83D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D1ED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C86D5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BDB28F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BF4E4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2A6BE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D7B728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FCBB56B" w14:textId="77777777" w:rsidTr="00503750">
        <w:tc>
          <w:tcPr>
            <w:tcW w:w="2835" w:type="dxa"/>
            <w:vAlign w:val="center"/>
          </w:tcPr>
          <w:p w14:paraId="43E4D8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D5414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DB1C1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747C3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7322C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AD02F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D5F1AC5" w14:textId="77777777" w:rsidTr="00503750">
        <w:tc>
          <w:tcPr>
            <w:tcW w:w="2835" w:type="dxa"/>
            <w:vAlign w:val="center"/>
          </w:tcPr>
          <w:p w14:paraId="74FBC2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9677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A849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1FE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27E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CCD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87D792" w14:textId="77777777" w:rsidTr="00503750">
        <w:tc>
          <w:tcPr>
            <w:tcW w:w="2835" w:type="dxa"/>
            <w:vAlign w:val="center"/>
          </w:tcPr>
          <w:p w14:paraId="0492C0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CDD7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7CC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33E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AEE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138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588F93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E65BC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07F5B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6B062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D83D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ABAB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DBCD1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B6141CE" w14:textId="77777777" w:rsidTr="00503750">
        <w:tc>
          <w:tcPr>
            <w:tcW w:w="2835" w:type="dxa"/>
            <w:vAlign w:val="center"/>
          </w:tcPr>
          <w:p w14:paraId="1D88E3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78D8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535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93B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5A2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874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0B174B" w14:textId="77777777" w:rsidTr="00503750">
        <w:tc>
          <w:tcPr>
            <w:tcW w:w="2835" w:type="dxa"/>
            <w:vAlign w:val="center"/>
          </w:tcPr>
          <w:p w14:paraId="5D2684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9C1A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43B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F41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6A0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9CB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97532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B8978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3D63D0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F1492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9156B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B92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61737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5864E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C5DDE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82FA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930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413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008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86A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2294F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EB93B9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EC2DD49" w14:textId="77777777" w:rsidTr="00503750">
        <w:tc>
          <w:tcPr>
            <w:tcW w:w="2552" w:type="dxa"/>
            <w:shd w:val="clear" w:color="auto" w:fill="auto"/>
            <w:vAlign w:val="center"/>
          </w:tcPr>
          <w:p w14:paraId="132FFF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3723D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0A70F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409F7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D700D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BFE6AB9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4B028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4FCDE7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3EFB5C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E1E5E4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E12A2D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7846D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A5119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456570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F55BE2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76C956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BABF23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7420FD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C66FA2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DC0A13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596BF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33686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0F0D3CF" w14:textId="77777777" w:rsidTr="00503750">
        <w:tc>
          <w:tcPr>
            <w:tcW w:w="4395" w:type="dxa"/>
            <w:vMerge/>
          </w:tcPr>
          <w:p w14:paraId="01F4CF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BC23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79C44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1A8DBF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1FA75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06B5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1C9B17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E03999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60BA1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73E5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129C5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B9C072C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B28A2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0EB341D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A3B2F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C96D3D0" w14:textId="77777777" w:rsidTr="00503750">
        <w:tc>
          <w:tcPr>
            <w:tcW w:w="4395" w:type="dxa"/>
            <w:vAlign w:val="center"/>
          </w:tcPr>
          <w:p w14:paraId="4BCBD9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65F5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F92F4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C86D75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148AE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C5B3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B889A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0F1DC1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C00ED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AB6EFA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713E2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337BDE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9947E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0C3C870" w14:textId="455781EB" w:rsidR="00944C3D" w:rsidRPr="008C56AB" w:rsidRDefault="00B7680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3385,66</w:t>
            </w:r>
          </w:p>
        </w:tc>
        <w:tc>
          <w:tcPr>
            <w:tcW w:w="2835" w:type="dxa"/>
            <w:vAlign w:val="center"/>
          </w:tcPr>
          <w:p w14:paraId="11ED2F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C7DC1C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F7FCE3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98D668C" w14:textId="77777777" w:rsidTr="00503750">
        <w:tc>
          <w:tcPr>
            <w:tcW w:w="4395" w:type="dxa"/>
            <w:vAlign w:val="center"/>
          </w:tcPr>
          <w:p w14:paraId="0517663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DB9B32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81A070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29EDCEF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0A3E71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AE657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A71A0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3DFE033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38E74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B180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36DB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101803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EA8E9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0FFB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DC74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A1B583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1A121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4D9BF6B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55B55B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3594C7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61364F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115E3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D1EC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D775C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CE397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808DB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3A8553B" w14:textId="77777777" w:rsidTr="00503750">
        <w:tc>
          <w:tcPr>
            <w:tcW w:w="1843" w:type="dxa"/>
            <w:vAlign w:val="center"/>
          </w:tcPr>
          <w:p w14:paraId="5BC8568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FAC5EB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2BAA55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D65D5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6AAEA0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5E1EA8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6EE6B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410F5EA" w14:textId="77777777" w:rsidTr="00503750">
        <w:tc>
          <w:tcPr>
            <w:tcW w:w="1843" w:type="dxa"/>
            <w:vAlign w:val="center"/>
          </w:tcPr>
          <w:p w14:paraId="5BDA7F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86CF8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8C26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AE55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129D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3D02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9B0B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64AE31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9B6CB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4B46C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C0E6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4648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4717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6DCD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5EFE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435B3A7" w14:textId="77777777" w:rsidTr="00503750">
        <w:tc>
          <w:tcPr>
            <w:tcW w:w="1843" w:type="dxa"/>
            <w:vAlign w:val="center"/>
          </w:tcPr>
          <w:p w14:paraId="21F6A6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E69B7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BEF4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B95E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73EF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BE54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C63D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2121A4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B39F9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A3098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5139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0EC2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4CE3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CE85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E569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5C333C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B8813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E6E73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447AA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2250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37923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420D1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FD697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CA6FCD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3E94E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739D3B1" w14:textId="77777777" w:rsidTr="00503750">
        <w:trPr>
          <w:trHeight w:val="664"/>
        </w:trPr>
        <w:tc>
          <w:tcPr>
            <w:tcW w:w="3372" w:type="dxa"/>
          </w:tcPr>
          <w:p w14:paraId="04E24E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8E02D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B2F78C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E1762B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07B26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F76A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BA2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E5FE0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2339DD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3A1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2D4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312CA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4E0BD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28C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A5D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55A88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58B2E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78B8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16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937CF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2ED06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AFCFF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EEC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329F7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52EDD7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F2D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8C1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1C1EF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FDD1DA3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190FB28" w14:textId="77777777" w:rsidTr="00503750">
        <w:tc>
          <w:tcPr>
            <w:tcW w:w="2835" w:type="dxa"/>
            <w:vAlign w:val="center"/>
          </w:tcPr>
          <w:p w14:paraId="30C6AE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11815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3EDB1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0B2F0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BBE60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1509BE6" w14:textId="77777777" w:rsidTr="00503750">
        <w:tc>
          <w:tcPr>
            <w:tcW w:w="2835" w:type="dxa"/>
          </w:tcPr>
          <w:p w14:paraId="620033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CD5E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DA5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27D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1EB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0F1FCB" w14:textId="77777777" w:rsidTr="00503750">
        <w:tc>
          <w:tcPr>
            <w:tcW w:w="2835" w:type="dxa"/>
          </w:tcPr>
          <w:p w14:paraId="5C797C2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B9BD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F8D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D3A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31B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89DD6E" w14:textId="77777777" w:rsidTr="00503750">
        <w:tc>
          <w:tcPr>
            <w:tcW w:w="2835" w:type="dxa"/>
          </w:tcPr>
          <w:p w14:paraId="234377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E469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586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460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AC8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992A2A" w14:textId="77777777" w:rsidTr="00503750">
        <w:tc>
          <w:tcPr>
            <w:tcW w:w="2835" w:type="dxa"/>
            <w:vAlign w:val="center"/>
          </w:tcPr>
          <w:p w14:paraId="6900AB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9B8F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70A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FFC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C6E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81F9F6" w14:textId="77777777" w:rsidTr="00503750">
        <w:tc>
          <w:tcPr>
            <w:tcW w:w="2835" w:type="dxa"/>
            <w:vAlign w:val="center"/>
          </w:tcPr>
          <w:p w14:paraId="14F374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AB84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4A8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A6F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D81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A7E5A5" w14:textId="77777777" w:rsidTr="00503750">
        <w:tc>
          <w:tcPr>
            <w:tcW w:w="2835" w:type="dxa"/>
          </w:tcPr>
          <w:p w14:paraId="245F44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5D31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A6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D70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842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A56C55" w14:textId="77777777" w:rsidTr="00503750">
        <w:tc>
          <w:tcPr>
            <w:tcW w:w="2835" w:type="dxa"/>
          </w:tcPr>
          <w:p w14:paraId="0A21EB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25AD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9E2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ADC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BFA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8F1E02" w14:textId="77777777" w:rsidTr="00503750">
        <w:tc>
          <w:tcPr>
            <w:tcW w:w="2835" w:type="dxa"/>
          </w:tcPr>
          <w:p w14:paraId="5039F2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A08A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2F8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B40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9B4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7F1B67" w14:textId="77777777" w:rsidR="00944C3D" w:rsidRDefault="00944C3D" w:rsidP="00944C3D">
      <w:pPr>
        <w:rPr>
          <w:rFonts w:ascii="Arial" w:hAnsi="Arial"/>
          <w:b/>
        </w:rPr>
      </w:pPr>
    </w:p>
    <w:p w14:paraId="524B0EB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BDCB31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4815E1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202CA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0227B2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5DAD2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6D2B0F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571D49C" w14:textId="77777777" w:rsidTr="00503750">
        <w:trPr>
          <w:trHeight w:val="443"/>
        </w:trPr>
        <w:tc>
          <w:tcPr>
            <w:tcW w:w="2560" w:type="dxa"/>
          </w:tcPr>
          <w:p w14:paraId="3CCEBF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298B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7BEC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82DB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D970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BFCCF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AF617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DFDB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A21E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1FFE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0BEC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4B605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626F2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F21B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B1BE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970D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FE8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5DC5A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EBC92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33D99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D32F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7A72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3521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754EB3" w14:textId="77777777" w:rsidR="00944C3D" w:rsidRDefault="00944C3D" w:rsidP="00944C3D">
      <w:pPr>
        <w:rPr>
          <w:rFonts w:ascii="Arial" w:hAnsi="Arial"/>
          <w:b/>
        </w:rPr>
      </w:pPr>
    </w:p>
    <w:p w14:paraId="2E58DC21" w14:textId="77777777" w:rsidR="00944C3D" w:rsidRDefault="00944C3D" w:rsidP="00944C3D">
      <w:pPr>
        <w:rPr>
          <w:rFonts w:ascii="Arial" w:hAnsi="Arial"/>
          <w:b/>
        </w:rPr>
      </w:pPr>
    </w:p>
    <w:p w14:paraId="2201B32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643D9B5" w14:textId="77777777" w:rsidR="00944C3D" w:rsidRDefault="00944C3D" w:rsidP="00944C3D">
      <w:pPr>
        <w:rPr>
          <w:rFonts w:ascii="Arial" w:hAnsi="Arial"/>
          <w:b/>
        </w:rPr>
      </w:pPr>
    </w:p>
    <w:p w14:paraId="6403C11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57A923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F1406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E3D85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946A0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CACA16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A4936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BAE9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E9C49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FD794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5B84F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AC8D0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50280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5B809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62159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87C07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9336F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261189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1F93CB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79D0B78" w14:textId="77777777" w:rsidTr="00503750">
        <w:trPr>
          <w:trHeight w:val="677"/>
        </w:trPr>
        <w:tc>
          <w:tcPr>
            <w:tcW w:w="3358" w:type="dxa"/>
          </w:tcPr>
          <w:p w14:paraId="419BD7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29431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A4E44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0C1F4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CDA1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1B03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3AC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5AD13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18CD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38B8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1BB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19378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19C5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6C1B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B5F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2EB0B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7384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6A13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537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8FB64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3E9EE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0638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EF2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4EA88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25014C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5395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CAC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A40F8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5F549C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CDD3FD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1CEC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69994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898CD4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EE74B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A3684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684BC8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9070D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E9649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52D05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D4205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8D6F3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106D0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6339F4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5732D2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99203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4CBDA9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376BE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D861E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D5C30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89AFCD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B8E9F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993D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A46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7D888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CE30B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3D2B6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667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6C504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CEC88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93E6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07F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83FB4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551434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98E1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3D0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AE274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84B646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F579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69F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266D3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539CD2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859D57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580EF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E642A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3CBB1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2A05BA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95FB5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7C33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14C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E5831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CE93A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A681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7D8F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F1B87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DE311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B1D7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71A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61572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23F23D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B4E0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7C3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DEAAC1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358CA5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056F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991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499B9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2E28B8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C6752C0" w14:textId="77777777" w:rsidTr="00503750">
        <w:tc>
          <w:tcPr>
            <w:tcW w:w="3686" w:type="dxa"/>
            <w:vAlign w:val="center"/>
          </w:tcPr>
          <w:p w14:paraId="280EAE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65002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67833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88AD82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2DE7A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C0C5A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0F600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F3718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19406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6C264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A8A19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6A0D7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C569D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D611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C7B0B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E6945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A92F82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45CD6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3D6450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22A21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2AB51C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1B20F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7076B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2AA19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4DF832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16D87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1E8A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7703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629B5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DB671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B2D9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169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7AD9E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EEF7E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4CD3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5C5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3E332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05690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99BE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4D01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0E8E2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33E5CB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A773B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431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70869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E77A6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A4FF32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71851B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2FCCF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CD65F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16690B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0471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4829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3C11E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6CA38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6EC7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FD0FC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0889D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41B4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96B19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5265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C084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06DA6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28C0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371D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0B423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F5FF2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74AF0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7F7C0DD" w14:textId="77777777" w:rsidR="00944C3D" w:rsidRDefault="00944C3D" w:rsidP="00944C3D">
      <w:pPr>
        <w:rPr>
          <w:sz w:val="22"/>
          <w:szCs w:val="22"/>
        </w:rPr>
      </w:pPr>
    </w:p>
    <w:p w14:paraId="16AE92B3" w14:textId="77777777" w:rsidR="00944C3D" w:rsidRDefault="00944C3D" w:rsidP="00944C3D">
      <w:pPr>
        <w:rPr>
          <w:sz w:val="22"/>
          <w:szCs w:val="22"/>
        </w:rPr>
      </w:pPr>
    </w:p>
    <w:p w14:paraId="423EA5E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86F219C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A6956E8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637D8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6EE9A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506C1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4975B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AB0D48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0369DC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A4F345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B97695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B1B0F0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CD5C8B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081B2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9C5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A9323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1D60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A075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5A1F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805C9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5F89EE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DF40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A40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2E93B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46E1C9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F4BF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13E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51D1F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3E5D23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2BD3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A0A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D6819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7F0B63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88A3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8EF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2E5A9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C3695F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523C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9D8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55A0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010C0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EA7E5D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437F90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25A7FF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4EC774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88419D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A29FC5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7C18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7B2F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8D3D2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EE0FB5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8181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E87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F2EA2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370835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E6CA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E16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AFD3B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0CB1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AFCC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D7E7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3CCD0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C58F48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BAAE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A62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4265E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191FB9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86D3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EBD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3E888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F4BD07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A8A4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728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089A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1848E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2B14D3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6EAF5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DF62A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AD9C1F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EF229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384D2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9F4463A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B370B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BAF4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45A1C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E5C9BEC" w14:textId="77777777" w:rsidR="00944C3D" w:rsidRPr="003607F0" w:rsidRDefault="00944C3D" w:rsidP="00944C3D"/>
    <w:p w14:paraId="51D688E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3B84B" w14:textId="77777777" w:rsidR="00F10015" w:rsidRDefault="00F10015">
      <w:r>
        <w:separator/>
      </w:r>
    </w:p>
  </w:endnote>
  <w:endnote w:type="continuationSeparator" w:id="0">
    <w:p w14:paraId="4E3712CE" w14:textId="77777777" w:rsidR="00F10015" w:rsidRDefault="00F10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AFB6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7EA98A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68F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89947D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E14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BF199C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B012A" w14:textId="77777777" w:rsidR="00F10015" w:rsidRDefault="00F10015">
      <w:r>
        <w:separator/>
      </w:r>
    </w:p>
  </w:footnote>
  <w:footnote w:type="continuationSeparator" w:id="0">
    <w:p w14:paraId="49FCEE3B" w14:textId="77777777" w:rsidR="00F10015" w:rsidRDefault="00F10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01751">
    <w:abstractNumId w:val="13"/>
  </w:num>
  <w:num w:numId="2" w16cid:durableId="1908104388">
    <w:abstractNumId w:val="17"/>
  </w:num>
  <w:num w:numId="3" w16cid:durableId="1263802767">
    <w:abstractNumId w:val="8"/>
  </w:num>
  <w:num w:numId="4" w16cid:durableId="727144163">
    <w:abstractNumId w:val="7"/>
  </w:num>
  <w:num w:numId="5" w16cid:durableId="120332437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493615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0355120">
    <w:abstractNumId w:val="20"/>
  </w:num>
  <w:num w:numId="8" w16cid:durableId="1727752808">
    <w:abstractNumId w:val="10"/>
  </w:num>
  <w:num w:numId="9" w16cid:durableId="1577934484">
    <w:abstractNumId w:val="0"/>
  </w:num>
  <w:num w:numId="10" w16cid:durableId="1420908299">
    <w:abstractNumId w:val="19"/>
  </w:num>
  <w:num w:numId="11" w16cid:durableId="1016537839">
    <w:abstractNumId w:val="6"/>
  </w:num>
  <w:num w:numId="12" w16cid:durableId="2114859353">
    <w:abstractNumId w:val="9"/>
  </w:num>
  <w:num w:numId="13" w16cid:durableId="1428425891">
    <w:abstractNumId w:val="12"/>
  </w:num>
  <w:num w:numId="14" w16cid:durableId="439223483">
    <w:abstractNumId w:val="15"/>
  </w:num>
  <w:num w:numId="15" w16cid:durableId="587232876">
    <w:abstractNumId w:val="14"/>
  </w:num>
  <w:num w:numId="16" w16cid:durableId="1379277759">
    <w:abstractNumId w:val="2"/>
  </w:num>
  <w:num w:numId="17" w16cid:durableId="1080785500">
    <w:abstractNumId w:val="4"/>
  </w:num>
  <w:num w:numId="18" w16cid:durableId="928345962">
    <w:abstractNumId w:val="11"/>
  </w:num>
  <w:num w:numId="19" w16cid:durableId="1543862935">
    <w:abstractNumId w:val="5"/>
  </w:num>
  <w:num w:numId="20" w16cid:durableId="1243029546">
    <w:abstractNumId w:val="18"/>
  </w:num>
  <w:num w:numId="21" w16cid:durableId="1965888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47B97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47419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6DE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689D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7680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876AE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0015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39F20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3781B-12A9-4CAD-A5AB-B817839D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16</Pages>
  <Words>5281</Words>
  <Characters>30103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2022-05-26T06:20:00Z</dcterms:created>
  <dcterms:modified xsi:type="dcterms:W3CDTF">2022-05-26T06:20:00Z</dcterms:modified>
</cp:coreProperties>
</file>