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FOTOSOLAR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44871708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44871708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2022870245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1010</Words>
  <Characters>6123</Characters>
  <CharactersWithSpaces>7138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2022-05-03T16:38:00Z</dcterms:created>
  <dc:creator>maria</dc:creator>
  <dc:description/>
  <cp:keywords/>
  <dc:language>sk-SK</dc:language>
  <cp:lastModifiedBy>Daniel Slaninka</cp:lastModifiedBy>
  <dcterms:modified xsi:type="dcterms:W3CDTF">2022-05-03T16:38:00Z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