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BETASOLAR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44878494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 xml:space="preserve">1. poskytnutá pôžička spoločníkovi vo výške 54.438,83 €,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pôžička bola poskytnutá bezúročne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44878494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2022870289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1010</Words>
  <Characters>6159</Characters>
  <CharactersWithSpaces>7174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2022-05-03T15:28:00Z</dcterms:created>
  <dc:creator>maria</dc:creator>
  <dc:description/>
  <cp:keywords/>
  <dc:language>sk-SK</dc:language>
  <cp:lastModifiedBy>Daniel Slaninka</cp:lastModifiedBy>
  <dcterms:modified xsi:type="dcterms:W3CDTF">2022-05-03T15:28:00Z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