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Default"/>
        <w:spacing w:before="120" w:after="200"/>
        <w:rPr>
          <w:b/>
          <w:bCs/>
        </w:rPr>
      </w:pPr>
      <w:r>
        <w:rPr>
          <w:b/>
          <w:bCs/>
        </w:rPr>
        <w:t>A. Informácie o účtovnej jednotke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Obchodné meno a sídlo účtovnej jednotky, dátum jej založenia a dátum jej vzniku </w:t>
      </w:r>
    </w:p>
    <w:p>
      <w:pPr>
        <w:pStyle w:val="Default"/>
        <w:spacing w:before="120" w:after="200"/>
        <w:rPr/>
      </w:pPr>
      <w:r>
        <w:rPr/>
      </w:r>
    </w:p>
    <w:tbl>
      <w:tblPr>
        <w:jc w:val="left"/>
        <w:tblInd w:w="-9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48" w:type="dxa"/>
          <w:bottom w:w="0" w:type="dxa"/>
          <w:right w:w="108" w:type="dxa"/>
        </w:tblCellMar>
      </w:tblPr>
      <w:tblGrid>
        <w:gridCol w:w="2090"/>
        <w:gridCol w:w="7057"/>
      </w:tblGrid>
      <w:tr>
        <w:trPr>
          <w:trHeight w:val="110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7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STRUIX,sro</w:t>
            </w:r>
          </w:p>
        </w:tc>
      </w:tr>
      <w:tr>
        <w:trPr>
          <w:trHeight w:val="39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7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Lazovná 18, 974 01 Banská Bystrica</w:t>
            </w:r>
          </w:p>
        </w:tc>
      </w:tr>
      <w:tr>
        <w:trPr>
          <w:trHeight w:val="39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7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4.2.2004</w:t>
            </w:r>
          </w:p>
        </w:tc>
      </w:tr>
      <w:tr>
        <w:trPr>
          <w:trHeight w:val="39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7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4.2.2004</w:t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Opis hospodárskej činnosti účtovnej jednotky</w:t>
      </w:r>
    </w:p>
    <w:p>
      <w:pPr>
        <w:pStyle w:val="Normal"/>
        <w:spacing w:before="120" w:after="200"/>
        <w:rPr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Účtovná jednotka sa vo svojej prevažnej činnosti zaoberá poskytovaním služieb – počítačové  programovanie.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c) Informácie o počte zamestnancov účtovnej jednotky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</w:tblPr>
      <w:tblGrid>
        <w:gridCol w:w="3636"/>
        <w:gridCol w:w="2605"/>
        <w:gridCol w:w="2831"/>
      </w:tblGrid>
      <w:tr>
        <w:trPr>
          <w:cantSplit w:val="false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 položky</w:t>
            </w:r>
          </w:p>
        </w:tc>
        <w:tc>
          <w:tcPr>
            <w:tcW w:w="260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3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40" w:hRule="atLeast"/>
          <w:cantSplit w:val="false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</w:t>
            </w:r>
          </w:p>
        </w:tc>
        <w:tc>
          <w:tcPr>
            <w:tcW w:w="283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</w:t>
            </w:r>
          </w:p>
        </w:tc>
      </w:tr>
      <w:tr>
        <w:trPr>
          <w:trHeight w:val="285" w:hRule="atLeast"/>
          <w:cantSplit w:val="false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</w:t>
            </w:r>
          </w:p>
        </w:tc>
        <w:tc>
          <w:tcPr>
            <w:tcW w:w="28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</w:t>
            </w:r>
          </w:p>
        </w:tc>
      </w:tr>
      <w:tr>
        <w:trPr>
          <w:trHeight w:val="397" w:hRule="atLeast"/>
          <w:cantSplit w:val="false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0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83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e) Právny dôvod na zostavenie účtovnej závierky 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f) Informácie o  schválenia účtovnej závierky za bezprostredne predchádzajúce účtovné obdobie príslušným orgánom účtovnej jednotky </w:t>
      </w:r>
    </w:p>
    <w:p>
      <w:pPr>
        <w:pStyle w:val="Normal"/>
        <w:spacing w:before="120" w:after="200"/>
        <w:rPr/>
      </w:pPr>
      <w:r>
        <w:rPr/>
      </w:r>
    </w:p>
    <w:tbl>
      <w:tblPr>
        <w:jc w:val="left"/>
        <w:tblInd w:w="6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58" w:type="dxa"/>
          <w:bottom w:w="0" w:type="dxa"/>
          <w:right w:w="108" w:type="dxa"/>
        </w:tblCellMar>
      </w:tblPr>
      <w:tblGrid>
        <w:gridCol w:w="569"/>
        <w:gridCol w:w="3815"/>
        <w:gridCol w:w="2247"/>
        <w:gridCol w:w="563"/>
        <w:gridCol w:w="703"/>
        <w:gridCol w:w="842"/>
        <w:gridCol w:w="411"/>
      </w:tblGrid>
      <w:tr>
        <w:trPr>
          <w:trHeight w:val="340" w:hRule="exact"/>
          <w:cantSplit w:val="false"/>
        </w:trPr>
        <w:tc>
          <w:tcPr>
            <w:tcW w:w="5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A.e</w:t>
            </w:r>
          </w:p>
        </w:tc>
        <w:tc>
          <w:tcPr>
            <w:tcW w:w="6625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Riadna</w:t>
            </w:r>
          </w:p>
        </w:tc>
        <w:tc>
          <w:tcPr>
            <w:tcW w:w="4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>
        <w:trPr>
          <w:trHeight w:val="340" w:hRule="exact"/>
          <w:cantSplit w:val="false"/>
        </w:trPr>
        <w:tc>
          <w:tcPr>
            <w:tcW w:w="56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6625" w:type="dxa"/>
            <w:gridSpan w:val="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15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Mimoriadna</w:t>
            </w:r>
          </w:p>
        </w:tc>
        <w:tc>
          <w:tcPr>
            <w:tcW w:w="4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6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3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76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A.f</w:t>
            </w:r>
          </w:p>
        </w:tc>
        <w:tc>
          <w:tcPr>
            <w:tcW w:w="60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23.06.2021</w:t>
            </w:r>
          </w:p>
        </w:tc>
        <w:tc>
          <w:tcPr>
            <w:tcW w:w="12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D. ďalšie informácie o : 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a) použitých účtovných zásadách a účtovných metódach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údajoch vykázaných na strane aktív súvahy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údajoch vykázaných na strane pasív súvahy 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výnosoch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e) nákladoch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f) daniach z príjmov g) údajoch na podsúvahových účtoch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h) iných aktívach a iných pasívach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i) spriaznených osobách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j) skutočnostiach, ktoré nastali medzi dňom, ku ktorému sa zostavuje účtovná závierka a dňom jej zostavenia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k) prehľade zmien vlastného imania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l) prehľade peňažných tokov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a) splnení predpokladu, že účtovná jednotka bude nepretržite pokračovať vo svojej činnosti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b) zmenách účtovných zásad a zmenách účtovných metód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spôsobe oceňovania jednotlivých zložiek majetku a záväzkov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tvorbe odpisového plánu pre dlhodobý majetok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e) dotáciách poskytnutých na obstaranie majetku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f) oprave významných chýb minulých účtovných období účtovanej v bežnom účtovnom období </w:t>
      </w:r>
    </w:p>
    <w:tbl>
      <w:tblPr>
        <w:jc w:val="left"/>
        <w:tblInd w:w="6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570"/>
        <w:gridCol w:w="6508"/>
        <w:gridCol w:w="821"/>
        <w:gridCol w:w="290"/>
        <w:gridCol w:w="573"/>
        <w:gridCol w:w="387"/>
      </w:tblGrid>
      <w:tr>
        <w:trPr>
          <w:trHeight w:val="340" w:hRule="exact"/>
          <w:cantSplit w:val="false"/>
        </w:trPr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E.a)</w:t>
            </w:r>
          </w:p>
        </w:tc>
        <w:tc>
          <w:tcPr>
            <w:tcW w:w="6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E.b</w:t>
            </w:r>
          </w:p>
        </w:tc>
        <w:tc>
          <w:tcPr>
            <w:tcW w:w="6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6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570"/>
        <w:gridCol w:w="8580"/>
      </w:tblGrid>
      <w:tr>
        <w:trPr>
          <w:trHeight w:val="340" w:hRule="exact"/>
          <w:cantSplit w:val="false"/>
        </w:trPr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E.c)</w:t>
            </w:r>
          </w:p>
        </w:tc>
        <w:tc>
          <w:tcPr>
            <w:tcW w:w="85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6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8545"/>
        <w:gridCol w:w="604"/>
      </w:tblGrid>
      <w:tr>
        <w:trPr>
          <w:cantSplit w:val="false"/>
        </w:trPr>
        <w:tc>
          <w:tcPr>
            <w:tcW w:w="9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ca) obstarávacou cenou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 xml:space="preserve">6. záväzky pri ich prevzatí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6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8545"/>
        <w:gridCol w:w="604"/>
      </w:tblGrid>
      <w:tr>
        <w:trPr>
          <w:cantSplit w:val="false"/>
        </w:trPr>
        <w:tc>
          <w:tcPr>
            <w:tcW w:w="9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cb) vlastnými nákladmi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4. príchovky a prírastky zvierat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6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8545"/>
        <w:gridCol w:w="604"/>
      </w:tblGrid>
      <w:tr>
        <w:trPr>
          <w:cantSplit w:val="false"/>
        </w:trPr>
        <w:tc>
          <w:tcPr>
            <w:tcW w:w="9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cc) menovitou hodnotou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 peňažné prostriedky a ceniny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 pohľadávky pri ich vzniku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 záväzky pri ich vzniku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6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8545"/>
        <w:gridCol w:w="604"/>
      </w:tblGrid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ce) reálnou hodnotou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604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604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604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04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6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8545"/>
        <w:gridCol w:w="604"/>
      </w:tblGrid>
      <w:tr>
        <w:trPr>
          <w:cantSplit w:val="false"/>
        </w:trPr>
        <w:tc>
          <w:tcPr>
            <w:tcW w:w="9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Úbytok zásob rovnakého druhu sa účtuje v ocenení: 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Cenou zistenou váženým aritmetickým priemerom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Metódou FIFO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rFonts w:eastAsia="Arial Narrow" w:cs="Arial Narrow"/>
                <w:sz w:val="20"/>
              </w:rPr>
              <w:t xml:space="preserve"> </w:t>
            </w:r>
            <w:r>
              <w:rPr>
                <w:sz w:val="20"/>
              </w:rPr>
              <w:t>a náklady súvisiace s obstaraním(VON).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6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8545"/>
        <w:gridCol w:w="604"/>
      </w:tblGrid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Daň z príjmov splatná –daň sa  určuje z účtovného zisku pred zdanením pri sadzbe 21 % po úpravách na daňové účely podľa zákona o daniach z príjmov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 w:ascii="Arial" w:hAnsi="Arial"/>
          <w:b/>
          <w:bCs/>
          <w:color w:val="000000"/>
          <w:sz w:val="20"/>
          <w:szCs w:val="22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2"/>
          <w:lang w:eastAsia="sk-SK"/>
        </w:rPr>
        <w:t>E.d) Spôsob zostavenia odpisového plánu dlhodobého majetku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tbl>
      <w:tblPr>
        <w:jc w:val="left"/>
        <w:tblInd w:w="6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7061"/>
        <w:gridCol w:w="1538"/>
        <w:gridCol w:w="4"/>
        <w:gridCol w:w="551"/>
      </w:tblGrid>
      <w:tr>
        <w:trPr>
          <w:cantSplit w:val="false"/>
        </w:trPr>
        <w:tc>
          <w:tcPr>
            <w:tcW w:w="8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63" w:hRule="atLeast"/>
          <w:cantSplit w:val="false"/>
        </w:trPr>
        <w:tc>
          <w:tcPr>
            <w:tcW w:w="8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217" w:hRule="atLeast"/>
          <w:cantSplit w:val="false"/>
        </w:trPr>
        <w:tc>
          <w:tcPr>
            <w:tcW w:w="860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4" w:hRule="atLeast"/>
          <w:cantSplit w:val="false"/>
        </w:trPr>
        <w:tc>
          <w:tcPr>
            <w:tcW w:w="7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5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>
        <w:trPr>
          <w:trHeight w:val="64" w:hRule="atLeast"/>
          <w:cantSplit w:val="false"/>
        </w:trPr>
        <w:tc>
          <w:tcPr>
            <w:tcW w:w="70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5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6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3106"/>
        <w:gridCol w:w="973"/>
        <w:gridCol w:w="1159"/>
        <w:gridCol w:w="1179"/>
        <w:gridCol w:w="980"/>
        <w:gridCol w:w="1754"/>
      </w:tblGrid>
      <w:tr>
        <w:trPr>
          <w:cantSplit w:val="false"/>
        </w:trPr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021 nehnuteľnosti</w:t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rFonts w:eastAsia="Arial Narrow" w:cs="Arial Narrow"/>
                <w:sz w:val="18"/>
              </w:rPr>
              <w:t xml:space="preserve">  </w:t>
            </w: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>F. Informácie  o údajoch vykázaných na strane aktív súv</w:t>
      </w: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>ahy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56"/>
        <w:gridCol w:w="846"/>
        <w:gridCol w:w="845"/>
        <w:gridCol w:w="846"/>
        <w:gridCol w:w="845"/>
        <w:gridCol w:w="846"/>
        <w:gridCol w:w="846"/>
        <w:gridCol w:w="740"/>
        <w:gridCol w:w="845"/>
        <w:gridCol w:w="956"/>
      </w:tblGrid>
      <w:tr>
        <w:trPr>
          <w:tblHeader w:val="true"/>
          <w:trHeight w:val="145" w:hRule="atLeast"/>
          <w:cantSplit w:val="false"/>
        </w:trPr>
        <w:tc>
          <w:tcPr>
            <w:tcW w:w="145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15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5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4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9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116872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126406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103322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370463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1000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1000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11538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11538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116872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114868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104322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359925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53079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107067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160146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2922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12631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15553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11538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11538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56001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108160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164161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63793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19339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103322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210317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60871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6708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104322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195764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83"/>
        <w:gridCol w:w="862"/>
        <w:gridCol w:w="861"/>
        <w:gridCol w:w="871"/>
        <w:gridCol w:w="859"/>
        <w:gridCol w:w="868"/>
        <w:gridCol w:w="862"/>
        <w:gridCol w:w="755"/>
        <w:gridCol w:w="755"/>
        <w:gridCol w:w="895"/>
      </w:tblGrid>
      <w:tr>
        <w:trPr>
          <w:tblHeader w:val="true"/>
          <w:trHeight w:val="145" w:hRule="atLeast"/>
          <w:cantSplit w:val="false"/>
        </w:trPr>
        <w:tc>
          <w:tcPr>
            <w:tcW w:w="148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88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8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8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7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6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8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44863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223118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108009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109297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509150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22642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68772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91414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44863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106246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4244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74747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230100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116872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126407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103322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370463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106526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108009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214535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52799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3302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56101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106246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4244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110490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53079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107067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160146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44863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116592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109297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294615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63793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19339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103322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210317</w:t>
            </w:r>
          </w:p>
        </w:tc>
      </w:tr>
    </w:tbl>
    <w:p>
      <w:pPr>
        <w:pStyle w:val="Nzov"/>
        <w:keepNext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s) o vekovej štruktúre pohľadávok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3427"/>
        <w:gridCol w:w="1938"/>
        <w:gridCol w:w="1799"/>
        <w:gridCol w:w="1907"/>
      </w:tblGrid>
      <w:tr>
        <w:trPr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lehote splatnosti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 splatnosti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spolu</w:t>
            </w:r>
          </w:p>
        </w:tc>
      </w:tr>
      <w:tr>
        <w:trPr>
          <w:trHeight w:val="227" w:hRule="exact"/>
          <w:cantSplit w:val="false"/>
        </w:trPr>
        <w:tc>
          <w:tcPr>
            <w:tcW w:w="342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93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7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3078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15646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18724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3078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15646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18724</w:t>
            </w:r>
          </w:p>
        </w:tc>
      </w:tr>
    </w:tbl>
    <w:p>
      <w:pPr>
        <w:pStyle w:val="Nzov"/>
        <w:keepNext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w) o krátkodobom finančnom majetku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4141"/>
        <w:gridCol w:w="2581"/>
        <w:gridCol w:w="2350"/>
      </w:tblGrid>
      <w:tr>
        <w:trPr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4187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9314</w:t>
            </w:r>
          </w:p>
        </w:tc>
      </w:tr>
      <w:tr>
        <w:trPr>
          <w:trHeight w:val="52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19828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10772</w:t>
            </w:r>
          </w:p>
        </w:tc>
      </w:tr>
      <w:tr>
        <w:trPr>
          <w:trHeight w:val="57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24015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20086</w:t>
            </w:r>
          </w:p>
        </w:tc>
      </w:tr>
    </w:tbl>
    <w:p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>G. Informácie o údajoch vykázaných na strane pasív súvahy</w:t>
      </w:r>
    </w:p>
    <w:p>
      <w:pPr>
        <w:pStyle w:val="Default"/>
        <w:spacing w:before="120" w:after="14"/>
        <w:rPr/>
      </w:pPr>
      <w:r>
        <w:rPr/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o vlastnom imaní za bežné účtovné obdobie </w:t>
      </w:r>
    </w:p>
    <w:tbl>
      <w:tblPr>
        <w:jc w:val="left"/>
        <w:tblInd w:w="-3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4485"/>
        <w:gridCol w:w="2209"/>
        <w:gridCol w:w="2776"/>
      </w:tblGrid>
      <w:tr>
        <w:trPr>
          <w:cantSplit w:val="false"/>
        </w:trPr>
        <w:tc>
          <w:tcPr>
            <w:tcW w:w="44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Text</w:t>
            </w:r>
          </w:p>
        </w:tc>
        <w:tc>
          <w:tcPr>
            <w:tcW w:w="49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 EUR</w:t>
            </w:r>
          </w:p>
        </w:tc>
      </w:tr>
      <w:tr>
        <w:trPr>
          <w:cantSplit w:val="false"/>
        </w:trPr>
        <w:tc>
          <w:tcPr>
            <w:tcW w:w="448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BO</w:t>
            </w:r>
          </w:p>
        </w:tc>
        <w:tc>
          <w:tcPr>
            <w:tcW w:w="2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</w:t>
            </w:r>
          </w:p>
        </w:tc>
      </w:tr>
      <w:tr>
        <w:trPr>
          <w:cantSplit w:val="false"/>
        </w:trPr>
        <w:tc>
          <w:tcPr>
            <w:tcW w:w="4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Základné imanie celkom</w:t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7500</w:t>
            </w:r>
          </w:p>
        </w:tc>
        <w:tc>
          <w:tcPr>
            <w:tcW w:w="2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7500</w:t>
            </w:r>
          </w:p>
        </w:tc>
      </w:tr>
      <w:tr>
        <w:trPr>
          <w:cantSplit w:val="false"/>
        </w:trPr>
        <w:tc>
          <w:tcPr>
            <w:tcW w:w="4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Počet akcií (a.s.)</w:t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7500</w:t>
            </w:r>
          </w:p>
        </w:tc>
        <w:tc>
          <w:tcPr>
            <w:tcW w:w="2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7500</w:t>
            </w:r>
          </w:p>
        </w:tc>
      </w:tr>
      <w:tr>
        <w:trPr>
          <w:cantSplit w:val="false"/>
        </w:trPr>
        <w:tc>
          <w:tcPr>
            <w:tcW w:w="4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</w:tbl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</w:p>
    <w:p>
      <w:pPr>
        <w:pStyle w:val="Nzov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3 a)  o rozdelení účtovného zisku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6612"/>
        <w:gridCol w:w="2459"/>
      </w:tblGrid>
      <w:tr>
        <w:trPr>
          <w:trHeight w:val="765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425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14722</w:t>
            </w:r>
          </w:p>
        </w:tc>
      </w:tr>
      <w:tr>
        <w:trPr>
          <w:trHeight w:val="330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459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14722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14722</w:t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c) a d) o záväzkoch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667"/>
        <w:gridCol w:w="2853"/>
        <w:gridCol w:w="2552"/>
      </w:tblGrid>
      <w:tr>
        <w:trPr>
          <w:trHeight w:val="920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65958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76935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59000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59000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6958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17935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135566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146487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5197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5197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59841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59977</w:t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g) o záväzkoch zo sociálneho fondu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865"/>
        <w:gridCol w:w="2583"/>
        <w:gridCol w:w="2624"/>
      </w:tblGrid>
      <w:tr>
        <w:trPr>
          <w:trHeight w:val="825" w:hRule="atLeast"/>
          <w:cantSplit w:val="false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734</w:t>
            </w:r>
          </w:p>
        </w:tc>
        <w:tc>
          <w:tcPr>
            <w:tcW w:w="262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608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134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125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134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125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62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868</w:t>
            </w:r>
          </w:p>
        </w:tc>
        <w:tc>
          <w:tcPr>
            <w:tcW w:w="262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733</w:t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m) o majetku prenajatom formou finančného prenájmu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1563"/>
        <w:gridCol w:w="1187"/>
        <w:gridCol w:w="1436"/>
        <w:gridCol w:w="1085"/>
        <w:gridCol w:w="1"/>
        <w:gridCol w:w="1207"/>
        <w:gridCol w:w="1483"/>
        <w:gridCol w:w="1109"/>
      </w:tblGrid>
      <w:tr>
        <w:trPr>
          <w:trHeight w:val="571" w:hRule="atLeast"/>
          <w:cantSplit w:val="false"/>
        </w:trPr>
        <w:tc>
          <w:tcPr>
            <w:tcW w:w="156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</w:t>
              <w:br/>
              <w:t>položky</w:t>
            </w:r>
          </w:p>
        </w:tc>
        <w:tc>
          <w:tcPr>
            <w:tcW w:w="370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79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30" w:hRule="atLeast"/>
          <w:cantSplit w:val="false"/>
        </w:trPr>
        <w:tc>
          <w:tcPr>
            <w:tcW w:w="156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370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Splatnosť</w:t>
            </w:r>
          </w:p>
        </w:tc>
        <w:tc>
          <w:tcPr>
            <w:tcW w:w="379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Splatnosť</w:t>
            </w:r>
          </w:p>
        </w:tc>
      </w:tr>
      <w:tr>
        <w:trPr>
          <w:trHeight w:val="345" w:hRule="atLeast"/>
          <w:cantSplit w:val="false"/>
        </w:trPr>
        <w:tc>
          <w:tcPr>
            <w:tcW w:w="156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18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3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viac ako päť rokov</w:t>
            </w:r>
          </w:p>
        </w:tc>
        <w:tc>
          <w:tcPr>
            <w:tcW w:w="1208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viac ako päť rokov</w:t>
            </w:r>
          </w:p>
        </w:tc>
      </w:tr>
      <w:tr>
        <w:trPr>
          <w:trHeight w:val="151" w:hRule="atLeast"/>
          <w:cantSplit w:val="false"/>
        </w:trPr>
        <w:tc>
          <w:tcPr>
            <w:tcW w:w="15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18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4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08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208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48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10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97" w:hRule="atLeast"/>
          <w:cantSplit w:val="false"/>
        </w:trPr>
        <w:tc>
          <w:tcPr>
            <w:tcW w:w="15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Istina</w:t>
            </w:r>
          </w:p>
        </w:tc>
        <w:tc>
          <w:tcPr>
            <w:tcW w:w="118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36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6090</w:t>
            </w:r>
          </w:p>
        </w:tc>
        <w:tc>
          <w:tcPr>
            <w:tcW w:w="108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8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5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Finančný náklad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36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340</w:t>
            </w:r>
          </w:p>
        </w:tc>
        <w:tc>
          <w:tcPr>
            <w:tcW w:w="108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08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5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36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6430</w:t>
            </w:r>
          </w:p>
        </w:tc>
        <w:tc>
          <w:tcPr>
            <w:tcW w:w="108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08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83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9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H. Informácie o  výnosoch 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 o tržbách za vlastné výkony a tovar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69029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33190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6532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171994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75560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205184</w:t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g) o čistom obrate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69029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33190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6532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171994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75560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205184</w:t>
            </w:r>
          </w:p>
        </w:tc>
      </w:tr>
    </w:tbl>
    <w:p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J. Informácie o daniach z príjmov </w:t>
      </w:r>
    </w:p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f) a g) o daniach z príjmov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736"/>
        <w:gridCol w:w="1661"/>
        <w:gridCol w:w="775"/>
        <w:gridCol w:w="650"/>
        <w:gridCol w:w="1"/>
        <w:gridCol w:w="1895"/>
        <w:gridCol w:w="700"/>
        <w:gridCol w:w="653"/>
      </w:tblGrid>
      <w:tr>
        <w:trPr>
          <w:trHeight w:val="642" w:hRule="atLeast"/>
          <w:cantSplit w:val="false"/>
        </w:trPr>
        <w:tc>
          <w:tcPr>
            <w:tcW w:w="273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308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73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7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0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</w:tr>
      <w:tr>
        <w:trPr>
          <w:trHeight w:val="330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77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65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70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5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14307</w:t>
            </w:r>
          </w:p>
        </w:tc>
        <w:tc>
          <w:tcPr>
            <w:tcW w:w="77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17637</w:t>
            </w:r>
          </w:p>
        </w:tc>
        <w:tc>
          <w:tcPr>
            <w:tcW w:w="70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10427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7782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784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1758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9780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9780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sadzby dane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21%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21%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14170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2976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13880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2915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2976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2915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3"/>
        <w:gridCol w:w="1393"/>
        <w:gridCol w:w="1393"/>
        <w:gridCol w:w="1394"/>
        <w:gridCol w:w="1393"/>
        <w:gridCol w:w="1395"/>
      </w:tblGrid>
      <w:tr>
        <w:trPr>
          <w:trHeight w:val="318" w:hRule="atLeast"/>
          <w:cantSplit w:val="false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</w:tr>
      <w:tr>
        <w:trPr>
          <w:cantSplit w:val="false"/>
        </w:trPr>
        <w:tc>
          <w:tcPr>
            <w:tcW w:w="210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7500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7500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45000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45000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1389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1389</w:t>
            </w:r>
          </w:p>
        </w:tc>
      </w:tr>
      <w:tr>
        <w:trPr>
          <w:trHeight w:val="397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11261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14722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25983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-46628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-46628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14722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14722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11331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</w:p>
    <w:p>
      <w:pPr>
        <w:pStyle w:val="Normal"/>
        <w:spacing w:before="280" w:after="0"/>
        <w:jc w:val="left"/>
        <w:rPr/>
      </w:pPr>
      <w:r>
        <w:rPr/>
      </w:r>
    </w:p>
    <w:p>
      <w:pPr>
        <w:pStyle w:val="Normal"/>
        <w:spacing w:before="280" w:after="0"/>
        <w:jc w:val="left"/>
        <w:rPr/>
      </w:pPr>
      <w:r>
        <w:rPr/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2"/>
        <w:gridCol w:w="1394"/>
        <w:gridCol w:w="1393"/>
        <w:gridCol w:w="1394"/>
        <w:gridCol w:w="1393"/>
        <w:gridCol w:w="1395"/>
      </w:tblGrid>
      <w:tr>
        <w:trPr>
          <w:trHeight w:val="396" w:hRule="atLeast"/>
          <w:cantSplit w:val="false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cantSplit w:val="false"/>
        </w:trPr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7500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7500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214000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169000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45000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1389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1389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87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11174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11261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-46628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-46628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11174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11174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14722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Pta"/>
      <w:jc w:val="right"/>
      <w:rPr/>
    </w:pPr>
    <w:r>
      <w:rPr/>
      <w:t xml:space="preserve">Strana </w:t>
    </w:r>
    <w:r>
      <w:rPr/>
      <w:fldChar w:fldCharType="begin"/>
    </w:r>
    <w:r>
      <w:instrText> PAGE </w:instrText>
    </w:r>
    <w:r>
      <w:fldChar w:fldCharType="separate"/>
    </w:r>
    <w:r>
      <w:t>12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w="-68" w:type="dxa"/>
      <w:tblBorders>
        <w:top w:val="single" w:sz="4" w:space="0" w:color="00000A"/>
        <w:left w:val="single" w:sz="4" w:space="0" w:color="00000A"/>
        <w:bottom w:val="single" w:sz="4" w:space="0" w:color="00000A"/>
        <w:insideH w:val="single" w:sz="4" w:space="0" w:color="00000A"/>
        <w:right w:val="single" w:sz="4" w:space="0" w:color="000001"/>
        <w:insideV w:val="single" w:sz="4" w:space="0" w:color="000001"/>
      </w:tblBorders>
      <w:tblCellMar>
        <w:top w:w="0" w:type="dxa"/>
        <w:left w:w="65" w:type="dxa"/>
        <w:bottom w:w="0" w:type="dxa"/>
        <w:right w:w="70" w:type="dxa"/>
      </w:tblCellMar>
    </w:tblPr>
    <w:tblGrid>
      <w:gridCol w:w="2768"/>
      <w:gridCol w:w="2251"/>
      <w:gridCol w:w="449"/>
      <w:gridCol w:w="279"/>
      <w:gridCol w:w="278"/>
      <w:gridCol w:w="279"/>
      <w:gridCol w:w="278"/>
      <w:gridCol w:w="278"/>
      <w:gridCol w:w="279"/>
      <w:gridCol w:w="278"/>
      <w:gridCol w:w="278"/>
      <w:gridCol w:w="279"/>
      <w:gridCol w:w="285"/>
    </w:tblGrid>
    <w:tr>
      <w:trPr>
        <w:trHeight w:val="330" w:hRule="atLeast"/>
        <w:cantSplit w:val="false"/>
      </w:trPr>
      <w:tc>
        <w:tcPr>
          <w:tcW w:w="276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1"/>
            <w:insideV w:val="single" w:sz="4" w:space="0" w:color="000001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Poznámky Úč POD 3 – 04</w:t>
          </w:r>
        </w:p>
        <w:p>
          <w:pPr>
            <w:pStyle w:val="Normal"/>
            <w:spacing w:before="0" w:after="2"/>
            <w:rPr/>
          </w:pPr>
          <w:r>
            <w:rPr/>
          </w:r>
        </w:p>
        <w:p>
          <w:pPr>
            <w:pStyle w:val="Normal"/>
            <w:spacing w:before="0" w:after="2"/>
            <w:rPr/>
          </w:pPr>
          <w:r>
            <w:rPr/>
          </w:r>
        </w:p>
      </w:tc>
      <w:tc>
        <w:tcPr>
          <w:tcW w:w="2251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bottom"/>
        </w:tcPr>
        <w:p>
          <w:pPr>
            <w:pStyle w:val="Normal"/>
            <w:spacing w:before="0" w:after="2"/>
            <w:rPr/>
          </w:pPr>
          <w:r>
            <w:rPr/>
          </w:r>
        </w:p>
      </w:tc>
      <w:tc>
        <w:tcPr>
          <w:tcW w:w="449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bottom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DIČ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1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8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8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4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7</w:t>
          </w:r>
        </w:p>
      </w:tc>
      <w:tc>
        <w:tcPr>
          <w:tcW w:w="285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</w:tr>
  </w:tbl>
  <w:p>
    <w:pPr>
      <w:pStyle w:val="Hlavika"/>
      <w:rPr/>
    </w:pPr>
    <w:r>
      <w:rPr/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embedSystemFonts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Arial Narrow" w:hAnsi="Arial Narrow" w:eastAsia="Times New Roman" w:cs="Arial Narrow"/>
        <w:sz w:val="22"/>
        <w:szCs w:val="22"/>
        <w:lang w:val="sk-SK" w:eastAsia="sk-SK" w:bidi="ar-SA"/>
      </w:rPr>
    </w:rPrDefault>
    <w:pPrDefault>
      <w:pPr/>
    </w:pPrDefault>
  </w:docDefaults>
  <w:latentStyles w:count="267" w:defQFormat="0" w:defUnhideWhenUsed="0" w:defSemiHidden="1" w:defUIPriority="99" w:defLockedState="0">
    <w:lsdException w:qFormat="1" w:semiHidden="0" w:uiPriority="0" w:name="Normal"/>
    <w:lsdException w:qFormat="1" w:semiHidden="0" w:uiPriority="0" w:name="heading 1"/>
    <w:lsdException w:qFormat="1" w:semiHidden="0" w:uiPriority="0" w:name="heading 2"/>
    <w:lsdException w:qFormat="1" w:semiHidden="0" w:uiPriority="0" w:name="heading 3"/>
    <w:lsdException w:qFormat="1" w:semiHidden="0" w:uiPriority="0" w:name="heading 4"/>
    <w:lsdException w:qFormat="1" w:semiHidden="0" w:uiPriority="0" w:name="heading 5"/>
    <w:lsdException w:qFormat="1" w:semiHidden="0" w:uiPriority="0" w:name="heading 6"/>
    <w:lsdException w:qFormat="1" w:semiHidden="0" w:uiPriority="0" w:name="heading 7"/>
    <w:lsdException w:qFormat="1" w:semiHidden="0" w:uiPriority="0" w:name="heading 8"/>
    <w:lsdException w:qFormat="1" w:semiHidden="0" w:uiPriority="0" w:name="heading 9"/>
    <w:lsdException w:unhideWhenUsed="1" w:locked="1" w:name="index 1"/>
    <w:lsdException w:unhideWhenUsed="1" w:locked="1" w:name="index 2"/>
    <w:lsdException w:unhideWhenUsed="1" w:locked="1" w:name="index 3"/>
    <w:lsdException w:unhideWhenUsed="1" w:locked="1" w:name="index 4"/>
    <w:lsdException w:unhideWhenUsed="1" w:locked="1" w:name="index 5"/>
    <w:lsdException w:unhideWhenUsed="1" w:locked="1" w:name="index 6"/>
    <w:lsdException w:unhideWhenUsed="1" w:locked="1" w:name="index 7"/>
    <w:lsdException w:unhideWhenUsed="1" w:locked="1" w:name="index 8"/>
    <w:lsdException w:unhideWhenUsed="1" w:locked="1" w:name="index 9"/>
    <w:lsdException w:semiHidden="0" w:uiPriority="0" w:name="toc 1"/>
    <w:lsdException w:semiHidden="0" w:uiPriority="0" w:name="toc 2"/>
    <w:lsdException w:semiHidden="0" w:uiPriority="0" w:name="toc 3"/>
    <w:lsdException w:semiHidden="0" w:uiPriority="0" w:name="toc 4"/>
    <w:lsdException w:semiHidden="0" w:uiPriority="0" w:name="toc 5"/>
    <w:lsdException w:semiHidden="0" w:uiPriority="0" w:name="toc 6"/>
    <w:lsdException w:semiHidden="0" w:uiPriority="0" w:name="toc 7"/>
    <w:lsdException w:semiHidden="0" w:uiPriority="0" w:name="toc 8"/>
    <w:lsdException w:semiHidden="0" w:uiPriority="0" w:name="toc 9"/>
    <w:lsdException w:unhideWhenUsed="1" w:locked="1" w:name="Normal Indent"/>
    <w:lsdException w:unhideWhenUsed="1" w:locked="1" w:name="footnote text"/>
    <w:lsdException w:unhideWhenUsed="1" w:locked="1" w:name="annotation text"/>
    <w:lsdException w:unhideWhenUsed="1" w:locked="1" w:name="header"/>
    <w:lsdException w:unhideWhenUsed="1" w:locked="1" w:name="footer"/>
    <w:lsdException w:unhideWhenUsed="1" w:locked="1" w:name="index heading"/>
    <w:lsdException w:qFormat="1" w:unhideWhenUsed="1" w:uiPriority="0" w:name="caption"/>
    <w:lsdException w:unhideWhenUsed="1" w:locked="1" w:name="table of figures"/>
    <w:lsdException w:unhideWhenUsed="1" w:locked="1" w:name="envelope address"/>
    <w:lsdException w:unhideWhenUsed="1" w:locked="1" w:name="envelope return"/>
    <w:lsdException w:unhideWhenUsed="1" w:locked="1" w:name="footnote reference"/>
    <w:lsdException w:unhideWhenUsed="1" w:locked="1" w:name="annotation reference"/>
    <w:lsdException w:unhideWhenUsed="1" w:locked="1" w:name="line number"/>
    <w:lsdException w:unhideWhenUsed="1" w:locked="1" w:name="page number"/>
    <w:lsdException w:unhideWhenUsed="1" w:locked="1" w:name="endnote reference"/>
    <w:lsdException w:unhideWhenUsed="1" w:locked="1" w:name="endnote text"/>
    <w:lsdException w:unhideWhenUsed="1" w:locked="1" w:name="table of authorities"/>
    <w:lsdException w:unhideWhenUsed="1" w:locked="1" w:name="macro"/>
    <w:lsdException w:unhideWhenUsed="1" w:locked="1" w:name="toa heading"/>
    <w:lsdException w:unhideWhenUsed="1" w:locked="1" w:name="List"/>
    <w:lsdException w:unhideWhenUsed="1" w:locked="1" w:name="List Bullet"/>
    <w:lsdException w:unhideWhenUsed="1" w:locked="1" w:name="List Number"/>
    <w:lsdException w:unhideWhenUsed="1" w:locked="1" w:name="List 2"/>
    <w:lsdException w:unhideWhenUsed="1" w:locked="1" w:name="List 3"/>
    <w:lsdException w:unhideWhenUsed="1" w:locked="1" w:name="List 4"/>
    <w:lsdException w:unhideWhenUsed="1" w:locked="1" w:name="List 5"/>
    <w:lsdException w:unhideWhenUsed="1" w:locked="1" w:name="List Bullet 2"/>
    <w:lsdException w:unhideWhenUsed="1" w:locked="1" w:name="List Bullet 3"/>
    <w:lsdException w:unhideWhenUsed="1" w:locked="1" w:name="List Bullet 4"/>
    <w:lsdException w:unhideWhenUsed="1" w:locked="1" w:name="List Bullet 5"/>
    <w:lsdException w:unhideWhenUsed="1" w:locked="1" w:name="List Number 2"/>
    <w:lsdException w:unhideWhenUsed="1" w:locked="1" w:name="List Number 3"/>
    <w:lsdException w:unhideWhenUsed="1" w:locked="1" w:name="List Number 4"/>
    <w:lsdException w:unhideWhenUsed="1" w:locked="1" w:name="List Number 5"/>
    <w:lsdException w:qFormat="1" w:semiHidden="0" w:uiPriority="0" w:name="Title"/>
    <w:lsdException w:unhideWhenUsed="1" w:locked="1" w:name="Closing"/>
    <w:lsdException w:unhideWhenUsed="1" w:locked="1" w:name="Signature"/>
    <w:lsdException w:semiHidden="0" w:uiPriority="0" w:name="Default Paragraph Font"/>
    <w:lsdException w:unhideWhenUsed="1" w:locked="1" w:name="Body Text"/>
    <w:lsdException w:unhideWhenUsed="1" w:locked="1" w:name="Body Text Indent"/>
    <w:lsdException w:unhideWhenUsed="1" w:locked="1" w:name="List Continue"/>
    <w:lsdException w:unhideWhenUsed="1" w:locked="1" w:name="List Continue 2"/>
    <w:lsdException w:unhideWhenUsed="1" w:locked="1" w:name="List Continue 3"/>
    <w:lsdException w:unhideWhenUsed="1" w:locked="1" w:name="List Continue 4"/>
    <w:lsdException w:unhideWhenUsed="1" w:locked="1" w:name="List Continue 5"/>
    <w:lsdException w:unhideWhenUsed="1" w:locked="1" w:name="Message Header"/>
    <w:lsdException w:qFormat="1" w:semiHidden="0" w:uiPriority="0" w:name="Subtitle"/>
    <w:lsdException w:unhideWhenUsed="1" w:locked="1" w:name="Salutation"/>
    <w:lsdException w:unhideWhenUsed="1" w:locked="1" w:name="Date"/>
    <w:lsdException w:unhideWhenUsed="1" w:locked="1" w:name="Body Text First Indent"/>
    <w:lsdException w:unhideWhenUsed="1" w:locked="1" w:name="Body Text First Indent 2"/>
    <w:lsdException w:unhideWhenUsed="1" w:locked="1" w:name="Note Heading"/>
    <w:lsdException w:unhideWhenUsed="1" w:locked="1" w:name="Body Text 2"/>
    <w:lsdException w:unhideWhenUsed="1" w:locked="1" w:name="Body Text 3"/>
    <w:lsdException w:unhideWhenUsed="1" w:locked="1" w:name="Body Text Indent 2"/>
    <w:lsdException w:unhideWhenUsed="1" w:locked="1" w:name="Body Text Indent 3"/>
    <w:lsdException w:unhideWhenUsed="1" w:locked="1" w:name="Block Text"/>
    <w:lsdException w:unhideWhenUsed="1" w:locked="1" w:name="Hyperlink"/>
    <w:lsdException w:unhideWhenUsed="1" w:locked="1" w:name="FollowedHyperlink"/>
    <w:lsdException w:qFormat="1" w:semiHidden="0" w:uiPriority="0" w:name="Strong"/>
    <w:lsdException w:qFormat="1" w:semiHidden="0" w:uiPriority="0" w:name="Emphasis"/>
    <w:lsdException w:unhideWhenUsed="1" w:locked="1" w:name="Document Map"/>
    <w:lsdException w:unhideWhenUsed="1" w:locked="1" w:name="Plain Text"/>
    <w:lsdException w:unhideWhenUsed="1" w:locked="1" w:name="E-mail Signature"/>
    <w:lsdException w:unhideWhenUsed="1" w:locked="1" w:name="HTML Top of Form"/>
    <w:lsdException w:unhideWhenUsed="1" w:locked="1" w:name="HTML Bottom of Form"/>
    <w:lsdException w:unhideWhenUsed="1" w:locked="1" w:name="Normal (Web)"/>
    <w:lsdException w:unhideWhenUsed="1" w:locked="1" w:name="HTML Acronym"/>
    <w:lsdException w:unhideWhenUsed="1" w:locked="1" w:name="HTML Address"/>
    <w:lsdException w:unhideWhenUsed="1" w:locked="1" w:name="HTML Cite"/>
    <w:lsdException w:unhideWhenUsed="1" w:locked="1" w:name="HTML Code"/>
    <w:lsdException w:unhideWhenUsed="1" w:locked="1" w:name="HTML Definition"/>
    <w:lsdException w:unhideWhenUsed="1" w:locked="1" w:name="HTML Keyboard"/>
    <w:lsdException w:unhideWhenUsed="1" w:locked="1" w:name="HTML Preformatted"/>
    <w:lsdException w:unhideWhenUsed="1" w:locked="1" w:name="HTML Sample"/>
    <w:lsdException w:unhideWhenUsed="1" w:locked="1" w:name="HTML Typewriter"/>
    <w:lsdException w:unhideWhenUsed="1" w:locked="1" w:name="HTML Variable"/>
    <w:lsdException w:unhideWhenUsed="1" w:locked="1" w:name="Normal Table"/>
    <w:lsdException w:unhideWhenUsed="1" w:locked="1" w:name="annotation subject"/>
    <w:lsdException w:unhideWhenUsed="1" w:locked="1" w:name="No List"/>
    <w:lsdException w:unhideWhenUsed="1" w:locked="1" w:name="Outline List 1"/>
    <w:lsdException w:unhideWhenUsed="1" w:locked="1" w:name="Outline List 2"/>
    <w:lsdException w:unhideWhenUsed="1" w:locked="1" w:name="Outline List 3"/>
    <w:lsdException w:unhideWhenUsed="1" w:locked="1" w:name="Table Simple 1"/>
    <w:lsdException w:unhideWhenUsed="1" w:locked="1" w:name="Table Simple 2"/>
    <w:lsdException w:unhideWhenUsed="1" w:locked="1" w:name="Table Simple 3"/>
    <w:lsdException w:unhideWhenUsed="1" w:locked="1" w:name="Table Classic 1"/>
    <w:lsdException w:unhideWhenUsed="1" w:locked="1" w:name="Table Classic 2"/>
    <w:lsdException w:unhideWhenUsed="1" w:locked="1" w:name="Table Classic 3"/>
    <w:lsdException w:unhideWhenUsed="1" w:locked="1" w:name="Table Classic 4"/>
    <w:lsdException w:unhideWhenUsed="1" w:locked="1" w:name="Table Colorful 1"/>
    <w:lsdException w:unhideWhenUsed="1" w:locked="1" w:name="Table Colorful 2"/>
    <w:lsdException w:unhideWhenUsed="1" w:locked="1" w:name="Table Colorful 3"/>
    <w:lsdException w:unhideWhenUsed="1" w:locked="1" w:name="Table Columns 1"/>
    <w:lsdException w:unhideWhenUsed="1" w:locked="1" w:name="Table Columns 2"/>
    <w:lsdException w:unhideWhenUsed="1" w:locked="1" w:name="Table Columns 3"/>
    <w:lsdException w:unhideWhenUsed="1" w:locked="1" w:name="Table Columns 4"/>
    <w:lsdException w:unhideWhenUsed="1" w:locked="1" w:name="Table Columns 5"/>
    <w:lsdException w:unhideWhenUsed="1" w:locked="1" w:name="Table Grid 1"/>
    <w:lsdException w:unhideWhenUsed="1" w:locked="1" w:name="Table Grid 2"/>
    <w:lsdException w:unhideWhenUsed="1" w:locked="1" w:name="Table Grid 3"/>
    <w:lsdException w:unhideWhenUsed="1" w:locked="1" w:name="Table Grid 4"/>
    <w:lsdException w:unhideWhenUsed="1" w:locked="1" w:name="Table Grid 5"/>
    <w:lsdException w:unhideWhenUsed="1" w:locked="1" w:name="Table Grid 6"/>
    <w:lsdException w:unhideWhenUsed="1" w:locked="1" w:name="Table Grid 7"/>
    <w:lsdException w:unhideWhenUsed="1" w:locked="1" w:name="Table Grid 8"/>
    <w:lsdException w:unhideWhenUsed="1" w:locked="1" w:name="Table List 1"/>
    <w:lsdException w:unhideWhenUsed="1" w:locked="1" w:name="Table List 2"/>
    <w:lsdException w:unhideWhenUsed="1" w:locked="1" w:name="Table List 3"/>
    <w:lsdException w:unhideWhenUsed="1" w:locked="1" w:name="Table List 4"/>
    <w:lsdException w:unhideWhenUsed="1" w:locked="1" w:name="Table List 5"/>
    <w:lsdException w:unhideWhenUsed="1" w:locked="1" w:name="Table List 6"/>
    <w:lsdException w:unhideWhenUsed="1" w:locked="1" w:name="Table List 7"/>
    <w:lsdException w:unhideWhenUsed="1" w:locked="1" w:name="Table List 8"/>
    <w:lsdException w:unhideWhenUsed="1" w:locked="1" w:name="Table 3D effects 1"/>
    <w:lsdException w:unhideWhenUsed="1" w:locked="1" w:name="Table 3D effects 2"/>
    <w:lsdException w:unhideWhenUsed="1" w:locked="1" w:name="Table 3D effects 3"/>
    <w:lsdException w:unhideWhenUsed="1" w:locked="1" w:name="Table Contemporary"/>
    <w:lsdException w:unhideWhenUsed="1" w:locked="1" w:name="Table Elegant"/>
    <w:lsdException w:unhideWhenUsed="1" w:locked="1" w:name="Table Professional"/>
    <w:lsdException w:unhideWhenUsed="1" w:locked="1" w:name="Table Subtle 1"/>
    <w:lsdException w:unhideWhenUsed="1" w:locked="1" w:name="Table Subtle 2"/>
    <w:lsdException w:unhideWhenUsed="1" w:locked="1" w:name="Table Web 1"/>
    <w:lsdException w:unhideWhenUsed="1" w:locked="1" w:name="Table Web 2"/>
    <w:lsdException w:unhideWhenUsed="1" w:locked="1" w:name="Table Web 3"/>
    <w:lsdException w:unhideWhenUsed="1" w:locked="1" w:name="Balloon Text"/>
    <w:lsdException w:semiHidden="0" w:uiPriority="0" w:name="Table Grid"/>
    <w:lsdException w:unhideWhenUsed="1" w:locked="1" w:name="Table Theme"/>
    <w:lsdException w:qFormat="1" w:semiHidden="0" w:uiPriority="1" w:name="No Spacing"/>
    <w:lsdException w:semiHidden="0" w:uiPriority="60" w:name="Light Shading"/>
    <w:lsdException w:semiHidden="0" w:uiPriority="61" w:name="Light List"/>
    <w:lsdException w:semiHidden="0" w:uiPriority="62" w:name="Light Grid"/>
    <w:lsdException w:semiHidden="0" w:uiPriority="63" w:name="Medium Shading 1"/>
    <w:lsdException w:semiHidden="0" w:uiPriority="64" w:name="Medium Shading 2"/>
    <w:lsdException w:semiHidden="0" w:uiPriority="65" w:name="Medium List 1"/>
    <w:lsdException w:semiHidden="0" w:uiPriority="66" w:name="Medium List 2"/>
    <w:lsdException w:semiHidden="0" w:uiPriority="67" w:name="Medium Grid 1"/>
    <w:lsdException w:semiHidden="0" w:uiPriority="68" w:name="Medium Grid 2"/>
    <w:lsdException w:semiHidden="0" w:uiPriority="69" w:name="Medium Grid 3"/>
    <w:lsdException w:semiHidden="0" w:uiPriority="70" w:name="Dark List"/>
    <w:lsdException w:semiHidden="0" w:uiPriority="71" w:name="Colorful Shading"/>
    <w:lsdException w:semiHidden="0" w:uiPriority="72" w:name="Colorful List"/>
    <w:lsdException w:semiHidden="0" w:uiPriority="73" w:name="Colorful Grid"/>
    <w:lsdException w:semiHidden="0" w:uiPriority="60" w:name="Light Shading Accent 1"/>
    <w:lsdException w:semiHidden="0" w:uiPriority="61" w:name="Light List Accent 1"/>
    <w:lsdException w:semiHidden="0" w:uiPriority="62" w:name="Light Grid Accent 1"/>
    <w:lsdException w:semiHidden="0" w:uiPriority="63" w:name="Medium Shading 1 Accent 1"/>
    <w:lsdException w:semiHidden="0" w:uiPriority="64" w:name="Medium Shading 2 Accent 1"/>
    <w:lsdException w:semiHidden="0" w:uiPriority="65" w:name="Medium List 1 Accent 1"/>
    <w:lsdException w:qFormat="1" w:semiHidden="0" w:uiPriority="34" w:name="List Paragraph"/>
    <w:lsdException w:qFormat="1" w:semiHidden="0" w:uiPriority="29" w:name="Quote"/>
    <w:lsdException w:qFormat="1" w:semiHidden="0" w:uiPriority="30" w:name="Intense Quote"/>
    <w:lsdException w:semiHidden="0" w:uiPriority="66" w:name="Medium List 2 Accent 1"/>
    <w:lsdException w:semiHidden="0" w:uiPriority="67" w:name="Medium Grid 1 Accent 1"/>
    <w:lsdException w:semiHidden="0" w:uiPriority="68" w:name="Medium Grid 2 Accent 1"/>
    <w:lsdException w:semiHidden="0" w:uiPriority="69" w:name="Medium Grid 3 Accent 1"/>
    <w:lsdException w:semiHidden="0" w:uiPriority="70" w:name="Dark List Accent 1"/>
    <w:lsdException w:semiHidden="0" w:uiPriority="71" w:name="Colorful Shading Accent 1"/>
    <w:lsdException w:semiHidden="0" w:uiPriority="72" w:name="Colorful List Accent 1"/>
    <w:lsdException w:semiHidden="0" w:uiPriority="73" w:name="Colorful Grid Accent 1"/>
    <w:lsdException w:semiHidden="0" w:uiPriority="60" w:name="Light Shading Accent 2"/>
    <w:lsdException w:semiHidden="0" w:uiPriority="61" w:name="Light List Accent 2"/>
    <w:lsdException w:semiHidden="0" w:uiPriority="62" w:name="Light Grid Accent 2"/>
    <w:lsdException w:semiHidden="0" w:uiPriority="63" w:name="Medium Shading 1 Accent 2"/>
    <w:lsdException w:semiHidden="0" w:uiPriority="64" w:name="Medium Shading 2 Accent 2"/>
    <w:lsdException w:semiHidden="0" w:uiPriority="65" w:name="Medium List 1 Accent 2"/>
    <w:lsdException w:semiHidden="0" w:uiPriority="66" w:name="Medium List 2 Accent 2"/>
    <w:lsdException w:semiHidden="0" w:uiPriority="67" w:name="Medium Grid 1 Accent 2"/>
    <w:lsdException w:semiHidden="0" w:uiPriority="68" w:name="Medium Grid 2 Accent 2"/>
    <w:lsdException w:semiHidden="0" w:uiPriority="69" w:name="Medium Grid 3 Accent 2"/>
    <w:lsdException w:semiHidden="0" w:uiPriority="70" w:name="Dark List Accent 2"/>
    <w:lsdException w:semiHidden="0" w:uiPriority="71" w:name="Colorful Shading Accent 2"/>
    <w:lsdException w:semiHidden="0" w:uiPriority="72" w:name="Colorful List Accent 2"/>
    <w:lsdException w:semiHidden="0" w:uiPriority="73" w:name="Colorful Grid Accent 2"/>
    <w:lsdException w:semiHidden="0" w:uiPriority="60" w:name="Light Shading Accent 3"/>
    <w:lsdException w:semiHidden="0" w:uiPriority="61" w:name="Light List Accent 3"/>
    <w:lsdException w:semiHidden="0" w:uiPriority="62" w:name="Light Grid Accent 3"/>
    <w:lsdException w:semiHidden="0" w:uiPriority="63" w:name="Medium Shading 1 Accent 3"/>
    <w:lsdException w:semiHidden="0" w:uiPriority="64" w:name="Medium Shading 2 Accent 3"/>
    <w:lsdException w:semiHidden="0" w:uiPriority="65" w:name="Medium List 1 Accent 3"/>
    <w:lsdException w:semiHidden="0" w:uiPriority="66" w:name="Medium List 2 Accent 3"/>
    <w:lsdException w:semiHidden="0" w:uiPriority="67" w:name="Medium Grid 1 Accent 3"/>
    <w:lsdException w:semiHidden="0" w:uiPriority="68" w:name="Medium Grid 2 Accent 3"/>
    <w:lsdException w:semiHidden="0" w:uiPriority="69" w:name="Medium Grid 3 Accent 3"/>
    <w:lsdException w:semiHidden="0" w:uiPriority="70" w:name="Dark List Accent 3"/>
    <w:lsdException w:semiHidden="0" w:uiPriority="71" w:name="Colorful Shading Accent 3"/>
    <w:lsdException w:semiHidden="0" w:uiPriority="72" w:name="Colorful List Accent 3"/>
    <w:lsdException w:semiHidden="0" w:uiPriority="73" w:name="Colorful Grid Accent 3"/>
    <w:lsdException w:semiHidden="0" w:uiPriority="60" w:name="Light Shading Accent 4"/>
    <w:lsdException w:semiHidden="0" w:uiPriority="61" w:name="Light List Accent 4"/>
    <w:lsdException w:semiHidden="0" w:uiPriority="62" w:name="Light Grid Accent 4"/>
    <w:lsdException w:semiHidden="0" w:uiPriority="63" w:name="Medium Shading 1 Accent 4"/>
    <w:lsdException w:semiHidden="0" w:uiPriority="64" w:name="Medium Shading 2 Accent 4"/>
    <w:lsdException w:semiHidden="0" w:uiPriority="65" w:name="Medium List 1 Accent 4"/>
    <w:lsdException w:semiHidden="0" w:uiPriority="66" w:name="Medium List 2 Accent 4"/>
    <w:lsdException w:semiHidden="0" w:uiPriority="67" w:name="Medium Grid 1 Accent 4"/>
    <w:lsdException w:semiHidden="0" w:uiPriority="68" w:name="Medium Grid 2 Accent 4"/>
    <w:lsdException w:semiHidden="0" w:uiPriority="69" w:name="Medium Grid 3 Accent 4"/>
    <w:lsdException w:semiHidden="0" w:uiPriority="70" w:name="Dark List Accent 4"/>
    <w:lsdException w:semiHidden="0" w:uiPriority="71" w:name="Colorful Shading Accent 4"/>
    <w:lsdException w:semiHidden="0" w:uiPriority="72" w:name="Colorful List Accent 4"/>
    <w:lsdException w:semiHidden="0" w:uiPriority="73" w:name="Colorful Grid Accent 4"/>
    <w:lsdException w:semiHidden="0" w:uiPriority="60" w:name="Light Shading Accent 5"/>
    <w:lsdException w:semiHidden="0" w:uiPriority="61" w:name="Light List Accent 5"/>
    <w:lsdException w:semiHidden="0" w:uiPriority="62" w:name="Light Grid Accent 5"/>
    <w:lsdException w:semiHidden="0" w:uiPriority="63" w:name="Medium Shading 1 Accent 5"/>
    <w:lsdException w:semiHidden="0" w:uiPriority="64" w:name="Medium Shading 2 Accent 5"/>
    <w:lsdException w:semiHidden="0" w:uiPriority="65" w:name="Medium List 1 Accent 5"/>
    <w:lsdException w:semiHidden="0" w:uiPriority="66" w:name="Medium List 2 Accent 5"/>
    <w:lsdException w:semiHidden="0" w:uiPriority="67" w:name="Medium Grid 1 Accent 5"/>
    <w:lsdException w:semiHidden="0" w:uiPriority="68" w:name="Medium Grid 2 Accent 5"/>
    <w:lsdException w:semiHidden="0" w:uiPriority="69" w:name="Medium Grid 3 Accent 5"/>
    <w:lsdException w:semiHidden="0" w:uiPriority="70" w:name="Dark List Accent 5"/>
    <w:lsdException w:semiHidden="0" w:uiPriority="71" w:name="Colorful Shading Accent 5"/>
    <w:lsdException w:semiHidden="0" w:uiPriority="72" w:name="Colorful List Accent 5"/>
    <w:lsdException w:semiHidden="0" w:uiPriority="73" w:name="Colorful Grid Accent 5"/>
    <w:lsdException w:semiHidden="0" w:uiPriority="60" w:name="Light Shading Accent 6"/>
    <w:lsdException w:semiHidden="0" w:uiPriority="61" w:name="Light List Accent 6"/>
    <w:lsdException w:semiHidden="0" w:uiPriority="62" w:name="Light Grid Accent 6"/>
    <w:lsdException w:semiHidden="0" w:uiPriority="63" w:name="Medium Shading 1 Accent 6"/>
    <w:lsdException w:semiHidden="0" w:uiPriority="64" w:name="Medium Shading 2 Accent 6"/>
    <w:lsdException w:semiHidden="0" w:uiPriority="65" w:name="Medium List 1 Accent 6"/>
    <w:lsdException w:semiHidden="0" w:uiPriority="66" w:name="Medium List 2 Accent 6"/>
    <w:lsdException w:semiHidden="0" w:uiPriority="67" w:name="Medium Grid 1 Accent 6"/>
    <w:lsdException w:semiHidden="0" w:uiPriority="68" w:name="Medium Grid 2 Accent 6"/>
    <w:lsdException w:semiHidden="0" w:uiPriority="69" w:name="Medium Grid 3 Accent 6"/>
    <w:lsdException w:semiHidden="0" w:uiPriority="70" w:name="Dark List Accent 6"/>
    <w:lsdException w:semiHidden="0" w:uiPriority="71" w:name="Colorful Shading Accent 6"/>
    <w:lsdException w:semiHidden="0" w:uiPriority="72" w:name="Colorful List Accent 6"/>
    <w:lsdException w:semiHidden="0" w:uiPriority="73" w:name="Colorful Grid Accent 6"/>
    <w:lsdException w:qFormat="1" w:semiHidden="0" w:uiPriority="19" w:name="Subtle Emphasis"/>
    <w:lsdException w:qFormat="1" w:semiHidden="0" w:uiPriority="21" w:name="Intense Emphasis"/>
    <w:lsdException w:qFormat="1" w:semiHidden="0" w:uiPriority="31" w:name="Subtle Reference"/>
    <w:lsdException w:qFormat="1" w:semiHidden="0" w:uiPriority="32" w:name="Intense Reference"/>
    <w:lsdException w:qFormat="1" w:semiHidden="0" w:uiPriority="33" w:name="Book Title"/>
    <w:lsdException w:unhideWhenUsed="1" w:uiPriority="37" w:name="Bibliography"/>
    <w:lsdException w:qFormat="1" w:unhideWhenUsed="1" w:uiPriority="39" w:name="TOC Heading"/>
  </w:latentStyles>
  <w:style w:type="paragraph" w:styleId="Normal" w:default="1">
    <w:name w:val="Normal"/>
    <w:qFormat/>
    <w:rsid w:val="00523555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Arial Narrow"/>
      <w:color w:val="auto"/>
      <w:sz w:val="22"/>
      <w:szCs w:val="22"/>
      <w:lang w:eastAsia="en-US" w:val="sk-SK" w:bidi="ar-SA"/>
    </w:rPr>
  </w:style>
  <w:style w:type="paragraph" w:styleId="Nadpis1">
    <w:name w:val="Nadpis 1"/>
    <w:uiPriority w:val="99"/>
    <w:qFormat/>
    <w:link w:val="Heading1Char1"/>
    <w:rsid w:val="0003344f"/>
    <w:basedOn w:val="Normal"/>
    <w:next w:val="Normal"/>
    <w:pPr>
      <w:keepNext/>
      <w:spacing w:lineRule="auto" w:line="240"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Nadpis 2"/>
    <w:uiPriority w:val="99"/>
    <w:qFormat/>
    <w:link w:val="Heading2Char1"/>
    <w:rsid w:val="0003344f"/>
    <w:basedOn w:val="Normal"/>
    <w:next w:val="Normal"/>
    <w:pPr>
      <w:keepNext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Nadpis 3"/>
    <w:uiPriority w:val="99"/>
    <w:qFormat/>
    <w:link w:val="Heading3Char1"/>
    <w:rsid w:val="0003344f"/>
    <w:basedOn w:val="Normal"/>
    <w:next w:val="Normal"/>
    <w:pPr>
      <w:keepNext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Nadpis 4"/>
    <w:uiPriority w:val="99"/>
    <w:qFormat/>
    <w:link w:val="Heading4Char1"/>
    <w:rsid w:val="0003344f"/>
    <w:basedOn w:val="Normal"/>
    <w:next w:val="Normal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uiPriority w:val="99"/>
    <w:qFormat/>
    <w:link w:val="Heading5Char1"/>
    <w:rsid w:val="0003344f"/>
    <w:basedOn w:val="Normal"/>
    <w:next w:val="Normal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uiPriority w:val="99"/>
    <w:qFormat/>
    <w:link w:val="Heading6Char1"/>
    <w:rsid w:val="0003344f"/>
    <w:basedOn w:val="Normal"/>
    <w:next w:val="Normal"/>
    <w:pPr>
      <w:spacing w:lineRule="auto" w:line="240" w:before="240" w:after="60"/>
      <w:outlineLvl w:val="5"/>
    </w:pPr>
    <w:rPr>
      <w:b/>
      <w:bCs/>
    </w:rPr>
  </w:style>
  <w:style w:type="paragraph" w:styleId="Nadpis7">
    <w:name w:val="Nadpis 7"/>
    <w:uiPriority w:val="99"/>
    <w:qFormat/>
    <w:link w:val="Heading7Char1"/>
    <w:rsid w:val="0003344f"/>
    <w:basedOn w:val="Normal"/>
    <w:next w:val="Normal"/>
    <w:pPr>
      <w:spacing w:lineRule="auto" w:line="240" w:before="240" w:after="60"/>
      <w:outlineLvl w:val="6"/>
    </w:pPr>
    <w:rPr/>
  </w:style>
  <w:style w:type="paragraph" w:styleId="Nadpis8">
    <w:name w:val="Nadpis 8"/>
    <w:uiPriority w:val="99"/>
    <w:qFormat/>
    <w:link w:val="Heading8Char1"/>
    <w:rsid w:val="0003344f"/>
    <w:basedOn w:val="Normal"/>
    <w:next w:val="Normal"/>
    <w:pPr>
      <w:spacing w:lineRule="auto" w:line="240" w:before="240" w:after="60"/>
      <w:outlineLvl w:val="7"/>
    </w:pPr>
    <w:rPr>
      <w:i/>
      <w:iCs/>
    </w:rPr>
  </w:style>
  <w:style w:type="paragraph" w:styleId="Nadpis9">
    <w:name w:val="Nadpis 9"/>
    <w:uiPriority w:val="99"/>
    <w:qFormat/>
    <w:link w:val="Heading9Char1"/>
    <w:rsid w:val="0003344f"/>
    <w:basedOn w:val="Normal"/>
    <w:next w:val="Normal"/>
    <w:pPr>
      <w:spacing w:lineRule="auto" w:line="240" w:before="240" w:after="60"/>
      <w:outlineLvl w:val="8"/>
    </w:pPr>
    <w:rPr>
      <w:rFonts w:ascii="Cambria" w:hAnsi="Cambria" w:cs="Cambria"/>
    </w:rPr>
  </w:style>
  <w:style w:type="character" w:styleId="DefaultParagraphFont" w:default="1">
    <w:name w:val="Default Paragraph Font"/>
    <w:uiPriority w:val="99"/>
    <w:semiHidden/>
    <w:rPr/>
  </w:style>
  <w:style w:type="character" w:styleId="Heading1Char" w:customStyle="1">
    <w:name w:val="Heading 1 Char"/>
    <w:uiPriority w:val="99"/>
    <w:link w:val="Heading1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Heading2Char" w:customStyle="1">
    <w:name w:val="Heading 2 Char"/>
    <w:uiPriority w:val="99"/>
    <w:semiHidden/>
    <w:link w:val="Heading2"/>
    <w:locked/>
    <w:rsid w:val="000a5f67"/>
    <w:basedOn w:val="DefaultParagraphFont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uiPriority w:val="99"/>
    <w:semiHidden/>
    <w:link w:val="Heading3"/>
    <w:locked/>
    <w:rsid w:val="000a5f67"/>
    <w:basedOn w:val="DefaultParagraphFont"/>
    <w:rPr>
      <w:rFonts w:ascii="Cambria" w:hAnsi="Cambria" w:cs="Cambria"/>
      <w:b/>
      <w:bCs/>
      <w:sz w:val="26"/>
      <w:szCs w:val="26"/>
      <w:lang w:eastAsia="en-US"/>
    </w:rPr>
  </w:style>
  <w:style w:type="character" w:styleId="Heading4Char" w:customStyle="1">
    <w:name w:val="Heading 4 Char"/>
    <w:uiPriority w:val="99"/>
    <w:semiHidden/>
    <w:link w:val="Heading4"/>
    <w:locked/>
    <w:rsid w:val="000a5f67"/>
    <w:basedOn w:val="DefaultParagraphFont"/>
    <w:rPr>
      <w:rFonts w:ascii="Calibri" w:hAnsi="Calibri" w:cs="Calibri"/>
      <w:b/>
      <w:bCs/>
      <w:sz w:val="28"/>
      <w:szCs w:val="28"/>
      <w:lang w:eastAsia="en-US"/>
    </w:rPr>
  </w:style>
  <w:style w:type="character" w:styleId="Heading5Char" w:customStyle="1">
    <w:name w:val="Heading 5 Char"/>
    <w:uiPriority w:val="99"/>
    <w:semiHidden/>
    <w:link w:val="Heading5"/>
    <w:locked/>
    <w:rsid w:val="000a5f67"/>
    <w:basedOn w:val="DefaultParagraphFont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styleId="Heading6Char" w:customStyle="1">
    <w:name w:val="Heading 6 Char"/>
    <w:uiPriority w:val="99"/>
    <w:semiHidden/>
    <w:link w:val="Heading6"/>
    <w:locked/>
    <w:rsid w:val="000a5f67"/>
    <w:basedOn w:val="DefaultParagraphFont"/>
    <w:rPr>
      <w:rFonts w:ascii="Calibri" w:hAnsi="Calibri" w:cs="Calibri"/>
      <w:b/>
      <w:bCs/>
      <w:lang w:eastAsia="en-US"/>
    </w:rPr>
  </w:style>
  <w:style w:type="character" w:styleId="Heading7Char" w:customStyle="1">
    <w:name w:val="Heading 7 Char"/>
    <w:uiPriority w:val="99"/>
    <w:semiHidden/>
    <w:link w:val="Heading7"/>
    <w:locked/>
    <w:rsid w:val="000a5f67"/>
    <w:basedOn w:val="DefaultParagraphFont"/>
    <w:rPr>
      <w:rFonts w:ascii="Calibri" w:hAnsi="Calibri" w:cs="Calibri"/>
      <w:sz w:val="24"/>
      <w:szCs w:val="24"/>
      <w:lang w:eastAsia="en-US"/>
    </w:rPr>
  </w:style>
  <w:style w:type="character" w:styleId="Heading8Char" w:customStyle="1">
    <w:name w:val="Heading 8 Char"/>
    <w:uiPriority w:val="99"/>
    <w:semiHidden/>
    <w:link w:val="Heading8"/>
    <w:locked/>
    <w:rsid w:val="000a5f67"/>
    <w:basedOn w:val="DefaultParagraphFont"/>
    <w:rPr>
      <w:rFonts w:ascii="Calibri" w:hAnsi="Calibri" w:cs="Calibri"/>
      <w:i/>
      <w:iCs/>
      <w:sz w:val="24"/>
      <w:szCs w:val="24"/>
      <w:lang w:eastAsia="en-US"/>
    </w:rPr>
  </w:style>
  <w:style w:type="character" w:styleId="Heading9Char" w:customStyle="1">
    <w:name w:val="Heading 9 Char"/>
    <w:uiPriority w:val="99"/>
    <w:semiHidden/>
    <w:link w:val="Heading9"/>
    <w:locked/>
    <w:rsid w:val="000a5f67"/>
    <w:basedOn w:val="DefaultParagraphFont"/>
    <w:rPr>
      <w:rFonts w:ascii="Cambria" w:hAnsi="Cambria" w:cs="Cambria"/>
      <w:lang w:eastAsia="en-US"/>
    </w:rPr>
  </w:style>
  <w:style w:type="character" w:styleId="Heading1Char1" w:customStyle="1">
    <w:name w:val="Heading 1 Char1"/>
    <w:uiPriority w:val="99"/>
    <w:link w:val="Heading1"/>
    <w:locked/>
    <w:rsid w:val="0003344f"/>
    <w:basedOn w:val="DefaultParagraphFont"/>
    <w:rPr>
      <w:rFonts w:ascii="Cambria" w:hAnsi="Cambria" w:cs="Cambria"/>
      <w:b/>
      <w:bCs/>
      <w:sz w:val="32"/>
      <w:szCs w:val="32"/>
    </w:rPr>
  </w:style>
  <w:style w:type="character" w:styleId="Heading2Char1" w:customStyle="1">
    <w:name w:val="Heading 2 Char1"/>
    <w:uiPriority w:val="99"/>
    <w:semiHidden/>
    <w:link w:val="Heading2"/>
    <w:locked/>
    <w:rsid w:val="0003344f"/>
    <w:basedOn w:val="DefaultParagraphFont"/>
    <w:rPr>
      <w:rFonts w:ascii="Cambria" w:hAnsi="Cambria" w:cs="Cambria"/>
      <w:b/>
      <w:bCs/>
      <w:i/>
      <w:iCs/>
      <w:sz w:val="28"/>
      <w:szCs w:val="28"/>
    </w:rPr>
  </w:style>
  <w:style w:type="character" w:styleId="Heading3Char1" w:customStyle="1">
    <w:name w:val="Heading 3 Char1"/>
    <w:uiPriority w:val="99"/>
    <w:semiHidden/>
    <w:link w:val="Heading3"/>
    <w:locked/>
    <w:rsid w:val="0003344f"/>
    <w:basedOn w:val="DefaultParagraphFont"/>
    <w:rPr>
      <w:rFonts w:ascii="Cambria" w:hAnsi="Cambria" w:cs="Cambria"/>
      <w:b/>
      <w:bCs/>
      <w:sz w:val="26"/>
      <w:szCs w:val="26"/>
    </w:rPr>
  </w:style>
  <w:style w:type="character" w:styleId="Heading4Char1" w:customStyle="1">
    <w:name w:val="Heading 4 Char1"/>
    <w:uiPriority w:val="99"/>
    <w:semiHidden/>
    <w:link w:val="Heading4"/>
    <w:locked/>
    <w:rsid w:val="0003344f"/>
    <w:basedOn w:val="DefaultParagraphFont"/>
    <w:rPr>
      <w:rFonts w:eastAsia="Times New Roman"/>
      <w:b/>
      <w:bCs/>
      <w:sz w:val="28"/>
      <w:szCs w:val="28"/>
    </w:rPr>
  </w:style>
  <w:style w:type="character" w:styleId="Heading5Char1" w:customStyle="1">
    <w:name w:val="Heading 5 Char1"/>
    <w:uiPriority w:val="99"/>
    <w:semiHidden/>
    <w:link w:val="Heading5"/>
    <w:locked/>
    <w:rsid w:val="0003344f"/>
    <w:basedOn w:val="DefaultParagraphFont"/>
    <w:rPr>
      <w:rFonts w:eastAsia="Times New Roman"/>
      <w:b/>
      <w:bCs/>
      <w:i/>
      <w:iCs/>
      <w:sz w:val="26"/>
      <w:szCs w:val="26"/>
    </w:rPr>
  </w:style>
  <w:style w:type="character" w:styleId="Heading6Char1" w:customStyle="1">
    <w:name w:val="Heading 6 Char1"/>
    <w:uiPriority w:val="99"/>
    <w:semiHidden/>
    <w:link w:val="Heading6"/>
    <w:locked/>
    <w:rsid w:val="0003344f"/>
    <w:basedOn w:val="DefaultParagraphFont"/>
    <w:rPr>
      <w:rFonts w:eastAsia="Times New Roman"/>
      <w:b/>
      <w:bCs/>
      <w:sz w:val="22"/>
      <w:szCs w:val="22"/>
    </w:rPr>
  </w:style>
  <w:style w:type="character" w:styleId="Heading7Char1" w:customStyle="1">
    <w:name w:val="Heading 7 Char1"/>
    <w:uiPriority w:val="99"/>
    <w:semiHidden/>
    <w:link w:val="Heading7"/>
    <w:locked/>
    <w:rsid w:val="0003344f"/>
    <w:basedOn w:val="DefaultParagraphFont"/>
    <w:rPr>
      <w:rFonts w:eastAsia="Times New Roman"/>
      <w:sz w:val="24"/>
      <w:szCs w:val="24"/>
    </w:rPr>
  </w:style>
  <w:style w:type="character" w:styleId="Heading8Char1" w:customStyle="1">
    <w:name w:val="Heading 8 Char1"/>
    <w:uiPriority w:val="99"/>
    <w:semiHidden/>
    <w:link w:val="Heading8"/>
    <w:locked/>
    <w:rsid w:val="0003344f"/>
    <w:basedOn w:val="DefaultParagraphFont"/>
    <w:rPr>
      <w:rFonts w:eastAsia="Times New Roman"/>
      <w:i/>
      <w:iCs/>
      <w:sz w:val="24"/>
      <w:szCs w:val="24"/>
    </w:rPr>
  </w:style>
  <w:style w:type="character" w:styleId="Heading9Char1" w:customStyle="1">
    <w:name w:val="Heading 9 Char1"/>
    <w:uiPriority w:val="99"/>
    <w:semiHidden/>
    <w:link w:val="Heading9"/>
    <w:locked/>
    <w:rsid w:val="0003344f"/>
    <w:basedOn w:val="DefaultParagraphFont"/>
    <w:rPr>
      <w:rFonts w:ascii="Cambria" w:hAnsi="Cambria" w:cs="Cambria"/>
      <w:sz w:val="22"/>
      <w:szCs w:val="22"/>
    </w:rPr>
  </w:style>
  <w:style w:type="character" w:styleId="HeaderChar" w:customStyle="1">
    <w:name w:val="Header Char"/>
    <w:uiPriority w:val="99"/>
    <w:semiHidden/>
    <w:link w:val="Header"/>
    <w:locked/>
    <w:rsid w:val="000a5f67"/>
    <w:basedOn w:val="DefaultParagraphFont"/>
    <w:rPr>
      <w:sz w:val="36"/>
      <w:szCs w:val="36"/>
      <w:lang w:eastAsia="en-US"/>
    </w:rPr>
  </w:style>
  <w:style w:type="character" w:styleId="HeaderChar1" w:customStyle="1">
    <w:name w:val="Header Char1"/>
    <w:uiPriority w:val="99"/>
    <w:link w:val="Header"/>
    <w:locked/>
    <w:rsid w:val="00107589"/>
    <w:basedOn w:val="DefaultParagraphFont"/>
    <w:rPr/>
  </w:style>
  <w:style w:type="character" w:styleId="FooterChar" w:customStyle="1">
    <w:name w:val="Footer Char"/>
    <w:uiPriority w:val="99"/>
    <w:semiHidden/>
    <w:link w:val="Footer"/>
    <w:locked/>
    <w:rsid w:val="000a5f67"/>
    <w:basedOn w:val="DefaultParagraphFont"/>
    <w:rPr>
      <w:sz w:val="36"/>
      <w:szCs w:val="36"/>
      <w:lang w:eastAsia="en-US"/>
    </w:rPr>
  </w:style>
  <w:style w:type="character" w:styleId="FooterChar1" w:customStyle="1">
    <w:name w:val="Footer Char1"/>
    <w:uiPriority w:val="99"/>
    <w:link w:val="Footer"/>
    <w:locked/>
    <w:rsid w:val="00107589"/>
    <w:basedOn w:val="DefaultParagraphFont"/>
    <w:rPr/>
  </w:style>
  <w:style w:type="character" w:styleId="FootnoteTextChar1" w:customStyle="1">
    <w:name w:val="Footnote Text Char1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styleId="FootnoteTextChar" w:customStyle="1">
    <w:name w:val="Footnote Text Char"/>
    <w:uiPriority w:val="99"/>
    <w:semiHidden/>
    <w:link w:val="FootnoteText"/>
    <w:locked/>
    <w:rsid w:val="000a5f67"/>
    <w:basedOn w:val="DefaultParagraphFont"/>
    <w:rPr>
      <w:sz w:val="20"/>
      <w:szCs w:val="20"/>
      <w:lang w:eastAsia="en-US"/>
    </w:rPr>
  </w:style>
  <w:style w:type="character" w:styleId="TextpoznmkypodiarouChar1" w:customStyle="1">
    <w:name w:val="Text poznámky pod čiarou Char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5" w:customStyle="1">
    <w:name w:val="Text poznámky pod čiarou Char13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4" w:customStyle="1">
    <w:name w:val="Text poznámky pod čiarou Char13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3" w:customStyle="1">
    <w:name w:val="Text poznámky pod čiarou Char13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2" w:customStyle="1">
    <w:name w:val="Text poznámky pod čiarou Char13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1" w:customStyle="1">
    <w:name w:val="Text poznámky pod čiarou Char13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0" w:customStyle="1">
    <w:name w:val="Text poznámky pod čiarou Char13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9" w:customStyle="1">
    <w:name w:val="Text poznámky pod čiarou Char12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8" w:customStyle="1">
    <w:name w:val="Text poznámky pod čiarou Char12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rsid w:val="00523555"/>
    <w:basedOn w:val="DefaultParagraphFont"/>
    <w:rPr>
      <w:sz w:val="20"/>
      <w:szCs w:val="20"/>
    </w:rPr>
  </w:style>
  <w:style w:type="character" w:styleId="TitleChar1" w:customStyle="1">
    <w:name w:val="Title Char1"/>
    <w:uiPriority w:val="99"/>
    <w:locked/>
    <w:rsid w:val="0003344f"/>
    <w:rPr>
      <w:rFonts w:eastAsia="Times New Roman"/>
      <w:b/>
      <w:bCs/>
      <w:sz w:val="32"/>
      <w:szCs w:val="32"/>
    </w:rPr>
  </w:style>
  <w:style w:type="character" w:styleId="TitleChar" w:customStyle="1">
    <w:name w:val="Title Char"/>
    <w:uiPriority w:val="99"/>
    <w:link w:val="Title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NzovChar1" w:customStyle="1">
    <w:name w:val="Názov Char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5" w:customStyle="1">
    <w:name w:val="Názov Char13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4" w:customStyle="1">
    <w:name w:val="Názov Char13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3" w:customStyle="1">
    <w:name w:val="Názov Char13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2" w:customStyle="1">
    <w:name w:val="Názov Char13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1" w:customStyle="1">
    <w:name w:val="Názov Char13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0" w:customStyle="1">
    <w:name w:val="Názov Char13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9" w:customStyle="1">
    <w:name w:val="Názov Char12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8" w:customStyle="1">
    <w:name w:val="Názov Char12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7" w:customStyle="1">
    <w:name w:val="Názov Char12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6" w:customStyle="1">
    <w:name w:val="Názov Char12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5" w:customStyle="1">
    <w:name w:val="Názov Char12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4" w:customStyle="1">
    <w:name w:val="Názov Char12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3" w:customStyle="1">
    <w:name w:val="Názov Char12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2" w:customStyle="1">
    <w:name w:val="Názov Char12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1" w:customStyle="1">
    <w:name w:val="Názov Char12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0" w:customStyle="1">
    <w:name w:val="Názov Char12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9" w:customStyle="1">
    <w:name w:val="Názov Char1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8" w:customStyle="1">
    <w:name w:val="Názov Char1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7" w:customStyle="1">
    <w:name w:val="Názov Char1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6" w:customStyle="1">
    <w:name w:val="Názov Char1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5" w:customStyle="1">
    <w:name w:val="Názov Char1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4" w:customStyle="1">
    <w:name w:val="Názov Char1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3" w:customStyle="1">
    <w:name w:val="Názov Char1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2" w:customStyle="1">
    <w:name w:val="Názov Char1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1" w:customStyle="1">
    <w:name w:val="Názov Char1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0" w:customStyle="1">
    <w:name w:val="Názov Char11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9" w:customStyle="1">
    <w:name w:val="Názov Char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8" w:customStyle="1">
    <w:name w:val="Názov Char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7" w:customStyle="1">
    <w:name w:val="Názov Char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6" w:customStyle="1">
    <w:name w:val="Názov Char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5" w:customStyle="1">
    <w:name w:val="Názov Char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4" w:customStyle="1">
    <w:name w:val="Názov Char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" w:customStyle="1">
    <w:name w:val="Názov Char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" w:customStyle="1">
    <w:name w:val="Názov Char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" w:customStyle="1">
    <w:name w:val="Názov Char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BodyTextChar1" w:customStyle="1">
    <w:name w:val="Body Text Char1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styleId="BodyTextChar" w:customStyle="1">
    <w:name w:val="Body Text Char"/>
    <w:uiPriority w:val="99"/>
    <w:semiHidden/>
    <w:link w:val="BodyText"/>
    <w:locked/>
    <w:rsid w:val="000a5f67"/>
    <w:basedOn w:val="DefaultParagraphFont"/>
    <w:rPr>
      <w:sz w:val="36"/>
      <w:szCs w:val="36"/>
      <w:lang w:eastAsia="en-US"/>
    </w:rPr>
  </w:style>
  <w:style w:type="character" w:styleId="ZkladntextChar1" w:customStyle="1">
    <w:name w:val="Základný text Char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5" w:customStyle="1">
    <w:name w:val="Základný text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Char134" w:customStyle="1">
    <w:name w:val="Základný text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3" w:customStyle="1">
    <w:name w:val="Základný text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Char132" w:customStyle="1">
    <w:name w:val="Základný text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Char131" w:customStyle="1">
    <w:name w:val="Základný text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0" w:customStyle="1">
    <w:name w:val="Základný text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Char129" w:customStyle="1">
    <w:name w:val="Základný text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Char128" w:customStyle="1">
    <w:name w:val="Základný text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Char127" w:customStyle="1">
    <w:name w:val="Základný text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Char126" w:customStyle="1">
    <w:name w:val="Základný text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Char125" w:customStyle="1">
    <w:name w:val="Základný text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Char124" w:customStyle="1">
    <w:name w:val="Základný text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Char123" w:customStyle="1">
    <w:name w:val="Základný text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2" w:customStyle="1">
    <w:name w:val="Základný text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Char121" w:customStyle="1">
    <w:name w:val="Základný text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Char120" w:customStyle="1">
    <w:name w:val="Základný text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Char119" w:customStyle="1">
    <w:name w:val="Základný text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18" w:customStyle="1">
    <w:name w:val="Základný text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17" w:customStyle="1">
    <w:name w:val="Základný text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16" w:customStyle="1">
    <w:name w:val="Základný text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15" w:customStyle="1">
    <w:name w:val="Základný text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14" w:customStyle="1">
    <w:name w:val="Základný text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13" w:customStyle="1">
    <w:name w:val="Základný text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12" w:customStyle="1">
    <w:name w:val="Základný text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1" w:customStyle="1">
    <w:name w:val="Základný text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Char110" w:customStyle="1">
    <w:name w:val="Základný text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Char19" w:customStyle="1">
    <w:name w:val="Základný text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8" w:customStyle="1">
    <w:name w:val="Základný text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7" w:customStyle="1">
    <w:name w:val="Základný text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6" w:customStyle="1">
    <w:name w:val="Základný text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5" w:customStyle="1">
    <w:name w:val="Základný text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4" w:customStyle="1">
    <w:name w:val="Základný text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" w:customStyle="1">
    <w:name w:val="Základný text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" w:customStyle="1">
    <w:name w:val="Základný text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" w:customStyle="1">
    <w:name w:val="Základný text Char11"/>
    <w:uiPriority w:val="99"/>
    <w:semiHidden/>
    <w:rsid w:val="00523555"/>
    <w:basedOn w:val="DefaultParagraphFont"/>
    <w:rPr>
      <w:sz w:val="36"/>
      <w:szCs w:val="36"/>
    </w:rPr>
  </w:style>
  <w:style w:type="character" w:styleId="SubtitleChar1" w:customStyle="1">
    <w:name w:val="Subtitle Char1"/>
    <w:uiPriority w:val="99"/>
    <w:locked/>
    <w:rsid w:val="0003344f"/>
    <w:rPr>
      <w:rFonts w:ascii="Cambria" w:hAnsi="Cambria" w:cs="Cambria"/>
      <w:sz w:val="24"/>
      <w:szCs w:val="24"/>
    </w:rPr>
  </w:style>
  <w:style w:type="character" w:styleId="SubtitleChar" w:customStyle="1">
    <w:name w:val="Subtitle Char"/>
    <w:uiPriority w:val="99"/>
    <w:link w:val="Subtitle"/>
    <w:locked/>
    <w:rsid w:val="000a5f67"/>
    <w:basedOn w:val="DefaultParagraphFont"/>
    <w:rPr>
      <w:rFonts w:ascii="Cambria" w:hAnsi="Cambria" w:cs="Cambria"/>
      <w:sz w:val="24"/>
      <w:szCs w:val="24"/>
      <w:lang w:eastAsia="en-US"/>
    </w:rPr>
  </w:style>
  <w:style w:type="character" w:styleId="PodtitulChar1" w:customStyle="1">
    <w:name w:val="Podtitul Char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5" w:customStyle="1">
    <w:name w:val="Podtitul Char13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4" w:customStyle="1">
    <w:name w:val="Podtitul Char13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3" w:customStyle="1">
    <w:name w:val="Podtitul Char13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2" w:customStyle="1">
    <w:name w:val="Podtitul Char13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1" w:customStyle="1">
    <w:name w:val="Podtitul Char13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0" w:customStyle="1">
    <w:name w:val="Podtitul Char13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9" w:customStyle="1">
    <w:name w:val="Podtitul Char12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8" w:customStyle="1">
    <w:name w:val="Podtitul Char12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7" w:customStyle="1">
    <w:name w:val="Podtitul Char12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6" w:customStyle="1">
    <w:name w:val="Podtitul Char12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5" w:customStyle="1">
    <w:name w:val="Podtitul Char12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4" w:customStyle="1">
    <w:name w:val="Podtitul Char12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3" w:customStyle="1">
    <w:name w:val="Podtitul Char12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2" w:customStyle="1">
    <w:name w:val="Podtitul Char12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1" w:customStyle="1">
    <w:name w:val="Podtitul Char12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0" w:customStyle="1">
    <w:name w:val="Podtitul Char12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9" w:customStyle="1">
    <w:name w:val="Podtitul Char1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8" w:customStyle="1">
    <w:name w:val="Podtitul Char1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7" w:customStyle="1">
    <w:name w:val="Podtitul Char1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6" w:customStyle="1">
    <w:name w:val="Podtitul Char1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5" w:customStyle="1">
    <w:name w:val="Podtitul Char1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4" w:customStyle="1">
    <w:name w:val="Podtitul Char1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3" w:customStyle="1">
    <w:name w:val="Podtitul Char1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2" w:customStyle="1">
    <w:name w:val="Podtitul Char1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1" w:customStyle="1">
    <w:name w:val="Podtitul Char1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0" w:customStyle="1">
    <w:name w:val="Podtitul Char11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9" w:customStyle="1">
    <w:name w:val="Podtitul Char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8" w:customStyle="1">
    <w:name w:val="Podtitul Char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7" w:customStyle="1">
    <w:name w:val="Podtitul Char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6" w:customStyle="1">
    <w:name w:val="Podtitul Char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5" w:customStyle="1">
    <w:name w:val="Podtitul Char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4" w:customStyle="1">
    <w:name w:val="Podtitul Char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" w:customStyle="1">
    <w:name w:val="Podtitul Char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" w:customStyle="1">
    <w:name w:val="Podtitul Char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" w:customStyle="1">
    <w:name w:val="Podtitul Char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BodyText2Char1" w:customStyle="1">
    <w:name w:val="Body Tex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2Char" w:customStyle="1">
    <w:name w:val="Body Text 2 Char"/>
    <w:uiPriority w:val="99"/>
    <w:semiHidden/>
    <w:link w:val="BodyText2"/>
    <w:locked/>
    <w:rsid w:val="000a5f67"/>
    <w:basedOn w:val="DefaultParagraphFont"/>
    <w:rPr>
      <w:sz w:val="36"/>
      <w:szCs w:val="36"/>
      <w:lang w:eastAsia="en-US"/>
    </w:rPr>
  </w:style>
  <w:style w:type="character" w:styleId="Zkladntext2Char1" w:customStyle="1">
    <w:name w:val="Základný text 2 Char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5" w:customStyle="1">
    <w:name w:val="Základný text 2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4" w:customStyle="1">
    <w:name w:val="Základný text 2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3" w:customStyle="1">
    <w:name w:val="Základný text 2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2" w:customStyle="1">
    <w:name w:val="Základný text 2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1" w:customStyle="1">
    <w:name w:val="Základný text 2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0" w:customStyle="1">
    <w:name w:val="Základný text 2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9" w:customStyle="1">
    <w:name w:val="Základný text 2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8" w:customStyle="1">
    <w:name w:val="Základný text 2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7" w:customStyle="1">
    <w:name w:val="Základný text 2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6" w:customStyle="1">
    <w:name w:val="Základný text 2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5" w:customStyle="1">
    <w:name w:val="Základný text 2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4" w:customStyle="1">
    <w:name w:val="Základný text 2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3" w:customStyle="1">
    <w:name w:val="Základný text 2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2" w:customStyle="1">
    <w:name w:val="Základný text 2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1" w:customStyle="1">
    <w:name w:val="Základný text 2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0" w:customStyle="1">
    <w:name w:val="Základný text 2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9" w:customStyle="1">
    <w:name w:val="Základný text 2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8" w:customStyle="1">
    <w:name w:val="Základný text 2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7" w:customStyle="1">
    <w:name w:val="Základný text 2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6" w:customStyle="1">
    <w:name w:val="Základný text 2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5" w:customStyle="1">
    <w:name w:val="Základný text 2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4" w:customStyle="1">
    <w:name w:val="Základný text 2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3" w:customStyle="1">
    <w:name w:val="Základný text 2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2" w:customStyle="1">
    <w:name w:val="Základný text 2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1" w:customStyle="1">
    <w:name w:val="Základný text 2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0" w:customStyle="1">
    <w:name w:val="Základný text 2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9" w:customStyle="1">
    <w:name w:val="Základný text 2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8" w:customStyle="1">
    <w:name w:val="Základný text 2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7" w:customStyle="1">
    <w:name w:val="Základný text 2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6" w:customStyle="1">
    <w:name w:val="Základný text 2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5" w:customStyle="1">
    <w:name w:val="Základný text 2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4" w:customStyle="1">
    <w:name w:val="Základný text 2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" w:customStyle="1">
    <w:name w:val="Základný text 2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" w:customStyle="1">
    <w:name w:val="Základný text 2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" w:customStyle="1">
    <w:name w:val="Základný text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2Char1" w:customStyle="1">
    <w:name w:val="Body Text Inden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2Char" w:customStyle="1">
    <w:name w:val="Body Text Indent 2 Char"/>
    <w:uiPriority w:val="99"/>
    <w:semiHidden/>
    <w:link w:val="BodyTextIndent2"/>
    <w:locked/>
    <w:rsid w:val="000a5f67"/>
    <w:basedOn w:val="DefaultParagraphFont"/>
    <w:rPr>
      <w:sz w:val="36"/>
      <w:szCs w:val="36"/>
      <w:lang w:eastAsia="en-US"/>
    </w:rPr>
  </w:style>
  <w:style w:type="character" w:styleId="Zarkazkladnhotextu2Char1" w:customStyle="1">
    <w:name w:val="Zarážka základného textu 2 Char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5" w:customStyle="1">
    <w:name w:val="Zarážka základného textu 2 Char13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4" w:customStyle="1">
    <w:name w:val="Zarážka základného textu 2 Char13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3" w:customStyle="1">
    <w:name w:val="Zarážka základného textu 2 Char13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2" w:customStyle="1">
    <w:name w:val="Zarážka základného textu 2 Char13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1" w:customStyle="1">
    <w:name w:val="Zarážka základného textu 2 Char13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0" w:customStyle="1">
    <w:name w:val="Zarážka základného textu 2 Char13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9" w:customStyle="1">
    <w:name w:val="Zarážka základného textu 2 Char12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3Char1" w:customStyle="1">
    <w:name w:val="Body Text Indent 3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3Char" w:customStyle="1">
    <w:name w:val="Body Text Indent 3 Char"/>
    <w:uiPriority w:val="99"/>
    <w:semiHidden/>
    <w:link w:val="BodyTextIndent3"/>
    <w:locked/>
    <w:rsid w:val="000a5f67"/>
    <w:basedOn w:val="DefaultParagraphFont"/>
    <w:rPr>
      <w:sz w:val="16"/>
      <w:szCs w:val="16"/>
      <w:lang w:eastAsia="en-US"/>
    </w:rPr>
  </w:style>
  <w:style w:type="character" w:styleId="Zarkazkladnhotextu3Char1" w:customStyle="1">
    <w:name w:val="Zarážka základného textu 3 Char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5" w:customStyle="1">
    <w:name w:val="Zarážka základného textu 3 Char13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4" w:customStyle="1">
    <w:name w:val="Zarážka základného textu 3 Char13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3" w:customStyle="1">
    <w:name w:val="Zarážka základného textu 3 Char13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2" w:customStyle="1">
    <w:name w:val="Zarážka základného textu 3 Char13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1" w:customStyle="1">
    <w:name w:val="Zarážka základného textu 3 Char13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0" w:customStyle="1">
    <w:name w:val="Zarážka základného textu 3 Char13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9" w:customStyle="1">
    <w:name w:val="Zarážka základného textu 3 Char12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8" w:customStyle="1">
    <w:name w:val="Zarážka základného textu 3 Char12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rsid w:val="00523555"/>
    <w:basedOn w:val="DefaultParagraphFont"/>
    <w:rPr>
      <w:sz w:val="16"/>
      <w:szCs w:val="16"/>
    </w:rPr>
  </w:style>
  <w:style w:type="character" w:styleId="BalloonTextChar1" w:customStyle="1">
    <w:name w:val="Balloon Text Char1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character" w:styleId="BalloonTextChar" w:customStyle="1">
    <w:name w:val="Balloon Text Char"/>
    <w:uiPriority w:val="99"/>
    <w:semiHidden/>
    <w:link w:val="BalloonText"/>
    <w:locked/>
    <w:rsid w:val="000a5f67"/>
    <w:basedOn w:val="DefaultParagraphFont"/>
    <w:rPr>
      <w:rFonts w:ascii="Times New Roman" w:hAnsi="Times New Roman" w:cs="Times New Roman"/>
      <w:sz w:val="2"/>
      <w:szCs w:val="2"/>
      <w:lang w:eastAsia="en-US"/>
    </w:rPr>
  </w:style>
  <w:style w:type="character" w:styleId="TextbublinyChar1" w:customStyle="1">
    <w:name w:val="Text bubliny Char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5" w:customStyle="1">
    <w:name w:val="Text bubliny Char13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Pagenumber">
    <w:name w:val="page number"/>
    <w:uiPriority w:val="99"/>
    <w:locked/>
    <w:rsid w:val="00af32cc"/>
    <w:basedOn w:val="DefaultParagraphFont"/>
    <w:rPr/>
  </w:style>
  <w:style w:type="character" w:styleId="PtaChar" w:customStyle="1">
    <w:name w:val="Päta Char"/>
    <w:uiPriority w:val="99"/>
    <w:locked/>
    <w:rsid w:val="00af32cc"/>
    <w:basedOn w:val="DefaultParagraphFont"/>
    <w:rPr/>
  </w:style>
  <w:style w:type="character" w:styleId="ListLabel1">
    <w:name w:val="ListLabel 1"/>
    <w:rPr>
      <w:rFonts w:eastAsia="Times New Roman"/>
    </w:rPr>
  </w:style>
  <w:style w:type="character" w:styleId="ListLabel2">
    <w:name w:val="ListLabel 2"/>
    <w:rPr>
      <w:rFonts w:cs="Courier New"/>
    </w:rPr>
  </w:style>
  <w:style w:type="character" w:styleId="ListLabel3">
    <w:name w:val="ListLabel 3"/>
    <w:rPr>
      <w:rFonts w:cs="Wingdings"/>
    </w:rPr>
  </w:style>
  <w:style w:type="character" w:styleId="ListLabel4">
    <w:name w:val="ListLabel 4"/>
    <w:rPr>
      <w:rFonts w:cs="Symbol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uiPriority w:val="99"/>
    <w:semiHidden/>
    <w:link w:val="BodyTextChar"/>
    <w:rsid w:val="0003344f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Arial"/>
    </w:rPr>
  </w:style>
  <w:style w:type="paragraph" w:styleId="Hlavika">
    <w:name w:val="Hlavička"/>
    <w:uiPriority w:val="99"/>
    <w:link w:val="Head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uiPriority w:val="99"/>
    <w:link w:val="Foot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uiPriority w:val="99"/>
    <w:semiHidden/>
    <w:link w:val="FootnoteTextChar"/>
    <w:rsid w:val="0003344f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Názov"/>
    <w:uiPriority w:val="99"/>
    <w:qFormat/>
    <w:link w:val="TitleChar"/>
    <w:rsid w:val="0003344f"/>
    <w:basedOn w:val="Normal"/>
    <w:next w:val="Normal"/>
    <w:pPr>
      <w:jc w:val="left"/>
      <w:outlineLvl w:val="0"/>
    </w:pPr>
    <w:rPr/>
  </w:style>
  <w:style w:type="paragraph" w:styleId="Podnzov">
    <w:name w:val="Podnázov"/>
    <w:uiPriority w:val="99"/>
    <w:qFormat/>
    <w:link w:val="SubtitleChar"/>
    <w:rsid w:val="0003344f"/>
    <w:basedOn w:val="Normal"/>
    <w:next w:val="Normal"/>
    <w:pPr>
      <w:spacing w:lineRule="auto" w:line="240" w:before="0" w:after="60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paragraph" w:styleId="BodyText2">
    <w:name w:val="Body Text 2"/>
    <w:uiPriority w:val="99"/>
    <w:semiHidden/>
    <w:link w:val="BodyText2Char"/>
    <w:rsid w:val="0003344f"/>
    <w:basedOn w:val="Normal"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uiPriority w:val="99"/>
    <w:semiHidden/>
    <w:link w:val="BodyTextIndent2Char"/>
    <w:rsid w:val="0003344f"/>
    <w:basedOn w:val="Normal"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uiPriority w:val="99"/>
    <w:semiHidden/>
    <w:link w:val="BodyTextIndent3Char"/>
    <w:rsid w:val="0003344f"/>
    <w:basedOn w:val="Normal"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uiPriority w:val="99"/>
    <w:semiHidden/>
    <w:link w:val="BalloonTextChar"/>
    <w:rsid w:val="0003344f"/>
    <w:basedOn w:val="Normal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uiPriority w:val="99"/>
    <w:qFormat/>
    <w:rsid w:val="004268d2"/>
    <w:basedOn w:val="Normal"/>
    <w:pPr>
      <w:ind w:left="720" w:right="0" w:hanging="0"/>
    </w:pPr>
    <w:rPr/>
  </w:style>
  <w:style w:type="paragraph" w:styleId="TopHeader" w:customStyle="1">
    <w:name w:val="Top Header"/>
    <w:uiPriority w:val="99"/>
    <w:rsid w:val="0003344f"/>
    <w:basedOn w:val="Normal"/>
    <w:pPr>
      <w:spacing w:lineRule="auto" w:line="240" w:before="0" w:after="0"/>
      <w:jc w:val="center"/>
    </w:pPr>
    <w:rPr>
      <w:b/>
      <w:bCs/>
    </w:rPr>
  </w:style>
  <w:style w:type="paragraph" w:styleId="NormalWeb">
    <w:name w:val="Normal (Web)"/>
    <w:uiPriority w:val="99"/>
    <w:semiHidden/>
    <w:rsid w:val="00d9007d"/>
    <w:basedOn w:val="Normal"/>
    <w:pPr>
      <w:spacing w:before="0" w:after="280"/>
    </w:pPr>
    <w:rPr>
      <w:sz w:val="24"/>
      <w:szCs w:val="24"/>
      <w:lang w:eastAsia="sk-SK"/>
    </w:rPr>
  </w:style>
  <w:style w:type="paragraph" w:styleId="Default" w:customStyle="1">
    <w:name w:val="Default"/>
    <w:uiPriority w:val="99"/>
    <w:rsid w:val="00ee2a34"/>
    <w:pPr>
      <w:widowControl/>
      <w:suppressAutoHyphens w:val="true"/>
      <w:bidi w:val="0"/>
      <w:jc w:val="left"/>
    </w:pPr>
    <w:rPr>
      <w:rFonts w:ascii="Arial" w:hAnsi="Arial" w:cs="Arial" w:eastAsia="Times New Roman"/>
      <w:color w:val="000000"/>
      <w:sz w:val="24"/>
      <w:szCs w:val="24"/>
      <w:lang w:val="sk-SK" w:eastAsia="sk-SK" w:bidi="ar-SA"/>
    </w:rPr>
  </w:style>
  <w:style w:type="paragraph" w:styleId="Obsahtabuky">
    <w:name w:val="Obsah tabuľky"/>
    <w:basedOn w:val="Normal"/>
    <w:pPr/>
    <w:rPr/>
  </w:style>
  <w:style w:type="paragraph" w:styleId="Nadpistabuky">
    <w:name w:val="Nadpis tabuľky"/>
    <w:basedOn w:val="Obsahtabuky"/>
    <w:pPr/>
    <w:rPr/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86fc2"/>
    <w:rPr>
      <w:lang w:eastAsia="en-US"/>
      <w:sz w:val="20"/>
      <w:szCs w:val="20"/>
    </w:r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293</TotalTime>
  <Application>LibreOffice/4.2.3.3$Windows_x86 LibreOffice_project/882f8a0a489bc99a9e60c7905a60226254cb6ff0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2016-02-05T15:29:00Z</dcterms:created>
  <dc:creator>...</dc:creator>
  <dc:language>sk-SK</dc:language>
  <cp:lastModifiedBy>...</cp:lastModifiedBy>
  <cp:lastPrinted>2022-03-10T15:41:21Z</cp:lastPrinted>
  <dcterms:modified xsi:type="dcterms:W3CDTF">2017-02-09T08:35:00Z</dcterms:modified>
  <cp:revision>59</cp:revision>
  <dc:title>1</dc:title>
</cp:coreProperties>
</file>