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9B901" w14:textId="77777777"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14:paraId="180B14E9" w14:textId="77777777" w:rsidR="00462239" w:rsidRPr="00462239" w:rsidRDefault="00462239" w:rsidP="00462239">
      <w:pPr>
        <w:ind w:left="360" w:right="-468"/>
        <w:rPr>
          <w:rFonts w:ascii="Arial Narrow" w:hAnsi="Arial Narrow"/>
          <w:b/>
          <w:bCs/>
          <w:sz w:val="18"/>
          <w:szCs w:val="18"/>
        </w:rPr>
      </w:pPr>
    </w:p>
    <w:p w14:paraId="7C2DF54C"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14:paraId="0A286FD4" w14:textId="77777777"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5688"/>
      </w:tblGrid>
      <w:tr w:rsidR="003B2828" w14:paraId="30889540" w14:textId="77777777" w:rsidTr="00452840">
        <w:tc>
          <w:tcPr>
            <w:tcW w:w="3433" w:type="dxa"/>
            <w:shd w:val="clear" w:color="auto" w:fill="auto"/>
          </w:tcPr>
          <w:p w14:paraId="4C56DE5F" w14:textId="77777777"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14:paraId="3B9DD1DB" w14:textId="77777777" w:rsidR="003B2828" w:rsidRPr="00A4537E" w:rsidRDefault="006F4272" w:rsidP="00452840">
            <w:pPr>
              <w:ind w:right="-468"/>
              <w:rPr>
                <w:rFonts w:ascii="Arial Narrow" w:hAnsi="Arial Narrow"/>
                <w:bCs/>
                <w:color w:val="FF0000"/>
                <w:sz w:val="18"/>
                <w:szCs w:val="18"/>
              </w:rPr>
            </w:pPr>
            <w:r w:rsidRPr="00A4537E">
              <w:rPr>
                <w:rFonts w:ascii="Arial Narrow" w:hAnsi="Arial Narrow"/>
                <w:sz w:val="18"/>
                <w:szCs w:val="18"/>
              </w:rPr>
              <w:t>HBR Slovakia, s.r.o.</w:t>
            </w:r>
          </w:p>
        </w:tc>
      </w:tr>
      <w:tr w:rsidR="00685729" w14:paraId="5974BD14" w14:textId="77777777" w:rsidTr="00452840">
        <w:tc>
          <w:tcPr>
            <w:tcW w:w="3433" w:type="dxa"/>
            <w:shd w:val="clear" w:color="auto" w:fill="auto"/>
          </w:tcPr>
          <w:p w14:paraId="02D2982A"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14:paraId="6424238D" w14:textId="77777777" w:rsidR="00685729" w:rsidRPr="00A4537E" w:rsidRDefault="006F4272" w:rsidP="00452840">
            <w:pPr>
              <w:ind w:right="-468"/>
              <w:rPr>
                <w:rFonts w:ascii="Arial Narrow" w:hAnsi="Arial Narrow"/>
                <w:bCs/>
                <w:color w:val="FF0000"/>
                <w:sz w:val="18"/>
                <w:szCs w:val="18"/>
              </w:rPr>
            </w:pPr>
            <w:r w:rsidRPr="00A4537E">
              <w:rPr>
                <w:rFonts w:ascii="Arial Narrow" w:hAnsi="Arial Narrow"/>
                <w:sz w:val="18"/>
                <w:szCs w:val="18"/>
              </w:rPr>
              <w:t>Nové záhrady I, 13/A, 82105, Bratislava</w:t>
            </w:r>
          </w:p>
        </w:tc>
      </w:tr>
      <w:tr w:rsidR="00685729" w14:paraId="6704403A" w14:textId="77777777" w:rsidTr="00452840">
        <w:tc>
          <w:tcPr>
            <w:tcW w:w="3433" w:type="dxa"/>
            <w:shd w:val="clear" w:color="auto" w:fill="auto"/>
          </w:tcPr>
          <w:p w14:paraId="6E868579"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14:paraId="39BB71A9" w14:textId="77777777" w:rsidR="00685729" w:rsidRPr="00A4537E" w:rsidRDefault="00B722F4" w:rsidP="00452840">
            <w:pPr>
              <w:ind w:right="-468"/>
              <w:rPr>
                <w:rFonts w:ascii="Arial Narrow" w:hAnsi="Arial Narrow"/>
                <w:bCs/>
                <w:sz w:val="18"/>
                <w:szCs w:val="18"/>
              </w:rPr>
            </w:pPr>
            <w:r w:rsidRPr="00A4537E">
              <w:rPr>
                <w:rStyle w:val="ra"/>
                <w:rFonts w:ascii="Arial Narrow" w:hAnsi="Arial Narrow"/>
                <w:sz w:val="18"/>
                <w:szCs w:val="18"/>
              </w:rPr>
              <w:t>19.05.2005,</w:t>
            </w:r>
            <w:r w:rsidRPr="00A4537E">
              <w:rPr>
                <w:rStyle w:val="Nadpis1Char"/>
                <w:rFonts w:ascii="Arial Narrow" w:hAnsi="Arial Narrow"/>
                <w:sz w:val="18"/>
                <w:szCs w:val="18"/>
              </w:rPr>
              <w:t xml:space="preserve"> </w:t>
            </w:r>
            <w:r w:rsidRPr="00A4537E">
              <w:rPr>
                <w:rStyle w:val="tl"/>
                <w:rFonts w:ascii="Arial Narrow" w:hAnsi="Arial Narrow"/>
                <w:sz w:val="18"/>
                <w:szCs w:val="18"/>
              </w:rPr>
              <w:t>Vložka číslo: </w:t>
            </w:r>
            <w:r w:rsidRPr="00A4537E">
              <w:rPr>
                <w:rFonts w:ascii="Arial Narrow" w:hAnsi="Arial Narrow"/>
                <w:sz w:val="18"/>
                <w:szCs w:val="18"/>
              </w:rPr>
              <w:t xml:space="preserve"> </w:t>
            </w:r>
            <w:r w:rsidRPr="00A4537E">
              <w:rPr>
                <w:rStyle w:val="ra"/>
                <w:rFonts w:ascii="Arial Narrow" w:hAnsi="Arial Narrow"/>
                <w:sz w:val="18"/>
                <w:szCs w:val="18"/>
              </w:rPr>
              <w:t>103925/B</w:t>
            </w:r>
          </w:p>
        </w:tc>
      </w:tr>
    </w:tbl>
    <w:p w14:paraId="2920D720" w14:textId="77777777" w:rsidR="003B2828" w:rsidRPr="00462239" w:rsidRDefault="003B2828" w:rsidP="003B2828">
      <w:pPr>
        <w:ind w:left="928" w:right="-468"/>
        <w:rPr>
          <w:rFonts w:ascii="Arial Narrow" w:hAnsi="Arial Narrow"/>
          <w:bCs/>
          <w:sz w:val="18"/>
          <w:szCs w:val="18"/>
        </w:rPr>
      </w:pPr>
    </w:p>
    <w:p w14:paraId="6BE9A93C"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B722F4" w:rsidRPr="00B722F4">
        <w:rPr>
          <w:rStyle w:val="Nadpis1Char"/>
        </w:rPr>
        <w:t xml:space="preserve"> </w:t>
      </w:r>
      <w:r w:rsidR="00B722F4">
        <w:rPr>
          <w:rStyle w:val="ra"/>
        </w:rPr>
        <w:t>podnikateľské poradenstvo,</w:t>
      </w:r>
      <w:r w:rsidR="00B722F4" w:rsidRPr="00B722F4">
        <w:rPr>
          <w:rStyle w:val="Nadpis1Char"/>
        </w:rPr>
        <w:t xml:space="preserve"> </w:t>
      </w:r>
      <w:r w:rsidR="00B722F4">
        <w:rPr>
          <w:rStyle w:val="ra"/>
        </w:rPr>
        <w:t>organizovanie školení, kurzov a seminárov,</w:t>
      </w:r>
      <w:r w:rsidR="00B722F4" w:rsidRPr="00B722F4">
        <w:rPr>
          <w:rStyle w:val="Nadpis1Char"/>
        </w:rPr>
        <w:t xml:space="preserve"> </w:t>
      </w:r>
      <w:r w:rsidR="00B722F4">
        <w:rPr>
          <w:rStyle w:val="ra"/>
        </w:rPr>
        <w:t>činnosť organizačných, ekonomických a účtovných poradcov</w:t>
      </w:r>
    </w:p>
    <w:p w14:paraId="7E0E4EFD" w14:textId="77777777" w:rsidR="003B2828" w:rsidRDefault="003B2828" w:rsidP="003B2828">
      <w:pPr>
        <w:ind w:left="928" w:right="-468"/>
        <w:rPr>
          <w:rFonts w:ascii="Arial Narrow" w:hAnsi="Arial Narrow"/>
          <w:bCs/>
          <w:sz w:val="18"/>
          <w:szCs w:val="18"/>
        </w:rPr>
      </w:pPr>
    </w:p>
    <w:p w14:paraId="05F94B35" w14:textId="77777777"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47C6D724" w14:textId="77777777" w:rsidR="00C95A68" w:rsidRDefault="00C95A68" w:rsidP="00C95A68">
      <w:pPr>
        <w:ind w:left="928" w:right="-468"/>
        <w:jc w:val="both"/>
        <w:rPr>
          <w:rFonts w:ascii="Arial Narrow" w:hAnsi="Arial Narrow" w:cs="Arial"/>
          <w:b/>
          <w:sz w:val="18"/>
          <w:szCs w:val="18"/>
        </w:rPr>
      </w:pPr>
    </w:p>
    <w:p w14:paraId="32386455" w14:textId="77777777"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14:paraId="386DEC11" w14:textId="77777777"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14:paraId="55D2FB6E" w14:textId="77777777">
        <w:trPr>
          <w:jc w:val="center"/>
        </w:trPr>
        <w:tc>
          <w:tcPr>
            <w:tcW w:w="3646" w:type="dxa"/>
            <w:tcBorders>
              <w:top w:val="single" w:sz="12" w:space="0" w:color="auto"/>
              <w:bottom w:val="nil"/>
              <w:right w:val="single" w:sz="12" w:space="0" w:color="auto"/>
            </w:tcBorders>
            <w:vAlign w:val="center"/>
          </w:tcPr>
          <w:p w14:paraId="6C06242F" w14:textId="77777777"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14:paraId="42A72160" w14:textId="77777777"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14:paraId="20B834EC" w14:textId="77777777"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14:paraId="0A1D0D6A" w14:textId="77777777">
        <w:trPr>
          <w:jc w:val="center"/>
        </w:trPr>
        <w:tc>
          <w:tcPr>
            <w:tcW w:w="3646" w:type="dxa"/>
            <w:tcBorders>
              <w:top w:val="single" w:sz="12" w:space="0" w:color="auto"/>
              <w:right w:val="single" w:sz="12" w:space="0" w:color="auto"/>
            </w:tcBorders>
            <w:vAlign w:val="center"/>
          </w:tcPr>
          <w:p w14:paraId="1A047F8F"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14:paraId="399E4733" w14:textId="77777777"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14:paraId="081E367D" w14:textId="77777777" w:rsidR="00C95A68" w:rsidRPr="001153FA" w:rsidRDefault="00C95A68" w:rsidP="003B2828">
            <w:pPr>
              <w:pStyle w:val="Value"/>
              <w:jc w:val="center"/>
              <w:rPr>
                <w:sz w:val="18"/>
                <w:szCs w:val="18"/>
                <w:lang w:val="sk-SK" w:eastAsia="en-US"/>
              </w:rPr>
            </w:pPr>
          </w:p>
        </w:tc>
      </w:tr>
      <w:tr w:rsidR="00C95A68" w:rsidRPr="003B2828" w14:paraId="16810C9C" w14:textId="77777777">
        <w:trPr>
          <w:trHeight w:val="285"/>
          <w:jc w:val="center"/>
        </w:trPr>
        <w:tc>
          <w:tcPr>
            <w:tcW w:w="3646" w:type="dxa"/>
            <w:tcBorders>
              <w:right w:val="single" w:sz="12" w:space="0" w:color="auto"/>
            </w:tcBorders>
            <w:vAlign w:val="center"/>
          </w:tcPr>
          <w:p w14:paraId="1798513C"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14:paraId="49712757" w14:textId="77777777"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14:paraId="14FF0575" w14:textId="77777777" w:rsidR="00C95A68" w:rsidRPr="001153FA" w:rsidRDefault="00C95A68" w:rsidP="003B2828">
            <w:pPr>
              <w:pStyle w:val="Value"/>
              <w:jc w:val="center"/>
              <w:rPr>
                <w:sz w:val="18"/>
                <w:szCs w:val="18"/>
                <w:lang w:val="sk-SK" w:eastAsia="en-US"/>
              </w:rPr>
            </w:pPr>
          </w:p>
        </w:tc>
      </w:tr>
      <w:tr w:rsidR="00C95A68" w:rsidRPr="003B2828" w14:paraId="6FA4AFC5" w14:textId="77777777">
        <w:trPr>
          <w:trHeight w:val="285"/>
          <w:jc w:val="center"/>
        </w:trPr>
        <w:tc>
          <w:tcPr>
            <w:tcW w:w="3646" w:type="dxa"/>
            <w:tcBorders>
              <w:bottom w:val="single" w:sz="12" w:space="0" w:color="auto"/>
              <w:right w:val="single" w:sz="12" w:space="0" w:color="auto"/>
            </w:tcBorders>
            <w:vAlign w:val="center"/>
          </w:tcPr>
          <w:p w14:paraId="6FCD6B80" w14:textId="77777777"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14:paraId="36A1FB7F" w14:textId="0C74D32D" w:rsidR="00C95A68" w:rsidRPr="001153FA" w:rsidRDefault="00605070"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14:paraId="7F3A037C" w14:textId="78D61CB7" w:rsidR="00C95A68" w:rsidRPr="001153FA" w:rsidRDefault="00605070" w:rsidP="003B2828">
            <w:pPr>
              <w:pStyle w:val="Value"/>
              <w:jc w:val="center"/>
              <w:rPr>
                <w:sz w:val="18"/>
                <w:szCs w:val="18"/>
                <w:lang w:val="sk-SK" w:eastAsia="en-US"/>
              </w:rPr>
            </w:pPr>
            <w:r>
              <w:rPr>
                <w:sz w:val="18"/>
                <w:szCs w:val="18"/>
                <w:lang w:val="sk-SK" w:eastAsia="en-US"/>
              </w:rPr>
              <w:t>1</w:t>
            </w:r>
          </w:p>
        </w:tc>
      </w:tr>
    </w:tbl>
    <w:p w14:paraId="1BF7FEFF" w14:textId="77777777" w:rsidR="00C95A68" w:rsidRPr="003B2828" w:rsidRDefault="00C95A68" w:rsidP="00C95A68">
      <w:pPr>
        <w:pStyle w:val="Nzov"/>
        <w:spacing w:before="0" w:beforeAutospacing="0" w:after="0"/>
        <w:jc w:val="left"/>
        <w:rPr>
          <w:sz w:val="18"/>
          <w:szCs w:val="18"/>
        </w:rPr>
      </w:pPr>
    </w:p>
    <w:p w14:paraId="13FE3BCE" w14:textId="77777777"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14:paraId="1B490609"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14:paraId="5B794396"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14:paraId="5622B3CC" w14:textId="77777777" w:rsidR="00462239" w:rsidRPr="00462239" w:rsidRDefault="00462239" w:rsidP="00462239">
      <w:pPr>
        <w:ind w:right="-468"/>
        <w:rPr>
          <w:rFonts w:ascii="Arial Narrow" w:hAnsi="Arial Narrow"/>
          <w:bCs/>
          <w:sz w:val="18"/>
          <w:szCs w:val="18"/>
        </w:rPr>
      </w:pPr>
    </w:p>
    <w:p w14:paraId="0C587EF1" w14:textId="77777777" w:rsidR="003B2828" w:rsidRPr="003B2828" w:rsidRDefault="003B2828" w:rsidP="003B2828">
      <w:pPr>
        <w:pStyle w:val="Odsekzoznamu1"/>
        <w:ind w:left="720"/>
        <w:rPr>
          <w:sz w:val="21"/>
          <w:szCs w:val="21"/>
        </w:rPr>
      </w:pPr>
    </w:p>
    <w:p w14:paraId="3A0A9142" w14:textId="77777777" w:rsidR="00462239" w:rsidRPr="00462239" w:rsidRDefault="00462239" w:rsidP="00462239">
      <w:pPr>
        <w:ind w:right="-468"/>
        <w:jc w:val="both"/>
        <w:rPr>
          <w:rFonts w:ascii="Arial Narrow" w:hAnsi="Arial Narrow"/>
          <w:bCs/>
          <w:sz w:val="18"/>
          <w:szCs w:val="18"/>
        </w:rPr>
      </w:pPr>
    </w:p>
    <w:p w14:paraId="4273632C"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14:paraId="5FB072CA" w14:textId="77777777" w:rsidR="00462239" w:rsidRPr="00462239" w:rsidRDefault="00462239" w:rsidP="00462239">
      <w:pPr>
        <w:ind w:left="360" w:right="-468"/>
        <w:rPr>
          <w:rFonts w:ascii="Arial Narrow" w:hAnsi="Arial Narrow"/>
          <w:bCs/>
          <w:sz w:val="18"/>
          <w:szCs w:val="18"/>
        </w:rPr>
      </w:pPr>
    </w:p>
    <w:p w14:paraId="0F308721"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53BCA500"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0712CAB1"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76F6AC08" w14:textId="77777777"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14:paraId="7032B6E6" w14:textId="77777777"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14:paraId="649F8978" w14:textId="77777777"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14:paraId="57699A6F" w14:textId="77777777" w:rsidR="00462239" w:rsidRPr="00462239" w:rsidRDefault="00462239" w:rsidP="00462239">
      <w:pPr>
        <w:ind w:left="1004" w:right="-468"/>
        <w:jc w:val="both"/>
        <w:rPr>
          <w:rFonts w:ascii="Arial Narrow" w:hAnsi="Arial Narrow"/>
          <w:bCs/>
          <w:sz w:val="18"/>
          <w:szCs w:val="18"/>
        </w:rPr>
      </w:pPr>
    </w:p>
    <w:p w14:paraId="09566600"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14:paraId="5293C106" w14:textId="77777777" w:rsidR="00462239" w:rsidRPr="00462239" w:rsidRDefault="00462239" w:rsidP="00462239">
      <w:pPr>
        <w:ind w:right="-468"/>
        <w:jc w:val="both"/>
        <w:rPr>
          <w:rFonts w:ascii="Arial Narrow" w:hAnsi="Arial Narrow"/>
          <w:b/>
          <w:bCs/>
          <w:sz w:val="18"/>
          <w:szCs w:val="18"/>
        </w:rPr>
      </w:pPr>
    </w:p>
    <w:p w14:paraId="0960F7C6"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14:paraId="680E0C51"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14:paraId="7DFB71C3"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14:paraId="32484D16"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14:paraId="1AC21997"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14:paraId="235C6C1B"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14:paraId="2BAC0EC4"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14:paraId="02BF4F92"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14:paraId="005C49C4"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14:paraId="6F86A0BF"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14:paraId="1AD1A73C"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lastRenderedPageBreak/>
        <w:t>prehľade zmien vlastného imania,</w:t>
      </w:r>
    </w:p>
    <w:p w14:paraId="78096902"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14:paraId="1C0E651E" w14:textId="77777777" w:rsidR="00462239" w:rsidRPr="00462239" w:rsidRDefault="00462239" w:rsidP="00462239">
      <w:pPr>
        <w:ind w:right="-468"/>
        <w:jc w:val="both"/>
        <w:rPr>
          <w:rFonts w:ascii="Arial Narrow" w:hAnsi="Arial Narrow"/>
          <w:bCs/>
          <w:sz w:val="18"/>
          <w:szCs w:val="18"/>
        </w:rPr>
      </w:pPr>
    </w:p>
    <w:p w14:paraId="6F49FF3F" w14:textId="77777777" w:rsidR="00462239" w:rsidRPr="00462239" w:rsidRDefault="00462239" w:rsidP="00462239">
      <w:pPr>
        <w:ind w:right="-468"/>
        <w:jc w:val="both"/>
        <w:rPr>
          <w:rFonts w:ascii="Arial Narrow" w:hAnsi="Arial Narrow"/>
          <w:b/>
          <w:bCs/>
          <w:sz w:val="18"/>
          <w:szCs w:val="18"/>
        </w:rPr>
      </w:pPr>
    </w:p>
    <w:p w14:paraId="04D1FB71" w14:textId="77777777"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14:paraId="06A7D2BB" w14:textId="77777777"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14:paraId="6F4BF7A5"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14:paraId="5068591F"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14:paraId="4E2FCE8E" w14:textId="77777777"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14:paraId="1B1404B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14:paraId="6A04AB60"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14:paraId="502F811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14:paraId="4978AC9E"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14:paraId="35831200"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14:paraId="0056535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14:paraId="0AC89D3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14:paraId="4D44ABB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14:paraId="5E7D489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14:paraId="0755C83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14:paraId="00EE517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14:paraId="51B78B7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14:paraId="096DE9D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14:paraId="58AF9B7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14:paraId="63ECFCD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14:paraId="15AC128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14:paraId="054EAF4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14:paraId="36A6735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14:paraId="2AA457FB"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14:paraId="7DCFFD90"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14:paraId="2F3F852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14:paraId="32E43583" w14:textId="77777777"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14:paraId="77E59E3B" w14:textId="77777777"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14:paraId="3EF42DC0" w14:textId="77777777"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388C0361" w14:textId="77777777" w:rsidR="00003A88" w:rsidRPr="00003A88" w:rsidRDefault="00003A88" w:rsidP="00003A88">
      <w:pPr>
        <w:ind w:left="1004" w:right="-468"/>
        <w:rPr>
          <w:rFonts w:ascii="Arial Narrow" w:hAnsi="Arial Narrow"/>
          <w:bCs/>
          <w:sz w:val="18"/>
          <w:szCs w:val="18"/>
        </w:rPr>
      </w:pPr>
    </w:p>
    <w:p w14:paraId="6E6A77E7" w14:textId="77777777"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14:paraId="0586C6B1"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14:paraId="1E812BD3"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14:paraId="5C7B07FB"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14:paraId="76EE0936"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14:paraId="24E46570" w14:textId="77777777"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14:paraId="6914473C" w14:textId="77777777" w:rsidR="001E4409" w:rsidRDefault="001E4409" w:rsidP="001E4409">
      <w:pPr>
        <w:ind w:right="-468"/>
        <w:jc w:val="both"/>
        <w:rPr>
          <w:rFonts w:ascii="Arial Narrow" w:hAnsi="Arial Narrow"/>
          <w:bCs/>
          <w:sz w:val="18"/>
          <w:szCs w:val="18"/>
        </w:rPr>
      </w:pPr>
    </w:p>
    <w:p w14:paraId="49FDC8ED" w14:textId="77777777"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14:paraId="2811F6CE" w14:textId="77777777"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14:paraId="3DC39054" w14:textId="77777777"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14:paraId="5435F3FB"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14:paraId="34DDD866"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14:paraId="0261B1B7" w14:textId="77777777"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14:paraId="1284C71A" w14:textId="77777777"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14:paraId="0AD6E918"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14:paraId="71B8FD7B"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14:paraId="60E147A0"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14:paraId="3D85AD5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14:paraId="4C582292"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14:paraId="6C3322D0"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14:paraId="00CB755C"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14:paraId="1861FE33"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052A7DAE" w14:textId="77777777"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14:paraId="78EB6785"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14:paraId="79EF5E0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14:paraId="6EF8144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14:paraId="3E2ED5D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14:paraId="25CF52A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14:paraId="1DA3BD6C"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14:paraId="2DA6946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14:paraId="6A9807C9"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14:paraId="656F9816"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692F45A4" w14:textId="77777777"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4A242F16"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14:paraId="5AAC8978" w14:textId="77777777"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558F9EEF"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01D1286B" w14:textId="77777777" w:rsidR="005D33BB" w:rsidRPr="00156A13" w:rsidRDefault="006F427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5008526F"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6A4F43B1"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7DE4C632" w14:textId="77777777" w:rsidR="005D33BB" w:rsidRPr="00497323" w:rsidRDefault="006F427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14:paraId="4C9477C1"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76C3103C"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3452C7EE"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66CCD24C"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15AB652C"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822B4F6"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5684F837" w14:textId="77777777" w:rsidR="005D33BB" w:rsidRPr="00156A13" w:rsidRDefault="006F427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46332E52"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3484DF8C"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6880DCF1" w14:textId="77777777" w:rsidR="005D33BB" w:rsidRPr="00497323" w:rsidRDefault="006F427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32A8F6A6"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170B03C4"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1C9C384B"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302850AA"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3EA70691"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B551389"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39DB64B5" w14:textId="77777777" w:rsidR="005D33BB" w:rsidRPr="00156A13" w:rsidRDefault="006F427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30B349FF"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692A9819"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2219D678" w14:textId="77777777" w:rsidR="005D33BB" w:rsidRPr="00497323" w:rsidRDefault="006F427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544575D6"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07C66E15"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6279DF36"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787514AC"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6161FDD5"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28B3BAB9"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14:paraId="120F2114"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6974B5E2"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3D729317" w14:textId="77777777"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6F81BA16" w14:textId="77777777"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5ECCCAF0" w14:textId="77777777"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71923738"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115D5DFA"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45EAF266"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73BF119A" w14:textId="77777777"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753B8DD"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31E799A7" w14:textId="77777777" w:rsidR="005D33BB" w:rsidRPr="00156A13" w:rsidRDefault="006F427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1CFE6B52"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6767DF7C" w14:textId="77777777" w:rsidR="005D33BB" w:rsidRPr="00987871" w:rsidRDefault="006F4272"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16F588D1" w14:textId="77777777" w:rsidR="005D33BB" w:rsidRPr="00987871" w:rsidRDefault="006F4272"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14:paraId="648E7B90"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492721A6"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7D42AB14"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01AA0CF0" w14:textId="77777777" w:rsidR="005D33BB" w:rsidRPr="00497323" w:rsidRDefault="006F427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6DBAB9EC"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0413268E" w14:textId="77777777"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14:paraId="0E15B729"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2F7B969C"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334DAC86" w14:textId="77777777" w:rsidR="005F3464" w:rsidRPr="00156A13" w:rsidRDefault="006F427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45E05FF4"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4BCDF439"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371F0DB8" w14:textId="77777777" w:rsidR="005F3464" w:rsidRPr="00497323" w:rsidRDefault="006F427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3D5E0B9C"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14:paraId="5BF02940"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276B6454"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5DF4A974"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4BC72987"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2206892"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6058B095" w14:textId="77777777" w:rsidR="005F3464" w:rsidRPr="00156A13" w:rsidRDefault="006F427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457B3499"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29D9DB6"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13B81793" w14:textId="77777777" w:rsidR="005F3464" w:rsidRPr="00497323" w:rsidRDefault="006F427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86D2EAF"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2FA49F9B"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598BC158"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6185241C"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09082D01"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3290F457"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7DFA6E57" w14:textId="77777777" w:rsidR="005F3464" w:rsidRPr="00156A13" w:rsidRDefault="006F427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0B67FD6A"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F717E16"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2FFEDCC6" w14:textId="77777777" w:rsidR="005F3464" w:rsidRPr="00497323" w:rsidRDefault="006F427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F68560B"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40B9D417"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340A4601"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092C716E"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4990C582"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19B34101"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0CD17B57" w14:textId="77777777" w:rsidR="005F3464" w:rsidRPr="00156A13" w:rsidRDefault="006F427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5B756004"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40F1681F"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083451F8" w14:textId="77777777" w:rsidR="005F3464" w:rsidRPr="00497323" w:rsidRDefault="006F427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5A394F5D"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14:paraId="63A68C6F" w14:textId="77777777"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07665C83" w14:textId="77777777"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7CF7CD6D" w14:textId="77777777" w:rsidR="005F3464" w:rsidRPr="00497323" w:rsidRDefault="006F4272"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14:paraId="630EDA42"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51F5F041"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14:paraId="572BA187"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BD7FE5A"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38459D82"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61B863C2"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79D7FA04"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6D9F64E9" w14:textId="77777777"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14:paraId="16EF296C"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7014C190"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6752AD64"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69D2CDBC"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38A21662"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3FE09807"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2635122C"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5D06DC5A"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6B4055A4"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14:paraId="1E225277"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25C269A3"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2E5B53DA"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0ACB089"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7BFD1F2E"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404BE537" w14:textId="77777777"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3D41778E"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13946725" w14:textId="77777777"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14:paraId="3F45A0C7" w14:textId="77777777"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6D35BDD1" w14:textId="77777777"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41BFFEBA"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7D9BEC86" w14:textId="77777777"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14:paraId="61CDD168" w14:textId="77777777"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2FE75F05" w14:textId="77777777"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5A350D4B" w14:textId="77777777" w:rsidR="005D33BB" w:rsidRPr="001153FA" w:rsidRDefault="005D33BB" w:rsidP="00C63E24">
            <w:pPr>
              <w:pStyle w:val="Value"/>
              <w:rPr>
                <w:sz w:val="18"/>
                <w:szCs w:val="18"/>
                <w:lang w:val="sk-SK" w:eastAsia="en-US"/>
              </w:rPr>
            </w:pPr>
          </w:p>
        </w:tc>
      </w:tr>
      <w:tr w:rsidR="005D33BB" w:rsidRPr="00AA4D36" w14:paraId="667054CE"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3AA54932"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71F5D150" w14:textId="77777777"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14:paraId="7E6BD535" w14:textId="77777777"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14:paraId="09DF48DE" w14:textId="77777777"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14:paraId="55FB34CE" w14:textId="77777777"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14:paraId="2125999B" w14:textId="77777777"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3A828FD3" w14:textId="77777777"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3DD45430" w14:textId="77777777"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15AE9AAB" w14:textId="77777777" w:rsidR="005D33BB" w:rsidRPr="00497323" w:rsidRDefault="005D33BB" w:rsidP="00482ED8">
            <w:pPr>
              <w:jc w:val="right"/>
              <w:rPr>
                <w:color w:val="000000"/>
                <w:sz w:val="16"/>
                <w:szCs w:val="16"/>
              </w:rPr>
            </w:pPr>
          </w:p>
        </w:tc>
      </w:tr>
      <w:tr w:rsidR="005D33BB" w:rsidRPr="00AA4D36" w14:paraId="035A1ED0"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7E7255FF"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14:paraId="57877C97"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335CB8C0"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07287785" w14:textId="77777777" w:rsidR="00CC45A6" w:rsidRPr="00156A13" w:rsidRDefault="006F427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367DCDA8"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347838B"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398E3959"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14:paraId="203ADA9C"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14:paraId="0CE14CE5"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3A4FA5D6"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1C99E8DF"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1B8A76D0" w14:textId="77777777"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03C394EF"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013553C5" w14:textId="77777777" w:rsidR="00CC45A6" w:rsidRPr="00156A13" w:rsidRDefault="006F427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75DB4FDB"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7993739A"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14:paraId="28C6C7AB"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14:paraId="6CE6B42C"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14:paraId="699B0001"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7A5C28A9"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3C90D6BA"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r>
    </w:tbl>
    <w:p w14:paraId="29FCC9DA" w14:textId="77777777" w:rsidR="001E4409" w:rsidRPr="00AA4D36" w:rsidRDefault="001E4409" w:rsidP="001E4409">
      <w:pPr>
        <w:pStyle w:val="Nzov"/>
        <w:spacing w:before="0" w:beforeAutospacing="0" w:after="0"/>
        <w:jc w:val="left"/>
        <w:rPr>
          <w:b w:val="0"/>
          <w:sz w:val="18"/>
          <w:szCs w:val="18"/>
        </w:rPr>
      </w:pPr>
    </w:p>
    <w:p w14:paraId="61D88430" w14:textId="77777777"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14:paraId="1B6985F6" w14:textId="77777777"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14:paraId="4A54170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14:paraId="17044F79"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14:paraId="14BCE3FB" w14:textId="77777777"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14:paraId="3A450044" w14:textId="77777777"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14:paraId="0427F8A3"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14:paraId="0C7A4715"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14:paraId="4A059724"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14:paraId="538427D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14:paraId="0FF9C5FE"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14:paraId="7C2D550C"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14:paraId="72249AE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14:paraId="01577F5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0A0F28D7" w14:textId="77777777"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14:paraId="2D82D09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14:paraId="0E888C2E"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14:paraId="27768AB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14:paraId="09B3F040"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14:paraId="571482B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14:paraId="48E7257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14:paraId="6695484E"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14:paraId="0803BEC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14:paraId="12BA244C"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15B6366E" w14:textId="77777777"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029E808C"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14:paraId="70790EB4"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0A52DCF4"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27F32F98" w14:textId="77777777" w:rsidR="00CC45A6" w:rsidRPr="00156A13" w:rsidRDefault="006F427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3775A17A"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36C09532"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14:paraId="15286AC5" w14:textId="77777777" w:rsidR="00CC45A6" w:rsidRPr="00497323" w:rsidRDefault="006F427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4A94C59B"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486DB46F"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33AFDA18"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7C4EA767"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0550F39D"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F360BFE"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0777122D" w14:textId="77777777" w:rsidR="00CC45A6" w:rsidRPr="00156A13" w:rsidRDefault="006F427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E010868"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08AC899A"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5E278A52" w14:textId="77777777" w:rsidR="00CC45A6" w:rsidRPr="00497323" w:rsidRDefault="006F427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2DF26087"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66DF4BB"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03529409"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1205D88A"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6D91BDCF"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0D9E9179"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173F94B8" w14:textId="77777777" w:rsidR="00CC45A6" w:rsidRPr="00156A13" w:rsidRDefault="006F427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D390E70"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10EBD65A"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428AF151" w14:textId="77777777" w:rsidR="00CC45A6" w:rsidRPr="00497323" w:rsidRDefault="006F427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67589A39"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D2168D4"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15BF6AFB"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6B77CA1D" w14:textId="77777777" w:rsidR="00CC45A6" w:rsidRPr="00497323" w:rsidRDefault="006F4272"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14:paraId="7C787067"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0B2B9108"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14:paraId="2167A9DD"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20EC417A"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2298B605"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578BA958" w14:textId="77777777"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23EC7268"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40EDC6AA"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7CEB3B26"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67492760" w14:textId="77777777" w:rsidR="001E4409" w:rsidRPr="001153FA" w:rsidRDefault="001E4409" w:rsidP="00C63E24">
            <w:pPr>
              <w:pStyle w:val="Value"/>
              <w:rPr>
                <w:sz w:val="18"/>
                <w:szCs w:val="18"/>
                <w:lang w:val="sk-SK" w:eastAsia="en-US"/>
              </w:rPr>
            </w:pPr>
          </w:p>
        </w:tc>
      </w:tr>
      <w:tr w:rsidR="00482ED8" w:rsidRPr="00AA4D36" w14:paraId="0E218A14"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337D1A27"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61611206" w14:textId="77777777" w:rsidR="00482ED8" w:rsidRPr="00156A13" w:rsidRDefault="006F427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63FD516F"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082A06B0" w14:textId="77777777" w:rsidR="00482ED8" w:rsidRPr="00987871" w:rsidRDefault="006F4272"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14:paraId="4F4F4EFA" w14:textId="77777777" w:rsidR="00482ED8" w:rsidRPr="00987871" w:rsidRDefault="006F4272"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309599C6"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7639094F"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05270760"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4552A21A"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1501D463"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37BAD172"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14:paraId="4A49852D"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023DA8DE"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12840A64" w14:textId="77777777" w:rsidR="00482ED8" w:rsidRPr="00156A13" w:rsidRDefault="006F427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6E8F6B94"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0F1F0807"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14:paraId="3483A061"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14:paraId="38AC66AE"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48EBF8F4"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1FBA7705"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4F74AE24"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5A8BD8D0"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0186F0FC"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30D79AA9" w14:textId="77777777" w:rsidR="00482ED8" w:rsidRPr="00156A13" w:rsidRDefault="006F427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A551831"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0D8DEA21"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185BB960"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11E352FF"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8F3C02D"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1A205963"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6611F90A"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02964143"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420977C8"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004513CB" w14:textId="77777777" w:rsidR="00482ED8" w:rsidRPr="00156A13" w:rsidRDefault="006F427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51507F1"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42DEA768"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72C91692"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2773DE6B"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2328809F"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63DB0DC1"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65AB9594"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4299B5B2" w14:textId="77777777"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5952496E"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44D7F39B" w14:textId="77777777" w:rsidR="00482ED8" w:rsidRPr="00156A13" w:rsidRDefault="006F427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2BA94858"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184912F1"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14:paraId="46685927"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14:paraId="2C311073"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7150D91A" w14:textId="77777777"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14:paraId="45A5A5AB" w14:textId="77777777"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14:paraId="7ED16842" w14:textId="77777777" w:rsidR="00482ED8" w:rsidRPr="00497323" w:rsidRDefault="006F4272"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25E0FAD9"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1DDC421C"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14:paraId="6488CD26"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43042608"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1133DA86" w14:textId="77777777"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14:paraId="0D530373" w14:textId="77777777"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14:paraId="44B8122B" w14:textId="77777777"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14:paraId="649DC8B8" w14:textId="77777777"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14:paraId="142A3787" w14:textId="77777777"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14:paraId="32A0F31C" w14:textId="77777777"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14:paraId="639B546F" w14:textId="77777777"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14:paraId="5903094E" w14:textId="77777777" w:rsidR="001E4409" w:rsidRPr="001153FA" w:rsidRDefault="001E4409" w:rsidP="00C63E24">
            <w:pPr>
              <w:pStyle w:val="Value"/>
              <w:rPr>
                <w:b/>
                <w:sz w:val="18"/>
                <w:szCs w:val="18"/>
                <w:lang w:val="sk-SK" w:eastAsia="en-US"/>
              </w:rPr>
            </w:pPr>
          </w:p>
        </w:tc>
      </w:tr>
      <w:tr w:rsidR="001E4409" w:rsidRPr="00AA4D36" w14:paraId="16D4F1FA"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F332682"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18594529"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33BEFA28"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408F9637"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5F8292F8"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2F4D2FE0"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3F3280E9"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0F885100"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7B98251E" w14:textId="77777777" w:rsidR="001E4409" w:rsidRPr="001153FA" w:rsidRDefault="001E4409" w:rsidP="00C63E24">
            <w:pPr>
              <w:pStyle w:val="Value"/>
              <w:rPr>
                <w:sz w:val="18"/>
                <w:szCs w:val="18"/>
                <w:lang w:val="sk-SK" w:eastAsia="en-US"/>
              </w:rPr>
            </w:pPr>
          </w:p>
        </w:tc>
      </w:tr>
      <w:tr w:rsidR="001E4409" w:rsidRPr="00AA4D36" w14:paraId="6D3B73F1"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0253C3E3"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90" w:type="dxa"/>
            <w:tcBorders>
              <w:top w:val="single" w:sz="6" w:space="0" w:color="auto"/>
              <w:left w:val="single" w:sz="12" w:space="0" w:color="auto"/>
              <w:bottom w:val="single" w:sz="6" w:space="0" w:color="auto"/>
              <w:right w:val="single" w:sz="6" w:space="0" w:color="auto"/>
            </w:tcBorders>
            <w:vAlign w:val="center"/>
          </w:tcPr>
          <w:p w14:paraId="628E9A8D"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13CC112F"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16BBE928"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41EC5608"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22AD5B15"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6F8BF6DD"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678A6C00"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445E359C" w14:textId="77777777" w:rsidR="001E4409" w:rsidRPr="001153FA" w:rsidRDefault="001E4409" w:rsidP="00C63E24">
            <w:pPr>
              <w:pStyle w:val="Value"/>
              <w:rPr>
                <w:sz w:val="18"/>
                <w:szCs w:val="18"/>
                <w:lang w:val="sk-SK" w:eastAsia="en-US"/>
              </w:rPr>
            </w:pPr>
          </w:p>
        </w:tc>
      </w:tr>
      <w:tr w:rsidR="001E4409" w:rsidRPr="00AA4D36" w14:paraId="3C2914E5"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1CDBCF53"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37AD76D9" w14:textId="77777777"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14:paraId="14B5388E" w14:textId="77777777"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14:paraId="07474B46" w14:textId="77777777"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14:paraId="551F6BEF" w14:textId="77777777"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14:paraId="317C8FCF" w14:textId="77777777"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14:paraId="12A5C5D4" w14:textId="77777777"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14:paraId="7CA31062" w14:textId="77777777"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14:paraId="16B86C8D" w14:textId="77777777" w:rsidR="001E4409" w:rsidRPr="001153FA" w:rsidRDefault="001E4409" w:rsidP="00C63E24">
            <w:pPr>
              <w:pStyle w:val="Value"/>
              <w:rPr>
                <w:b/>
                <w:sz w:val="18"/>
                <w:szCs w:val="18"/>
                <w:lang w:val="sk-SK" w:eastAsia="en-US"/>
              </w:rPr>
            </w:pPr>
          </w:p>
        </w:tc>
      </w:tr>
      <w:tr w:rsidR="001E4409" w:rsidRPr="00AA4D36" w14:paraId="775AFA4A"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0F136D76"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14:paraId="732158CA"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7840F273"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6EA2127F" w14:textId="77777777" w:rsidR="002D306D" w:rsidRPr="00156A13" w:rsidRDefault="006F4272"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5AAC818E"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26F30253"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14:paraId="53ACE68B"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14:paraId="2B154BC6"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14:paraId="6B08A645"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45DF9FE0"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2F052320"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14:paraId="4F480924" w14:textId="77777777"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6158393D"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1098BCBE" w14:textId="77777777" w:rsidR="002D306D" w:rsidRPr="00156A13" w:rsidRDefault="006F4272"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4E8D87DC"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26A1DDA9"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14:paraId="2AC174F6"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14:paraId="5AB0CFAA"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14:paraId="4C1BA5D7"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5BB61753"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73A9AC68" w14:textId="77777777" w:rsidR="002D306D" w:rsidRPr="00497323" w:rsidRDefault="006F4272" w:rsidP="004E32BE">
            <w:pPr>
              <w:jc w:val="right"/>
              <w:rPr>
                <w:color w:val="000000"/>
                <w:sz w:val="16"/>
                <w:szCs w:val="16"/>
              </w:rPr>
            </w:pPr>
            <w:r>
              <w:rPr>
                <w:sz w:val="16"/>
                <w:szCs w:val="16"/>
              </w:rPr>
              <w:t>0</w:t>
            </w:r>
            <w:r w:rsidR="002D306D" w:rsidRPr="00497323">
              <w:rPr>
                <w:color w:val="000000"/>
                <w:sz w:val="16"/>
                <w:szCs w:val="16"/>
              </w:rPr>
              <w:t> </w:t>
            </w:r>
          </w:p>
        </w:tc>
      </w:tr>
    </w:tbl>
    <w:p w14:paraId="1993918F" w14:textId="77777777" w:rsidR="001E4409" w:rsidRPr="00AA4D36" w:rsidRDefault="001E4409" w:rsidP="001E4409">
      <w:pPr>
        <w:pStyle w:val="Nzov"/>
        <w:keepNext w:val="0"/>
        <w:spacing w:before="0" w:beforeAutospacing="0" w:after="0"/>
        <w:jc w:val="left"/>
        <w:rPr>
          <w:sz w:val="18"/>
          <w:szCs w:val="18"/>
        </w:rPr>
      </w:pPr>
    </w:p>
    <w:p w14:paraId="4D43C881" w14:textId="77777777"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14:paraId="3C6FE77D"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14:paraId="2D3B3A89" w14:textId="77777777"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14:paraId="2C106C1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14:paraId="0D0FABB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14:paraId="0320FB0B" w14:textId="77777777"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14:paraId="5441764E"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14:paraId="6E6474A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14:paraId="1EDD626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14:paraId="2E15A506"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14:paraId="0F689E3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14:paraId="3B8A5EF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14:paraId="4669683E"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14:paraId="54D0F5C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14:paraId="6F72AD2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1D69E91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327DCA34" w14:textId="77777777"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14:paraId="234B91FD"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14:paraId="252C6B3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14:paraId="3419A7F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14:paraId="574EB003"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14:paraId="00C33CC8"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14:paraId="5CFF8864"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14:paraId="522045F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14:paraId="3B28C74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14:paraId="2672EC7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21E6E8CD"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395F1732"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1EC2FC8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1343DA7F"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1009A392"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5CD4D9AD"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14:paraId="6CAFA02E"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14:paraId="28A0F8DA"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42778BA7"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7F3551F1"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14:paraId="3B95874F"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14:paraId="7274A5CE"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14:paraId="0009D450"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1422B9F0"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2E9BDDF3"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2D22050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0D270154"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2C6AAE7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13B4A304"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13DE8D5F"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5BE242D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122AF6F8"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155138C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67FCC67E"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757CE8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423D630C"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2C9E8E3E"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59C3A7A1"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4202B3CA"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7CB82039"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3EB934BA"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62288D8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48CA323C"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0FF5F87F"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6A4AEBAA"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573FB631"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76784739"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480D96C1"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4C5D4A5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31F90E5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3AA7342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3B88D09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0AB7774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3B6744F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03CCB83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5FC376E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8B4ADB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7F0A3C3D"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7F51536F"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6DFAC1BB"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14:paraId="47E71F3D"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14:paraId="08A64E31"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6F1257E8"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2DC362A2"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14:paraId="3BABA45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14:paraId="42CD5083"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14:paraId="59968B6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7F6FCCA1"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14:paraId="4B184573"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46B5E4D3"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0580E58A"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7D2D1B99"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4688C015" w14:textId="77777777"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073DB714"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14:paraId="65A53EC0"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0F652657"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14:paraId="367CA23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6668AE56"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14:paraId="58F5119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14:paraId="4CB029A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1D3B42D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E31FAE5"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3CF29D06"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427ECA5E"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1526542A"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7A7784D4"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562FB459"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7F269391"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05F82EB2"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1D24107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0B97BE9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57771373"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2D0464CC"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2E72EE0C"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0A230772"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7CE16605"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6E13C433"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075AD86F"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432DD033"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4F98FF01"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3B7BB85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145B6F1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12C1B9DF"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7D597E5A"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1C9BB636"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1CA9EFC4" w14:textId="77777777"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3E5FE3E2"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14:paraId="7FB618F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07E96B1E"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14:paraId="20BF233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5FB682C4"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14:paraId="77C3833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14:paraId="228E22B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41D7580B"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14:paraId="5F249E75"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6D513329"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66BEC3AF" w14:textId="77777777"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14:paraId="1ADFE45E"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14:paraId="1A48B946" w14:textId="77777777"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14:paraId="72F88513" w14:textId="77777777"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14:paraId="43161127" w14:textId="77777777"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14:paraId="409CEAB2" w14:textId="77777777"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5EE48D39" w14:textId="77777777"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010AA664" w14:textId="77777777"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14:paraId="109E0646" w14:textId="77777777"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14:paraId="19636AE6"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1608B2C4" w14:textId="77777777" w:rsidR="00F83C54" w:rsidRPr="001153FA" w:rsidRDefault="00F83C54" w:rsidP="00C63E24">
            <w:pPr>
              <w:pStyle w:val="Value"/>
              <w:rPr>
                <w:b/>
                <w:sz w:val="18"/>
                <w:szCs w:val="18"/>
                <w:lang w:val="sk-SK" w:eastAsia="en-US"/>
              </w:rPr>
            </w:pPr>
          </w:p>
        </w:tc>
      </w:tr>
      <w:tr w:rsidR="00F83C54" w:rsidRPr="00AA4D36" w14:paraId="733CCF6C"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3F65F4C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456CD43B"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7B16B605"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3151CECF"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2A77B1BE"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4CEA97FF"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5ED5E089"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4E13CBE0"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68811DA0"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3C5A6761" w14:textId="77777777" w:rsidR="00F83C54" w:rsidRPr="001153FA" w:rsidRDefault="00F83C54" w:rsidP="00C63E24">
            <w:pPr>
              <w:pStyle w:val="Value"/>
              <w:rPr>
                <w:sz w:val="18"/>
                <w:szCs w:val="18"/>
                <w:lang w:val="sk-SK" w:eastAsia="en-US"/>
              </w:rPr>
            </w:pPr>
          </w:p>
        </w:tc>
      </w:tr>
      <w:tr w:rsidR="00F83C54" w:rsidRPr="00AA4D36" w14:paraId="42D44607"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7EEE649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1A96909D"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1D3685B8"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4FB49D8A"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5F0C8BBA"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7F593B2E"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1D404109"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450BAA58"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6B92D506"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7B0325F6" w14:textId="77777777" w:rsidR="00F83C54" w:rsidRPr="001153FA" w:rsidRDefault="00F83C54" w:rsidP="00C63E24">
            <w:pPr>
              <w:pStyle w:val="Value"/>
              <w:rPr>
                <w:sz w:val="18"/>
                <w:szCs w:val="18"/>
                <w:lang w:val="sk-SK" w:eastAsia="en-US"/>
              </w:rPr>
            </w:pPr>
          </w:p>
        </w:tc>
      </w:tr>
      <w:tr w:rsidR="00F83C54" w:rsidRPr="00AA4D36" w14:paraId="078E89F1" w14:textId="77777777"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14:paraId="648F5787"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14:paraId="6A1DBFD7" w14:textId="77777777"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14:paraId="1255873B" w14:textId="77777777"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14:paraId="76319A07" w14:textId="77777777"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14:paraId="67EEF634" w14:textId="77777777"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556805E0" w14:textId="77777777"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12B64C2D" w14:textId="77777777"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14:paraId="7695201A" w14:textId="77777777"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14:paraId="51FD89C5"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069B1C04" w14:textId="77777777" w:rsidR="00F83C54" w:rsidRPr="001153FA" w:rsidRDefault="00F83C54" w:rsidP="00C63E24">
            <w:pPr>
              <w:pStyle w:val="Value"/>
              <w:rPr>
                <w:b/>
                <w:sz w:val="18"/>
                <w:szCs w:val="18"/>
                <w:lang w:val="sk-SK" w:eastAsia="en-US"/>
              </w:rPr>
            </w:pPr>
          </w:p>
        </w:tc>
      </w:tr>
      <w:tr w:rsidR="00F83C54" w:rsidRPr="00AA4D36" w14:paraId="1BFB1AED"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024E96C8"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1F179493" w14:textId="77777777"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0B44A648"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63ABDAC4"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52F47D6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087B96FD"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085C0EBA"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4EADAC7E"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77BF3D14"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7E972A43"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083D523E"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3388B86A"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53A7D6F2" w14:textId="77777777"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66AB8B9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5E17F96C"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58C899F2"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22C6C078"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3DD2701E"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4D24156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7C55D679"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0411D9CB"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3BDD01B6"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2897691A"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14:paraId="68EDED36" w14:textId="77777777" w:rsidR="00F83C54" w:rsidRPr="00AA4D36" w:rsidRDefault="00F83C54" w:rsidP="00F83C54">
      <w:pPr>
        <w:rPr>
          <w:rFonts w:ascii="Arial Narrow" w:hAnsi="Arial Narrow"/>
          <w:sz w:val="18"/>
          <w:szCs w:val="18"/>
        </w:rPr>
      </w:pPr>
    </w:p>
    <w:p w14:paraId="0AB20EA8"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14:paraId="76F36350" w14:textId="77777777"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14:paraId="6BE8F4EE"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14:paraId="63094D9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14:paraId="0C085CD0" w14:textId="77777777"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14:paraId="7235E7C0"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14:paraId="19089BF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14:paraId="7A54769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14:paraId="1556AEF1"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14:paraId="398201A2"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14:paraId="4B85728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14:paraId="5987743E"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14:paraId="3C83482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14:paraId="137349D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48E4C93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5D3D5BCC" w14:textId="77777777"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14:paraId="37DD4784"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14:paraId="3F0D766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14:paraId="028368DE"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14:paraId="065AC94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14:paraId="63E80D8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14:paraId="585B93A7"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14:paraId="4C3C513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14:paraId="4105C71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14:paraId="15B371BC"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201EEB80"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56E33805"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15F79A3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032C4C5B"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65E8F912"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35A81EE7"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0DB644F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14:paraId="248037F5"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14:paraId="65EF7A62"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14:paraId="2F36ED4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14:paraId="693970F1"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5BAEB793"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58C55D10"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269026C6"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4909F5A"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5579EB0A"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413AD060"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0858D961"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5398244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0EB54B15"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5C0E2571"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25BF3E76"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4CC099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2999039"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83E996C"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0288B7F"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3B3DEE60"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51EEB8EF"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4E397D6B"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0E8D4E7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5E08B201"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0EA1AABB"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6B1F7DA8"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22478F0"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3C406009"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CB112B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78092C6"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2E7C2868"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6C26EA2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2BF1061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5883CEB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539E0FF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71D6FCC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5FAD134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0DCA27C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F639BC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4B5B455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1B982E14"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6A8B59D1"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7F01A759"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7D7E0E45"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14:paraId="67F66087"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14:paraId="71E217C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14:paraId="09B7D783"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14:paraId="6CD36D5E"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06179282"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515C334F"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59292C5F"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14:paraId="1AB27316"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382C6884"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5EFFA1C6"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4AF5D262"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5394C6B4" w14:textId="77777777"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0D97BDB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1155AC30"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1EBB6257"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14:paraId="15B8603A"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5D504286"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6B14E40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14:paraId="1B7C8FC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14A37D03"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783C3667"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0FEDFFED"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387FD627"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1B4772B5"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F0849BF"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1C01DC83"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0E7542F1"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395D79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667D877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78C39E0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3914CCE"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BCFC606"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38FFF6C5"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4EAAA607"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03B038CF"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A7FFDA5"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3B326F5E"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18E74D7B"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C942379"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5A21D73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5F4A0F0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372E71C8"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54D15513"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3CEC88C8"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594827C3" w14:textId="77777777"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402A4C24"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31B7D4ED"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74704563"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14:paraId="1222D723"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5DA40A0B"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792227E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14:paraId="2E61B5F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758D9D1D"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14:paraId="53EFAB7D"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7DB99756"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4F0EC492" w14:textId="77777777"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2C92ADF5"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14:paraId="122857CA" w14:textId="77777777"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14:paraId="30BC944F" w14:textId="77777777"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4D926FD1" w14:textId="77777777"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05D88BF5" w14:textId="77777777"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5F7DE01D" w14:textId="77777777"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14:paraId="7B0B9585" w14:textId="77777777"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0673F91E" w14:textId="77777777"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14:paraId="2A28B9A9"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77673FFD" w14:textId="77777777" w:rsidR="00F83C54" w:rsidRPr="001153FA" w:rsidRDefault="00F83C54" w:rsidP="00C63E24">
            <w:pPr>
              <w:pStyle w:val="Value"/>
              <w:rPr>
                <w:b/>
                <w:sz w:val="18"/>
                <w:szCs w:val="18"/>
                <w:lang w:val="sk-SK" w:eastAsia="en-US"/>
              </w:rPr>
            </w:pPr>
          </w:p>
        </w:tc>
      </w:tr>
      <w:tr w:rsidR="00F83C54" w:rsidRPr="00AA4D36" w14:paraId="11B87262"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0497F207"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542CB9FA"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52E797F1"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9BCD683"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7C7E30E2"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10265161"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290CB2B5"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673093A2"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4D9C8B70"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099E1C83" w14:textId="77777777" w:rsidR="00F83C54" w:rsidRPr="001153FA" w:rsidRDefault="00F83C54" w:rsidP="00C63E24">
            <w:pPr>
              <w:pStyle w:val="Value"/>
              <w:rPr>
                <w:sz w:val="18"/>
                <w:szCs w:val="18"/>
                <w:lang w:val="sk-SK" w:eastAsia="en-US"/>
              </w:rPr>
            </w:pPr>
          </w:p>
        </w:tc>
      </w:tr>
      <w:tr w:rsidR="00F83C54" w:rsidRPr="00AA4D36" w14:paraId="3B34516C"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C08D43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29C15DA7"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7A32A143"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03618021"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4E7D1DF8"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30F3A4D6"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0E07753F"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4F299AA6"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0A1EA4F4"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54AAE587" w14:textId="77777777" w:rsidR="00F83C54" w:rsidRPr="001153FA" w:rsidRDefault="00F83C54" w:rsidP="00C63E24">
            <w:pPr>
              <w:pStyle w:val="Value"/>
              <w:rPr>
                <w:sz w:val="18"/>
                <w:szCs w:val="18"/>
                <w:lang w:val="sk-SK" w:eastAsia="en-US"/>
              </w:rPr>
            </w:pPr>
          </w:p>
        </w:tc>
      </w:tr>
      <w:tr w:rsidR="00F83C54" w:rsidRPr="00AA4D36" w14:paraId="0B2BE8E5" w14:textId="77777777"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61246CDB"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14:paraId="4D70F87B" w14:textId="77777777"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14:paraId="01F9683F" w14:textId="77777777"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5820D908" w14:textId="77777777"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7F32DED2" w14:textId="77777777"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5D9B2A1B" w14:textId="77777777"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14:paraId="24AB258D" w14:textId="77777777"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54CC6099" w14:textId="77777777"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14:paraId="3FA2A746"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5DF7EC2A" w14:textId="77777777" w:rsidR="00F83C54" w:rsidRPr="001153FA" w:rsidRDefault="00F83C54" w:rsidP="00C63E24">
            <w:pPr>
              <w:pStyle w:val="Value"/>
              <w:rPr>
                <w:b/>
                <w:sz w:val="18"/>
                <w:szCs w:val="18"/>
                <w:lang w:val="sk-SK" w:eastAsia="en-US"/>
              </w:rPr>
            </w:pPr>
          </w:p>
        </w:tc>
      </w:tr>
      <w:tr w:rsidR="00F83C54" w:rsidRPr="00AA4D36" w14:paraId="3BB9C322"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2E92404E"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36A23708" w14:textId="77777777"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607FBE2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1FAFA17C"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2FD2E36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486B63C0"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5ADE9B75"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28FEC81F"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51502753"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0B0181BC"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53DAAFF6"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079D3FB8"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14CDA344" w14:textId="77777777"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082608CC"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362C3A40" w14:textId="77777777" w:rsidR="00B22369" w:rsidRPr="00156A13" w:rsidRDefault="006F427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59C36F4F"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3991FD2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30AA41CC"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0EAB0D86" w14:textId="77777777" w:rsidR="00B22369" w:rsidRPr="00497323" w:rsidRDefault="006F427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53327C0F"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52CE35FF"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4BFA5CB7"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5EC3B397" w14:textId="77777777" w:rsidR="00B22369" w:rsidRPr="00497323" w:rsidRDefault="006F427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14:paraId="2FFD2166" w14:textId="77777777" w:rsidR="00F83C54" w:rsidRPr="00AA4D36" w:rsidRDefault="00F83C54" w:rsidP="00F83C54">
      <w:pPr>
        <w:rPr>
          <w:rFonts w:ascii="Arial Narrow" w:hAnsi="Arial Narrow"/>
          <w:sz w:val="18"/>
          <w:szCs w:val="18"/>
        </w:rPr>
      </w:pPr>
    </w:p>
    <w:p w14:paraId="1CF71AA7"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14:paraId="4EC62EEA"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14:paraId="2402B455" w14:textId="77777777" w:rsidR="00762909" w:rsidRDefault="00762909" w:rsidP="00762909">
      <w:pPr>
        <w:ind w:right="-468"/>
        <w:jc w:val="both"/>
        <w:rPr>
          <w:rFonts w:ascii="Arial Narrow" w:hAnsi="Arial Narrow"/>
          <w:bCs/>
          <w:sz w:val="18"/>
          <w:szCs w:val="18"/>
        </w:rPr>
      </w:pPr>
    </w:p>
    <w:p w14:paraId="16CCD4E2" w14:textId="77777777"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14:paraId="302BAACC" w14:textId="77777777">
        <w:trPr>
          <w:jc w:val="center"/>
        </w:trPr>
        <w:tc>
          <w:tcPr>
            <w:tcW w:w="6210" w:type="dxa"/>
            <w:tcBorders>
              <w:top w:val="single" w:sz="12" w:space="0" w:color="auto"/>
              <w:bottom w:val="nil"/>
              <w:right w:val="single" w:sz="12" w:space="0" w:color="auto"/>
            </w:tcBorders>
            <w:vAlign w:val="center"/>
          </w:tcPr>
          <w:p w14:paraId="4B0F97D3" w14:textId="77777777"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14:paraId="30405C8F" w14:textId="77777777"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14:paraId="0735F638" w14:textId="77777777">
        <w:trPr>
          <w:jc w:val="center"/>
        </w:trPr>
        <w:tc>
          <w:tcPr>
            <w:tcW w:w="6210" w:type="dxa"/>
            <w:tcBorders>
              <w:top w:val="single" w:sz="12" w:space="0" w:color="auto"/>
              <w:right w:val="single" w:sz="12" w:space="0" w:color="auto"/>
            </w:tcBorders>
            <w:vAlign w:val="center"/>
          </w:tcPr>
          <w:p w14:paraId="16442D94"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14:paraId="50953598" w14:textId="77777777" w:rsidR="00762909" w:rsidRPr="001153FA" w:rsidRDefault="00762909" w:rsidP="00C63E24">
            <w:pPr>
              <w:pStyle w:val="Value"/>
              <w:rPr>
                <w:sz w:val="18"/>
                <w:szCs w:val="18"/>
                <w:lang w:val="sk-SK" w:eastAsia="en-US"/>
              </w:rPr>
            </w:pPr>
          </w:p>
        </w:tc>
      </w:tr>
      <w:tr w:rsidR="00762909" w:rsidRPr="00AA4D36" w14:paraId="1063A471" w14:textId="77777777">
        <w:trPr>
          <w:trHeight w:val="330"/>
          <w:jc w:val="center"/>
        </w:trPr>
        <w:tc>
          <w:tcPr>
            <w:tcW w:w="6210" w:type="dxa"/>
            <w:tcBorders>
              <w:bottom w:val="single" w:sz="12" w:space="0" w:color="auto"/>
              <w:right w:val="single" w:sz="12" w:space="0" w:color="auto"/>
            </w:tcBorders>
          </w:tcPr>
          <w:p w14:paraId="3C336855"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14:paraId="1B36623E" w14:textId="77777777" w:rsidR="00762909" w:rsidRPr="001153FA" w:rsidRDefault="00762909" w:rsidP="00C63E24">
            <w:pPr>
              <w:pStyle w:val="Value"/>
              <w:rPr>
                <w:sz w:val="18"/>
                <w:szCs w:val="18"/>
                <w:lang w:val="sk-SK" w:eastAsia="en-US"/>
              </w:rPr>
            </w:pPr>
          </w:p>
        </w:tc>
      </w:tr>
    </w:tbl>
    <w:p w14:paraId="59A83434" w14:textId="77777777" w:rsidR="00762909" w:rsidRPr="00AA4D36" w:rsidRDefault="00762909" w:rsidP="00762909">
      <w:pPr>
        <w:pStyle w:val="Nzov"/>
        <w:spacing w:before="0" w:beforeAutospacing="0" w:after="0"/>
        <w:jc w:val="left"/>
        <w:rPr>
          <w:sz w:val="18"/>
          <w:szCs w:val="18"/>
        </w:rPr>
      </w:pPr>
    </w:p>
    <w:p w14:paraId="24E78EBA" w14:textId="77777777"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14:paraId="6F7F0F79" w14:textId="77777777">
        <w:trPr>
          <w:jc w:val="center"/>
        </w:trPr>
        <w:tc>
          <w:tcPr>
            <w:tcW w:w="5882" w:type="dxa"/>
            <w:tcBorders>
              <w:top w:val="single" w:sz="12" w:space="0" w:color="auto"/>
              <w:bottom w:val="nil"/>
              <w:right w:val="single" w:sz="12" w:space="0" w:color="auto"/>
            </w:tcBorders>
            <w:vAlign w:val="center"/>
          </w:tcPr>
          <w:p w14:paraId="625B3542" w14:textId="77777777"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14:paraId="60170DF3"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692D3ECF" w14:textId="77777777">
        <w:trPr>
          <w:jc w:val="center"/>
        </w:trPr>
        <w:tc>
          <w:tcPr>
            <w:tcW w:w="5882" w:type="dxa"/>
            <w:tcBorders>
              <w:top w:val="single" w:sz="12" w:space="0" w:color="auto"/>
              <w:right w:val="single" w:sz="12" w:space="0" w:color="auto"/>
            </w:tcBorders>
            <w:vAlign w:val="center"/>
          </w:tcPr>
          <w:p w14:paraId="788179E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14:paraId="1A2DC6B8" w14:textId="77777777" w:rsidR="00F83C54" w:rsidRPr="001153FA" w:rsidRDefault="00F83C54" w:rsidP="00C63E24">
            <w:pPr>
              <w:pStyle w:val="Value"/>
              <w:rPr>
                <w:sz w:val="18"/>
                <w:szCs w:val="18"/>
                <w:lang w:val="sk-SK" w:eastAsia="en-US"/>
              </w:rPr>
            </w:pPr>
          </w:p>
        </w:tc>
      </w:tr>
      <w:tr w:rsidR="00F83C54" w:rsidRPr="00AA4D36" w14:paraId="7A412D96" w14:textId="77777777">
        <w:trPr>
          <w:jc w:val="center"/>
        </w:trPr>
        <w:tc>
          <w:tcPr>
            <w:tcW w:w="5882" w:type="dxa"/>
            <w:tcBorders>
              <w:bottom w:val="single" w:sz="12" w:space="0" w:color="auto"/>
              <w:right w:val="single" w:sz="12" w:space="0" w:color="auto"/>
            </w:tcBorders>
            <w:vAlign w:val="center"/>
          </w:tcPr>
          <w:p w14:paraId="07CF6D5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3BA313F3" w14:textId="77777777" w:rsidR="00F83C54" w:rsidRPr="001153FA" w:rsidRDefault="00F83C54" w:rsidP="00C63E24">
            <w:pPr>
              <w:pStyle w:val="Value"/>
              <w:rPr>
                <w:sz w:val="18"/>
                <w:szCs w:val="18"/>
                <w:lang w:val="sk-SK" w:eastAsia="en-US"/>
              </w:rPr>
            </w:pPr>
          </w:p>
        </w:tc>
      </w:tr>
    </w:tbl>
    <w:p w14:paraId="317ECB4E" w14:textId="77777777" w:rsidR="00F83C54" w:rsidRPr="00AA4D36" w:rsidRDefault="00F83C54" w:rsidP="00F83C54">
      <w:pPr>
        <w:pStyle w:val="Nzov"/>
        <w:keepNext w:val="0"/>
        <w:spacing w:before="0" w:beforeAutospacing="0" w:after="0"/>
        <w:jc w:val="left"/>
        <w:rPr>
          <w:sz w:val="18"/>
          <w:szCs w:val="18"/>
        </w:rPr>
      </w:pPr>
    </w:p>
    <w:p w14:paraId="684A33E5" w14:textId="77777777"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14:paraId="01B5B9C1"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33A3C142"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14:paraId="2C39D7E6"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14:paraId="421C51A5"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14:paraId="5374FE88"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14:paraId="4A558E35"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14:paraId="4F3D692F"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14:paraId="01F9196D"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14:paraId="4C512CE9" w14:textId="77777777" w:rsidR="00F83C54" w:rsidRDefault="00F83C54" w:rsidP="00F83C54">
      <w:pPr>
        <w:ind w:right="-468"/>
        <w:jc w:val="both"/>
        <w:rPr>
          <w:rFonts w:ascii="Arial Narrow" w:hAnsi="Arial Narrow"/>
          <w:bCs/>
          <w:sz w:val="18"/>
          <w:szCs w:val="18"/>
        </w:rPr>
      </w:pPr>
    </w:p>
    <w:p w14:paraId="6134B6F8" w14:textId="77777777"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14:paraId="045F10B5" w14:textId="77777777">
        <w:trPr>
          <w:jc w:val="center"/>
        </w:trPr>
        <w:tc>
          <w:tcPr>
            <w:tcW w:w="1913" w:type="dxa"/>
            <w:vMerge w:val="restart"/>
            <w:tcBorders>
              <w:top w:val="single" w:sz="12" w:space="0" w:color="auto"/>
              <w:right w:val="single" w:sz="12" w:space="0" w:color="auto"/>
            </w:tcBorders>
            <w:vAlign w:val="center"/>
          </w:tcPr>
          <w:p w14:paraId="3E5C2E26" w14:textId="77777777"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14:paraId="71632A6A"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4D055025" w14:textId="77777777">
        <w:trPr>
          <w:trHeight w:val="1394"/>
          <w:jc w:val="center"/>
        </w:trPr>
        <w:tc>
          <w:tcPr>
            <w:tcW w:w="1913" w:type="dxa"/>
            <w:vMerge/>
            <w:tcBorders>
              <w:bottom w:val="single" w:sz="4" w:space="0" w:color="auto"/>
              <w:right w:val="single" w:sz="12" w:space="0" w:color="auto"/>
            </w:tcBorders>
            <w:vAlign w:val="center"/>
          </w:tcPr>
          <w:p w14:paraId="4E10AE52" w14:textId="77777777"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14:paraId="70FC4CF6" w14:textId="77777777"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14:paraId="1A217D05" w14:textId="77777777"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14:paraId="11C5E1D7" w14:textId="77777777"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14:paraId="6F75B158" w14:textId="77777777"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14:paraId="11217EAC" w14:textId="77777777" w:rsidR="00F83C54" w:rsidRPr="00AA4D36" w:rsidRDefault="00F83C54" w:rsidP="00C63E24">
            <w:pPr>
              <w:pStyle w:val="TopHeader"/>
              <w:rPr>
                <w:sz w:val="18"/>
                <w:szCs w:val="18"/>
              </w:rPr>
            </w:pPr>
            <w:r w:rsidRPr="00AA4D36">
              <w:rPr>
                <w:sz w:val="18"/>
                <w:szCs w:val="18"/>
              </w:rPr>
              <w:t>Účtovná hodnota DFM</w:t>
            </w:r>
          </w:p>
        </w:tc>
      </w:tr>
      <w:tr w:rsidR="00F83C54" w:rsidRPr="00AA4D36" w14:paraId="6E9BA7DD" w14:textId="77777777">
        <w:trPr>
          <w:trHeight w:hRule="exact" w:val="227"/>
          <w:jc w:val="center"/>
        </w:trPr>
        <w:tc>
          <w:tcPr>
            <w:tcW w:w="1913" w:type="dxa"/>
            <w:tcBorders>
              <w:top w:val="single" w:sz="4" w:space="0" w:color="auto"/>
              <w:bottom w:val="single" w:sz="12" w:space="0" w:color="auto"/>
              <w:right w:val="single" w:sz="12" w:space="0" w:color="auto"/>
            </w:tcBorders>
            <w:vAlign w:val="center"/>
          </w:tcPr>
          <w:p w14:paraId="5FE0761A" w14:textId="77777777"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14:paraId="411FBB68" w14:textId="77777777"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14:paraId="79655733" w14:textId="77777777"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14:paraId="3FCF383D" w14:textId="77777777"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14:paraId="0BAD479E" w14:textId="77777777"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14:paraId="11A12881"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2DCFFDDA" w14:textId="77777777">
        <w:trPr>
          <w:trHeight w:hRule="exact" w:val="329"/>
          <w:jc w:val="center"/>
        </w:trPr>
        <w:tc>
          <w:tcPr>
            <w:tcW w:w="9167" w:type="dxa"/>
            <w:gridSpan w:val="6"/>
            <w:tcBorders>
              <w:top w:val="single" w:sz="12" w:space="0" w:color="auto"/>
              <w:bottom w:val="single" w:sz="12" w:space="0" w:color="auto"/>
            </w:tcBorders>
            <w:vAlign w:val="center"/>
          </w:tcPr>
          <w:p w14:paraId="6483C2AB"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14:paraId="5F168095" w14:textId="77777777">
        <w:trPr>
          <w:trHeight w:hRule="exact" w:val="329"/>
          <w:jc w:val="center"/>
        </w:trPr>
        <w:tc>
          <w:tcPr>
            <w:tcW w:w="1913" w:type="dxa"/>
            <w:tcBorders>
              <w:top w:val="single" w:sz="12" w:space="0" w:color="auto"/>
              <w:right w:val="single" w:sz="12" w:space="0" w:color="auto"/>
            </w:tcBorders>
            <w:vAlign w:val="center"/>
          </w:tcPr>
          <w:p w14:paraId="1F4A64F8"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0410509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0F08A2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6F1813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9F7F767"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8DADB28"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2DAA8D52" w14:textId="77777777">
        <w:trPr>
          <w:trHeight w:hRule="exact" w:val="329"/>
          <w:jc w:val="center"/>
        </w:trPr>
        <w:tc>
          <w:tcPr>
            <w:tcW w:w="1913" w:type="dxa"/>
            <w:tcBorders>
              <w:right w:val="single" w:sz="12" w:space="0" w:color="auto"/>
            </w:tcBorders>
            <w:vAlign w:val="center"/>
          </w:tcPr>
          <w:p w14:paraId="7D4FBDA0"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772A99BC" w14:textId="77777777" w:rsidR="00F83C54" w:rsidRPr="001153FA" w:rsidRDefault="00F83C54" w:rsidP="00C63E24">
            <w:pPr>
              <w:pStyle w:val="Value"/>
              <w:rPr>
                <w:sz w:val="18"/>
                <w:szCs w:val="18"/>
                <w:lang w:val="sk-SK" w:eastAsia="en-US"/>
              </w:rPr>
            </w:pPr>
          </w:p>
        </w:tc>
        <w:tc>
          <w:tcPr>
            <w:tcW w:w="1499" w:type="dxa"/>
            <w:vAlign w:val="center"/>
          </w:tcPr>
          <w:p w14:paraId="3858AFD1" w14:textId="77777777" w:rsidR="00F83C54" w:rsidRPr="001153FA" w:rsidRDefault="00F83C54" w:rsidP="00C63E24">
            <w:pPr>
              <w:pStyle w:val="Value"/>
              <w:rPr>
                <w:sz w:val="18"/>
                <w:szCs w:val="18"/>
                <w:lang w:val="sk-SK" w:eastAsia="en-US"/>
              </w:rPr>
            </w:pPr>
          </w:p>
        </w:tc>
        <w:tc>
          <w:tcPr>
            <w:tcW w:w="1499" w:type="dxa"/>
            <w:vAlign w:val="center"/>
          </w:tcPr>
          <w:p w14:paraId="3D5DBBC5" w14:textId="77777777" w:rsidR="00F83C54" w:rsidRPr="001153FA" w:rsidRDefault="00F83C54" w:rsidP="00C63E24">
            <w:pPr>
              <w:pStyle w:val="Value"/>
              <w:rPr>
                <w:sz w:val="18"/>
                <w:szCs w:val="18"/>
                <w:lang w:val="sk-SK" w:eastAsia="en-US"/>
              </w:rPr>
            </w:pPr>
          </w:p>
        </w:tc>
        <w:tc>
          <w:tcPr>
            <w:tcW w:w="1499" w:type="dxa"/>
            <w:vAlign w:val="center"/>
          </w:tcPr>
          <w:p w14:paraId="4FF93C0C" w14:textId="77777777" w:rsidR="00F83C54" w:rsidRPr="001153FA" w:rsidRDefault="00F83C54" w:rsidP="00C63E24">
            <w:pPr>
              <w:pStyle w:val="Value"/>
              <w:rPr>
                <w:sz w:val="18"/>
                <w:szCs w:val="18"/>
                <w:lang w:val="sk-SK" w:eastAsia="en-US"/>
              </w:rPr>
            </w:pPr>
          </w:p>
        </w:tc>
        <w:tc>
          <w:tcPr>
            <w:tcW w:w="1499" w:type="dxa"/>
            <w:vAlign w:val="center"/>
          </w:tcPr>
          <w:p w14:paraId="27817D24" w14:textId="77777777" w:rsidR="00F83C54" w:rsidRPr="001153FA" w:rsidRDefault="00F83C54" w:rsidP="00C63E24">
            <w:pPr>
              <w:pStyle w:val="Value"/>
              <w:rPr>
                <w:sz w:val="18"/>
                <w:szCs w:val="18"/>
                <w:lang w:val="sk-SK" w:eastAsia="en-US"/>
              </w:rPr>
            </w:pPr>
          </w:p>
        </w:tc>
      </w:tr>
      <w:tr w:rsidR="00F83C54" w:rsidRPr="00AA4D36" w14:paraId="3908DB3B" w14:textId="77777777">
        <w:trPr>
          <w:trHeight w:hRule="exact" w:val="329"/>
          <w:jc w:val="center"/>
        </w:trPr>
        <w:tc>
          <w:tcPr>
            <w:tcW w:w="1913" w:type="dxa"/>
            <w:tcBorders>
              <w:bottom w:val="single" w:sz="12" w:space="0" w:color="auto"/>
              <w:right w:val="single" w:sz="12" w:space="0" w:color="auto"/>
            </w:tcBorders>
            <w:vAlign w:val="center"/>
          </w:tcPr>
          <w:p w14:paraId="02FC41F5"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227B0C34"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58FE335"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C0C619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207AE12"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BADE3CB" w14:textId="77777777" w:rsidR="00F83C54" w:rsidRPr="001153FA" w:rsidRDefault="00F83C54" w:rsidP="00C63E24">
            <w:pPr>
              <w:pStyle w:val="Value"/>
              <w:rPr>
                <w:sz w:val="18"/>
                <w:szCs w:val="18"/>
                <w:lang w:val="sk-SK" w:eastAsia="en-US"/>
              </w:rPr>
            </w:pPr>
          </w:p>
        </w:tc>
      </w:tr>
      <w:tr w:rsidR="00F83C54" w:rsidRPr="00AA4D36" w14:paraId="615489ED" w14:textId="77777777">
        <w:trPr>
          <w:trHeight w:hRule="exact" w:val="329"/>
          <w:jc w:val="center"/>
        </w:trPr>
        <w:tc>
          <w:tcPr>
            <w:tcW w:w="9167" w:type="dxa"/>
            <w:gridSpan w:val="6"/>
            <w:tcBorders>
              <w:top w:val="single" w:sz="12" w:space="0" w:color="auto"/>
              <w:bottom w:val="single" w:sz="12" w:space="0" w:color="auto"/>
            </w:tcBorders>
            <w:vAlign w:val="center"/>
          </w:tcPr>
          <w:p w14:paraId="23CF4346"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14:paraId="66FB56AF" w14:textId="77777777">
        <w:trPr>
          <w:trHeight w:hRule="exact" w:val="329"/>
          <w:jc w:val="center"/>
        </w:trPr>
        <w:tc>
          <w:tcPr>
            <w:tcW w:w="1913" w:type="dxa"/>
            <w:tcBorders>
              <w:top w:val="single" w:sz="12" w:space="0" w:color="auto"/>
              <w:right w:val="single" w:sz="12" w:space="0" w:color="auto"/>
            </w:tcBorders>
            <w:vAlign w:val="center"/>
          </w:tcPr>
          <w:p w14:paraId="033C3D77"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390EB514"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445989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CFC6911"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A57AD8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0AA0E82"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637279B7" w14:textId="77777777">
        <w:trPr>
          <w:trHeight w:hRule="exact" w:val="329"/>
          <w:jc w:val="center"/>
        </w:trPr>
        <w:tc>
          <w:tcPr>
            <w:tcW w:w="1913" w:type="dxa"/>
            <w:tcBorders>
              <w:right w:val="single" w:sz="12" w:space="0" w:color="auto"/>
            </w:tcBorders>
            <w:vAlign w:val="center"/>
          </w:tcPr>
          <w:p w14:paraId="53396006"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5B25A7F6" w14:textId="77777777" w:rsidR="00F83C54" w:rsidRPr="001153FA" w:rsidRDefault="00F83C54" w:rsidP="00C63E24">
            <w:pPr>
              <w:pStyle w:val="Value"/>
              <w:rPr>
                <w:sz w:val="18"/>
                <w:szCs w:val="18"/>
                <w:lang w:val="sk-SK" w:eastAsia="en-US"/>
              </w:rPr>
            </w:pPr>
          </w:p>
        </w:tc>
        <w:tc>
          <w:tcPr>
            <w:tcW w:w="1499" w:type="dxa"/>
            <w:vAlign w:val="center"/>
          </w:tcPr>
          <w:p w14:paraId="4EA963C7" w14:textId="77777777" w:rsidR="00F83C54" w:rsidRPr="001153FA" w:rsidRDefault="00F83C54" w:rsidP="00C63E24">
            <w:pPr>
              <w:pStyle w:val="Value"/>
              <w:rPr>
                <w:sz w:val="18"/>
                <w:szCs w:val="18"/>
                <w:lang w:val="sk-SK" w:eastAsia="en-US"/>
              </w:rPr>
            </w:pPr>
          </w:p>
        </w:tc>
        <w:tc>
          <w:tcPr>
            <w:tcW w:w="1499" w:type="dxa"/>
            <w:vAlign w:val="center"/>
          </w:tcPr>
          <w:p w14:paraId="5365BA36" w14:textId="77777777" w:rsidR="00F83C54" w:rsidRPr="001153FA" w:rsidRDefault="00F83C54" w:rsidP="00C63E24">
            <w:pPr>
              <w:pStyle w:val="Value"/>
              <w:rPr>
                <w:sz w:val="18"/>
                <w:szCs w:val="18"/>
                <w:lang w:val="sk-SK" w:eastAsia="en-US"/>
              </w:rPr>
            </w:pPr>
          </w:p>
        </w:tc>
        <w:tc>
          <w:tcPr>
            <w:tcW w:w="1499" w:type="dxa"/>
            <w:vAlign w:val="center"/>
          </w:tcPr>
          <w:p w14:paraId="00A57932" w14:textId="77777777" w:rsidR="00F83C54" w:rsidRPr="001153FA" w:rsidRDefault="00F83C54" w:rsidP="00C63E24">
            <w:pPr>
              <w:pStyle w:val="Value"/>
              <w:rPr>
                <w:sz w:val="18"/>
                <w:szCs w:val="18"/>
                <w:lang w:val="sk-SK" w:eastAsia="en-US"/>
              </w:rPr>
            </w:pPr>
          </w:p>
        </w:tc>
        <w:tc>
          <w:tcPr>
            <w:tcW w:w="1499" w:type="dxa"/>
            <w:vAlign w:val="center"/>
          </w:tcPr>
          <w:p w14:paraId="672722E4" w14:textId="77777777" w:rsidR="00F83C54" w:rsidRPr="001153FA" w:rsidRDefault="00F83C54" w:rsidP="00C63E24">
            <w:pPr>
              <w:pStyle w:val="Value"/>
              <w:rPr>
                <w:sz w:val="18"/>
                <w:szCs w:val="18"/>
                <w:lang w:val="sk-SK" w:eastAsia="en-US"/>
              </w:rPr>
            </w:pPr>
          </w:p>
        </w:tc>
      </w:tr>
      <w:tr w:rsidR="00F83C54" w:rsidRPr="00AA4D36" w14:paraId="6E8A674E" w14:textId="77777777">
        <w:trPr>
          <w:trHeight w:hRule="exact" w:val="329"/>
          <w:jc w:val="center"/>
        </w:trPr>
        <w:tc>
          <w:tcPr>
            <w:tcW w:w="1913" w:type="dxa"/>
            <w:tcBorders>
              <w:bottom w:val="single" w:sz="12" w:space="0" w:color="auto"/>
              <w:right w:val="single" w:sz="12" w:space="0" w:color="auto"/>
            </w:tcBorders>
            <w:vAlign w:val="center"/>
          </w:tcPr>
          <w:p w14:paraId="39B45492"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561D3EE1"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B020F69"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916088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D523DFF"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7212B64" w14:textId="77777777" w:rsidR="00F83C54" w:rsidRPr="001153FA" w:rsidRDefault="00F83C54" w:rsidP="00C63E24">
            <w:pPr>
              <w:pStyle w:val="Value"/>
              <w:rPr>
                <w:sz w:val="18"/>
                <w:szCs w:val="18"/>
                <w:lang w:val="sk-SK" w:eastAsia="en-US"/>
              </w:rPr>
            </w:pPr>
          </w:p>
        </w:tc>
      </w:tr>
      <w:tr w:rsidR="00F83C54" w:rsidRPr="00AA4D36" w14:paraId="6A3DC4EF" w14:textId="77777777">
        <w:trPr>
          <w:trHeight w:hRule="exact" w:val="329"/>
          <w:jc w:val="center"/>
        </w:trPr>
        <w:tc>
          <w:tcPr>
            <w:tcW w:w="9167" w:type="dxa"/>
            <w:gridSpan w:val="6"/>
            <w:tcBorders>
              <w:top w:val="single" w:sz="12" w:space="0" w:color="auto"/>
              <w:bottom w:val="single" w:sz="12" w:space="0" w:color="auto"/>
            </w:tcBorders>
            <w:vAlign w:val="center"/>
          </w:tcPr>
          <w:p w14:paraId="4EA9FC38"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14:paraId="41359C0D" w14:textId="77777777">
        <w:trPr>
          <w:trHeight w:hRule="exact" w:val="329"/>
          <w:jc w:val="center"/>
        </w:trPr>
        <w:tc>
          <w:tcPr>
            <w:tcW w:w="1913" w:type="dxa"/>
            <w:tcBorders>
              <w:top w:val="single" w:sz="12" w:space="0" w:color="auto"/>
              <w:right w:val="single" w:sz="12" w:space="0" w:color="auto"/>
            </w:tcBorders>
            <w:vAlign w:val="center"/>
          </w:tcPr>
          <w:p w14:paraId="5EB907CC"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7B6D0A6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135F854"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E846464"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80C1ACF"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36D3FCD"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412EB637" w14:textId="77777777">
        <w:trPr>
          <w:trHeight w:hRule="exact" w:val="329"/>
          <w:jc w:val="center"/>
        </w:trPr>
        <w:tc>
          <w:tcPr>
            <w:tcW w:w="1913" w:type="dxa"/>
            <w:tcBorders>
              <w:right w:val="single" w:sz="12" w:space="0" w:color="auto"/>
            </w:tcBorders>
            <w:vAlign w:val="center"/>
          </w:tcPr>
          <w:p w14:paraId="40B06CE0"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4B4D9229" w14:textId="77777777" w:rsidR="00F83C54" w:rsidRPr="001153FA" w:rsidRDefault="00F83C54" w:rsidP="00C63E24">
            <w:pPr>
              <w:pStyle w:val="Value"/>
              <w:rPr>
                <w:sz w:val="18"/>
                <w:szCs w:val="18"/>
                <w:lang w:val="sk-SK" w:eastAsia="en-US"/>
              </w:rPr>
            </w:pPr>
          </w:p>
        </w:tc>
        <w:tc>
          <w:tcPr>
            <w:tcW w:w="1499" w:type="dxa"/>
            <w:vAlign w:val="center"/>
          </w:tcPr>
          <w:p w14:paraId="79ECFEFD" w14:textId="77777777" w:rsidR="00F83C54" w:rsidRPr="001153FA" w:rsidRDefault="00F83C54" w:rsidP="00C63E24">
            <w:pPr>
              <w:pStyle w:val="Value"/>
              <w:rPr>
                <w:sz w:val="18"/>
                <w:szCs w:val="18"/>
                <w:lang w:val="sk-SK" w:eastAsia="en-US"/>
              </w:rPr>
            </w:pPr>
          </w:p>
        </w:tc>
        <w:tc>
          <w:tcPr>
            <w:tcW w:w="1499" w:type="dxa"/>
            <w:vAlign w:val="center"/>
          </w:tcPr>
          <w:p w14:paraId="13FF36C9" w14:textId="77777777" w:rsidR="00F83C54" w:rsidRPr="001153FA" w:rsidRDefault="00F83C54" w:rsidP="00C63E24">
            <w:pPr>
              <w:pStyle w:val="Value"/>
              <w:rPr>
                <w:sz w:val="18"/>
                <w:szCs w:val="18"/>
                <w:lang w:val="sk-SK" w:eastAsia="en-US"/>
              </w:rPr>
            </w:pPr>
          </w:p>
        </w:tc>
        <w:tc>
          <w:tcPr>
            <w:tcW w:w="1499" w:type="dxa"/>
            <w:vAlign w:val="center"/>
          </w:tcPr>
          <w:p w14:paraId="40E56EB2" w14:textId="77777777" w:rsidR="00F83C54" w:rsidRPr="001153FA" w:rsidRDefault="00F83C54" w:rsidP="00C63E24">
            <w:pPr>
              <w:pStyle w:val="Value"/>
              <w:rPr>
                <w:sz w:val="18"/>
                <w:szCs w:val="18"/>
                <w:lang w:val="sk-SK" w:eastAsia="en-US"/>
              </w:rPr>
            </w:pPr>
          </w:p>
        </w:tc>
        <w:tc>
          <w:tcPr>
            <w:tcW w:w="1499" w:type="dxa"/>
            <w:vAlign w:val="center"/>
          </w:tcPr>
          <w:p w14:paraId="3CD48CEA" w14:textId="77777777" w:rsidR="00F83C54" w:rsidRPr="001153FA" w:rsidRDefault="00F83C54" w:rsidP="00C63E24">
            <w:pPr>
              <w:pStyle w:val="Value"/>
              <w:rPr>
                <w:sz w:val="18"/>
                <w:szCs w:val="18"/>
                <w:lang w:val="sk-SK" w:eastAsia="en-US"/>
              </w:rPr>
            </w:pPr>
          </w:p>
        </w:tc>
      </w:tr>
      <w:tr w:rsidR="00F83C54" w:rsidRPr="00AA4D36" w14:paraId="380B7F47" w14:textId="77777777">
        <w:trPr>
          <w:trHeight w:hRule="exact" w:val="329"/>
          <w:jc w:val="center"/>
        </w:trPr>
        <w:tc>
          <w:tcPr>
            <w:tcW w:w="1913" w:type="dxa"/>
            <w:tcBorders>
              <w:bottom w:val="single" w:sz="12" w:space="0" w:color="auto"/>
              <w:right w:val="single" w:sz="12" w:space="0" w:color="auto"/>
            </w:tcBorders>
            <w:vAlign w:val="center"/>
          </w:tcPr>
          <w:p w14:paraId="38112137"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04340E8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C1E18D3"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9AB30F2"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78162AC"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9B32127" w14:textId="77777777" w:rsidR="00F83C54" w:rsidRPr="001153FA" w:rsidRDefault="00F83C54" w:rsidP="00C63E24">
            <w:pPr>
              <w:pStyle w:val="Value"/>
              <w:rPr>
                <w:sz w:val="18"/>
                <w:szCs w:val="18"/>
                <w:lang w:val="sk-SK" w:eastAsia="en-US"/>
              </w:rPr>
            </w:pPr>
          </w:p>
        </w:tc>
      </w:tr>
      <w:tr w:rsidR="00F83C54" w:rsidRPr="00AA4D36" w14:paraId="2E7DF318" w14:textId="77777777">
        <w:trPr>
          <w:trHeight w:hRule="exact" w:val="329"/>
          <w:jc w:val="center"/>
        </w:trPr>
        <w:tc>
          <w:tcPr>
            <w:tcW w:w="9167" w:type="dxa"/>
            <w:gridSpan w:val="6"/>
            <w:tcBorders>
              <w:top w:val="single" w:sz="12" w:space="0" w:color="auto"/>
              <w:bottom w:val="single" w:sz="12" w:space="0" w:color="auto"/>
            </w:tcBorders>
            <w:vAlign w:val="center"/>
          </w:tcPr>
          <w:p w14:paraId="2C1EA3C8"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14:paraId="7A662DD0" w14:textId="77777777">
        <w:trPr>
          <w:trHeight w:hRule="exact" w:val="329"/>
          <w:jc w:val="center"/>
        </w:trPr>
        <w:tc>
          <w:tcPr>
            <w:tcW w:w="1913" w:type="dxa"/>
            <w:tcBorders>
              <w:top w:val="single" w:sz="12" w:space="0" w:color="auto"/>
              <w:right w:val="single" w:sz="12" w:space="0" w:color="auto"/>
            </w:tcBorders>
            <w:vAlign w:val="center"/>
          </w:tcPr>
          <w:p w14:paraId="30E3A57A" w14:textId="77777777"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14:paraId="2850174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399F675"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4909D0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AE5DE8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F97B776"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42D7F819" w14:textId="77777777">
        <w:trPr>
          <w:trHeight w:hRule="exact" w:val="329"/>
          <w:jc w:val="center"/>
        </w:trPr>
        <w:tc>
          <w:tcPr>
            <w:tcW w:w="1913" w:type="dxa"/>
            <w:tcBorders>
              <w:bottom w:val="single" w:sz="12" w:space="0" w:color="auto"/>
              <w:right w:val="single" w:sz="12" w:space="0" w:color="auto"/>
            </w:tcBorders>
            <w:vAlign w:val="center"/>
          </w:tcPr>
          <w:p w14:paraId="3CF87FD2" w14:textId="77777777"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14:paraId="244C6D7D"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31111D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0E6AFEF"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CF85891"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E6A6601" w14:textId="77777777" w:rsidR="00F83C54" w:rsidRPr="001153FA" w:rsidRDefault="00F83C54" w:rsidP="00C63E24">
            <w:pPr>
              <w:pStyle w:val="Value"/>
              <w:rPr>
                <w:sz w:val="18"/>
                <w:szCs w:val="18"/>
                <w:lang w:val="sk-SK" w:eastAsia="en-US"/>
              </w:rPr>
            </w:pPr>
          </w:p>
        </w:tc>
      </w:tr>
      <w:tr w:rsidR="00F83C54" w:rsidRPr="00AA4D36" w14:paraId="7E3CCE17"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7255B8B6"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14:paraId="5D9C11F4"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4769B6F3"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3D9C650A"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33DD0587"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4129DE2A" w14:textId="77777777" w:rsidR="00F83C54" w:rsidRPr="001153FA" w:rsidRDefault="006F4272" w:rsidP="00C63E24">
            <w:pPr>
              <w:pStyle w:val="Value"/>
              <w:rPr>
                <w:b/>
                <w:sz w:val="18"/>
                <w:szCs w:val="18"/>
                <w:lang w:val="sk-SK" w:eastAsia="en-US"/>
              </w:rPr>
            </w:pPr>
            <w:r>
              <w:rPr>
                <w:sz w:val="16"/>
                <w:szCs w:val="16"/>
              </w:rPr>
              <w:t>0</w:t>
            </w:r>
          </w:p>
        </w:tc>
      </w:tr>
    </w:tbl>
    <w:p w14:paraId="7DBB4A94" w14:textId="77777777" w:rsidR="00F83C54" w:rsidRPr="00AA4D36" w:rsidRDefault="00F83C54" w:rsidP="00F83C54">
      <w:pPr>
        <w:pStyle w:val="Nzov"/>
        <w:spacing w:before="0" w:beforeAutospacing="0" w:after="0"/>
        <w:jc w:val="left"/>
        <w:rPr>
          <w:sz w:val="18"/>
          <w:szCs w:val="18"/>
        </w:rPr>
      </w:pPr>
    </w:p>
    <w:p w14:paraId="15290448"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14:paraId="61960303" w14:textId="77777777" w:rsidR="00F83C54" w:rsidRDefault="00F83C54" w:rsidP="00F83C54">
      <w:pPr>
        <w:ind w:left="720" w:right="-468"/>
        <w:jc w:val="both"/>
        <w:rPr>
          <w:rFonts w:ascii="Arial Narrow" w:hAnsi="Arial Narrow"/>
          <w:bCs/>
          <w:sz w:val="18"/>
          <w:szCs w:val="18"/>
        </w:rPr>
      </w:pPr>
    </w:p>
    <w:p w14:paraId="52FE8785"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14:paraId="09A1D5B5"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14:paraId="4D684246" w14:textId="77777777"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14:paraId="209032CF" w14:textId="77777777"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14:paraId="56F9EF90"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306936BF" w14:textId="77777777"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14:paraId="33C364E7" w14:textId="77777777"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14:paraId="6A02B3DA" w14:textId="77777777"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14:paraId="04BAAC68"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0874CF14" w14:textId="77777777"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14:paraId="0438D5B6"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14:paraId="136B5760" w14:textId="77777777"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14:paraId="1803B074"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14:paraId="60951CEB" w14:textId="77777777"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538347D9" w14:textId="77777777"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14:paraId="6E683FEC" w14:textId="77777777" w:rsidR="00F83C54" w:rsidRPr="00AA4D36" w:rsidRDefault="00F83C54" w:rsidP="00C63E24">
            <w:pPr>
              <w:pStyle w:val="TopHeader"/>
              <w:rPr>
                <w:sz w:val="18"/>
                <w:szCs w:val="18"/>
              </w:rPr>
            </w:pPr>
            <w:r w:rsidRPr="00AA4D36">
              <w:rPr>
                <w:sz w:val="18"/>
                <w:szCs w:val="18"/>
              </w:rPr>
              <w:t>Spolu</w:t>
            </w:r>
          </w:p>
        </w:tc>
      </w:tr>
      <w:tr w:rsidR="00F83C54" w:rsidRPr="00AA4D36" w14:paraId="52D22BE5" w14:textId="77777777"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14:paraId="4F661A86" w14:textId="77777777"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14:paraId="1B14580E" w14:textId="77777777"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14:paraId="7682CE99" w14:textId="77777777"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133CC8A8" w14:textId="77777777"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14:paraId="1DEA9F4A" w14:textId="77777777"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14:paraId="4CED8D95" w14:textId="77777777"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14:paraId="505D73B4" w14:textId="77777777"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14:paraId="2C2CB3C8" w14:textId="77777777"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14:paraId="49F9CF01"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0F8740EB"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433B30B9"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63EAD6B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14:paraId="3CD9E70D"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50C8FCAD"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49926006" w14:textId="77777777" w:rsidR="004A221E" w:rsidRPr="00156A13" w:rsidRDefault="006F427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14:paraId="0F7AA498"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14:paraId="6F090999"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48C21D21"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14:paraId="59E46037"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14:paraId="294C0708" w14:textId="77777777"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64B68AB5"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49F42290"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35DEBBDD"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4C9DDD70"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0E81A86E"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1F273B1C" w14:textId="77777777" w:rsidR="004A221E" w:rsidRPr="00156A13" w:rsidRDefault="006F427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3F136F06"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67970874"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282C2ABA"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416FDA37"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7B13561B"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2FDB39C1"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084362FB"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1C38DDB3"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288542DB"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5F45017B"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7556A5D2" w14:textId="77777777" w:rsidR="004A221E" w:rsidRPr="00156A13" w:rsidRDefault="006F427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182456D6"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452418CC"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14D827C6"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437A8C5B"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4F674617"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47F8C1B0"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2D2B54E8"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72650532"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41E5DCDC"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1B62906C"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14:paraId="2F4B2FF0"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727AE692"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6FEC6DD1"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5C3DD1A7"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4AA0CEB5"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1626C3D5"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68338031"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1AC9D263"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4B98D9BC"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14:paraId="540724F4"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2A56BC6A"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5C86F5D7" w14:textId="77777777" w:rsidR="004A221E" w:rsidRPr="00156A13" w:rsidRDefault="006F427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14:paraId="40920FF3"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14:paraId="3E7AA4C2"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020F8B42"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14:paraId="295E2238" w14:textId="77777777" w:rsidR="004A221E" w:rsidRPr="00497323" w:rsidRDefault="006F427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14:paraId="1B537D83"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6D02D9C9"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2169F400"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78C260C4" w14:textId="77777777" w:rsidR="004A221E" w:rsidRPr="00497323" w:rsidRDefault="006F427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14:paraId="70DAD9DD"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3121984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4A6A5C56"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16E4F4D7"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689191D4"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339454EC" w14:textId="77777777"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5C8AB295" w14:textId="77777777"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4FF1D798" w14:textId="77777777"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0BE8B76A" w14:textId="77777777"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14:paraId="79D12523" w14:textId="77777777"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14:paraId="678AA26E" w14:textId="77777777"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4C863365" w14:textId="77777777"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536E96F0" w14:textId="77777777"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54A14895" w14:textId="77777777" w:rsidR="00F83C54" w:rsidRPr="001153FA" w:rsidRDefault="00F83C54" w:rsidP="00C63E24">
            <w:pPr>
              <w:pStyle w:val="Value"/>
              <w:rPr>
                <w:b/>
                <w:sz w:val="18"/>
                <w:szCs w:val="18"/>
                <w:lang w:val="sk-SK" w:eastAsia="en-US"/>
              </w:rPr>
            </w:pPr>
          </w:p>
        </w:tc>
      </w:tr>
      <w:tr w:rsidR="00F83C54" w:rsidRPr="00AA4D36" w14:paraId="12BFB438"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6D6531C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5E334D4C"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71294AD4"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8288845"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2600B694"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04691ABE"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4F33AFBB"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0CE9886E"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7623A239"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501362BC" w14:textId="77777777" w:rsidR="00F83C54" w:rsidRPr="001153FA" w:rsidRDefault="00F83C54" w:rsidP="00C63E24">
            <w:pPr>
              <w:pStyle w:val="Value"/>
              <w:rPr>
                <w:sz w:val="18"/>
                <w:szCs w:val="18"/>
                <w:lang w:val="sk-SK" w:eastAsia="en-US"/>
              </w:rPr>
            </w:pPr>
          </w:p>
        </w:tc>
      </w:tr>
      <w:tr w:rsidR="00F83C54" w:rsidRPr="00AA4D36" w14:paraId="7EADF153"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5F718DBA"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2256FA0E"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7DC3AA9F"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6759729"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7834F468"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229124EE"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35428EB6"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5569A432"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50CD0853"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64C54326" w14:textId="77777777" w:rsidR="00F83C54" w:rsidRPr="001153FA" w:rsidRDefault="00F83C54" w:rsidP="00C63E24">
            <w:pPr>
              <w:pStyle w:val="Value"/>
              <w:rPr>
                <w:sz w:val="18"/>
                <w:szCs w:val="18"/>
                <w:lang w:val="sk-SK" w:eastAsia="en-US"/>
              </w:rPr>
            </w:pPr>
          </w:p>
        </w:tc>
      </w:tr>
      <w:tr w:rsidR="00F83C54" w:rsidRPr="00AA4D36" w14:paraId="71C6090C"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72100C43"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6CB36424" w14:textId="77777777"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3915B862" w14:textId="77777777"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114F5275" w14:textId="77777777"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2B1B1797" w14:textId="77777777"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14:paraId="4964C177" w14:textId="77777777"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14:paraId="395EC241" w14:textId="77777777"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034F1128" w14:textId="77777777"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0B51E155" w14:textId="77777777"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5F3E3D64" w14:textId="77777777" w:rsidR="00F83C54" w:rsidRPr="001153FA" w:rsidRDefault="00F83C54" w:rsidP="00C63E24">
            <w:pPr>
              <w:pStyle w:val="Value"/>
              <w:rPr>
                <w:b/>
                <w:sz w:val="18"/>
                <w:szCs w:val="18"/>
                <w:lang w:val="sk-SK" w:eastAsia="en-US"/>
              </w:rPr>
            </w:pPr>
          </w:p>
        </w:tc>
      </w:tr>
      <w:tr w:rsidR="00F83C54" w:rsidRPr="00AA4D36" w14:paraId="5E465D2A"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5555F936"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14:paraId="1717944B"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4C70F836"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24EF154C" w14:textId="77777777" w:rsidR="00FB0856" w:rsidRPr="00156A13" w:rsidRDefault="006F4272"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0310CABF"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14:paraId="363EB576"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14:paraId="1EC452ED"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14:paraId="6CAE1D85"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14:paraId="6EAF65D5" w14:textId="77777777"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14:paraId="59E29995" w14:textId="77777777" w:rsidR="00FB0856" w:rsidRPr="00497323" w:rsidRDefault="006F427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652AD70C" w14:textId="77777777" w:rsidR="00FB0856" w:rsidRPr="00497323" w:rsidRDefault="006F427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3788D31B" w14:textId="77777777" w:rsidR="00FB0856" w:rsidRPr="00497323" w:rsidRDefault="006F427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14:paraId="6FA8927F" w14:textId="77777777"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7EA0C0C8"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7810BA0E" w14:textId="77777777" w:rsidR="00FB0856" w:rsidRPr="00156A13" w:rsidRDefault="006F4272"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34BE9F9A"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14:paraId="0FFD9BCF"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14:paraId="0F4F04E8"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14:paraId="657BEE4D" w14:textId="77777777" w:rsidR="00FB0856" w:rsidRPr="00497323" w:rsidRDefault="006F4272"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14:paraId="5E71FEC0" w14:textId="77777777"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14:paraId="5646F27A" w14:textId="77777777" w:rsidR="00FB0856" w:rsidRPr="00497323" w:rsidRDefault="006F427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7AD10D48" w14:textId="77777777" w:rsidR="00FB0856" w:rsidRPr="00497323" w:rsidRDefault="006F427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40F770A0" w14:textId="77777777" w:rsidR="00FB0856" w:rsidRPr="00497323" w:rsidRDefault="006F427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14:paraId="31091350" w14:textId="77777777" w:rsidR="00F83C54" w:rsidRDefault="00F83C54" w:rsidP="00F83C54">
      <w:pPr>
        <w:rPr>
          <w:rFonts w:ascii="Arial Narrow" w:hAnsi="Arial Narrow"/>
          <w:sz w:val="18"/>
          <w:szCs w:val="18"/>
        </w:rPr>
      </w:pPr>
    </w:p>
    <w:p w14:paraId="4436C399" w14:textId="77777777" w:rsidR="00003A88" w:rsidRDefault="00003A88" w:rsidP="00F83C54">
      <w:pPr>
        <w:rPr>
          <w:rFonts w:ascii="Arial Narrow" w:hAnsi="Arial Narrow"/>
          <w:sz w:val="18"/>
          <w:szCs w:val="18"/>
        </w:rPr>
      </w:pPr>
    </w:p>
    <w:p w14:paraId="03FA8EC4" w14:textId="77777777" w:rsidR="00003A88" w:rsidRDefault="00003A88" w:rsidP="00F83C54">
      <w:pPr>
        <w:rPr>
          <w:rFonts w:ascii="Arial Narrow" w:hAnsi="Arial Narrow"/>
          <w:sz w:val="18"/>
          <w:szCs w:val="18"/>
        </w:rPr>
      </w:pPr>
    </w:p>
    <w:p w14:paraId="3E43A1F0" w14:textId="77777777" w:rsidR="00003A88" w:rsidRPr="00AA4D36" w:rsidRDefault="00003A88" w:rsidP="00F83C54">
      <w:pPr>
        <w:rPr>
          <w:rFonts w:ascii="Arial Narrow" w:hAnsi="Arial Narrow"/>
          <w:sz w:val="18"/>
          <w:szCs w:val="18"/>
        </w:rPr>
      </w:pPr>
    </w:p>
    <w:p w14:paraId="43A83886"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14:paraId="16A34F8C" w14:textId="77777777"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14:paraId="278D3955" w14:textId="77777777"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14:paraId="6FDD44BF"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08883EEC" w14:textId="77777777"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14:paraId="122F6097" w14:textId="77777777"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14:paraId="3E993335" w14:textId="77777777"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14:paraId="164E547E"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14:paraId="560C3040" w14:textId="77777777"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14:paraId="2CA3F638"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14:paraId="29299C8F" w14:textId="77777777"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14:paraId="3C67E81A"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14:paraId="793FF23A" w14:textId="77777777"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253C9189" w14:textId="77777777"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14:paraId="1FA7EEFE" w14:textId="77777777" w:rsidR="00F83C54" w:rsidRPr="00AA4D36" w:rsidRDefault="00F83C54" w:rsidP="00C63E24">
            <w:pPr>
              <w:pStyle w:val="TopHeader"/>
              <w:rPr>
                <w:sz w:val="18"/>
                <w:szCs w:val="18"/>
              </w:rPr>
            </w:pPr>
            <w:r w:rsidRPr="00AA4D36">
              <w:rPr>
                <w:sz w:val="18"/>
                <w:szCs w:val="18"/>
              </w:rPr>
              <w:t>Spolu</w:t>
            </w:r>
          </w:p>
        </w:tc>
      </w:tr>
      <w:tr w:rsidR="00F83C54" w:rsidRPr="00AA4D36" w14:paraId="29F3E30C" w14:textId="77777777"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14:paraId="6DE2A37F" w14:textId="77777777"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14:paraId="2AA72F15" w14:textId="77777777"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14:paraId="6AC5FA7D" w14:textId="77777777"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14:paraId="482780A6" w14:textId="77777777"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14:paraId="2E7F483B" w14:textId="77777777"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14:paraId="6402D6CC" w14:textId="77777777"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14:paraId="5BF7485E" w14:textId="77777777"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14:paraId="38A02C72" w14:textId="77777777"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73D5D346"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6D1717AB"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77C30356"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0C5A1ACE"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14:paraId="63F2CE43"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0F63E46B"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063E9F30" w14:textId="77777777" w:rsidR="00B80C6E" w:rsidRPr="00156A13" w:rsidRDefault="006F427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14:paraId="2B6D9E66"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27627E1B"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14:paraId="088C9D7D"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1582896C"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14:paraId="4BDEB2E0" w14:textId="77777777"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14:paraId="39810F85"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273D3A7C"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72F9605D"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04E82E88"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74DFD18E"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49772008" w14:textId="77777777" w:rsidR="00B80C6E" w:rsidRPr="00156A13" w:rsidRDefault="006F427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7A14BF06"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08F14D82"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2C371F50"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59B9048C"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29F04973"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023E8B69"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3476EB53"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512EA120"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0095448F"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5A4DCC14"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759B0FB4" w14:textId="77777777" w:rsidR="00B80C6E" w:rsidRPr="00156A13" w:rsidRDefault="006F427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58B65092"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653DC555"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0DC834FC"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54A558A0"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6645CAFD"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1E893616"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10ECAC3B"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62981CC9"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0A0F5193"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7973C6E3"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14:paraId="69A1E15C"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024F6536"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3AEA737A"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4F5CE544"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9D4394C"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1DA6D90D"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24E1834B"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7A76973B"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32949B1C"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14:paraId="49FA28F5"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08B9240F"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41A91B02" w14:textId="77777777" w:rsidR="00B80C6E" w:rsidRPr="00156A13" w:rsidRDefault="006F427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14:paraId="0F7DE11D"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6B31D0A7"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14:paraId="711E7C91"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399DC814"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14:paraId="7511756A"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14:paraId="39D24EA8"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54205347"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7727B93C"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77150A65"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1D022A14"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14:paraId="3FBB4888"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7D3CA951"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1B388688"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628DDDDB" w14:textId="77777777"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14:paraId="7784FB37" w14:textId="77777777"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43A652F5" w14:textId="77777777"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5EC96315" w14:textId="77777777"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6EEB13EA" w14:textId="77777777"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14:paraId="4B67D871" w14:textId="77777777"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14:paraId="69E73832" w14:textId="77777777"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14:paraId="6663CB80" w14:textId="77777777"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1D82D893" w14:textId="77777777" w:rsidR="00B80C6E" w:rsidRPr="001153FA" w:rsidRDefault="00B80C6E" w:rsidP="00123609">
            <w:pPr>
              <w:pStyle w:val="Value"/>
              <w:rPr>
                <w:b/>
                <w:sz w:val="18"/>
                <w:szCs w:val="18"/>
                <w:lang w:val="sk-SK" w:eastAsia="en-US"/>
              </w:rPr>
            </w:pPr>
          </w:p>
        </w:tc>
      </w:tr>
      <w:tr w:rsidR="00B80C6E" w:rsidRPr="00AA4D36" w14:paraId="0EC48A7D"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0EDA6E0A"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6CBC26EF"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092E8C99"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59D4811A"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4869B323"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1A0A26C0"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127D4FD8"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6C6CDEDE"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27AEDCD7"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7A5AF70C" w14:textId="77777777" w:rsidR="00B80C6E" w:rsidRPr="001153FA" w:rsidRDefault="00B80C6E" w:rsidP="00123609">
            <w:pPr>
              <w:pStyle w:val="Value"/>
              <w:rPr>
                <w:sz w:val="18"/>
                <w:szCs w:val="18"/>
                <w:lang w:val="sk-SK" w:eastAsia="en-US"/>
              </w:rPr>
            </w:pPr>
          </w:p>
        </w:tc>
      </w:tr>
      <w:tr w:rsidR="00B80C6E" w:rsidRPr="00AA4D36" w14:paraId="2E5D7B6B"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25018C18"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47682E6A"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02C96D1B"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046B5B10"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25911569"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49EF2823"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76E3B0D9"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18046D2B"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7CDCD9AB"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3F97672A" w14:textId="77777777" w:rsidR="00B80C6E" w:rsidRPr="001153FA" w:rsidRDefault="00B80C6E" w:rsidP="00123609">
            <w:pPr>
              <w:pStyle w:val="Value"/>
              <w:rPr>
                <w:sz w:val="18"/>
                <w:szCs w:val="18"/>
                <w:lang w:val="sk-SK" w:eastAsia="en-US"/>
              </w:rPr>
            </w:pPr>
          </w:p>
        </w:tc>
      </w:tr>
      <w:tr w:rsidR="00B80C6E" w:rsidRPr="00AA4D36" w14:paraId="54324666"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53548472"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6C69FBAD" w14:textId="77777777"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14:paraId="38E91C20" w14:textId="77777777"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61E8D043" w14:textId="77777777"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3B8A95F9" w14:textId="77777777"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4EA8400E" w14:textId="77777777"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14:paraId="27AE47AF" w14:textId="77777777"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14:paraId="6400BBF2" w14:textId="77777777"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14:paraId="0B3715AC" w14:textId="77777777"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5B472A65" w14:textId="77777777" w:rsidR="00B80C6E" w:rsidRPr="001153FA" w:rsidRDefault="00B80C6E" w:rsidP="00123609">
            <w:pPr>
              <w:pStyle w:val="Value"/>
              <w:rPr>
                <w:b/>
                <w:sz w:val="18"/>
                <w:szCs w:val="18"/>
                <w:lang w:val="sk-SK" w:eastAsia="en-US"/>
              </w:rPr>
            </w:pPr>
          </w:p>
        </w:tc>
      </w:tr>
      <w:tr w:rsidR="00B80C6E" w:rsidRPr="00AA4D36" w14:paraId="13CB7C2D"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27C38B80"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14:paraId="37EF1C33"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0067998D"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217A697A" w14:textId="77777777" w:rsidR="00B80C6E" w:rsidRPr="00156A13" w:rsidRDefault="006F427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702D2A16"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14:paraId="0FB48222"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14:paraId="1AF11ACF"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14:paraId="2E9E437A"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14:paraId="088F75B7" w14:textId="77777777"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14:paraId="02A3B185"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5CDDEC18"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48B73813"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4811D861" w14:textId="77777777"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6B19AE8F"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534AA294" w14:textId="77777777" w:rsidR="00B80C6E" w:rsidRPr="00156A13" w:rsidRDefault="006F427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714BE0B4"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14:paraId="06F84A89"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14:paraId="7E502808"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14:paraId="641CB8EF" w14:textId="77777777" w:rsidR="00B80C6E" w:rsidRPr="00497323" w:rsidRDefault="006F427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14:paraId="3CEF96BF" w14:textId="77777777"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14:paraId="4E76E2C5"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41E6810C"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42F18F43" w14:textId="77777777" w:rsidR="00B80C6E" w:rsidRPr="00497323" w:rsidRDefault="006F427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14:paraId="6FA6CF50" w14:textId="77777777" w:rsidR="00F83C54" w:rsidRPr="00AA4D36" w:rsidRDefault="00F83C54" w:rsidP="00F83C54">
      <w:pPr>
        <w:ind w:left="720" w:right="-468"/>
        <w:jc w:val="both"/>
        <w:rPr>
          <w:rFonts w:ascii="Arial Narrow" w:hAnsi="Arial Narrow"/>
          <w:bCs/>
          <w:sz w:val="18"/>
          <w:szCs w:val="18"/>
        </w:rPr>
      </w:pPr>
    </w:p>
    <w:p w14:paraId="6D6C143D"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665162D1"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14:paraId="5B48D31A" w14:textId="77777777" w:rsidR="00F83C54" w:rsidRDefault="00F83C54" w:rsidP="00F83C54">
      <w:pPr>
        <w:ind w:right="-468"/>
        <w:jc w:val="both"/>
        <w:rPr>
          <w:rFonts w:ascii="Arial Narrow" w:hAnsi="Arial Narrow"/>
          <w:bCs/>
          <w:sz w:val="18"/>
          <w:szCs w:val="18"/>
        </w:rPr>
      </w:pPr>
    </w:p>
    <w:p w14:paraId="13D76ADC" w14:textId="77777777" w:rsidR="00F83C54" w:rsidRPr="00AA4D36" w:rsidRDefault="00F83C54" w:rsidP="00F83C54">
      <w:pPr>
        <w:pStyle w:val="Nzov"/>
        <w:spacing w:before="0" w:beforeAutospacing="0" w:after="60"/>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14:paraId="61F4495F" w14:textId="77777777">
        <w:trPr>
          <w:trHeight w:val="644"/>
          <w:jc w:val="center"/>
        </w:trPr>
        <w:tc>
          <w:tcPr>
            <w:tcW w:w="2450" w:type="dxa"/>
            <w:tcBorders>
              <w:top w:val="single" w:sz="12" w:space="0" w:color="auto"/>
              <w:right w:val="single" w:sz="12" w:space="0" w:color="auto"/>
            </w:tcBorders>
            <w:vAlign w:val="center"/>
          </w:tcPr>
          <w:p w14:paraId="4A2B284D" w14:textId="77777777"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14:paraId="74B5FC85" w14:textId="77777777"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14:paraId="04A55F66" w14:textId="77777777"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14:paraId="574980E1" w14:textId="77777777"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14:paraId="39E213C0" w14:textId="77777777"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14:paraId="311C88B0" w14:textId="77777777"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14:paraId="2EB49CE8"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01C3D2DA" w14:textId="77777777">
        <w:trPr>
          <w:trHeight w:hRule="exact" w:val="227"/>
          <w:jc w:val="center"/>
        </w:trPr>
        <w:tc>
          <w:tcPr>
            <w:tcW w:w="2450" w:type="dxa"/>
            <w:tcBorders>
              <w:bottom w:val="single" w:sz="12" w:space="0" w:color="auto"/>
              <w:right w:val="single" w:sz="12" w:space="0" w:color="auto"/>
            </w:tcBorders>
            <w:vAlign w:val="center"/>
          </w:tcPr>
          <w:p w14:paraId="73AF9A39"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14:paraId="32BC7F4F"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14:paraId="046CC442"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14:paraId="5BB1C130"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14:paraId="4D4D2488"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14:paraId="237F43EF" w14:textId="77777777"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14:paraId="645DE916" w14:textId="77777777"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14:paraId="0DD4552E" w14:textId="77777777">
        <w:trPr>
          <w:jc w:val="center"/>
        </w:trPr>
        <w:tc>
          <w:tcPr>
            <w:tcW w:w="2450" w:type="dxa"/>
            <w:tcBorders>
              <w:top w:val="single" w:sz="12" w:space="0" w:color="auto"/>
              <w:right w:val="single" w:sz="12" w:space="0" w:color="auto"/>
            </w:tcBorders>
            <w:vAlign w:val="center"/>
          </w:tcPr>
          <w:p w14:paraId="507CB13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5AA7516A"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5FEB3675"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5D95165F" w14:textId="77777777"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14:paraId="3B881B9F" w14:textId="77777777"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14:paraId="6F9865D2"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14:paraId="448718EF" w14:textId="77777777" w:rsidR="00F83C54" w:rsidRPr="001153FA" w:rsidRDefault="00F83C54" w:rsidP="00C63E24">
            <w:pPr>
              <w:pStyle w:val="Value"/>
              <w:rPr>
                <w:sz w:val="18"/>
                <w:szCs w:val="18"/>
                <w:lang w:val="sk-SK" w:eastAsia="en-US"/>
              </w:rPr>
            </w:pPr>
          </w:p>
        </w:tc>
      </w:tr>
      <w:tr w:rsidR="00F83C54" w:rsidRPr="00AA4D36" w14:paraId="7DBFB6BD" w14:textId="77777777">
        <w:trPr>
          <w:jc w:val="center"/>
        </w:trPr>
        <w:tc>
          <w:tcPr>
            <w:tcW w:w="2450" w:type="dxa"/>
            <w:tcBorders>
              <w:right w:val="single" w:sz="12" w:space="0" w:color="auto"/>
            </w:tcBorders>
            <w:vAlign w:val="center"/>
          </w:tcPr>
          <w:p w14:paraId="25D47CB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63C11207"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00DD946D"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4F93D311"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7515193A"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4575BA82"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5080F18E" w14:textId="77777777" w:rsidR="00F83C54" w:rsidRPr="001153FA" w:rsidRDefault="00F83C54" w:rsidP="00C63E24">
            <w:pPr>
              <w:pStyle w:val="Value"/>
              <w:rPr>
                <w:sz w:val="18"/>
                <w:szCs w:val="18"/>
                <w:lang w:val="sk-SK" w:eastAsia="en-US"/>
              </w:rPr>
            </w:pPr>
          </w:p>
        </w:tc>
      </w:tr>
      <w:tr w:rsidR="00F83C54" w:rsidRPr="00AA4D36" w14:paraId="7D91A677" w14:textId="77777777">
        <w:trPr>
          <w:jc w:val="center"/>
        </w:trPr>
        <w:tc>
          <w:tcPr>
            <w:tcW w:w="2450" w:type="dxa"/>
            <w:tcBorders>
              <w:right w:val="single" w:sz="12" w:space="0" w:color="auto"/>
            </w:tcBorders>
            <w:vAlign w:val="center"/>
          </w:tcPr>
          <w:p w14:paraId="3ED26EE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9F5E365"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5921721B"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3235C88"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2EA1CEBC"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1084C98F"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51351C75" w14:textId="77777777" w:rsidR="00F83C54" w:rsidRPr="001153FA" w:rsidRDefault="00F83C54" w:rsidP="00C63E24">
            <w:pPr>
              <w:pStyle w:val="Value"/>
              <w:rPr>
                <w:sz w:val="18"/>
                <w:szCs w:val="18"/>
                <w:lang w:val="sk-SK" w:eastAsia="en-US"/>
              </w:rPr>
            </w:pPr>
          </w:p>
        </w:tc>
      </w:tr>
      <w:tr w:rsidR="00F83C54" w:rsidRPr="00AA4D36" w14:paraId="002094AC" w14:textId="77777777">
        <w:trPr>
          <w:jc w:val="center"/>
        </w:trPr>
        <w:tc>
          <w:tcPr>
            <w:tcW w:w="2450" w:type="dxa"/>
            <w:tcBorders>
              <w:right w:val="single" w:sz="12" w:space="0" w:color="auto"/>
            </w:tcBorders>
            <w:vAlign w:val="center"/>
          </w:tcPr>
          <w:p w14:paraId="57AC2DF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036D78C4"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19BEA49D"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41BDD15C"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2A158459"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16832094"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3F8583DD" w14:textId="77777777" w:rsidR="00F83C54" w:rsidRPr="001153FA" w:rsidRDefault="00F83C54" w:rsidP="00C63E24">
            <w:pPr>
              <w:pStyle w:val="Value"/>
              <w:rPr>
                <w:sz w:val="18"/>
                <w:szCs w:val="18"/>
                <w:lang w:val="sk-SK" w:eastAsia="en-US"/>
              </w:rPr>
            </w:pPr>
          </w:p>
        </w:tc>
      </w:tr>
      <w:tr w:rsidR="00F83C54" w:rsidRPr="00AA4D36" w14:paraId="3D5AA588" w14:textId="77777777">
        <w:trPr>
          <w:jc w:val="center"/>
        </w:trPr>
        <w:tc>
          <w:tcPr>
            <w:tcW w:w="2450" w:type="dxa"/>
            <w:tcBorders>
              <w:bottom w:val="single" w:sz="12" w:space="0" w:color="auto"/>
              <w:right w:val="single" w:sz="12" w:space="0" w:color="auto"/>
            </w:tcBorders>
            <w:vAlign w:val="center"/>
          </w:tcPr>
          <w:p w14:paraId="7CF446B9"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14:paraId="424A28E9"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14:paraId="321044B1"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14:paraId="3528102B" w14:textId="77777777"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14:paraId="5D01219A" w14:textId="77777777"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14:paraId="0F7304F0"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14:paraId="4A91258E" w14:textId="77777777" w:rsidR="00F83C54" w:rsidRPr="001153FA" w:rsidRDefault="00F83C54" w:rsidP="00C63E24">
            <w:pPr>
              <w:pStyle w:val="Value"/>
              <w:rPr>
                <w:b/>
                <w:sz w:val="18"/>
                <w:szCs w:val="18"/>
                <w:lang w:val="sk-SK" w:eastAsia="en-US"/>
              </w:rPr>
            </w:pPr>
          </w:p>
        </w:tc>
      </w:tr>
    </w:tbl>
    <w:p w14:paraId="598D304A" w14:textId="77777777" w:rsidR="00F83C54" w:rsidRPr="00AA4D36" w:rsidRDefault="00F83C54" w:rsidP="00F83C54">
      <w:pPr>
        <w:rPr>
          <w:rFonts w:ascii="Arial Narrow" w:hAnsi="Arial Narrow"/>
          <w:sz w:val="18"/>
          <w:szCs w:val="18"/>
        </w:rPr>
      </w:pPr>
    </w:p>
    <w:p w14:paraId="18827794" w14:textId="77777777"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14:paraId="753AF338" w14:textId="77777777">
        <w:trPr>
          <w:trHeight w:val="996"/>
          <w:jc w:val="center"/>
        </w:trPr>
        <w:tc>
          <w:tcPr>
            <w:tcW w:w="2764" w:type="dxa"/>
            <w:tcBorders>
              <w:top w:val="single" w:sz="12" w:space="0" w:color="auto"/>
              <w:right w:val="single" w:sz="12" w:space="0" w:color="auto"/>
            </w:tcBorders>
            <w:vAlign w:val="center"/>
          </w:tcPr>
          <w:p w14:paraId="6032236F" w14:textId="77777777"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14:paraId="7E863BC7" w14:textId="77777777"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14:paraId="7EB0350E" w14:textId="77777777"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14:paraId="48F04C5A" w14:textId="77777777"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14:paraId="45ADF2AF" w14:textId="77777777"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14:paraId="3D44032F"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32235FFB" w14:textId="77777777">
        <w:trPr>
          <w:trHeight w:hRule="exact" w:val="227"/>
          <w:jc w:val="center"/>
        </w:trPr>
        <w:tc>
          <w:tcPr>
            <w:tcW w:w="2764" w:type="dxa"/>
            <w:tcBorders>
              <w:bottom w:val="single" w:sz="12" w:space="0" w:color="auto"/>
              <w:right w:val="single" w:sz="12" w:space="0" w:color="auto"/>
            </w:tcBorders>
            <w:vAlign w:val="center"/>
          </w:tcPr>
          <w:p w14:paraId="7191A0AE"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14:paraId="7ACE1E6E"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50725F77"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14:paraId="4EC53BA9"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14:paraId="7F8E9DA7"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14:paraId="1D431904"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45BE81D2" w14:textId="77777777">
        <w:trPr>
          <w:trHeight w:val="329"/>
          <w:jc w:val="center"/>
        </w:trPr>
        <w:tc>
          <w:tcPr>
            <w:tcW w:w="2764" w:type="dxa"/>
            <w:tcBorders>
              <w:top w:val="single" w:sz="12" w:space="0" w:color="auto"/>
              <w:right w:val="single" w:sz="12" w:space="0" w:color="auto"/>
            </w:tcBorders>
            <w:vAlign w:val="center"/>
          </w:tcPr>
          <w:p w14:paraId="1225FC8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14:paraId="56546595" w14:textId="77777777"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14:paraId="7EC9EFF9" w14:textId="77777777"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14:paraId="24082469" w14:textId="77777777"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14:paraId="67699AD9" w14:textId="77777777"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14:paraId="59665457" w14:textId="77777777" w:rsidR="00F83C54" w:rsidRPr="001153FA" w:rsidRDefault="00F83C54" w:rsidP="00C63E24">
            <w:pPr>
              <w:pStyle w:val="Value"/>
              <w:rPr>
                <w:sz w:val="18"/>
                <w:szCs w:val="18"/>
                <w:lang w:val="sk-SK" w:eastAsia="en-US"/>
              </w:rPr>
            </w:pPr>
          </w:p>
        </w:tc>
      </w:tr>
      <w:tr w:rsidR="00F83C54" w:rsidRPr="00AA4D36" w14:paraId="05089CB2" w14:textId="77777777">
        <w:trPr>
          <w:jc w:val="center"/>
        </w:trPr>
        <w:tc>
          <w:tcPr>
            <w:tcW w:w="2764" w:type="dxa"/>
            <w:tcBorders>
              <w:right w:val="single" w:sz="12" w:space="0" w:color="auto"/>
            </w:tcBorders>
            <w:vAlign w:val="center"/>
          </w:tcPr>
          <w:p w14:paraId="3887249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14:paraId="339288E5" w14:textId="6068C5D7" w:rsidR="00F83C54" w:rsidRPr="001153FA" w:rsidRDefault="00605070" w:rsidP="00C63E24">
            <w:pPr>
              <w:pStyle w:val="Value"/>
              <w:rPr>
                <w:sz w:val="18"/>
                <w:szCs w:val="18"/>
                <w:lang w:val="sk-SK" w:eastAsia="en-US"/>
              </w:rPr>
            </w:pPr>
            <w:r>
              <w:rPr>
                <w:sz w:val="18"/>
                <w:szCs w:val="18"/>
                <w:lang w:val="sk-SK" w:eastAsia="en-US"/>
              </w:rPr>
              <w:t>0</w:t>
            </w:r>
          </w:p>
        </w:tc>
        <w:tc>
          <w:tcPr>
            <w:tcW w:w="1134" w:type="dxa"/>
            <w:vAlign w:val="center"/>
          </w:tcPr>
          <w:p w14:paraId="179A9834" w14:textId="77777777" w:rsidR="00F83C54" w:rsidRPr="001153FA" w:rsidRDefault="00F83C54" w:rsidP="00C63E24">
            <w:pPr>
              <w:pStyle w:val="Value"/>
              <w:rPr>
                <w:sz w:val="18"/>
                <w:szCs w:val="18"/>
                <w:lang w:val="sk-SK" w:eastAsia="en-US"/>
              </w:rPr>
            </w:pPr>
          </w:p>
        </w:tc>
        <w:tc>
          <w:tcPr>
            <w:tcW w:w="1105" w:type="dxa"/>
            <w:vAlign w:val="center"/>
          </w:tcPr>
          <w:p w14:paraId="20CDC2A8" w14:textId="77777777" w:rsidR="00F83C54" w:rsidRPr="001153FA" w:rsidRDefault="00F83C54" w:rsidP="00C63E24">
            <w:pPr>
              <w:pStyle w:val="Value"/>
              <w:rPr>
                <w:sz w:val="18"/>
                <w:szCs w:val="18"/>
                <w:lang w:val="sk-SK" w:eastAsia="en-US"/>
              </w:rPr>
            </w:pPr>
          </w:p>
        </w:tc>
        <w:tc>
          <w:tcPr>
            <w:tcW w:w="1417" w:type="dxa"/>
            <w:vAlign w:val="center"/>
          </w:tcPr>
          <w:p w14:paraId="10B1709D" w14:textId="77777777" w:rsidR="00F83C54" w:rsidRPr="001153FA" w:rsidRDefault="00F83C54" w:rsidP="00C63E24">
            <w:pPr>
              <w:pStyle w:val="Value"/>
              <w:rPr>
                <w:sz w:val="18"/>
                <w:szCs w:val="18"/>
                <w:lang w:val="sk-SK" w:eastAsia="en-US"/>
              </w:rPr>
            </w:pPr>
          </w:p>
        </w:tc>
        <w:tc>
          <w:tcPr>
            <w:tcW w:w="1297" w:type="dxa"/>
            <w:vAlign w:val="center"/>
          </w:tcPr>
          <w:p w14:paraId="0239F8C0" w14:textId="35656E25" w:rsidR="00F83C54" w:rsidRPr="001153FA" w:rsidRDefault="00F83C54" w:rsidP="00C63E24">
            <w:pPr>
              <w:pStyle w:val="Value"/>
              <w:rPr>
                <w:sz w:val="18"/>
                <w:szCs w:val="18"/>
                <w:lang w:val="sk-SK" w:eastAsia="en-US"/>
              </w:rPr>
            </w:pPr>
          </w:p>
        </w:tc>
      </w:tr>
      <w:tr w:rsidR="00F83C54" w:rsidRPr="00AA4D36" w14:paraId="5224F7C4" w14:textId="77777777">
        <w:trPr>
          <w:jc w:val="center"/>
        </w:trPr>
        <w:tc>
          <w:tcPr>
            <w:tcW w:w="2764" w:type="dxa"/>
            <w:tcBorders>
              <w:right w:val="single" w:sz="12" w:space="0" w:color="auto"/>
            </w:tcBorders>
            <w:vAlign w:val="center"/>
          </w:tcPr>
          <w:p w14:paraId="366FFBF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14:paraId="0121C5AF" w14:textId="77777777" w:rsidR="00F83C54" w:rsidRPr="001153FA" w:rsidRDefault="00F83C54" w:rsidP="00C63E24">
            <w:pPr>
              <w:pStyle w:val="Value"/>
              <w:rPr>
                <w:sz w:val="18"/>
                <w:szCs w:val="18"/>
                <w:lang w:val="sk-SK" w:eastAsia="en-US"/>
              </w:rPr>
            </w:pPr>
          </w:p>
        </w:tc>
        <w:tc>
          <w:tcPr>
            <w:tcW w:w="1134" w:type="dxa"/>
            <w:vAlign w:val="center"/>
          </w:tcPr>
          <w:p w14:paraId="07A96D0C" w14:textId="77777777" w:rsidR="00F83C54" w:rsidRPr="001153FA" w:rsidRDefault="00F83C54" w:rsidP="00C63E24">
            <w:pPr>
              <w:pStyle w:val="Value"/>
              <w:rPr>
                <w:sz w:val="18"/>
                <w:szCs w:val="18"/>
                <w:lang w:val="sk-SK" w:eastAsia="en-US"/>
              </w:rPr>
            </w:pPr>
          </w:p>
        </w:tc>
        <w:tc>
          <w:tcPr>
            <w:tcW w:w="1105" w:type="dxa"/>
            <w:vAlign w:val="center"/>
          </w:tcPr>
          <w:p w14:paraId="09C907C2" w14:textId="77777777" w:rsidR="00F83C54" w:rsidRPr="001153FA" w:rsidRDefault="00F83C54" w:rsidP="00C63E24">
            <w:pPr>
              <w:pStyle w:val="Value"/>
              <w:rPr>
                <w:sz w:val="18"/>
                <w:szCs w:val="18"/>
                <w:lang w:val="sk-SK" w:eastAsia="en-US"/>
              </w:rPr>
            </w:pPr>
          </w:p>
        </w:tc>
        <w:tc>
          <w:tcPr>
            <w:tcW w:w="1417" w:type="dxa"/>
            <w:vAlign w:val="center"/>
          </w:tcPr>
          <w:p w14:paraId="003B4468" w14:textId="77777777" w:rsidR="00F83C54" w:rsidRPr="001153FA" w:rsidRDefault="00F83C54" w:rsidP="00C63E24">
            <w:pPr>
              <w:pStyle w:val="Value"/>
              <w:rPr>
                <w:sz w:val="18"/>
                <w:szCs w:val="18"/>
                <w:lang w:val="sk-SK" w:eastAsia="en-US"/>
              </w:rPr>
            </w:pPr>
          </w:p>
        </w:tc>
        <w:tc>
          <w:tcPr>
            <w:tcW w:w="1297" w:type="dxa"/>
            <w:vAlign w:val="center"/>
          </w:tcPr>
          <w:p w14:paraId="7CBBF7F9" w14:textId="07D44155" w:rsidR="00F83C54" w:rsidRPr="001153FA" w:rsidRDefault="005F06FA" w:rsidP="00C63E24">
            <w:pPr>
              <w:pStyle w:val="Value"/>
              <w:rPr>
                <w:sz w:val="18"/>
                <w:szCs w:val="18"/>
                <w:lang w:val="sk-SK" w:eastAsia="en-US"/>
              </w:rPr>
            </w:pPr>
            <w:r>
              <w:rPr>
                <w:sz w:val="18"/>
                <w:szCs w:val="18"/>
                <w:lang w:val="sk-SK" w:eastAsia="en-US"/>
              </w:rPr>
              <w:t>196000</w:t>
            </w:r>
          </w:p>
        </w:tc>
      </w:tr>
      <w:tr w:rsidR="00F83C54" w:rsidRPr="00AA4D36" w14:paraId="6CAD9EA7" w14:textId="77777777">
        <w:trPr>
          <w:trHeight w:val="296"/>
          <w:jc w:val="center"/>
        </w:trPr>
        <w:tc>
          <w:tcPr>
            <w:tcW w:w="2764" w:type="dxa"/>
            <w:tcBorders>
              <w:right w:val="single" w:sz="12" w:space="0" w:color="auto"/>
            </w:tcBorders>
            <w:vAlign w:val="center"/>
          </w:tcPr>
          <w:p w14:paraId="6F4204D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14:paraId="52BFFEB3" w14:textId="77777777" w:rsidR="00F83C54" w:rsidRPr="001153FA" w:rsidRDefault="00F83C54" w:rsidP="00C63E24">
            <w:pPr>
              <w:pStyle w:val="Value"/>
              <w:rPr>
                <w:sz w:val="18"/>
                <w:szCs w:val="18"/>
                <w:lang w:val="sk-SK" w:eastAsia="en-US"/>
              </w:rPr>
            </w:pPr>
          </w:p>
        </w:tc>
        <w:tc>
          <w:tcPr>
            <w:tcW w:w="1134" w:type="dxa"/>
            <w:vAlign w:val="center"/>
          </w:tcPr>
          <w:p w14:paraId="2A9AF02C" w14:textId="77777777" w:rsidR="00F83C54" w:rsidRPr="001153FA" w:rsidRDefault="00F83C54" w:rsidP="00C63E24">
            <w:pPr>
              <w:pStyle w:val="Value"/>
              <w:rPr>
                <w:sz w:val="18"/>
                <w:szCs w:val="18"/>
                <w:lang w:val="sk-SK" w:eastAsia="en-US"/>
              </w:rPr>
            </w:pPr>
          </w:p>
        </w:tc>
        <w:tc>
          <w:tcPr>
            <w:tcW w:w="1105" w:type="dxa"/>
            <w:vAlign w:val="center"/>
          </w:tcPr>
          <w:p w14:paraId="14FC84FB" w14:textId="77777777" w:rsidR="00F83C54" w:rsidRPr="001153FA" w:rsidRDefault="00F83C54" w:rsidP="00C63E24">
            <w:pPr>
              <w:pStyle w:val="Value"/>
              <w:rPr>
                <w:sz w:val="18"/>
                <w:szCs w:val="18"/>
                <w:lang w:val="sk-SK" w:eastAsia="en-US"/>
              </w:rPr>
            </w:pPr>
          </w:p>
        </w:tc>
        <w:tc>
          <w:tcPr>
            <w:tcW w:w="1417" w:type="dxa"/>
            <w:vAlign w:val="center"/>
          </w:tcPr>
          <w:p w14:paraId="36863F1E" w14:textId="77777777" w:rsidR="00F83C54" w:rsidRPr="001153FA" w:rsidRDefault="00F83C54" w:rsidP="00C63E24">
            <w:pPr>
              <w:pStyle w:val="Value"/>
              <w:rPr>
                <w:sz w:val="18"/>
                <w:szCs w:val="18"/>
                <w:lang w:val="sk-SK" w:eastAsia="en-US"/>
              </w:rPr>
            </w:pPr>
          </w:p>
        </w:tc>
        <w:tc>
          <w:tcPr>
            <w:tcW w:w="1297" w:type="dxa"/>
            <w:vAlign w:val="center"/>
          </w:tcPr>
          <w:p w14:paraId="573022A3" w14:textId="77777777" w:rsidR="00F83C54" w:rsidRPr="001153FA" w:rsidRDefault="00F83C54" w:rsidP="00C63E24">
            <w:pPr>
              <w:pStyle w:val="Value"/>
              <w:rPr>
                <w:sz w:val="18"/>
                <w:szCs w:val="18"/>
                <w:lang w:val="sk-SK" w:eastAsia="en-US"/>
              </w:rPr>
            </w:pPr>
          </w:p>
        </w:tc>
      </w:tr>
      <w:tr w:rsidR="00F83C54" w:rsidRPr="00AA4D36" w14:paraId="6BEFAC42" w14:textId="77777777">
        <w:trPr>
          <w:trHeight w:val="361"/>
          <w:jc w:val="center"/>
        </w:trPr>
        <w:tc>
          <w:tcPr>
            <w:tcW w:w="2764" w:type="dxa"/>
            <w:tcBorders>
              <w:bottom w:val="single" w:sz="12" w:space="0" w:color="auto"/>
              <w:right w:val="single" w:sz="12" w:space="0" w:color="auto"/>
            </w:tcBorders>
            <w:vAlign w:val="center"/>
          </w:tcPr>
          <w:p w14:paraId="5BAC6BE5"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14:paraId="00B41A85"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186A0A21" w14:textId="77777777"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14:paraId="3713551A" w14:textId="77777777"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14:paraId="7BB4A5DD" w14:textId="77777777"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14:paraId="5C4C0885" w14:textId="0580B2AF" w:rsidR="00F83C54" w:rsidRPr="001153FA" w:rsidRDefault="00605070" w:rsidP="00C63E24">
            <w:pPr>
              <w:pStyle w:val="Value"/>
              <w:rPr>
                <w:b/>
                <w:sz w:val="18"/>
                <w:szCs w:val="18"/>
                <w:lang w:val="sk-SK" w:eastAsia="en-US"/>
              </w:rPr>
            </w:pPr>
            <w:r>
              <w:rPr>
                <w:b/>
                <w:sz w:val="18"/>
                <w:szCs w:val="18"/>
                <w:lang w:val="sk-SK" w:eastAsia="en-US"/>
              </w:rPr>
              <w:t>196000</w:t>
            </w:r>
          </w:p>
        </w:tc>
      </w:tr>
    </w:tbl>
    <w:p w14:paraId="64B046ED" w14:textId="77777777" w:rsidR="00F83C54" w:rsidRPr="00AA4D36" w:rsidRDefault="00F83C54" w:rsidP="00F83C54">
      <w:pPr>
        <w:ind w:right="-468"/>
        <w:jc w:val="both"/>
        <w:rPr>
          <w:rFonts w:ascii="Arial Narrow" w:hAnsi="Arial Narrow"/>
          <w:bCs/>
          <w:sz w:val="18"/>
          <w:szCs w:val="18"/>
        </w:rPr>
      </w:pPr>
    </w:p>
    <w:p w14:paraId="599DE21D"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14:paraId="18F86195" w14:textId="77777777" w:rsidR="00F83C54" w:rsidRDefault="00F83C54" w:rsidP="00F83C54">
      <w:pPr>
        <w:ind w:right="-468"/>
        <w:jc w:val="both"/>
        <w:rPr>
          <w:rFonts w:ascii="Arial Narrow" w:hAnsi="Arial Narrow"/>
          <w:bCs/>
          <w:sz w:val="18"/>
          <w:szCs w:val="18"/>
        </w:rPr>
      </w:pPr>
    </w:p>
    <w:p w14:paraId="0BC44BF3" w14:textId="77777777"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14:paraId="79935E7F" w14:textId="77777777">
        <w:trPr>
          <w:jc w:val="center"/>
        </w:trPr>
        <w:tc>
          <w:tcPr>
            <w:tcW w:w="5949" w:type="dxa"/>
            <w:tcBorders>
              <w:top w:val="single" w:sz="12" w:space="0" w:color="auto"/>
              <w:bottom w:val="nil"/>
              <w:right w:val="single" w:sz="12" w:space="0" w:color="auto"/>
            </w:tcBorders>
            <w:vAlign w:val="center"/>
          </w:tcPr>
          <w:p w14:paraId="04A2734F" w14:textId="77777777"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14:paraId="672E62DB" w14:textId="77777777"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14:paraId="10371A65" w14:textId="77777777">
        <w:trPr>
          <w:trHeight w:val="301"/>
          <w:jc w:val="center"/>
        </w:trPr>
        <w:tc>
          <w:tcPr>
            <w:tcW w:w="5949" w:type="dxa"/>
            <w:tcBorders>
              <w:top w:val="single" w:sz="12" w:space="0" w:color="auto"/>
              <w:right w:val="single" w:sz="12" w:space="0" w:color="auto"/>
            </w:tcBorders>
            <w:vAlign w:val="center"/>
          </w:tcPr>
          <w:p w14:paraId="259D206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14:paraId="17F0E969" w14:textId="77777777" w:rsidR="00F83C54" w:rsidRPr="001153FA" w:rsidRDefault="00F83C54" w:rsidP="00C63E24">
            <w:pPr>
              <w:pStyle w:val="Value"/>
              <w:rPr>
                <w:sz w:val="18"/>
                <w:szCs w:val="18"/>
                <w:lang w:val="sk-SK" w:eastAsia="en-US"/>
              </w:rPr>
            </w:pPr>
          </w:p>
        </w:tc>
      </w:tr>
      <w:tr w:rsidR="00F83C54" w:rsidRPr="00AA4D36" w14:paraId="205DFA52" w14:textId="77777777">
        <w:trPr>
          <w:jc w:val="center"/>
        </w:trPr>
        <w:tc>
          <w:tcPr>
            <w:tcW w:w="5949" w:type="dxa"/>
            <w:tcBorders>
              <w:bottom w:val="single" w:sz="12" w:space="0" w:color="auto"/>
              <w:right w:val="single" w:sz="12" w:space="0" w:color="auto"/>
            </w:tcBorders>
            <w:vAlign w:val="center"/>
          </w:tcPr>
          <w:p w14:paraId="2CFC3F7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641BFA4B" w14:textId="77777777" w:rsidR="00F83C54" w:rsidRPr="001153FA" w:rsidRDefault="00F83C54" w:rsidP="00C63E24">
            <w:pPr>
              <w:pStyle w:val="Value"/>
              <w:rPr>
                <w:sz w:val="18"/>
                <w:szCs w:val="18"/>
                <w:lang w:val="sk-SK" w:eastAsia="en-US"/>
              </w:rPr>
            </w:pPr>
          </w:p>
        </w:tc>
      </w:tr>
    </w:tbl>
    <w:p w14:paraId="5058E4EB" w14:textId="77777777" w:rsidR="00F83C54" w:rsidRPr="00AA4D36" w:rsidRDefault="00F83C54" w:rsidP="00F83C54">
      <w:pPr>
        <w:rPr>
          <w:rFonts w:ascii="Arial Narrow" w:hAnsi="Arial Narrow"/>
          <w:sz w:val="18"/>
          <w:szCs w:val="18"/>
        </w:rPr>
      </w:pPr>
    </w:p>
    <w:p w14:paraId="7D52EFFF"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14:paraId="71CE07AA" w14:textId="77777777"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14:paraId="0808F2AE" w14:textId="77777777" w:rsidR="00F83C54" w:rsidRDefault="00F83C54" w:rsidP="00F83C54">
      <w:pPr>
        <w:ind w:right="-468"/>
        <w:jc w:val="both"/>
        <w:rPr>
          <w:rFonts w:ascii="Arial Narrow" w:hAnsi="Arial Narrow"/>
          <w:b/>
          <w:bCs/>
          <w:sz w:val="18"/>
          <w:szCs w:val="18"/>
        </w:rPr>
      </w:pPr>
    </w:p>
    <w:p w14:paraId="5A52C2AB"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14:paraId="34030292"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14:paraId="47B746F2" w14:textId="77777777" w:rsidTr="00A33649">
        <w:trPr>
          <w:jc w:val="center"/>
        </w:trPr>
        <w:tc>
          <w:tcPr>
            <w:tcW w:w="2560" w:type="dxa"/>
            <w:vMerge w:val="restart"/>
            <w:tcBorders>
              <w:top w:val="single" w:sz="12" w:space="0" w:color="auto"/>
              <w:right w:val="single" w:sz="12" w:space="0" w:color="auto"/>
            </w:tcBorders>
            <w:vAlign w:val="center"/>
          </w:tcPr>
          <w:p w14:paraId="72867CD1" w14:textId="77777777"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14:paraId="2C6F5FB4"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70CCBCEE" w14:textId="77777777" w:rsidTr="00A33649">
        <w:trPr>
          <w:jc w:val="center"/>
        </w:trPr>
        <w:tc>
          <w:tcPr>
            <w:tcW w:w="2560" w:type="dxa"/>
            <w:vMerge/>
            <w:tcBorders>
              <w:right w:val="single" w:sz="12" w:space="0" w:color="auto"/>
            </w:tcBorders>
            <w:vAlign w:val="center"/>
          </w:tcPr>
          <w:p w14:paraId="5D29817D" w14:textId="77777777"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14:paraId="1C596E81"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14:paraId="2DF11964" w14:textId="77777777" w:rsidR="00F83C54" w:rsidRPr="00AA4D36" w:rsidRDefault="00F83C54" w:rsidP="00C63E24">
            <w:pPr>
              <w:pStyle w:val="TopHeader"/>
              <w:rPr>
                <w:sz w:val="18"/>
                <w:szCs w:val="18"/>
              </w:rPr>
            </w:pPr>
          </w:p>
          <w:p w14:paraId="1567D298" w14:textId="77777777" w:rsidR="00F83C54" w:rsidRPr="00AA4D36" w:rsidRDefault="00F83C54" w:rsidP="00C63E24">
            <w:pPr>
              <w:pStyle w:val="TopHeader"/>
              <w:rPr>
                <w:sz w:val="18"/>
                <w:szCs w:val="18"/>
              </w:rPr>
            </w:pPr>
            <w:r w:rsidRPr="00AA4D36">
              <w:rPr>
                <w:sz w:val="18"/>
                <w:szCs w:val="18"/>
              </w:rPr>
              <w:t>Tvorba</w:t>
            </w:r>
          </w:p>
          <w:p w14:paraId="4B06CCB6" w14:textId="77777777" w:rsidR="00F83C54" w:rsidRPr="00AA4D36" w:rsidRDefault="00F83C54" w:rsidP="00C63E24">
            <w:pPr>
              <w:pStyle w:val="TopHeader"/>
              <w:rPr>
                <w:sz w:val="18"/>
                <w:szCs w:val="18"/>
              </w:rPr>
            </w:pPr>
            <w:r w:rsidRPr="00AA4D36">
              <w:rPr>
                <w:sz w:val="18"/>
                <w:szCs w:val="18"/>
              </w:rPr>
              <w:t>OP</w:t>
            </w:r>
          </w:p>
          <w:p w14:paraId="5EE8447F" w14:textId="77777777"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14:paraId="0F98A8F0"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14:paraId="6E95A8C5"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7E78867F"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79022713" w14:textId="77777777" w:rsidTr="00A33649">
        <w:trPr>
          <w:trHeight w:hRule="exact" w:val="277"/>
          <w:jc w:val="center"/>
        </w:trPr>
        <w:tc>
          <w:tcPr>
            <w:tcW w:w="2560" w:type="dxa"/>
            <w:tcBorders>
              <w:bottom w:val="single" w:sz="12" w:space="0" w:color="auto"/>
              <w:right w:val="single" w:sz="12" w:space="0" w:color="auto"/>
            </w:tcBorders>
            <w:vAlign w:val="center"/>
          </w:tcPr>
          <w:p w14:paraId="7978EDF8" w14:textId="77777777"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14:paraId="2F4E3882" w14:textId="77777777"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14:paraId="66DA9EFA" w14:textId="77777777"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14:paraId="6C11CF29" w14:textId="77777777"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14:paraId="024538C8" w14:textId="77777777"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14:paraId="349FFEE3"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1FDCCD99" w14:textId="77777777" w:rsidTr="00A33649">
        <w:trPr>
          <w:trHeight w:val="340"/>
          <w:jc w:val="center"/>
        </w:trPr>
        <w:tc>
          <w:tcPr>
            <w:tcW w:w="2560" w:type="dxa"/>
            <w:tcBorders>
              <w:top w:val="single" w:sz="12" w:space="0" w:color="auto"/>
              <w:right w:val="single" w:sz="12" w:space="0" w:color="auto"/>
            </w:tcBorders>
            <w:vAlign w:val="center"/>
          </w:tcPr>
          <w:p w14:paraId="62A2083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14:paraId="7D226A84" w14:textId="77777777" w:rsidR="00F83C54" w:rsidRPr="001153FA" w:rsidRDefault="006F4272"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14:paraId="2C5D34CD" w14:textId="77777777" w:rsidR="00F83C54" w:rsidRPr="001153FA" w:rsidRDefault="006F4272"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14:paraId="0EBF7737" w14:textId="77777777"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14:paraId="624D2B2E" w14:textId="77777777"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14:paraId="457E7860" w14:textId="77777777" w:rsidR="00F83C54" w:rsidRPr="001153FA" w:rsidRDefault="006F4272" w:rsidP="00C63E24">
            <w:pPr>
              <w:pStyle w:val="Value"/>
              <w:rPr>
                <w:sz w:val="18"/>
                <w:szCs w:val="18"/>
                <w:lang w:val="sk-SK" w:eastAsia="en-US"/>
              </w:rPr>
            </w:pPr>
            <w:r>
              <w:rPr>
                <w:sz w:val="16"/>
                <w:szCs w:val="16"/>
              </w:rPr>
              <w:t>0</w:t>
            </w:r>
          </w:p>
        </w:tc>
      </w:tr>
      <w:tr w:rsidR="00A33649" w:rsidRPr="00AA4D36" w14:paraId="6E593288" w14:textId="77777777" w:rsidTr="00A33649">
        <w:trPr>
          <w:trHeight w:val="340"/>
          <w:jc w:val="center"/>
        </w:trPr>
        <w:tc>
          <w:tcPr>
            <w:tcW w:w="2560" w:type="dxa"/>
            <w:tcBorders>
              <w:right w:val="single" w:sz="12" w:space="0" w:color="auto"/>
            </w:tcBorders>
            <w:vAlign w:val="center"/>
          </w:tcPr>
          <w:p w14:paraId="74C82E6F"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14:paraId="3EAA5FF2"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14:paraId="292F9810" w14:textId="77777777" w:rsidR="00A33649" w:rsidRPr="001153FA" w:rsidRDefault="006F4272" w:rsidP="00A33649">
            <w:pPr>
              <w:pStyle w:val="Value"/>
              <w:rPr>
                <w:sz w:val="18"/>
                <w:szCs w:val="18"/>
                <w:lang w:val="sk-SK" w:eastAsia="en-US"/>
              </w:rPr>
            </w:pPr>
            <w:r>
              <w:rPr>
                <w:sz w:val="16"/>
                <w:szCs w:val="16"/>
              </w:rPr>
              <w:t>0</w:t>
            </w:r>
          </w:p>
        </w:tc>
        <w:tc>
          <w:tcPr>
            <w:tcW w:w="1180" w:type="dxa"/>
            <w:vAlign w:val="center"/>
          </w:tcPr>
          <w:p w14:paraId="21E96CCA" w14:textId="77777777" w:rsidR="00A33649" w:rsidRPr="001153FA" w:rsidRDefault="006F4272" w:rsidP="00A33649">
            <w:pPr>
              <w:pStyle w:val="Value"/>
              <w:rPr>
                <w:sz w:val="18"/>
                <w:szCs w:val="18"/>
                <w:lang w:val="sk-SK" w:eastAsia="en-US"/>
              </w:rPr>
            </w:pPr>
            <w:r>
              <w:rPr>
                <w:sz w:val="16"/>
                <w:szCs w:val="16"/>
              </w:rPr>
              <w:t>0</w:t>
            </w:r>
          </w:p>
        </w:tc>
        <w:tc>
          <w:tcPr>
            <w:tcW w:w="1822" w:type="dxa"/>
            <w:vAlign w:val="center"/>
          </w:tcPr>
          <w:p w14:paraId="12FF4618" w14:textId="77777777" w:rsidR="00A33649" w:rsidRPr="001153FA" w:rsidRDefault="00A33649" w:rsidP="00A33649">
            <w:pPr>
              <w:pStyle w:val="Value"/>
              <w:rPr>
                <w:sz w:val="18"/>
                <w:szCs w:val="18"/>
                <w:lang w:val="sk-SK" w:eastAsia="en-US"/>
              </w:rPr>
            </w:pPr>
          </w:p>
        </w:tc>
        <w:tc>
          <w:tcPr>
            <w:tcW w:w="1900" w:type="dxa"/>
            <w:vAlign w:val="center"/>
          </w:tcPr>
          <w:p w14:paraId="6630CFD9" w14:textId="77777777" w:rsidR="00A33649" w:rsidRPr="001153FA" w:rsidRDefault="00A33649" w:rsidP="00A33649">
            <w:pPr>
              <w:pStyle w:val="Value"/>
              <w:rPr>
                <w:sz w:val="18"/>
                <w:szCs w:val="18"/>
                <w:lang w:val="sk-SK" w:eastAsia="en-US"/>
              </w:rPr>
            </w:pPr>
          </w:p>
        </w:tc>
        <w:tc>
          <w:tcPr>
            <w:tcW w:w="1300" w:type="dxa"/>
            <w:vAlign w:val="center"/>
          </w:tcPr>
          <w:p w14:paraId="79A29C75" w14:textId="77777777" w:rsidR="00A33649" w:rsidRPr="001153FA" w:rsidRDefault="006F4272" w:rsidP="00A33649">
            <w:pPr>
              <w:pStyle w:val="Value"/>
              <w:rPr>
                <w:sz w:val="18"/>
                <w:szCs w:val="18"/>
                <w:lang w:val="sk-SK" w:eastAsia="en-US"/>
              </w:rPr>
            </w:pPr>
            <w:r>
              <w:rPr>
                <w:sz w:val="16"/>
                <w:szCs w:val="16"/>
              </w:rPr>
              <w:t>0</w:t>
            </w:r>
          </w:p>
        </w:tc>
      </w:tr>
      <w:tr w:rsidR="00A33649" w:rsidRPr="00AA4D36" w14:paraId="0A6F5F12" w14:textId="77777777" w:rsidTr="00A33649">
        <w:trPr>
          <w:trHeight w:val="340"/>
          <w:jc w:val="center"/>
        </w:trPr>
        <w:tc>
          <w:tcPr>
            <w:tcW w:w="2560" w:type="dxa"/>
            <w:tcBorders>
              <w:right w:val="single" w:sz="12" w:space="0" w:color="auto"/>
            </w:tcBorders>
            <w:vAlign w:val="center"/>
          </w:tcPr>
          <w:p w14:paraId="6EF47953"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14:paraId="33DF50FA" w14:textId="77777777" w:rsidR="00A33649" w:rsidRPr="001153FA" w:rsidRDefault="006F4272" w:rsidP="00A33649">
            <w:pPr>
              <w:pStyle w:val="Value"/>
              <w:rPr>
                <w:sz w:val="18"/>
                <w:szCs w:val="18"/>
                <w:lang w:val="sk-SK" w:eastAsia="en-US"/>
              </w:rPr>
            </w:pPr>
            <w:r>
              <w:rPr>
                <w:sz w:val="16"/>
                <w:szCs w:val="16"/>
              </w:rPr>
              <w:t>0</w:t>
            </w:r>
          </w:p>
        </w:tc>
        <w:tc>
          <w:tcPr>
            <w:tcW w:w="1180" w:type="dxa"/>
            <w:vAlign w:val="center"/>
          </w:tcPr>
          <w:p w14:paraId="193248FC" w14:textId="77777777" w:rsidR="00A33649" w:rsidRPr="001153FA" w:rsidRDefault="006F4272" w:rsidP="00A33649">
            <w:pPr>
              <w:pStyle w:val="Value"/>
              <w:rPr>
                <w:sz w:val="18"/>
                <w:szCs w:val="18"/>
                <w:lang w:val="sk-SK" w:eastAsia="en-US"/>
              </w:rPr>
            </w:pPr>
            <w:r>
              <w:rPr>
                <w:sz w:val="16"/>
                <w:szCs w:val="16"/>
              </w:rPr>
              <w:t>0</w:t>
            </w:r>
          </w:p>
        </w:tc>
        <w:tc>
          <w:tcPr>
            <w:tcW w:w="1822" w:type="dxa"/>
            <w:vAlign w:val="center"/>
          </w:tcPr>
          <w:p w14:paraId="3926ADEF" w14:textId="77777777" w:rsidR="00A33649" w:rsidRPr="001153FA" w:rsidRDefault="00A33649" w:rsidP="00A33649">
            <w:pPr>
              <w:pStyle w:val="Value"/>
              <w:rPr>
                <w:sz w:val="18"/>
                <w:szCs w:val="18"/>
                <w:lang w:val="sk-SK" w:eastAsia="en-US"/>
              </w:rPr>
            </w:pPr>
          </w:p>
        </w:tc>
        <w:tc>
          <w:tcPr>
            <w:tcW w:w="1900" w:type="dxa"/>
            <w:vAlign w:val="center"/>
          </w:tcPr>
          <w:p w14:paraId="1BEB811E" w14:textId="77777777" w:rsidR="00A33649" w:rsidRPr="001153FA" w:rsidRDefault="00A33649" w:rsidP="00A33649">
            <w:pPr>
              <w:pStyle w:val="Value"/>
              <w:rPr>
                <w:sz w:val="18"/>
                <w:szCs w:val="18"/>
                <w:lang w:val="sk-SK" w:eastAsia="en-US"/>
              </w:rPr>
            </w:pPr>
          </w:p>
        </w:tc>
        <w:tc>
          <w:tcPr>
            <w:tcW w:w="1300" w:type="dxa"/>
            <w:vAlign w:val="center"/>
          </w:tcPr>
          <w:p w14:paraId="34C526D4" w14:textId="77777777" w:rsidR="00A33649" w:rsidRPr="001153FA" w:rsidRDefault="006F4272" w:rsidP="00A33649">
            <w:pPr>
              <w:pStyle w:val="Value"/>
              <w:rPr>
                <w:sz w:val="18"/>
                <w:szCs w:val="18"/>
                <w:lang w:val="sk-SK" w:eastAsia="en-US"/>
              </w:rPr>
            </w:pPr>
            <w:r>
              <w:rPr>
                <w:sz w:val="16"/>
                <w:szCs w:val="16"/>
              </w:rPr>
              <w:t>0</w:t>
            </w:r>
          </w:p>
        </w:tc>
      </w:tr>
      <w:tr w:rsidR="00A33649" w:rsidRPr="00AA4D36" w14:paraId="2B883DE4" w14:textId="77777777" w:rsidTr="00A33649">
        <w:trPr>
          <w:trHeight w:val="340"/>
          <w:jc w:val="center"/>
        </w:trPr>
        <w:tc>
          <w:tcPr>
            <w:tcW w:w="2560" w:type="dxa"/>
            <w:tcBorders>
              <w:bottom w:val="single" w:sz="6" w:space="0" w:color="auto"/>
              <w:right w:val="single" w:sz="12" w:space="0" w:color="auto"/>
            </w:tcBorders>
            <w:vAlign w:val="center"/>
          </w:tcPr>
          <w:p w14:paraId="6D9EF706"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14:paraId="067797F2" w14:textId="77777777" w:rsidR="00A33649" w:rsidRPr="001153FA" w:rsidRDefault="006F4272"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14:paraId="350CCEA5" w14:textId="77777777" w:rsidR="00A33649" w:rsidRPr="001153FA" w:rsidRDefault="006F4272"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14:paraId="47605E77" w14:textId="77777777"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14:paraId="5714E2DB" w14:textId="77777777"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14:paraId="574FCD6A" w14:textId="77777777" w:rsidR="00A33649" w:rsidRPr="001153FA" w:rsidRDefault="006F4272" w:rsidP="00A33649">
            <w:pPr>
              <w:pStyle w:val="Value"/>
              <w:rPr>
                <w:sz w:val="18"/>
                <w:szCs w:val="18"/>
                <w:lang w:val="sk-SK" w:eastAsia="en-US"/>
              </w:rPr>
            </w:pPr>
            <w:r>
              <w:rPr>
                <w:sz w:val="16"/>
                <w:szCs w:val="16"/>
              </w:rPr>
              <w:t>0</w:t>
            </w:r>
          </w:p>
        </w:tc>
      </w:tr>
      <w:tr w:rsidR="00A33649" w:rsidRPr="00AA4D36" w14:paraId="4F0E05F1" w14:textId="77777777" w:rsidTr="00A33649">
        <w:trPr>
          <w:trHeight w:val="340"/>
          <w:jc w:val="center"/>
        </w:trPr>
        <w:tc>
          <w:tcPr>
            <w:tcW w:w="2560" w:type="dxa"/>
            <w:tcBorders>
              <w:top w:val="single" w:sz="6" w:space="0" w:color="auto"/>
              <w:right w:val="single" w:sz="12" w:space="0" w:color="auto"/>
            </w:tcBorders>
            <w:vAlign w:val="center"/>
          </w:tcPr>
          <w:p w14:paraId="24BB1A43"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14:paraId="38EB4C4A" w14:textId="77777777" w:rsidR="00A33649" w:rsidRPr="001153FA" w:rsidRDefault="006F4272"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14:paraId="35DA8574" w14:textId="77777777" w:rsidR="00A33649" w:rsidRPr="001153FA" w:rsidRDefault="006F4272"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14:paraId="1B3E936D" w14:textId="77777777"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14:paraId="4AAA7FBC" w14:textId="77777777"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14:paraId="09F31F8C" w14:textId="77777777" w:rsidR="00A33649" w:rsidRPr="001153FA" w:rsidRDefault="006F4272" w:rsidP="00A33649">
            <w:pPr>
              <w:pStyle w:val="Value"/>
              <w:rPr>
                <w:sz w:val="18"/>
                <w:szCs w:val="18"/>
                <w:lang w:val="sk-SK" w:eastAsia="en-US"/>
              </w:rPr>
            </w:pPr>
            <w:r>
              <w:rPr>
                <w:sz w:val="16"/>
                <w:szCs w:val="16"/>
              </w:rPr>
              <w:t>0</w:t>
            </w:r>
          </w:p>
        </w:tc>
      </w:tr>
      <w:tr w:rsidR="00F83C54" w:rsidRPr="00AA4D36" w14:paraId="36654551" w14:textId="77777777" w:rsidTr="00A33649">
        <w:trPr>
          <w:trHeight w:val="340"/>
          <w:jc w:val="center"/>
        </w:trPr>
        <w:tc>
          <w:tcPr>
            <w:tcW w:w="2560" w:type="dxa"/>
            <w:tcBorders>
              <w:right w:val="single" w:sz="12" w:space="0" w:color="auto"/>
            </w:tcBorders>
            <w:vAlign w:val="center"/>
          </w:tcPr>
          <w:p w14:paraId="6806BE5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Nehnuteľnosť na predaj</w:t>
            </w:r>
          </w:p>
        </w:tc>
        <w:tc>
          <w:tcPr>
            <w:tcW w:w="1272" w:type="dxa"/>
            <w:tcBorders>
              <w:left w:val="single" w:sz="12" w:space="0" w:color="auto"/>
            </w:tcBorders>
            <w:vAlign w:val="center"/>
          </w:tcPr>
          <w:p w14:paraId="65C14754" w14:textId="77777777" w:rsidR="00F83C54" w:rsidRPr="001153FA" w:rsidRDefault="00F83C54" w:rsidP="00C63E24">
            <w:pPr>
              <w:pStyle w:val="Value"/>
              <w:rPr>
                <w:sz w:val="18"/>
                <w:szCs w:val="18"/>
                <w:lang w:val="sk-SK" w:eastAsia="en-US"/>
              </w:rPr>
            </w:pPr>
          </w:p>
        </w:tc>
        <w:tc>
          <w:tcPr>
            <w:tcW w:w="1180" w:type="dxa"/>
            <w:vAlign w:val="center"/>
          </w:tcPr>
          <w:p w14:paraId="42DA4A0A" w14:textId="77777777" w:rsidR="00F83C54" w:rsidRPr="001153FA" w:rsidRDefault="00F83C54" w:rsidP="00C63E24">
            <w:pPr>
              <w:pStyle w:val="Value"/>
              <w:rPr>
                <w:sz w:val="18"/>
                <w:szCs w:val="18"/>
                <w:lang w:val="sk-SK" w:eastAsia="en-US"/>
              </w:rPr>
            </w:pPr>
          </w:p>
        </w:tc>
        <w:tc>
          <w:tcPr>
            <w:tcW w:w="1822" w:type="dxa"/>
            <w:vAlign w:val="center"/>
          </w:tcPr>
          <w:p w14:paraId="4B574A62" w14:textId="77777777" w:rsidR="00F83C54" w:rsidRPr="001153FA" w:rsidRDefault="00F83C54" w:rsidP="00C63E24">
            <w:pPr>
              <w:pStyle w:val="Value"/>
              <w:rPr>
                <w:sz w:val="18"/>
                <w:szCs w:val="18"/>
                <w:lang w:val="sk-SK" w:eastAsia="en-US"/>
              </w:rPr>
            </w:pPr>
          </w:p>
        </w:tc>
        <w:tc>
          <w:tcPr>
            <w:tcW w:w="1900" w:type="dxa"/>
            <w:vAlign w:val="center"/>
          </w:tcPr>
          <w:p w14:paraId="6ECD68E4" w14:textId="77777777" w:rsidR="00F83C54" w:rsidRPr="001153FA" w:rsidRDefault="00F83C54" w:rsidP="00C63E24">
            <w:pPr>
              <w:pStyle w:val="Value"/>
              <w:rPr>
                <w:sz w:val="18"/>
                <w:szCs w:val="18"/>
                <w:lang w:val="sk-SK" w:eastAsia="en-US"/>
              </w:rPr>
            </w:pPr>
          </w:p>
        </w:tc>
        <w:tc>
          <w:tcPr>
            <w:tcW w:w="1300" w:type="dxa"/>
            <w:vAlign w:val="center"/>
          </w:tcPr>
          <w:p w14:paraId="593DE41E" w14:textId="77777777" w:rsidR="00F83C54" w:rsidRPr="001153FA" w:rsidRDefault="00F83C54" w:rsidP="00C63E24">
            <w:pPr>
              <w:pStyle w:val="Value"/>
              <w:rPr>
                <w:sz w:val="18"/>
                <w:szCs w:val="18"/>
                <w:lang w:val="sk-SK" w:eastAsia="en-US"/>
              </w:rPr>
            </w:pPr>
          </w:p>
        </w:tc>
      </w:tr>
      <w:tr w:rsidR="00F83C54" w:rsidRPr="00AA4D36" w14:paraId="58A0BAB0" w14:textId="77777777" w:rsidTr="00A33649">
        <w:trPr>
          <w:trHeight w:val="340"/>
          <w:jc w:val="center"/>
        </w:trPr>
        <w:tc>
          <w:tcPr>
            <w:tcW w:w="2560" w:type="dxa"/>
            <w:tcBorders>
              <w:right w:val="single" w:sz="12" w:space="0" w:color="auto"/>
            </w:tcBorders>
            <w:vAlign w:val="center"/>
          </w:tcPr>
          <w:p w14:paraId="6620F5E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14:paraId="1986E269" w14:textId="77777777" w:rsidR="00F83C54" w:rsidRPr="001153FA" w:rsidRDefault="00F83C54" w:rsidP="00C63E24">
            <w:pPr>
              <w:pStyle w:val="Value"/>
              <w:rPr>
                <w:sz w:val="18"/>
                <w:szCs w:val="18"/>
                <w:lang w:val="sk-SK" w:eastAsia="en-US"/>
              </w:rPr>
            </w:pPr>
          </w:p>
        </w:tc>
        <w:tc>
          <w:tcPr>
            <w:tcW w:w="1180" w:type="dxa"/>
            <w:vAlign w:val="center"/>
          </w:tcPr>
          <w:p w14:paraId="66A885CC" w14:textId="77777777" w:rsidR="00F83C54" w:rsidRPr="001153FA" w:rsidRDefault="00F83C54" w:rsidP="00C63E24">
            <w:pPr>
              <w:pStyle w:val="Value"/>
              <w:rPr>
                <w:sz w:val="18"/>
                <w:szCs w:val="18"/>
                <w:lang w:val="sk-SK" w:eastAsia="en-US"/>
              </w:rPr>
            </w:pPr>
          </w:p>
        </w:tc>
        <w:tc>
          <w:tcPr>
            <w:tcW w:w="1822" w:type="dxa"/>
            <w:vAlign w:val="center"/>
          </w:tcPr>
          <w:p w14:paraId="6A21D107" w14:textId="77777777" w:rsidR="00F83C54" w:rsidRPr="001153FA" w:rsidRDefault="00F83C54" w:rsidP="00C63E24">
            <w:pPr>
              <w:pStyle w:val="Value"/>
              <w:rPr>
                <w:sz w:val="18"/>
                <w:szCs w:val="18"/>
                <w:lang w:val="sk-SK" w:eastAsia="en-US"/>
              </w:rPr>
            </w:pPr>
          </w:p>
        </w:tc>
        <w:tc>
          <w:tcPr>
            <w:tcW w:w="1900" w:type="dxa"/>
            <w:vAlign w:val="center"/>
          </w:tcPr>
          <w:p w14:paraId="2E5CE54B" w14:textId="77777777" w:rsidR="00F83C54" w:rsidRPr="001153FA" w:rsidRDefault="00F83C54" w:rsidP="00C63E24">
            <w:pPr>
              <w:pStyle w:val="Value"/>
              <w:rPr>
                <w:sz w:val="18"/>
                <w:szCs w:val="18"/>
                <w:lang w:val="sk-SK" w:eastAsia="en-US"/>
              </w:rPr>
            </w:pPr>
          </w:p>
        </w:tc>
        <w:tc>
          <w:tcPr>
            <w:tcW w:w="1300" w:type="dxa"/>
            <w:vAlign w:val="center"/>
          </w:tcPr>
          <w:p w14:paraId="3CD5295D" w14:textId="77777777" w:rsidR="00F83C54" w:rsidRPr="001153FA" w:rsidRDefault="00F83C54" w:rsidP="00C63E24">
            <w:pPr>
              <w:pStyle w:val="Value"/>
              <w:rPr>
                <w:sz w:val="18"/>
                <w:szCs w:val="18"/>
                <w:lang w:val="sk-SK" w:eastAsia="en-US"/>
              </w:rPr>
            </w:pPr>
          </w:p>
        </w:tc>
      </w:tr>
      <w:tr w:rsidR="00A33649" w:rsidRPr="00AA4D36" w14:paraId="59E08105" w14:textId="77777777" w:rsidTr="00F17A90">
        <w:trPr>
          <w:trHeight w:val="340"/>
          <w:jc w:val="center"/>
        </w:trPr>
        <w:tc>
          <w:tcPr>
            <w:tcW w:w="2560" w:type="dxa"/>
            <w:tcBorders>
              <w:bottom w:val="single" w:sz="12" w:space="0" w:color="auto"/>
              <w:right w:val="single" w:sz="12" w:space="0" w:color="auto"/>
            </w:tcBorders>
            <w:vAlign w:val="center"/>
          </w:tcPr>
          <w:p w14:paraId="2926CCFA" w14:textId="77777777"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14:paraId="509260E5" w14:textId="77777777" w:rsidR="00A33649" w:rsidRPr="00F17A90" w:rsidRDefault="006F4272"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14:paraId="1A9C1560" w14:textId="77777777" w:rsidR="00A33649" w:rsidRPr="00F17A90" w:rsidRDefault="006F4272"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14:paraId="70ECB1BA" w14:textId="77777777"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14:paraId="436B3311" w14:textId="77777777"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14:paraId="0292EED1" w14:textId="77777777" w:rsidR="00A33649" w:rsidRPr="00F17A90" w:rsidRDefault="006F4272" w:rsidP="00F17A90">
            <w:pPr>
              <w:pStyle w:val="Value"/>
              <w:rPr>
                <w:b/>
                <w:sz w:val="18"/>
                <w:szCs w:val="18"/>
                <w:lang w:val="sk-SK" w:eastAsia="en-US"/>
              </w:rPr>
            </w:pPr>
            <w:r>
              <w:rPr>
                <w:b/>
                <w:sz w:val="16"/>
                <w:szCs w:val="16"/>
              </w:rPr>
              <w:t>0</w:t>
            </w:r>
          </w:p>
        </w:tc>
      </w:tr>
    </w:tbl>
    <w:p w14:paraId="14C28665" w14:textId="77777777" w:rsidR="00F83C54" w:rsidRPr="00AA4D36" w:rsidRDefault="00F83C54" w:rsidP="00F83C54">
      <w:pPr>
        <w:rPr>
          <w:rFonts w:ascii="Arial Narrow" w:hAnsi="Arial Narrow"/>
          <w:sz w:val="18"/>
          <w:szCs w:val="18"/>
        </w:rPr>
      </w:pPr>
    </w:p>
    <w:p w14:paraId="05AA988D"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14:paraId="1E499FAB" w14:textId="77777777">
        <w:trPr>
          <w:trHeight w:val="340"/>
          <w:jc w:val="center"/>
        </w:trPr>
        <w:tc>
          <w:tcPr>
            <w:tcW w:w="6166" w:type="dxa"/>
            <w:tcBorders>
              <w:top w:val="single" w:sz="12" w:space="0" w:color="auto"/>
              <w:bottom w:val="nil"/>
              <w:right w:val="single" w:sz="12" w:space="0" w:color="auto"/>
            </w:tcBorders>
            <w:vAlign w:val="center"/>
          </w:tcPr>
          <w:p w14:paraId="7CAB141D" w14:textId="77777777"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14:paraId="4A2F93E5" w14:textId="77777777" w:rsidR="00F83C54" w:rsidRPr="00AA4D36" w:rsidRDefault="00F83C54" w:rsidP="00C63E24">
            <w:pPr>
              <w:pStyle w:val="TopHeader"/>
              <w:rPr>
                <w:sz w:val="18"/>
                <w:szCs w:val="18"/>
              </w:rPr>
            </w:pPr>
            <w:r w:rsidRPr="00AA4D36">
              <w:rPr>
                <w:sz w:val="18"/>
                <w:szCs w:val="18"/>
              </w:rPr>
              <w:t>Hodnota</w:t>
            </w:r>
          </w:p>
        </w:tc>
      </w:tr>
      <w:tr w:rsidR="00F83C54" w:rsidRPr="00AA4D36" w14:paraId="7C8C5AA8" w14:textId="77777777">
        <w:trPr>
          <w:trHeight w:val="340"/>
          <w:jc w:val="center"/>
        </w:trPr>
        <w:tc>
          <w:tcPr>
            <w:tcW w:w="6166" w:type="dxa"/>
            <w:tcBorders>
              <w:top w:val="single" w:sz="12" w:space="0" w:color="auto"/>
              <w:right w:val="single" w:sz="12" w:space="0" w:color="auto"/>
            </w:tcBorders>
            <w:vAlign w:val="center"/>
          </w:tcPr>
          <w:p w14:paraId="097F370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14:paraId="706F6541" w14:textId="77777777" w:rsidR="00F83C54" w:rsidRPr="001153FA" w:rsidRDefault="00F83C54" w:rsidP="00C63E24">
            <w:pPr>
              <w:pStyle w:val="Value"/>
              <w:rPr>
                <w:sz w:val="18"/>
                <w:szCs w:val="18"/>
                <w:lang w:val="sk-SK" w:eastAsia="en-US"/>
              </w:rPr>
            </w:pPr>
          </w:p>
        </w:tc>
      </w:tr>
      <w:tr w:rsidR="00F83C54" w:rsidRPr="00AA4D36" w14:paraId="03211ACB" w14:textId="77777777">
        <w:trPr>
          <w:trHeight w:val="340"/>
          <w:jc w:val="center"/>
        </w:trPr>
        <w:tc>
          <w:tcPr>
            <w:tcW w:w="6166" w:type="dxa"/>
            <w:tcBorders>
              <w:bottom w:val="single" w:sz="12" w:space="0" w:color="auto"/>
              <w:right w:val="single" w:sz="12" w:space="0" w:color="auto"/>
            </w:tcBorders>
            <w:vAlign w:val="center"/>
          </w:tcPr>
          <w:p w14:paraId="2F7EDC8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14:paraId="30DF5733" w14:textId="77777777" w:rsidR="00F83C54" w:rsidRPr="001153FA" w:rsidRDefault="00F83C54" w:rsidP="00C63E24">
            <w:pPr>
              <w:pStyle w:val="Value"/>
              <w:rPr>
                <w:sz w:val="18"/>
                <w:szCs w:val="18"/>
                <w:lang w:val="sk-SK" w:eastAsia="en-US"/>
              </w:rPr>
            </w:pPr>
          </w:p>
        </w:tc>
      </w:tr>
    </w:tbl>
    <w:p w14:paraId="280D9A5D" w14:textId="77777777" w:rsidR="00F83C54" w:rsidRPr="00AA4D36" w:rsidRDefault="00F83C54" w:rsidP="00F83C54">
      <w:pPr>
        <w:pStyle w:val="Nzov"/>
        <w:spacing w:before="0" w:beforeAutospacing="0" w:after="0"/>
        <w:jc w:val="both"/>
        <w:rPr>
          <w:sz w:val="18"/>
          <w:szCs w:val="18"/>
        </w:rPr>
      </w:pPr>
    </w:p>
    <w:p w14:paraId="2CE7B99B"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14:paraId="50C8354A" w14:textId="77777777" w:rsidR="00F83C54" w:rsidRDefault="00F83C54" w:rsidP="00F83C54">
      <w:pPr>
        <w:ind w:right="-468"/>
        <w:jc w:val="both"/>
        <w:rPr>
          <w:rFonts w:ascii="Arial Narrow" w:hAnsi="Arial Narrow"/>
          <w:bCs/>
          <w:sz w:val="18"/>
          <w:szCs w:val="18"/>
        </w:rPr>
      </w:pPr>
    </w:p>
    <w:p w14:paraId="2BB14AC0" w14:textId="77777777"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14:paraId="14875FF1" w14:textId="77777777">
        <w:trPr>
          <w:trHeight w:val="340"/>
          <w:jc w:val="center"/>
        </w:trPr>
        <w:tc>
          <w:tcPr>
            <w:tcW w:w="6159" w:type="dxa"/>
            <w:tcBorders>
              <w:top w:val="single" w:sz="12" w:space="0" w:color="auto"/>
              <w:bottom w:val="nil"/>
              <w:right w:val="single" w:sz="12" w:space="0" w:color="auto"/>
            </w:tcBorders>
            <w:vAlign w:val="center"/>
          </w:tcPr>
          <w:p w14:paraId="4B8D6CAF" w14:textId="77777777"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14:paraId="0B8F539D"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3EB6E6E7" w14:textId="77777777">
        <w:trPr>
          <w:trHeight w:val="340"/>
          <w:jc w:val="center"/>
        </w:trPr>
        <w:tc>
          <w:tcPr>
            <w:tcW w:w="6159" w:type="dxa"/>
            <w:tcBorders>
              <w:top w:val="single" w:sz="12" w:space="0" w:color="auto"/>
              <w:right w:val="single" w:sz="12" w:space="0" w:color="auto"/>
            </w:tcBorders>
            <w:vAlign w:val="center"/>
          </w:tcPr>
          <w:p w14:paraId="287852F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14:paraId="2B142407" w14:textId="77777777" w:rsidR="00F83C54" w:rsidRPr="001153FA" w:rsidRDefault="00F83C54" w:rsidP="00C63E24">
            <w:pPr>
              <w:pStyle w:val="Value"/>
              <w:rPr>
                <w:sz w:val="18"/>
                <w:szCs w:val="18"/>
                <w:lang w:val="sk-SK" w:eastAsia="en-US"/>
              </w:rPr>
            </w:pPr>
          </w:p>
        </w:tc>
      </w:tr>
      <w:tr w:rsidR="00F83C54" w:rsidRPr="00AA4D36" w14:paraId="20A13ACC" w14:textId="77777777">
        <w:trPr>
          <w:trHeight w:val="340"/>
          <w:jc w:val="center"/>
        </w:trPr>
        <w:tc>
          <w:tcPr>
            <w:tcW w:w="6159" w:type="dxa"/>
            <w:tcBorders>
              <w:bottom w:val="single" w:sz="12" w:space="0" w:color="auto"/>
              <w:right w:val="single" w:sz="12" w:space="0" w:color="auto"/>
            </w:tcBorders>
            <w:vAlign w:val="center"/>
          </w:tcPr>
          <w:p w14:paraId="09C4F4E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14:paraId="63F3F23F" w14:textId="77777777" w:rsidR="00F83C54" w:rsidRPr="001153FA" w:rsidRDefault="00F83C54" w:rsidP="00C63E24">
            <w:pPr>
              <w:pStyle w:val="Value"/>
              <w:rPr>
                <w:sz w:val="18"/>
                <w:szCs w:val="18"/>
                <w:lang w:val="sk-SK" w:eastAsia="en-US"/>
              </w:rPr>
            </w:pPr>
          </w:p>
        </w:tc>
      </w:tr>
    </w:tbl>
    <w:p w14:paraId="64596AC4" w14:textId="77777777" w:rsidR="00F83C54" w:rsidRPr="00AA4D36" w:rsidRDefault="00F83C54" w:rsidP="00F83C54">
      <w:pPr>
        <w:pStyle w:val="Nzov"/>
        <w:spacing w:before="0" w:beforeAutospacing="0" w:after="0"/>
        <w:jc w:val="left"/>
        <w:rPr>
          <w:sz w:val="18"/>
          <w:szCs w:val="18"/>
        </w:rPr>
      </w:pPr>
    </w:p>
    <w:p w14:paraId="5561C60E"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14:paraId="22F7F3A9" w14:textId="77777777"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14:paraId="1D4B5571"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14:paraId="6E19889F"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14:paraId="649B1AEB"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14:paraId="2D649D96"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14:paraId="07FE52C5" w14:textId="77777777"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14:paraId="42BA09C9"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14:paraId="76164307"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14:paraId="4F1649AB" w14:textId="77777777"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14:paraId="25151524" w14:textId="77777777"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14:paraId="34D8CEC2" w14:textId="77777777"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14:paraId="7C80C9A8" w14:textId="77777777"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14:paraId="73C5226C" w14:textId="77777777"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14:paraId="6CC674C1" w14:textId="77777777" w:rsidR="00F83C54" w:rsidRDefault="00F83C54" w:rsidP="00F83C54">
      <w:pPr>
        <w:ind w:right="-468"/>
        <w:jc w:val="both"/>
        <w:rPr>
          <w:rFonts w:ascii="Arial Narrow" w:hAnsi="Arial Narrow"/>
          <w:bCs/>
          <w:sz w:val="18"/>
          <w:szCs w:val="18"/>
        </w:rPr>
      </w:pPr>
    </w:p>
    <w:p w14:paraId="147A0322" w14:textId="77777777"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14:paraId="27D6DBF0"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14:paraId="777E18C5" w14:textId="77777777">
        <w:trPr>
          <w:jc w:val="center"/>
        </w:trPr>
        <w:tc>
          <w:tcPr>
            <w:tcW w:w="2802" w:type="dxa"/>
            <w:tcBorders>
              <w:top w:val="single" w:sz="12" w:space="0" w:color="auto"/>
              <w:left w:val="single" w:sz="12" w:space="0" w:color="auto"/>
              <w:right w:val="single" w:sz="12" w:space="0" w:color="auto"/>
            </w:tcBorders>
            <w:vAlign w:val="center"/>
          </w:tcPr>
          <w:p w14:paraId="78C03C9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14:paraId="01E11B64"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14:paraId="33E4772A"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5EBC43B3"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717FCCA0" w14:textId="77777777">
        <w:trPr>
          <w:jc w:val="center"/>
        </w:trPr>
        <w:tc>
          <w:tcPr>
            <w:tcW w:w="2802" w:type="dxa"/>
            <w:tcBorders>
              <w:left w:val="single" w:sz="12" w:space="0" w:color="auto"/>
              <w:bottom w:val="single" w:sz="12" w:space="0" w:color="auto"/>
              <w:right w:val="single" w:sz="12" w:space="0" w:color="auto"/>
            </w:tcBorders>
          </w:tcPr>
          <w:p w14:paraId="3B89293D"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14:paraId="17FFE3C0"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14:paraId="4ED1076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4414EAC8"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4F6DD19B" w14:textId="77777777">
        <w:trPr>
          <w:trHeight w:val="340"/>
          <w:jc w:val="center"/>
        </w:trPr>
        <w:tc>
          <w:tcPr>
            <w:tcW w:w="2802" w:type="dxa"/>
            <w:tcBorders>
              <w:top w:val="single" w:sz="12" w:space="0" w:color="auto"/>
              <w:left w:val="single" w:sz="12" w:space="0" w:color="auto"/>
              <w:right w:val="single" w:sz="12" w:space="0" w:color="auto"/>
            </w:tcBorders>
          </w:tcPr>
          <w:p w14:paraId="4EDA0B6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14:paraId="1DF3B925" w14:textId="77777777"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14:paraId="2A1294AA"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25DDF788" w14:textId="77777777" w:rsidR="00F83C54" w:rsidRPr="001153FA" w:rsidRDefault="00F83C54" w:rsidP="00C63E24">
            <w:pPr>
              <w:pStyle w:val="Value"/>
              <w:rPr>
                <w:sz w:val="18"/>
                <w:szCs w:val="18"/>
                <w:lang w:val="sk-SK" w:eastAsia="en-US"/>
              </w:rPr>
            </w:pPr>
          </w:p>
        </w:tc>
      </w:tr>
      <w:tr w:rsidR="00F83C54" w:rsidRPr="00AA4D36" w14:paraId="397B6414" w14:textId="77777777">
        <w:trPr>
          <w:trHeight w:val="340"/>
          <w:jc w:val="center"/>
        </w:trPr>
        <w:tc>
          <w:tcPr>
            <w:tcW w:w="2802" w:type="dxa"/>
            <w:tcBorders>
              <w:left w:val="single" w:sz="12" w:space="0" w:color="auto"/>
              <w:right w:val="single" w:sz="12" w:space="0" w:color="auto"/>
            </w:tcBorders>
          </w:tcPr>
          <w:p w14:paraId="430EFFC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14:paraId="317822CE" w14:textId="77777777"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14:paraId="68DC0FAD"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5D524DB1" w14:textId="77777777" w:rsidR="00F83C54" w:rsidRPr="001153FA" w:rsidRDefault="00F83C54" w:rsidP="00C63E24">
            <w:pPr>
              <w:pStyle w:val="Value"/>
              <w:rPr>
                <w:sz w:val="18"/>
                <w:szCs w:val="18"/>
                <w:lang w:val="sk-SK" w:eastAsia="en-US"/>
              </w:rPr>
            </w:pPr>
          </w:p>
        </w:tc>
      </w:tr>
      <w:tr w:rsidR="00F83C54" w:rsidRPr="00AA4D36" w14:paraId="2ECE13AD" w14:textId="77777777">
        <w:trPr>
          <w:trHeight w:val="340"/>
          <w:jc w:val="center"/>
        </w:trPr>
        <w:tc>
          <w:tcPr>
            <w:tcW w:w="2802" w:type="dxa"/>
            <w:tcBorders>
              <w:left w:val="single" w:sz="12" w:space="0" w:color="auto"/>
              <w:bottom w:val="single" w:sz="12" w:space="0" w:color="auto"/>
              <w:right w:val="single" w:sz="12" w:space="0" w:color="auto"/>
            </w:tcBorders>
          </w:tcPr>
          <w:p w14:paraId="4DBB38D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14:paraId="2281822E" w14:textId="77777777"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14:paraId="5D6BD6E8"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0D2064F7" w14:textId="77777777" w:rsidR="00F83C54" w:rsidRPr="001153FA" w:rsidRDefault="00F83C54" w:rsidP="00C63E24">
            <w:pPr>
              <w:pStyle w:val="Value"/>
              <w:rPr>
                <w:sz w:val="18"/>
                <w:szCs w:val="18"/>
                <w:lang w:val="sk-SK" w:eastAsia="en-US"/>
              </w:rPr>
            </w:pPr>
          </w:p>
        </w:tc>
      </w:tr>
    </w:tbl>
    <w:p w14:paraId="32D59350" w14:textId="77777777" w:rsidR="00F83C54" w:rsidRPr="00AA4D36" w:rsidRDefault="00F83C54" w:rsidP="00F83C54">
      <w:pPr>
        <w:rPr>
          <w:rFonts w:ascii="Arial Narrow" w:hAnsi="Arial Narrow"/>
          <w:sz w:val="18"/>
          <w:szCs w:val="18"/>
        </w:rPr>
      </w:pPr>
    </w:p>
    <w:p w14:paraId="46813822"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14:paraId="09BF01E1" w14:textId="77777777">
        <w:trPr>
          <w:jc w:val="center"/>
        </w:trPr>
        <w:tc>
          <w:tcPr>
            <w:tcW w:w="3794" w:type="dxa"/>
            <w:tcBorders>
              <w:top w:val="single" w:sz="12" w:space="0" w:color="auto"/>
              <w:left w:val="single" w:sz="12" w:space="0" w:color="auto"/>
              <w:right w:val="single" w:sz="12" w:space="0" w:color="auto"/>
            </w:tcBorders>
            <w:vAlign w:val="center"/>
          </w:tcPr>
          <w:p w14:paraId="6653428C"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14:paraId="232CD8AA"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14:paraId="0A80C981"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7BEB7C44" w14:textId="77777777">
        <w:trPr>
          <w:jc w:val="center"/>
        </w:trPr>
        <w:tc>
          <w:tcPr>
            <w:tcW w:w="3794" w:type="dxa"/>
            <w:tcBorders>
              <w:left w:val="single" w:sz="12" w:space="0" w:color="auto"/>
              <w:bottom w:val="single" w:sz="12" w:space="0" w:color="auto"/>
              <w:right w:val="single" w:sz="12" w:space="0" w:color="auto"/>
            </w:tcBorders>
          </w:tcPr>
          <w:p w14:paraId="7FB7C810"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14:paraId="4882F7E9"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14:paraId="636D8746"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4D73A2F6" w14:textId="77777777">
        <w:trPr>
          <w:jc w:val="center"/>
        </w:trPr>
        <w:tc>
          <w:tcPr>
            <w:tcW w:w="3794" w:type="dxa"/>
            <w:tcBorders>
              <w:top w:val="single" w:sz="12" w:space="0" w:color="auto"/>
              <w:left w:val="single" w:sz="12" w:space="0" w:color="auto"/>
              <w:right w:val="single" w:sz="12" w:space="0" w:color="auto"/>
            </w:tcBorders>
          </w:tcPr>
          <w:p w14:paraId="140B35D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14:paraId="0D1E2E30" w14:textId="77777777"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14:paraId="59DEA52D" w14:textId="77777777" w:rsidR="00F83C54" w:rsidRPr="001153FA" w:rsidRDefault="00F83C54" w:rsidP="00C63E24">
            <w:pPr>
              <w:pStyle w:val="Value"/>
              <w:rPr>
                <w:sz w:val="18"/>
                <w:szCs w:val="18"/>
                <w:lang w:val="sk-SK" w:eastAsia="en-US"/>
              </w:rPr>
            </w:pPr>
          </w:p>
        </w:tc>
      </w:tr>
      <w:tr w:rsidR="00F83C54" w:rsidRPr="00AA4D36" w14:paraId="7DFB05D1" w14:textId="77777777">
        <w:trPr>
          <w:jc w:val="center"/>
        </w:trPr>
        <w:tc>
          <w:tcPr>
            <w:tcW w:w="3794" w:type="dxa"/>
            <w:tcBorders>
              <w:left w:val="single" w:sz="12" w:space="0" w:color="auto"/>
              <w:right w:val="single" w:sz="12" w:space="0" w:color="auto"/>
            </w:tcBorders>
          </w:tcPr>
          <w:p w14:paraId="683F9B9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Úprava nárokov podľa stupňa dokončenia alebo metódou nulového zisku</w:t>
            </w:r>
          </w:p>
        </w:tc>
        <w:tc>
          <w:tcPr>
            <w:tcW w:w="2543" w:type="dxa"/>
            <w:tcBorders>
              <w:left w:val="single" w:sz="12" w:space="0" w:color="auto"/>
              <w:right w:val="single" w:sz="12" w:space="0" w:color="auto"/>
            </w:tcBorders>
            <w:vAlign w:val="center"/>
          </w:tcPr>
          <w:p w14:paraId="6B41FDF2"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5DB82F4A" w14:textId="77777777" w:rsidR="00F83C54" w:rsidRPr="001153FA" w:rsidRDefault="00F83C54" w:rsidP="00C63E24">
            <w:pPr>
              <w:pStyle w:val="Value"/>
              <w:rPr>
                <w:sz w:val="18"/>
                <w:szCs w:val="18"/>
                <w:lang w:val="sk-SK" w:eastAsia="en-US"/>
              </w:rPr>
            </w:pPr>
          </w:p>
        </w:tc>
      </w:tr>
      <w:tr w:rsidR="00F83C54" w:rsidRPr="00AA4D36" w14:paraId="3A8629D9" w14:textId="77777777">
        <w:trPr>
          <w:trHeight w:val="340"/>
          <w:jc w:val="center"/>
        </w:trPr>
        <w:tc>
          <w:tcPr>
            <w:tcW w:w="3794" w:type="dxa"/>
            <w:tcBorders>
              <w:left w:val="single" w:sz="12" w:space="0" w:color="auto"/>
              <w:right w:val="single" w:sz="12" w:space="0" w:color="auto"/>
            </w:tcBorders>
            <w:vAlign w:val="center"/>
          </w:tcPr>
          <w:p w14:paraId="221B1E4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14:paraId="0564A338"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00D65BA3" w14:textId="77777777" w:rsidR="00F83C54" w:rsidRPr="001153FA" w:rsidRDefault="00F83C54" w:rsidP="00C63E24">
            <w:pPr>
              <w:pStyle w:val="Value"/>
              <w:rPr>
                <w:sz w:val="18"/>
                <w:szCs w:val="18"/>
                <w:lang w:val="sk-SK" w:eastAsia="en-US"/>
              </w:rPr>
            </w:pPr>
          </w:p>
        </w:tc>
      </w:tr>
      <w:tr w:rsidR="00F83C54" w:rsidRPr="00AA4D36" w14:paraId="2EC51FB1" w14:textId="77777777">
        <w:trPr>
          <w:trHeight w:val="340"/>
          <w:jc w:val="center"/>
        </w:trPr>
        <w:tc>
          <w:tcPr>
            <w:tcW w:w="3794" w:type="dxa"/>
            <w:tcBorders>
              <w:left w:val="single" w:sz="12" w:space="0" w:color="auto"/>
              <w:bottom w:val="single" w:sz="12" w:space="0" w:color="auto"/>
              <w:right w:val="single" w:sz="12" w:space="0" w:color="auto"/>
            </w:tcBorders>
            <w:vAlign w:val="center"/>
          </w:tcPr>
          <w:p w14:paraId="4800351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14:paraId="4B0073D7" w14:textId="77777777"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14:paraId="6B68CE74" w14:textId="77777777" w:rsidR="00F83C54" w:rsidRPr="001153FA" w:rsidRDefault="00F83C54" w:rsidP="00C63E24">
            <w:pPr>
              <w:pStyle w:val="Value"/>
              <w:rPr>
                <w:sz w:val="18"/>
                <w:szCs w:val="18"/>
                <w:lang w:val="sk-SK" w:eastAsia="en-US"/>
              </w:rPr>
            </w:pPr>
          </w:p>
        </w:tc>
      </w:tr>
    </w:tbl>
    <w:p w14:paraId="5B5DA456" w14:textId="77777777" w:rsidR="00F83C54" w:rsidRPr="00AA4D36" w:rsidRDefault="00F83C54" w:rsidP="00F83C54">
      <w:pPr>
        <w:rPr>
          <w:rFonts w:ascii="Arial Narrow" w:hAnsi="Arial Narrow"/>
          <w:sz w:val="18"/>
          <w:szCs w:val="18"/>
        </w:rPr>
      </w:pPr>
    </w:p>
    <w:p w14:paraId="32766BAF"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14:paraId="4F85393B" w14:textId="77777777">
        <w:trPr>
          <w:jc w:val="center"/>
        </w:trPr>
        <w:tc>
          <w:tcPr>
            <w:tcW w:w="2950" w:type="dxa"/>
            <w:tcBorders>
              <w:top w:val="single" w:sz="12" w:space="0" w:color="auto"/>
              <w:left w:val="single" w:sz="12" w:space="0" w:color="auto"/>
              <w:right w:val="single" w:sz="12" w:space="0" w:color="auto"/>
            </w:tcBorders>
            <w:vAlign w:val="center"/>
          </w:tcPr>
          <w:p w14:paraId="040DD66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14:paraId="21E68E8D"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14:paraId="24F770FF"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43B69BD6"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61D3A85F" w14:textId="77777777">
        <w:trPr>
          <w:trHeight w:val="98"/>
          <w:jc w:val="center"/>
        </w:trPr>
        <w:tc>
          <w:tcPr>
            <w:tcW w:w="2950" w:type="dxa"/>
            <w:tcBorders>
              <w:left w:val="single" w:sz="12" w:space="0" w:color="auto"/>
              <w:bottom w:val="single" w:sz="12" w:space="0" w:color="auto"/>
              <w:right w:val="single" w:sz="12" w:space="0" w:color="auto"/>
            </w:tcBorders>
          </w:tcPr>
          <w:p w14:paraId="44F17A2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14:paraId="7EE71AD4"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14:paraId="02FD24DD"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447BF0DA"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63CB456E" w14:textId="77777777">
        <w:trPr>
          <w:jc w:val="center"/>
        </w:trPr>
        <w:tc>
          <w:tcPr>
            <w:tcW w:w="2950" w:type="dxa"/>
            <w:tcBorders>
              <w:top w:val="single" w:sz="12" w:space="0" w:color="auto"/>
              <w:left w:val="single" w:sz="12" w:space="0" w:color="auto"/>
              <w:right w:val="single" w:sz="12" w:space="0" w:color="auto"/>
            </w:tcBorders>
          </w:tcPr>
          <w:p w14:paraId="0FEF38C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14:paraId="6762E6B7" w14:textId="77777777"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14:paraId="5839D6F1"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3DF7BAEF" w14:textId="77777777" w:rsidR="00F83C54" w:rsidRPr="001153FA" w:rsidRDefault="00F83C54" w:rsidP="00C63E24">
            <w:pPr>
              <w:pStyle w:val="Value"/>
              <w:rPr>
                <w:sz w:val="18"/>
                <w:szCs w:val="18"/>
                <w:lang w:val="sk-SK" w:eastAsia="en-US"/>
              </w:rPr>
            </w:pPr>
          </w:p>
        </w:tc>
      </w:tr>
      <w:tr w:rsidR="00F83C54" w:rsidRPr="00AA4D36" w14:paraId="7D588A70" w14:textId="77777777">
        <w:trPr>
          <w:jc w:val="center"/>
        </w:trPr>
        <w:tc>
          <w:tcPr>
            <w:tcW w:w="2950" w:type="dxa"/>
            <w:tcBorders>
              <w:left w:val="single" w:sz="12" w:space="0" w:color="auto"/>
              <w:right w:val="single" w:sz="12" w:space="0" w:color="auto"/>
            </w:tcBorders>
          </w:tcPr>
          <w:p w14:paraId="0833684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14:paraId="3735158F" w14:textId="77777777"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14:paraId="0A88E2A6"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406BA9A9" w14:textId="77777777" w:rsidR="00F83C54" w:rsidRPr="001153FA" w:rsidRDefault="00F83C54" w:rsidP="00C63E24">
            <w:pPr>
              <w:pStyle w:val="Value"/>
              <w:rPr>
                <w:sz w:val="18"/>
                <w:szCs w:val="18"/>
                <w:lang w:val="sk-SK" w:eastAsia="en-US"/>
              </w:rPr>
            </w:pPr>
          </w:p>
        </w:tc>
      </w:tr>
      <w:tr w:rsidR="00F83C54" w:rsidRPr="00AA4D36" w14:paraId="3194D8C3"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48C3E6E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14:paraId="1E7EA582" w14:textId="77777777"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14:paraId="7BA0216C"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492F2B16" w14:textId="77777777" w:rsidR="00F83C54" w:rsidRPr="001153FA" w:rsidRDefault="00F83C54" w:rsidP="00C63E24">
            <w:pPr>
              <w:pStyle w:val="Value"/>
              <w:rPr>
                <w:sz w:val="18"/>
                <w:szCs w:val="18"/>
                <w:lang w:val="sk-SK" w:eastAsia="en-US"/>
              </w:rPr>
            </w:pPr>
          </w:p>
        </w:tc>
      </w:tr>
    </w:tbl>
    <w:p w14:paraId="364C8EA7" w14:textId="77777777" w:rsidR="00F83C54" w:rsidRPr="00AA4D36" w:rsidRDefault="00F83C54" w:rsidP="00F83C54">
      <w:pPr>
        <w:pStyle w:val="Nzov"/>
        <w:spacing w:before="0" w:beforeAutospacing="0" w:after="0"/>
        <w:jc w:val="left"/>
        <w:rPr>
          <w:b w:val="0"/>
          <w:sz w:val="18"/>
          <w:szCs w:val="18"/>
        </w:rPr>
      </w:pPr>
    </w:p>
    <w:p w14:paraId="32096008"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14:paraId="457FFA22" w14:textId="77777777">
        <w:trPr>
          <w:jc w:val="center"/>
        </w:trPr>
        <w:tc>
          <w:tcPr>
            <w:tcW w:w="3794" w:type="dxa"/>
            <w:tcBorders>
              <w:top w:val="single" w:sz="12" w:space="0" w:color="auto"/>
              <w:left w:val="single" w:sz="12" w:space="0" w:color="auto"/>
              <w:right w:val="single" w:sz="12" w:space="0" w:color="auto"/>
            </w:tcBorders>
            <w:vAlign w:val="center"/>
          </w:tcPr>
          <w:p w14:paraId="2CB5D1B3"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563A7BBF"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14:paraId="1CAA1F50"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4650B0D5" w14:textId="77777777">
        <w:trPr>
          <w:jc w:val="center"/>
        </w:trPr>
        <w:tc>
          <w:tcPr>
            <w:tcW w:w="3794" w:type="dxa"/>
            <w:tcBorders>
              <w:left w:val="single" w:sz="12" w:space="0" w:color="auto"/>
              <w:bottom w:val="single" w:sz="12" w:space="0" w:color="auto"/>
              <w:right w:val="single" w:sz="12" w:space="0" w:color="auto"/>
            </w:tcBorders>
          </w:tcPr>
          <w:p w14:paraId="59ABBB6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14:paraId="2C420C9B"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14:paraId="7CEA5F23"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5D34ACA0" w14:textId="77777777">
        <w:trPr>
          <w:jc w:val="center"/>
        </w:trPr>
        <w:tc>
          <w:tcPr>
            <w:tcW w:w="3794" w:type="dxa"/>
            <w:tcBorders>
              <w:top w:val="single" w:sz="12" w:space="0" w:color="auto"/>
              <w:left w:val="single" w:sz="12" w:space="0" w:color="auto"/>
              <w:right w:val="single" w:sz="12" w:space="0" w:color="auto"/>
            </w:tcBorders>
          </w:tcPr>
          <w:p w14:paraId="209CC39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14:paraId="3908DE30" w14:textId="77777777"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14:paraId="244098DA" w14:textId="77777777" w:rsidR="00F83C54" w:rsidRPr="001153FA" w:rsidRDefault="00F83C54" w:rsidP="00C63E24">
            <w:pPr>
              <w:pStyle w:val="Value"/>
              <w:rPr>
                <w:sz w:val="18"/>
                <w:szCs w:val="18"/>
                <w:lang w:val="sk-SK" w:eastAsia="en-US"/>
              </w:rPr>
            </w:pPr>
          </w:p>
        </w:tc>
      </w:tr>
      <w:tr w:rsidR="00F83C54" w:rsidRPr="00AA4D36" w14:paraId="4279043C" w14:textId="77777777">
        <w:trPr>
          <w:jc w:val="center"/>
        </w:trPr>
        <w:tc>
          <w:tcPr>
            <w:tcW w:w="3794" w:type="dxa"/>
            <w:tcBorders>
              <w:left w:val="single" w:sz="12" w:space="0" w:color="auto"/>
              <w:right w:val="single" w:sz="12" w:space="0" w:color="auto"/>
            </w:tcBorders>
          </w:tcPr>
          <w:p w14:paraId="48CF504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14:paraId="544707E2"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4406585F" w14:textId="77777777" w:rsidR="00F83C54" w:rsidRPr="001153FA" w:rsidRDefault="00F83C54" w:rsidP="00C63E24">
            <w:pPr>
              <w:pStyle w:val="Value"/>
              <w:rPr>
                <w:sz w:val="18"/>
                <w:szCs w:val="18"/>
                <w:lang w:val="sk-SK" w:eastAsia="en-US"/>
              </w:rPr>
            </w:pPr>
          </w:p>
        </w:tc>
      </w:tr>
      <w:tr w:rsidR="00F83C54" w:rsidRPr="00AA4D36" w14:paraId="035DA95D" w14:textId="77777777">
        <w:trPr>
          <w:trHeight w:val="397"/>
          <w:jc w:val="center"/>
        </w:trPr>
        <w:tc>
          <w:tcPr>
            <w:tcW w:w="3794" w:type="dxa"/>
            <w:tcBorders>
              <w:left w:val="single" w:sz="12" w:space="0" w:color="auto"/>
              <w:right w:val="single" w:sz="12" w:space="0" w:color="auto"/>
            </w:tcBorders>
            <w:vAlign w:val="center"/>
          </w:tcPr>
          <w:p w14:paraId="37A455D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14:paraId="367D6C4D"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04B087FD" w14:textId="77777777" w:rsidR="00F83C54" w:rsidRPr="001153FA" w:rsidRDefault="00F83C54" w:rsidP="00C63E24">
            <w:pPr>
              <w:pStyle w:val="Value"/>
              <w:rPr>
                <w:sz w:val="18"/>
                <w:szCs w:val="18"/>
                <w:lang w:val="sk-SK" w:eastAsia="en-US"/>
              </w:rPr>
            </w:pPr>
          </w:p>
        </w:tc>
      </w:tr>
      <w:tr w:rsidR="00F83C54" w:rsidRPr="00AA4D36" w14:paraId="6A958C51"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3B370DF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14:paraId="4A1F3A2F" w14:textId="77777777"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14:paraId="2B07F02C" w14:textId="77777777" w:rsidR="00F83C54" w:rsidRPr="001153FA" w:rsidRDefault="00F83C54" w:rsidP="00C63E24">
            <w:pPr>
              <w:pStyle w:val="Value"/>
              <w:rPr>
                <w:sz w:val="18"/>
                <w:szCs w:val="18"/>
                <w:lang w:val="sk-SK" w:eastAsia="en-US"/>
              </w:rPr>
            </w:pPr>
          </w:p>
        </w:tc>
      </w:tr>
    </w:tbl>
    <w:p w14:paraId="0634F272" w14:textId="77777777" w:rsidR="00F83C54" w:rsidRPr="00AA4D36" w:rsidRDefault="00F83C54" w:rsidP="00F83C54">
      <w:pPr>
        <w:rPr>
          <w:rFonts w:ascii="Arial Narrow" w:hAnsi="Arial Narrow"/>
          <w:sz w:val="18"/>
          <w:szCs w:val="18"/>
        </w:rPr>
      </w:pPr>
    </w:p>
    <w:p w14:paraId="3845ABEC"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14:paraId="63E15287" w14:textId="77777777" w:rsidR="00F83C54" w:rsidRDefault="00F83C54" w:rsidP="00F83C54">
      <w:pPr>
        <w:ind w:right="-468"/>
        <w:jc w:val="both"/>
        <w:rPr>
          <w:rFonts w:ascii="Arial Narrow" w:hAnsi="Arial Narrow"/>
          <w:bCs/>
          <w:sz w:val="18"/>
          <w:szCs w:val="18"/>
        </w:rPr>
      </w:pPr>
    </w:p>
    <w:p w14:paraId="5627DE0F" w14:textId="77777777"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14:paraId="5313B3C8" w14:textId="77777777">
        <w:trPr>
          <w:jc w:val="center"/>
        </w:trPr>
        <w:tc>
          <w:tcPr>
            <w:tcW w:w="1913" w:type="dxa"/>
            <w:vMerge w:val="restart"/>
            <w:tcBorders>
              <w:top w:val="single" w:sz="12" w:space="0" w:color="auto"/>
              <w:right w:val="single" w:sz="12" w:space="0" w:color="auto"/>
            </w:tcBorders>
            <w:vAlign w:val="center"/>
          </w:tcPr>
          <w:p w14:paraId="527EB732" w14:textId="77777777"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14:paraId="6246D985"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727971AC" w14:textId="77777777">
        <w:trPr>
          <w:jc w:val="center"/>
        </w:trPr>
        <w:tc>
          <w:tcPr>
            <w:tcW w:w="1913" w:type="dxa"/>
            <w:vMerge/>
            <w:tcBorders>
              <w:right w:val="single" w:sz="12" w:space="0" w:color="auto"/>
            </w:tcBorders>
            <w:vAlign w:val="center"/>
          </w:tcPr>
          <w:p w14:paraId="35E4F226" w14:textId="77777777"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14:paraId="2B2A6443"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14:paraId="14552A9F" w14:textId="77777777" w:rsidR="00F83C54" w:rsidRPr="00AA4D36" w:rsidRDefault="00F83C54" w:rsidP="00C63E24">
            <w:pPr>
              <w:pStyle w:val="TopHeader"/>
              <w:rPr>
                <w:sz w:val="18"/>
                <w:szCs w:val="18"/>
              </w:rPr>
            </w:pPr>
            <w:r w:rsidRPr="00AA4D36">
              <w:rPr>
                <w:sz w:val="18"/>
                <w:szCs w:val="18"/>
              </w:rPr>
              <w:t>Tvorba</w:t>
            </w:r>
          </w:p>
          <w:p w14:paraId="2250C5CB" w14:textId="77777777"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14:paraId="0FC0C0C9"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14:paraId="70B08FCC"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40896877"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1909633C" w14:textId="77777777">
        <w:trPr>
          <w:jc w:val="center"/>
        </w:trPr>
        <w:tc>
          <w:tcPr>
            <w:tcW w:w="1913" w:type="dxa"/>
            <w:tcBorders>
              <w:bottom w:val="single" w:sz="12" w:space="0" w:color="auto"/>
              <w:right w:val="single" w:sz="12" w:space="0" w:color="auto"/>
            </w:tcBorders>
            <w:vAlign w:val="center"/>
          </w:tcPr>
          <w:p w14:paraId="380AC886"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14:paraId="10BB8C08"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05F7D019"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14:paraId="0EF7039C"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14:paraId="355237D0"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14:paraId="2E33EC9F"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5A17F293" w14:textId="77777777">
        <w:trPr>
          <w:jc w:val="center"/>
        </w:trPr>
        <w:tc>
          <w:tcPr>
            <w:tcW w:w="1913" w:type="dxa"/>
            <w:tcBorders>
              <w:top w:val="single" w:sz="12" w:space="0" w:color="auto"/>
              <w:bottom w:val="single" w:sz="6" w:space="0" w:color="auto"/>
              <w:right w:val="single" w:sz="12" w:space="0" w:color="auto"/>
            </w:tcBorders>
            <w:vAlign w:val="center"/>
          </w:tcPr>
          <w:p w14:paraId="1830B59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1FB40015" w14:textId="77777777"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14:paraId="5773FA5F" w14:textId="77777777"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14:paraId="1758F910" w14:textId="77777777"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14:paraId="4B579987" w14:textId="77777777"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14:paraId="7AA9AB27" w14:textId="77777777" w:rsidR="00F83C54" w:rsidRPr="001153FA" w:rsidRDefault="00F83C54" w:rsidP="00C63E24">
            <w:pPr>
              <w:pStyle w:val="Value"/>
              <w:rPr>
                <w:sz w:val="18"/>
                <w:szCs w:val="18"/>
                <w:lang w:val="sk-SK" w:eastAsia="en-US"/>
              </w:rPr>
            </w:pPr>
          </w:p>
        </w:tc>
      </w:tr>
      <w:tr w:rsidR="00F83C54" w:rsidRPr="00AA4D36" w14:paraId="40E74E46" w14:textId="77777777">
        <w:trPr>
          <w:jc w:val="center"/>
        </w:trPr>
        <w:tc>
          <w:tcPr>
            <w:tcW w:w="1913" w:type="dxa"/>
            <w:tcBorders>
              <w:top w:val="single" w:sz="6" w:space="0" w:color="auto"/>
              <w:right w:val="single" w:sz="12" w:space="0" w:color="auto"/>
            </w:tcBorders>
            <w:vAlign w:val="center"/>
          </w:tcPr>
          <w:p w14:paraId="63C1D18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14:paraId="1D905056"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4466A55F"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30E2F4D8"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0DD7D950"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2CB8998C" w14:textId="77777777" w:rsidR="00F83C54" w:rsidRPr="001153FA" w:rsidRDefault="00F83C54" w:rsidP="00C63E24">
            <w:pPr>
              <w:pStyle w:val="Value"/>
              <w:rPr>
                <w:sz w:val="18"/>
                <w:szCs w:val="18"/>
                <w:lang w:val="sk-SK" w:eastAsia="en-US"/>
              </w:rPr>
            </w:pPr>
          </w:p>
        </w:tc>
      </w:tr>
      <w:tr w:rsidR="00F83C54" w:rsidRPr="00AA4D36" w14:paraId="4AA0DC3C" w14:textId="77777777">
        <w:trPr>
          <w:jc w:val="center"/>
        </w:trPr>
        <w:tc>
          <w:tcPr>
            <w:tcW w:w="1913" w:type="dxa"/>
            <w:tcBorders>
              <w:bottom w:val="single" w:sz="6" w:space="0" w:color="auto"/>
              <w:right w:val="single" w:sz="12" w:space="0" w:color="auto"/>
            </w:tcBorders>
            <w:vAlign w:val="center"/>
          </w:tcPr>
          <w:p w14:paraId="04B2B90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14:paraId="57714D6F" w14:textId="77777777"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14:paraId="30B479E3" w14:textId="77777777"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14:paraId="16B4B5C9" w14:textId="77777777"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14:paraId="2DAE9BF7" w14:textId="77777777"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14:paraId="1EA21232" w14:textId="77777777" w:rsidR="00F83C54" w:rsidRPr="001153FA" w:rsidRDefault="00F83C54" w:rsidP="00C63E24">
            <w:pPr>
              <w:pStyle w:val="Value"/>
              <w:rPr>
                <w:sz w:val="18"/>
                <w:szCs w:val="18"/>
                <w:lang w:val="sk-SK" w:eastAsia="en-US"/>
              </w:rPr>
            </w:pPr>
          </w:p>
        </w:tc>
      </w:tr>
      <w:tr w:rsidR="00F83C54" w:rsidRPr="00AA4D36" w14:paraId="34AA0369" w14:textId="77777777">
        <w:trPr>
          <w:jc w:val="center"/>
        </w:trPr>
        <w:tc>
          <w:tcPr>
            <w:tcW w:w="1913" w:type="dxa"/>
            <w:tcBorders>
              <w:top w:val="single" w:sz="6" w:space="0" w:color="auto"/>
              <w:bottom w:val="single" w:sz="6" w:space="0" w:color="auto"/>
              <w:right w:val="single" w:sz="12" w:space="0" w:color="auto"/>
            </w:tcBorders>
            <w:vAlign w:val="center"/>
          </w:tcPr>
          <w:p w14:paraId="182DBBF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D91E314" w14:textId="77777777"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14:paraId="50C14E02" w14:textId="77777777"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14:paraId="22DA711B" w14:textId="77777777"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14:paraId="3131CC23" w14:textId="77777777"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14:paraId="5E711E73" w14:textId="77777777" w:rsidR="00F83C54" w:rsidRPr="001153FA" w:rsidRDefault="00F83C54" w:rsidP="00C63E24">
            <w:pPr>
              <w:pStyle w:val="Value"/>
              <w:rPr>
                <w:sz w:val="18"/>
                <w:szCs w:val="18"/>
                <w:lang w:val="sk-SK" w:eastAsia="en-US"/>
              </w:rPr>
            </w:pPr>
          </w:p>
        </w:tc>
      </w:tr>
      <w:tr w:rsidR="00F83C54" w:rsidRPr="00AA4D36" w14:paraId="4286AAE3" w14:textId="77777777">
        <w:trPr>
          <w:trHeight w:val="340"/>
          <w:jc w:val="center"/>
        </w:trPr>
        <w:tc>
          <w:tcPr>
            <w:tcW w:w="1913" w:type="dxa"/>
            <w:tcBorders>
              <w:top w:val="single" w:sz="6" w:space="0" w:color="auto"/>
              <w:right w:val="single" w:sz="12" w:space="0" w:color="auto"/>
            </w:tcBorders>
            <w:vAlign w:val="center"/>
          </w:tcPr>
          <w:p w14:paraId="7951A09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14:paraId="4B8BC68F"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4C4D2AD9"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4771AAF0"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6EB78670"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11AD5AF2" w14:textId="77777777" w:rsidR="00F83C54" w:rsidRPr="001153FA" w:rsidRDefault="00F83C54" w:rsidP="00C63E24">
            <w:pPr>
              <w:pStyle w:val="Value"/>
              <w:rPr>
                <w:sz w:val="18"/>
                <w:szCs w:val="18"/>
                <w:lang w:val="sk-SK" w:eastAsia="en-US"/>
              </w:rPr>
            </w:pPr>
          </w:p>
        </w:tc>
      </w:tr>
      <w:tr w:rsidR="00F83C54" w:rsidRPr="00AA4D36" w14:paraId="707B7112" w14:textId="77777777">
        <w:trPr>
          <w:trHeight w:val="340"/>
          <w:jc w:val="center"/>
        </w:trPr>
        <w:tc>
          <w:tcPr>
            <w:tcW w:w="1913" w:type="dxa"/>
            <w:tcBorders>
              <w:bottom w:val="single" w:sz="12" w:space="0" w:color="auto"/>
              <w:right w:val="single" w:sz="12" w:space="0" w:color="auto"/>
            </w:tcBorders>
            <w:vAlign w:val="center"/>
          </w:tcPr>
          <w:p w14:paraId="4356B06A"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14:paraId="6FBAA633"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6686EE9B" w14:textId="77777777"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14:paraId="617CA8B7" w14:textId="77777777"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14:paraId="066170B7" w14:textId="77777777"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14:paraId="632DD619" w14:textId="77777777" w:rsidR="00F83C54" w:rsidRPr="001153FA" w:rsidRDefault="00F83C54" w:rsidP="00C63E24">
            <w:pPr>
              <w:pStyle w:val="Value"/>
              <w:rPr>
                <w:b/>
                <w:sz w:val="18"/>
                <w:szCs w:val="18"/>
                <w:lang w:val="sk-SK" w:eastAsia="en-US"/>
              </w:rPr>
            </w:pPr>
          </w:p>
        </w:tc>
      </w:tr>
    </w:tbl>
    <w:p w14:paraId="4AADA045" w14:textId="77777777" w:rsidR="00F83C54" w:rsidRPr="00AA4D36" w:rsidRDefault="00F83C54" w:rsidP="00F83C54">
      <w:pPr>
        <w:pStyle w:val="Nzov"/>
        <w:spacing w:before="0" w:beforeAutospacing="0" w:after="0"/>
        <w:jc w:val="left"/>
        <w:rPr>
          <w:sz w:val="18"/>
          <w:szCs w:val="18"/>
        </w:rPr>
      </w:pPr>
    </w:p>
    <w:p w14:paraId="01EA6417"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14:paraId="180E84D9" w14:textId="77777777" w:rsidR="00F83C54" w:rsidRDefault="00F83C54" w:rsidP="00F83C54">
      <w:pPr>
        <w:ind w:right="-468"/>
        <w:rPr>
          <w:rFonts w:ascii="Arial Narrow" w:hAnsi="Arial Narrow"/>
          <w:bCs/>
          <w:sz w:val="18"/>
          <w:szCs w:val="18"/>
        </w:rPr>
      </w:pPr>
    </w:p>
    <w:p w14:paraId="000B3F0C" w14:textId="77777777"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14:paraId="4A7E5B0B"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14:paraId="0562DDA6" w14:textId="77777777">
        <w:trPr>
          <w:jc w:val="center"/>
        </w:trPr>
        <w:tc>
          <w:tcPr>
            <w:tcW w:w="3153" w:type="dxa"/>
            <w:tcBorders>
              <w:top w:val="single" w:sz="12" w:space="0" w:color="auto"/>
              <w:right w:val="single" w:sz="12" w:space="0" w:color="auto"/>
            </w:tcBorders>
            <w:vAlign w:val="center"/>
          </w:tcPr>
          <w:p w14:paraId="6C778ADD" w14:textId="77777777"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14:paraId="41172DE8" w14:textId="77777777"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14:paraId="3148ED3B" w14:textId="77777777"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14:paraId="55C1C301" w14:textId="77777777" w:rsidR="00F83C54" w:rsidRPr="00AA4D36" w:rsidRDefault="00F83C54" w:rsidP="00C63E24">
            <w:pPr>
              <w:pStyle w:val="TopHeader"/>
              <w:rPr>
                <w:sz w:val="18"/>
                <w:szCs w:val="18"/>
              </w:rPr>
            </w:pPr>
            <w:r w:rsidRPr="00AA4D36">
              <w:rPr>
                <w:sz w:val="18"/>
                <w:szCs w:val="18"/>
              </w:rPr>
              <w:t>Pohľadávky spolu</w:t>
            </w:r>
          </w:p>
        </w:tc>
      </w:tr>
      <w:tr w:rsidR="00F83C54" w:rsidRPr="00AA4D36" w14:paraId="3B99DA1A" w14:textId="77777777">
        <w:trPr>
          <w:trHeight w:hRule="exact" w:val="227"/>
          <w:jc w:val="center"/>
        </w:trPr>
        <w:tc>
          <w:tcPr>
            <w:tcW w:w="3153" w:type="dxa"/>
            <w:tcBorders>
              <w:bottom w:val="single" w:sz="12" w:space="0" w:color="auto"/>
              <w:right w:val="single" w:sz="12" w:space="0" w:color="auto"/>
            </w:tcBorders>
            <w:vAlign w:val="center"/>
          </w:tcPr>
          <w:p w14:paraId="3CDDEC71" w14:textId="77777777"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14:paraId="28C47B4D" w14:textId="77777777"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14:paraId="14BB010F" w14:textId="77777777"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14:paraId="652445E2" w14:textId="77777777" w:rsidR="00F83C54" w:rsidRPr="00AA4D36" w:rsidRDefault="00F83C54" w:rsidP="00C63E24">
            <w:pPr>
              <w:pStyle w:val="TopHeader"/>
              <w:rPr>
                <w:b w:val="0"/>
                <w:sz w:val="18"/>
                <w:szCs w:val="18"/>
              </w:rPr>
            </w:pPr>
            <w:r w:rsidRPr="00AA4D36">
              <w:rPr>
                <w:b w:val="0"/>
                <w:sz w:val="18"/>
                <w:szCs w:val="18"/>
              </w:rPr>
              <w:t>d</w:t>
            </w:r>
          </w:p>
        </w:tc>
      </w:tr>
      <w:tr w:rsidR="00F83C54" w:rsidRPr="00AA4D36" w14:paraId="70B8F80E" w14:textId="77777777">
        <w:trPr>
          <w:trHeight w:hRule="exact" w:val="329"/>
          <w:jc w:val="center"/>
        </w:trPr>
        <w:tc>
          <w:tcPr>
            <w:tcW w:w="9243" w:type="dxa"/>
            <w:gridSpan w:val="4"/>
            <w:tcBorders>
              <w:bottom w:val="single" w:sz="12" w:space="0" w:color="auto"/>
            </w:tcBorders>
            <w:vAlign w:val="center"/>
          </w:tcPr>
          <w:p w14:paraId="1850D99C"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lastRenderedPageBreak/>
              <w:t>Dlhodobé pohľadávky</w:t>
            </w:r>
          </w:p>
        </w:tc>
      </w:tr>
      <w:tr w:rsidR="00F83C54" w:rsidRPr="00AA4D36" w14:paraId="6FD48011" w14:textId="77777777">
        <w:trPr>
          <w:trHeight w:val="340"/>
          <w:jc w:val="center"/>
        </w:trPr>
        <w:tc>
          <w:tcPr>
            <w:tcW w:w="3153" w:type="dxa"/>
            <w:tcBorders>
              <w:top w:val="single" w:sz="12" w:space="0" w:color="auto"/>
              <w:right w:val="single" w:sz="12" w:space="0" w:color="auto"/>
            </w:tcBorders>
            <w:vAlign w:val="center"/>
          </w:tcPr>
          <w:p w14:paraId="03112EB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453AFA07"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0296B192" w14:textId="33E747B5" w:rsidR="00F83C54" w:rsidRPr="00C51E8A" w:rsidRDefault="006777B8" w:rsidP="00C63E24">
            <w:pPr>
              <w:pStyle w:val="Value"/>
              <w:rPr>
                <w:sz w:val="16"/>
                <w:szCs w:val="16"/>
                <w:lang w:val="sk-SK" w:eastAsia="en-US"/>
              </w:rPr>
            </w:pPr>
            <w:r>
              <w:rPr>
                <w:sz w:val="16"/>
                <w:szCs w:val="16"/>
                <w:lang w:val="sk-SK" w:eastAsia="en-US"/>
              </w:rPr>
              <w:t>0</w:t>
            </w:r>
          </w:p>
        </w:tc>
        <w:tc>
          <w:tcPr>
            <w:tcW w:w="2030" w:type="dxa"/>
            <w:tcBorders>
              <w:top w:val="single" w:sz="12" w:space="0" w:color="auto"/>
            </w:tcBorders>
            <w:vAlign w:val="center"/>
          </w:tcPr>
          <w:p w14:paraId="6A26DC0B" w14:textId="6186C28B" w:rsidR="00F83C54" w:rsidRPr="00C51E8A" w:rsidRDefault="006777B8" w:rsidP="00C63E24">
            <w:pPr>
              <w:pStyle w:val="Value"/>
              <w:rPr>
                <w:sz w:val="18"/>
                <w:szCs w:val="18"/>
                <w:lang w:val="sk-SK" w:eastAsia="en-US"/>
              </w:rPr>
            </w:pPr>
            <w:r>
              <w:rPr>
                <w:sz w:val="16"/>
                <w:szCs w:val="16"/>
                <w:lang w:val="sk-SK"/>
              </w:rPr>
              <w:t>0</w:t>
            </w:r>
          </w:p>
        </w:tc>
      </w:tr>
      <w:tr w:rsidR="00F83C54" w:rsidRPr="00AA4D36" w14:paraId="57B7D916" w14:textId="77777777">
        <w:trPr>
          <w:trHeight w:val="340"/>
          <w:jc w:val="center"/>
        </w:trPr>
        <w:tc>
          <w:tcPr>
            <w:tcW w:w="3153" w:type="dxa"/>
            <w:tcBorders>
              <w:right w:val="single" w:sz="12" w:space="0" w:color="auto"/>
            </w:tcBorders>
            <w:vAlign w:val="center"/>
          </w:tcPr>
          <w:p w14:paraId="4641F68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6B9A5CBF" w14:textId="77777777" w:rsidR="00F83C54" w:rsidRPr="001153FA" w:rsidRDefault="00F83C54" w:rsidP="00C63E24">
            <w:pPr>
              <w:pStyle w:val="Value"/>
              <w:rPr>
                <w:sz w:val="18"/>
                <w:szCs w:val="18"/>
                <w:lang w:val="sk-SK" w:eastAsia="en-US"/>
              </w:rPr>
            </w:pPr>
          </w:p>
        </w:tc>
        <w:tc>
          <w:tcPr>
            <w:tcW w:w="2030" w:type="dxa"/>
            <w:vAlign w:val="center"/>
          </w:tcPr>
          <w:p w14:paraId="1BE4F9D5" w14:textId="77777777" w:rsidR="00F83C54" w:rsidRPr="00C51E8A" w:rsidRDefault="00F83C54" w:rsidP="00C63E24">
            <w:pPr>
              <w:pStyle w:val="Value"/>
              <w:rPr>
                <w:sz w:val="16"/>
                <w:szCs w:val="16"/>
                <w:lang w:val="sk-SK" w:eastAsia="en-US"/>
              </w:rPr>
            </w:pPr>
          </w:p>
        </w:tc>
        <w:tc>
          <w:tcPr>
            <w:tcW w:w="2030" w:type="dxa"/>
            <w:vAlign w:val="center"/>
          </w:tcPr>
          <w:p w14:paraId="3A513054"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45742353" w14:textId="77777777">
        <w:trPr>
          <w:trHeight w:val="340"/>
          <w:jc w:val="center"/>
        </w:trPr>
        <w:tc>
          <w:tcPr>
            <w:tcW w:w="3153" w:type="dxa"/>
            <w:tcBorders>
              <w:right w:val="single" w:sz="12" w:space="0" w:color="auto"/>
            </w:tcBorders>
            <w:vAlign w:val="center"/>
          </w:tcPr>
          <w:p w14:paraId="4310014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580DC3ED" w14:textId="77777777" w:rsidR="00F83C54" w:rsidRPr="001153FA" w:rsidRDefault="00F83C54" w:rsidP="00C63E24">
            <w:pPr>
              <w:pStyle w:val="Value"/>
              <w:rPr>
                <w:sz w:val="18"/>
                <w:szCs w:val="18"/>
                <w:lang w:val="sk-SK" w:eastAsia="en-US"/>
              </w:rPr>
            </w:pPr>
          </w:p>
        </w:tc>
        <w:tc>
          <w:tcPr>
            <w:tcW w:w="2030" w:type="dxa"/>
            <w:vAlign w:val="center"/>
          </w:tcPr>
          <w:p w14:paraId="232251B6" w14:textId="77777777" w:rsidR="00F83C54" w:rsidRPr="00C51E8A" w:rsidRDefault="00F83C54" w:rsidP="00C63E24">
            <w:pPr>
              <w:pStyle w:val="Value"/>
              <w:rPr>
                <w:sz w:val="16"/>
                <w:szCs w:val="16"/>
                <w:lang w:val="sk-SK" w:eastAsia="en-US"/>
              </w:rPr>
            </w:pPr>
          </w:p>
        </w:tc>
        <w:tc>
          <w:tcPr>
            <w:tcW w:w="2030" w:type="dxa"/>
            <w:vAlign w:val="center"/>
          </w:tcPr>
          <w:p w14:paraId="76A57B32"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5038CF15" w14:textId="77777777">
        <w:trPr>
          <w:trHeight w:val="340"/>
          <w:jc w:val="center"/>
        </w:trPr>
        <w:tc>
          <w:tcPr>
            <w:tcW w:w="3153" w:type="dxa"/>
            <w:tcBorders>
              <w:bottom w:val="single" w:sz="6" w:space="0" w:color="auto"/>
              <w:right w:val="single" w:sz="12" w:space="0" w:color="auto"/>
            </w:tcBorders>
            <w:vAlign w:val="center"/>
          </w:tcPr>
          <w:p w14:paraId="137C123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14:paraId="19D40434" w14:textId="5E45C89F" w:rsidR="00F83C54" w:rsidRPr="00C51E8A" w:rsidRDefault="00F83C54" w:rsidP="00C63E24">
            <w:pPr>
              <w:pStyle w:val="Value"/>
              <w:rPr>
                <w:sz w:val="16"/>
                <w:szCs w:val="16"/>
                <w:lang w:val="sk-SK" w:eastAsia="en-US"/>
              </w:rPr>
            </w:pPr>
          </w:p>
        </w:tc>
        <w:tc>
          <w:tcPr>
            <w:tcW w:w="2030" w:type="dxa"/>
            <w:tcBorders>
              <w:bottom w:val="single" w:sz="6" w:space="0" w:color="auto"/>
            </w:tcBorders>
            <w:vAlign w:val="center"/>
          </w:tcPr>
          <w:p w14:paraId="75B1FD27" w14:textId="1EE8B838" w:rsidR="00F83C54" w:rsidRPr="00C51E8A" w:rsidRDefault="00F83C54" w:rsidP="00C63E24">
            <w:pPr>
              <w:pStyle w:val="Value"/>
              <w:rPr>
                <w:sz w:val="16"/>
                <w:szCs w:val="16"/>
                <w:lang w:val="sk-SK" w:eastAsia="en-US"/>
              </w:rPr>
            </w:pPr>
          </w:p>
        </w:tc>
        <w:tc>
          <w:tcPr>
            <w:tcW w:w="2030" w:type="dxa"/>
            <w:tcBorders>
              <w:bottom w:val="single" w:sz="6" w:space="0" w:color="auto"/>
            </w:tcBorders>
            <w:vAlign w:val="center"/>
          </w:tcPr>
          <w:p w14:paraId="4849BF32" w14:textId="01AE831E" w:rsidR="00F83C54" w:rsidRPr="00C51E8A" w:rsidRDefault="00F83C54" w:rsidP="00C63E24">
            <w:pPr>
              <w:pStyle w:val="Value"/>
              <w:rPr>
                <w:sz w:val="18"/>
                <w:szCs w:val="18"/>
                <w:lang w:val="sk-SK" w:eastAsia="en-US"/>
              </w:rPr>
            </w:pPr>
          </w:p>
        </w:tc>
      </w:tr>
      <w:tr w:rsidR="00F83C54" w:rsidRPr="00AA4D36" w14:paraId="71F1DBDB" w14:textId="77777777">
        <w:trPr>
          <w:trHeight w:val="340"/>
          <w:jc w:val="center"/>
        </w:trPr>
        <w:tc>
          <w:tcPr>
            <w:tcW w:w="3153" w:type="dxa"/>
            <w:tcBorders>
              <w:top w:val="single" w:sz="6" w:space="0" w:color="auto"/>
              <w:right w:val="single" w:sz="12" w:space="0" w:color="auto"/>
            </w:tcBorders>
            <w:vAlign w:val="center"/>
          </w:tcPr>
          <w:p w14:paraId="2E6D446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14:paraId="30E4F85C" w14:textId="363C38D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B18A0F6" w14:textId="57A1EAD1" w:rsidR="00F83C54" w:rsidRPr="00C51E8A" w:rsidRDefault="006777B8" w:rsidP="00C63E24">
            <w:pPr>
              <w:pStyle w:val="Value"/>
              <w:rPr>
                <w:sz w:val="16"/>
                <w:szCs w:val="16"/>
                <w:lang w:val="sk-SK" w:eastAsia="en-US"/>
              </w:rPr>
            </w:pPr>
            <w:r>
              <w:rPr>
                <w:sz w:val="16"/>
                <w:szCs w:val="16"/>
                <w:lang w:val="sk-SK" w:eastAsia="en-US"/>
              </w:rPr>
              <w:t>10000</w:t>
            </w:r>
          </w:p>
        </w:tc>
        <w:tc>
          <w:tcPr>
            <w:tcW w:w="2030" w:type="dxa"/>
            <w:tcBorders>
              <w:top w:val="single" w:sz="6" w:space="0" w:color="auto"/>
            </w:tcBorders>
            <w:vAlign w:val="center"/>
          </w:tcPr>
          <w:p w14:paraId="5AE3D867" w14:textId="2B1B8637" w:rsidR="00F83C54" w:rsidRPr="00C51E8A" w:rsidRDefault="006777B8" w:rsidP="00C63E24">
            <w:pPr>
              <w:pStyle w:val="Value"/>
              <w:rPr>
                <w:sz w:val="18"/>
                <w:szCs w:val="18"/>
                <w:lang w:val="sk-SK" w:eastAsia="en-US"/>
              </w:rPr>
            </w:pPr>
            <w:r>
              <w:rPr>
                <w:sz w:val="16"/>
                <w:szCs w:val="16"/>
                <w:lang w:val="sk-SK"/>
              </w:rPr>
              <w:t>10000</w:t>
            </w:r>
          </w:p>
        </w:tc>
      </w:tr>
      <w:tr w:rsidR="00F83C54" w:rsidRPr="00AA4D36" w14:paraId="6A0F6F18" w14:textId="77777777">
        <w:trPr>
          <w:trHeight w:val="340"/>
          <w:jc w:val="center"/>
        </w:trPr>
        <w:tc>
          <w:tcPr>
            <w:tcW w:w="3153" w:type="dxa"/>
            <w:tcBorders>
              <w:bottom w:val="single" w:sz="12" w:space="0" w:color="auto"/>
              <w:right w:val="single" w:sz="12" w:space="0" w:color="auto"/>
            </w:tcBorders>
            <w:vAlign w:val="center"/>
          </w:tcPr>
          <w:p w14:paraId="668C44BC"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14:paraId="2E35DAF5"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631DA9BD"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0405B578" w14:textId="7A7F3FB8" w:rsidR="00F83C54" w:rsidRPr="0033624F" w:rsidRDefault="006777B8" w:rsidP="00C63E24">
            <w:pPr>
              <w:pStyle w:val="Value"/>
              <w:rPr>
                <w:b/>
                <w:sz w:val="18"/>
                <w:szCs w:val="18"/>
                <w:lang w:val="sk-SK" w:eastAsia="en-US"/>
              </w:rPr>
            </w:pPr>
            <w:r>
              <w:rPr>
                <w:b/>
                <w:sz w:val="16"/>
                <w:szCs w:val="16"/>
                <w:lang w:val="sk-SK"/>
              </w:rPr>
              <w:t>10000</w:t>
            </w:r>
          </w:p>
        </w:tc>
      </w:tr>
      <w:tr w:rsidR="00F83C54" w:rsidRPr="00AA4D36" w14:paraId="5F8B746D" w14:textId="77777777">
        <w:trPr>
          <w:trHeight w:val="340"/>
          <w:jc w:val="center"/>
        </w:trPr>
        <w:tc>
          <w:tcPr>
            <w:tcW w:w="9243" w:type="dxa"/>
            <w:gridSpan w:val="4"/>
            <w:tcBorders>
              <w:top w:val="single" w:sz="12" w:space="0" w:color="auto"/>
              <w:bottom w:val="single" w:sz="12" w:space="0" w:color="auto"/>
            </w:tcBorders>
            <w:vAlign w:val="center"/>
          </w:tcPr>
          <w:p w14:paraId="6D25D5E4"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DD524E" w14:paraId="6BFE24E1" w14:textId="77777777">
        <w:trPr>
          <w:trHeight w:val="340"/>
          <w:jc w:val="center"/>
        </w:trPr>
        <w:tc>
          <w:tcPr>
            <w:tcW w:w="3153" w:type="dxa"/>
            <w:tcBorders>
              <w:top w:val="single" w:sz="12" w:space="0" w:color="auto"/>
              <w:right w:val="single" w:sz="12" w:space="0" w:color="auto"/>
            </w:tcBorders>
            <w:vAlign w:val="center"/>
          </w:tcPr>
          <w:p w14:paraId="03FE695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521B1B98" w14:textId="0E185314" w:rsidR="00F83C54" w:rsidRPr="00DD524E" w:rsidRDefault="00DD524E" w:rsidP="00C63E24">
            <w:pPr>
              <w:pStyle w:val="Value"/>
              <w:rPr>
                <w:sz w:val="16"/>
                <w:szCs w:val="16"/>
                <w:lang w:val="sk-SK" w:eastAsia="en-US"/>
              </w:rPr>
            </w:pPr>
            <w:r w:rsidRPr="00DD524E">
              <w:rPr>
                <w:sz w:val="16"/>
                <w:szCs w:val="16"/>
                <w:lang w:val="sk-SK" w:eastAsia="en-US"/>
              </w:rPr>
              <w:t>1078,97</w:t>
            </w:r>
          </w:p>
        </w:tc>
        <w:tc>
          <w:tcPr>
            <w:tcW w:w="2030" w:type="dxa"/>
            <w:tcBorders>
              <w:top w:val="single" w:sz="12" w:space="0" w:color="auto"/>
            </w:tcBorders>
            <w:vAlign w:val="center"/>
          </w:tcPr>
          <w:p w14:paraId="74FE87E2" w14:textId="49973F61" w:rsidR="00F83C54" w:rsidRPr="00DD524E" w:rsidRDefault="006777B8" w:rsidP="00C63E24">
            <w:pPr>
              <w:pStyle w:val="Value"/>
              <w:rPr>
                <w:sz w:val="16"/>
                <w:szCs w:val="16"/>
                <w:lang w:val="sk-SK" w:eastAsia="en-US"/>
              </w:rPr>
            </w:pPr>
            <w:r>
              <w:rPr>
                <w:sz w:val="16"/>
                <w:szCs w:val="16"/>
                <w:lang w:val="sk-SK" w:eastAsia="en-US"/>
              </w:rPr>
              <w:t>200000</w:t>
            </w:r>
          </w:p>
        </w:tc>
        <w:tc>
          <w:tcPr>
            <w:tcW w:w="2030" w:type="dxa"/>
            <w:tcBorders>
              <w:top w:val="single" w:sz="12" w:space="0" w:color="auto"/>
            </w:tcBorders>
            <w:vAlign w:val="center"/>
          </w:tcPr>
          <w:p w14:paraId="63AFD7FE" w14:textId="10F4FBAA" w:rsidR="00F83C54" w:rsidRPr="00DD524E" w:rsidRDefault="006777B8" w:rsidP="00C63E24">
            <w:pPr>
              <w:pStyle w:val="Value"/>
              <w:rPr>
                <w:sz w:val="16"/>
                <w:szCs w:val="16"/>
                <w:lang w:val="sk-SK" w:eastAsia="en-US"/>
              </w:rPr>
            </w:pPr>
            <w:r>
              <w:rPr>
                <w:sz w:val="16"/>
                <w:szCs w:val="16"/>
                <w:lang w:val="sk-SK" w:eastAsia="en-US"/>
              </w:rPr>
              <w:t>201078,97</w:t>
            </w:r>
          </w:p>
        </w:tc>
      </w:tr>
      <w:tr w:rsidR="00F83C54" w:rsidRPr="00AA4D36" w14:paraId="29F56DAA" w14:textId="77777777">
        <w:trPr>
          <w:trHeight w:val="340"/>
          <w:jc w:val="center"/>
        </w:trPr>
        <w:tc>
          <w:tcPr>
            <w:tcW w:w="3153" w:type="dxa"/>
            <w:tcBorders>
              <w:right w:val="single" w:sz="12" w:space="0" w:color="auto"/>
            </w:tcBorders>
            <w:vAlign w:val="center"/>
          </w:tcPr>
          <w:p w14:paraId="0FD9C46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304F5B70" w14:textId="77777777" w:rsidR="00F83C54" w:rsidRPr="001153FA" w:rsidRDefault="00F83C54" w:rsidP="00C63E24">
            <w:pPr>
              <w:pStyle w:val="Value"/>
              <w:rPr>
                <w:sz w:val="18"/>
                <w:szCs w:val="18"/>
                <w:lang w:val="sk-SK" w:eastAsia="en-US"/>
              </w:rPr>
            </w:pPr>
          </w:p>
        </w:tc>
        <w:tc>
          <w:tcPr>
            <w:tcW w:w="2030" w:type="dxa"/>
            <w:vAlign w:val="center"/>
          </w:tcPr>
          <w:p w14:paraId="6F7392E1" w14:textId="77777777" w:rsidR="00F83C54" w:rsidRPr="001153FA" w:rsidRDefault="00F83C54" w:rsidP="00C63E24">
            <w:pPr>
              <w:pStyle w:val="Value"/>
              <w:rPr>
                <w:sz w:val="18"/>
                <w:szCs w:val="18"/>
                <w:lang w:val="sk-SK" w:eastAsia="en-US"/>
              </w:rPr>
            </w:pPr>
          </w:p>
        </w:tc>
        <w:tc>
          <w:tcPr>
            <w:tcW w:w="2030" w:type="dxa"/>
            <w:vAlign w:val="center"/>
          </w:tcPr>
          <w:p w14:paraId="3FD6AE9C"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711163D6" w14:textId="77777777">
        <w:trPr>
          <w:trHeight w:val="340"/>
          <w:jc w:val="center"/>
        </w:trPr>
        <w:tc>
          <w:tcPr>
            <w:tcW w:w="3153" w:type="dxa"/>
            <w:tcBorders>
              <w:right w:val="single" w:sz="12" w:space="0" w:color="auto"/>
            </w:tcBorders>
            <w:vAlign w:val="center"/>
          </w:tcPr>
          <w:p w14:paraId="477CE82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1DE3E2E3" w14:textId="77777777" w:rsidR="00F83C54" w:rsidRPr="001153FA" w:rsidRDefault="00F83C54" w:rsidP="00C63E24">
            <w:pPr>
              <w:pStyle w:val="Value"/>
              <w:rPr>
                <w:sz w:val="18"/>
                <w:szCs w:val="18"/>
                <w:lang w:val="sk-SK" w:eastAsia="en-US"/>
              </w:rPr>
            </w:pPr>
          </w:p>
        </w:tc>
        <w:tc>
          <w:tcPr>
            <w:tcW w:w="2030" w:type="dxa"/>
            <w:vAlign w:val="center"/>
          </w:tcPr>
          <w:p w14:paraId="4A83DE74" w14:textId="77777777" w:rsidR="00F83C54" w:rsidRPr="001153FA" w:rsidRDefault="00F83C54" w:rsidP="00C63E24">
            <w:pPr>
              <w:pStyle w:val="Value"/>
              <w:rPr>
                <w:sz w:val="18"/>
                <w:szCs w:val="18"/>
                <w:lang w:val="sk-SK" w:eastAsia="en-US"/>
              </w:rPr>
            </w:pPr>
          </w:p>
        </w:tc>
        <w:tc>
          <w:tcPr>
            <w:tcW w:w="2030" w:type="dxa"/>
            <w:vAlign w:val="center"/>
          </w:tcPr>
          <w:p w14:paraId="3FF9E6A0"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308FE38A" w14:textId="77777777">
        <w:trPr>
          <w:trHeight w:val="340"/>
          <w:jc w:val="center"/>
        </w:trPr>
        <w:tc>
          <w:tcPr>
            <w:tcW w:w="3153" w:type="dxa"/>
            <w:tcBorders>
              <w:right w:val="single" w:sz="12" w:space="0" w:color="auto"/>
            </w:tcBorders>
            <w:vAlign w:val="center"/>
          </w:tcPr>
          <w:p w14:paraId="432FEF2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14:paraId="20F72A27" w14:textId="77777777" w:rsidR="00F83C54" w:rsidRPr="001153FA" w:rsidRDefault="00F83C54" w:rsidP="00C63E24">
            <w:pPr>
              <w:pStyle w:val="Value"/>
              <w:rPr>
                <w:sz w:val="18"/>
                <w:szCs w:val="18"/>
                <w:lang w:val="sk-SK" w:eastAsia="en-US"/>
              </w:rPr>
            </w:pPr>
          </w:p>
        </w:tc>
        <w:tc>
          <w:tcPr>
            <w:tcW w:w="2030" w:type="dxa"/>
            <w:vAlign w:val="center"/>
          </w:tcPr>
          <w:p w14:paraId="4518D25D" w14:textId="77777777" w:rsidR="00F83C54" w:rsidRPr="001153FA" w:rsidRDefault="00F83C54" w:rsidP="00C63E24">
            <w:pPr>
              <w:pStyle w:val="Value"/>
              <w:rPr>
                <w:sz w:val="18"/>
                <w:szCs w:val="18"/>
                <w:lang w:val="sk-SK" w:eastAsia="en-US"/>
              </w:rPr>
            </w:pPr>
          </w:p>
        </w:tc>
        <w:tc>
          <w:tcPr>
            <w:tcW w:w="2030" w:type="dxa"/>
            <w:vAlign w:val="center"/>
          </w:tcPr>
          <w:p w14:paraId="644B1C77"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64CA8518" w14:textId="77777777">
        <w:trPr>
          <w:trHeight w:val="340"/>
          <w:jc w:val="center"/>
        </w:trPr>
        <w:tc>
          <w:tcPr>
            <w:tcW w:w="3153" w:type="dxa"/>
            <w:tcBorders>
              <w:bottom w:val="single" w:sz="6" w:space="0" w:color="auto"/>
              <w:right w:val="single" w:sz="12" w:space="0" w:color="auto"/>
            </w:tcBorders>
            <w:vAlign w:val="center"/>
          </w:tcPr>
          <w:p w14:paraId="1B18E49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14:paraId="250695A7"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08A7F9DE"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2F297717" w14:textId="77777777" w:rsidR="00F83C54" w:rsidRPr="001153FA" w:rsidRDefault="006F4272" w:rsidP="00C63E24">
            <w:pPr>
              <w:pStyle w:val="Value"/>
              <w:rPr>
                <w:sz w:val="18"/>
                <w:szCs w:val="18"/>
                <w:lang w:val="sk-SK" w:eastAsia="en-US"/>
              </w:rPr>
            </w:pPr>
            <w:r>
              <w:rPr>
                <w:sz w:val="16"/>
                <w:szCs w:val="16"/>
              </w:rPr>
              <w:t>0</w:t>
            </w:r>
          </w:p>
        </w:tc>
      </w:tr>
      <w:tr w:rsidR="00F83C54" w:rsidRPr="00AA4D36" w14:paraId="12F084FE" w14:textId="77777777">
        <w:trPr>
          <w:trHeight w:val="340"/>
          <w:jc w:val="center"/>
        </w:trPr>
        <w:tc>
          <w:tcPr>
            <w:tcW w:w="3153" w:type="dxa"/>
            <w:tcBorders>
              <w:top w:val="single" w:sz="6" w:space="0" w:color="auto"/>
              <w:right w:val="single" w:sz="12" w:space="0" w:color="auto"/>
            </w:tcBorders>
            <w:vAlign w:val="center"/>
          </w:tcPr>
          <w:p w14:paraId="4860DE75" w14:textId="77777777" w:rsidR="00F83C54" w:rsidRPr="00AA4D36" w:rsidRDefault="00B722F4" w:rsidP="00C63E24">
            <w:pPr>
              <w:rPr>
                <w:rFonts w:ascii="Arial Narrow" w:hAnsi="Arial Narrow" w:cs="Arial"/>
                <w:sz w:val="18"/>
                <w:szCs w:val="18"/>
              </w:rPr>
            </w:pPr>
            <w:r w:rsidRPr="00AA4D36">
              <w:rPr>
                <w:rFonts w:ascii="Arial Narrow" w:hAnsi="Arial Narrow" w:cs="Arial"/>
                <w:sz w:val="18"/>
                <w:szCs w:val="18"/>
              </w:rPr>
              <w:t>Pohľadávky</w:t>
            </w:r>
          </w:p>
        </w:tc>
        <w:tc>
          <w:tcPr>
            <w:tcW w:w="2030" w:type="dxa"/>
            <w:tcBorders>
              <w:top w:val="single" w:sz="6" w:space="0" w:color="auto"/>
              <w:left w:val="single" w:sz="12" w:space="0" w:color="auto"/>
            </w:tcBorders>
            <w:vAlign w:val="center"/>
          </w:tcPr>
          <w:p w14:paraId="47430831"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719E29E6"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BBA3E2F" w14:textId="53146D3C" w:rsidR="00F83C54" w:rsidRPr="001153FA" w:rsidRDefault="00F83C54" w:rsidP="00C63E24">
            <w:pPr>
              <w:pStyle w:val="Value"/>
              <w:rPr>
                <w:sz w:val="18"/>
                <w:szCs w:val="18"/>
                <w:lang w:val="sk-SK" w:eastAsia="en-US"/>
              </w:rPr>
            </w:pPr>
          </w:p>
        </w:tc>
      </w:tr>
      <w:tr w:rsidR="00F83C54" w:rsidRPr="00AA4D36" w14:paraId="7481BB13" w14:textId="77777777">
        <w:trPr>
          <w:trHeight w:val="340"/>
          <w:jc w:val="center"/>
        </w:trPr>
        <w:tc>
          <w:tcPr>
            <w:tcW w:w="3153" w:type="dxa"/>
            <w:tcBorders>
              <w:right w:val="single" w:sz="12" w:space="0" w:color="auto"/>
            </w:tcBorders>
            <w:vAlign w:val="center"/>
          </w:tcPr>
          <w:p w14:paraId="302AB7A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14:paraId="71D5328C" w14:textId="77777777" w:rsidR="00F83C54" w:rsidRPr="001153FA" w:rsidRDefault="00F83C54" w:rsidP="00C63E24">
            <w:pPr>
              <w:pStyle w:val="Value"/>
              <w:rPr>
                <w:sz w:val="18"/>
                <w:szCs w:val="18"/>
                <w:lang w:val="sk-SK" w:eastAsia="en-US"/>
              </w:rPr>
            </w:pPr>
          </w:p>
        </w:tc>
        <w:tc>
          <w:tcPr>
            <w:tcW w:w="2030" w:type="dxa"/>
            <w:vAlign w:val="center"/>
          </w:tcPr>
          <w:p w14:paraId="1B0128BC" w14:textId="77777777" w:rsidR="00F83C54" w:rsidRPr="001153FA" w:rsidRDefault="00F83C54" w:rsidP="00C63E24">
            <w:pPr>
              <w:pStyle w:val="Value"/>
              <w:rPr>
                <w:sz w:val="18"/>
                <w:szCs w:val="18"/>
                <w:lang w:val="sk-SK" w:eastAsia="en-US"/>
              </w:rPr>
            </w:pPr>
          </w:p>
        </w:tc>
        <w:tc>
          <w:tcPr>
            <w:tcW w:w="2030" w:type="dxa"/>
            <w:vAlign w:val="center"/>
          </w:tcPr>
          <w:p w14:paraId="16848226" w14:textId="2DA4095F" w:rsidR="00F83C54" w:rsidRPr="001153FA" w:rsidRDefault="00D53431" w:rsidP="00C63E24">
            <w:pPr>
              <w:pStyle w:val="Value"/>
              <w:rPr>
                <w:sz w:val="18"/>
                <w:szCs w:val="18"/>
                <w:lang w:val="sk-SK" w:eastAsia="en-US"/>
              </w:rPr>
            </w:pPr>
            <w:r>
              <w:rPr>
                <w:sz w:val="16"/>
                <w:szCs w:val="16"/>
                <w:lang w:val="sk-SK" w:eastAsia="en-US"/>
              </w:rPr>
              <w:t>9360</w:t>
            </w:r>
          </w:p>
        </w:tc>
      </w:tr>
      <w:tr w:rsidR="00F83C54" w:rsidRPr="00AA4D36" w14:paraId="64C49127" w14:textId="77777777">
        <w:trPr>
          <w:trHeight w:val="340"/>
          <w:jc w:val="center"/>
        </w:trPr>
        <w:tc>
          <w:tcPr>
            <w:tcW w:w="3153" w:type="dxa"/>
            <w:tcBorders>
              <w:bottom w:val="single" w:sz="12" w:space="0" w:color="auto"/>
              <w:right w:val="single" w:sz="12" w:space="0" w:color="auto"/>
            </w:tcBorders>
            <w:vAlign w:val="center"/>
          </w:tcPr>
          <w:p w14:paraId="2FF2CED9"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14:paraId="10F639EB"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5118B31A"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3B9BD845" w14:textId="2B333436" w:rsidR="00F83C54" w:rsidRPr="0033624F" w:rsidRDefault="00D53431" w:rsidP="00C63E24">
            <w:pPr>
              <w:pStyle w:val="Value"/>
              <w:rPr>
                <w:b/>
                <w:sz w:val="18"/>
                <w:szCs w:val="18"/>
                <w:lang w:val="sk-SK" w:eastAsia="en-US"/>
              </w:rPr>
            </w:pPr>
            <w:r>
              <w:rPr>
                <w:b/>
                <w:sz w:val="16"/>
                <w:szCs w:val="16"/>
                <w:lang w:val="sk-SK"/>
              </w:rPr>
              <w:t>210438,97</w:t>
            </w:r>
          </w:p>
        </w:tc>
      </w:tr>
    </w:tbl>
    <w:p w14:paraId="640166F3" w14:textId="77777777" w:rsidR="00F83C54" w:rsidRPr="00AA4D36" w:rsidRDefault="00F83C54" w:rsidP="00F83C54">
      <w:pPr>
        <w:jc w:val="both"/>
        <w:rPr>
          <w:rFonts w:ascii="Arial Narrow" w:hAnsi="Arial Narrow" w:cs="Arial"/>
          <w:sz w:val="18"/>
          <w:szCs w:val="18"/>
        </w:rPr>
      </w:pPr>
    </w:p>
    <w:p w14:paraId="24D753B1"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14:paraId="54555398" w14:textId="77777777">
        <w:trPr>
          <w:jc w:val="center"/>
        </w:trPr>
        <w:tc>
          <w:tcPr>
            <w:tcW w:w="3653" w:type="dxa"/>
            <w:tcBorders>
              <w:top w:val="single" w:sz="12" w:space="0" w:color="auto"/>
              <w:right w:val="single" w:sz="12" w:space="0" w:color="auto"/>
            </w:tcBorders>
            <w:vAlign w:val="center"/>
          </w:tcPr>
          <w:p w14:paraId="73B277DA" w14:textId="77777777" w:rsidR="00F83C54" w:rsidRPr="00AA4D36" w:rsidRDefault="00F83C54" w:rsidP="00C63E24">
            <w:pPr>
              <w:pStyle w:val="TopHeader"/>
              <w:rPr>
                <w:sz w:val="18"/>
                <w:szCs w:val="18"/>
              </w:rPr>
            </w:pPr>
            <w:r w:rsidRPr="00AA4D36">
              <w:rPr>
                <w:sz w:val="18"/>
                <w:szCs w:val="18"/>
              </w:rPr>
              <w:t>Pohľadávky podľa zostatkovej</w:t>
            </w:r>
          </w:p>
          <w:p w14:paraId="20ACDC22" w14:textId="77777777"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14:paraId="2285DA99" w14:textId="77777777"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14:paraId="041FD5AF"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36FE839E" w14:textId="77777777">
        <w:trPr>
          <w:trHeight w:val="121"/>
          <w:jc w:val="center"/>
        </w:trPr>
        <w:tc>
          <w:tcPr>
            <w:tcW w:w="3653" w:type="dxa"/>
            <w:tcBorders>
              <w:bottom w:val="single" w:sz="12" w:space="0" w:color="auto"/>
              <w:right w:val="single" w:sz="12" w:space="0" w:color="auto"/>
            </w:tcBorders>
            <w:vAlign w:val="center"/>
          </w:tcPr>
          <w:p w14:paraId="6874D0D2" w14:textId="77777777"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14:paraId="647C09FD" w14:textId="77777777"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14:paraId="059818DD" w14:textId="77777777" w:rsidR="00F83C54" w:rsidRPr="00AA4D36" w:rsidRDefault="00F83C54" w:rsidP="00C63E24">
            <w:pPr>
              <w:pStyle w:val="TopHeader"/>
              <w:rPr>
                <w:b w:val="0"/>
                <w:sz w:val="18"/>
                <w:szCs w:val="18"/>
              </w:rPr>
            </w:pPr>
            <w:r w:rsidRPr="00AA4D36">
              <w:rPr>
                <w:b w:val="0"/>
                <w:sz w:val="18"/>
                <w:szCs w:val="18"/>
              </w:rPr>
              <w:t>c</w:t>
            </w:r>
          </w:p>
        </w:tc>
      </w:tr>
      <w:tr w:rsidR="00F83C54" w:rsidRPr="00AA4D36" w14:paraId="31EB3FA4" w14:textId="77777777">
        <w:trPr>
          <w:trHeight w:val="340"/>
          <w:jc w:val="center"/>
        </w:trPr>
        <w:tc>
          <w:tcPr>
            <w:tcW w:w="3653" w:type="dxa"/>
            <w:tcBorders>
              <w:top w:val="single" w:sz="12" w:space="0" w:color="auto"/>
              <w:bottom w:val="single" w:sz="6" w:space="0" w:color="auto"/>
              <w:right w:val="single" w:sz="12" w:space="0" w:color="auto"/>
            </w:tcBorders>
            <w:vAlign w:val="center"/>
          </w:tcPr>
          <w:p w14:paraId="5D0C1A1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14:paraId="3452C2F2" w14:textId="0637A177" w:rsidR="00F83C54" w:rsidRPr="00AD5A9D" w:rsidRDefault="00AD5A9D" w:rsidP="00C63E24">
            <w:pPr>
              <w:pStyle w:val="Value"/>
              <w:rPr>
                <w:sz w:val="16"/>
                <w:szCs w:val="16"/>
                <w:lang w:val="sk-SK" w:eastAsia="en-US"/>
              </w:rPr>
            </w:pPr>
            <w:r w:rsidRPr="00AD5A9D">
              <w:rPr>
                <w:sz w:val="16"/>
                <w:szCs w:val="16"/>
                <w:lang w:val="sk-SK" w:eastAsia="en-US"/>
              </w:rPr>
              <w:t>210438,97</w:t>
            </w:r>
          </w:p>
        </w:tc>
        <w:tc>
          <w:tcPr>
            <w:tcW w:w="2757" w:type="dxa"/>
            <w:tcBorders>
              <w:top w:val="single" w:sz="12" w:space="0" w:color="auto"/>
              <w:bottom w:val="single" w:sz="6" w:space="0" w:color="auto"/>
            </w:tcBorders>
            <w:vAlign w:val="center"/>
          </w:tcPr>
          <w:p w14:paraId="660D93C8" w14:textId="77777777" w:rsidR="00F83C54" w:rsidRPr="00AD5A9D" w:rsidRDefault="00F83C54" w:rsidP="00C63E24">
            <w:pPr>
              <w:pStyle w:val="Value"/>
              <w:rPr>
                <w:sz w:val="16"/>
                <w:szCs w:val="16"/>
                <w:lang w:val="sk-SK" w:eastAsia="en-US"/>
              </w:rPr>
            </w:pPr>
          </w:p>
        </w:tc>
      </w:tr>
      <w:tr w:rsidR="00F83C54" w:rsidRPr="00AA4D36" w14:paraId="7C6554A3" w14:textId="77777777">
        <w:trPr>
          <w:trHeight w:val="340"/>
          <w:jc w:val="center"/>
        </w:trPr>
        <w:tc>
          <w:tcPr>
            <w:tcW w:w="3653" w:type="dxa"/>
            <w:tcBorders>
              <w:top w:val="single" w:sz="6" w:space="0" w:color="auto"/>
              <w:bottom w:val="single" w:sz="6" w:space="0" w:color="auto"/>
              <w:right w:val="single" w:sz="12" w:space="0" w:color="auto"/>
            </w:tcBorders>
            <w:vAlign w:val="center"/>
          </w:tcPr>
          <w:p w14:paraId="28F5443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64465F9F" w14:textId="0D806F3E" w:rsidR="00F83C54" w:rsidRPr="00AD5A9D" w:rsidRDefault="00AD5A9D" w:rsidP="00C63E24">
            <w:pPr>
              <w:pStyle w:val="Value"/>
              <w:rPr>
                <w:sz w:val="16"/>
                <w:szCs w:val="16"/>
                <w:lang w:val="sk-SK" w:eastAsia="en-US"/>
              </w:rPr>
            </w:pPr>
            <w:r w:rsidRPr="00AD5A9D">
              <w:rPr>
                <w:sz w:val="16"/>
                <w:szCs w:val="16"/>
                <w:lang w:val="sk-SK" w:eastAsia="en-US"/>
              </w:rPr>
              <w:t>210438,97</w:t>
            </w:r>
          </w:p>
        </w:tc>
        <w:tc>
          <w:tcPr>
            <w:tcW w:w="2757" w:type="dxa"/>
            <w:tcBorders>
              <w:top w:val="single" w:sz="6" w:space="0" w:color="auto"/>
              <w:bottom w:val="single" w:sz="6" w:space="0" w:color="auto"/>
            </w:tcBorders>
            <w:vAlign w:val="center"/>
          </w:tcPr>
          <w:p w14:paraId="7ACF43B4" w14:textId="77777777" w:rsidR="00F83C54" w:rsidRPr="00AD5A9D" w:rsidRDefault="00F83C54" w:rsidP="00C63E24">
            <w:pPr>
              <w:pStyle w:val="Value"/>
              <w:rPr>
                <w:sz w:val="16"/>
                <w:szCs w:val="16"/>
                <w:lang w:val="sk-SK" w:eastAsia="en-US"/>
              </w:rPr>
            </w:pPr>
          </w:p>
        </w:tc>
      </w:tr>
      <w:tr w:rsidR="00F83C54" w:rsidRPr="00AA4D36" w14:paraId="68F86ACF" w14:textId="77777777">
        <w:trPr>
          <w:trHeight w:val="340"/>
          <w:jc w:val="center"/>
        </w:trPr>
        <w:tc>
          <w:tcPr>
            <w:tcW w:w="3653" w:type="dxa"/>
            <w:tcBorders>
              <w:top w:val="single" w:sz="6" w:space="0" w:color="auto"/>
              <w:right w:val="single" w:sz="12" w:space="0" w:color="auto"/>
            </w:tcBorders>
            <w:vAlign w:val="center"/>
          </w:tcPr>
          <w:p w14:paraId="566CE1FB"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14:paraId="2A264243" w14:textId="338847CD" w:rsidR="00F83C54" w:rsidRPr="00AD5A9D" w:rsidRDefault="00AD5A9D" w:rsidP="00C63E24">
            <w:pPr>
              <w:pStyle w:val="Value"/>
              <w:rPr>
                <w:b/>
                <w:sz w:val="18"/>
                <w:szCs w:val="18"/>
                <w:lang w:val="sk-SK" w:eastAsia="en-US"/>
              </w:rPr>
            </w:pPr>
            <w:r>
              <w:rPr>
                <w:b/>
                <w:sz w:val="16"/>
                <w:szCs w:val="16"/>
                <w:lang w:val="sk-SK"/>
              </w:rPr>
              <w:t>210438,97</w:t>
            </w:r>
          </w:p>
        </w:tc>
        <w:tc>
          <w:tcPr>
            <w:tcW w:w="2757" w:type="dxa"/>
            <w:tcBorders>
              <w:top w:val="single" w:sz="6" w:space="0" w:color="auto"/>
            </w:tcBorders>
            <w:vAlign w:val="center"/>
          </w:tcPr>
          <w:p w14:paraId="18C8C348" w14:textId="77777777" w:rsidR="00F83C54" w:rsidRPr="0033624F" w:rsidRDefault="006F4272" w:rsidP="00C63E24">
            <w:pPr>
              <w:pStyle w:val="Value"/>
              <w:rPr>
                <w:b/>
                <w:sz w:val="18"/>
                <w:szCs w:val="18"/>
                <w:lang w:val="sk-SK" w:eastAsia="en-US"/>
              </w:rPr>
            </w:pPr>
            <w:r>
              <w:rPr>
                <w:b/>
                <w:sz w:val="16"/>
                <w:szCs w:val="16"/>
              </w:rPr>
              <w:t>0</w:t>
            </w:r>
          </w:p>
        </w:tc>
      </w:tr>
      <w:tr w:rsidR="00F83C54" w:rsidRPr="00AA4D36" w14:paraId="7C579A2D" w14:textId="77777777">
        <w:trPr>
          <w:trHeight w:val="340"/>
          <w:jc w:val="center"/>
        </w:trPr>
        <w:tc>
          <w:tcPr>
            <w:tcW w:w="3653" w:type="dxa"/>
            <w:tcBorders>
              <w:right w:val="single" w:sz="12" w:space="0" w:color="auto"/>
            </w:tcBorders>
            <w:vAlign w:val="center"/>
          </w:tcPr>
          <w:p w14:paraId="1D26763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14:paraId="679309B4" w14:textId="797D2678" w:rsidR="00F83C54" w:rsidRPr="00AD5A9D" w:rsidRDefault="00AD5A9D" w:rsidP="00C63E24">
            <w:pPr>
              <w:pStyle w:val="Value"/>
              <w:rPr>
                <w:sz w:val="16"/>
                <w:szCs w:val="16"/>
                <w:lang w:val="sk-SK" w:eastAsia="en-US"/>
              </w:rPr>
            </w:pPr>
            <w:r w:rsidRPr="00AD5A9D">
              <w:rPr>
                <w:sz w:val="16"/>
                <w:szCs w:val="16"/>
                <w:lang w:val="sk-SK" w:eastAsia="en-US"/>
              </w:rPr>
              <w:t>10000</w:t>
            </w:r>
          </w:p>
        </w:tc>
        <w:tc>
          <w:tcPr>
            <w:tcW w:w="2757" w:type="dxa"/>
            <w:vAlign w:val="center"/>
          </w:tcPr>
          <w:p w14:paraId="0EE82EC9" w14:textId="77777777" w:rsidR="00F83C54" w:rsidRPr="00AD5A9D" w:rsidRDefault="00F83C54" w:rsidP="00C63E24">
            <w:pPr>
              <w:pStyle w:val="Value"/>
              <w:rPr>
                <w:sz w:val="16"/>
                <w:szCs w:val="16"/>
                <w:lang w:val="sk-SK" w:eastAsia="en-US"/>
              </w:rPr>
            </w:pPr>
          </w:p>
        </w:tc>
      </w:tr>
      <w:tr w:rsidR="00F83C54" w:rsidRPr="00AA4D36" w14:paraId="0BE93640" w14:textId="77777777">
        <w:trPr>
          <w:trHeight w:val="340"/>
          <w:jc w:val="center"/>
        </w:trPr>
        <w:tc>
          <w:tcPr>
            <w:tcW w:w="3653" w:type="dxa"/>
            <w:tcBorders>
              <w:right w:val="single" w:sz="12" w:space="0" w:color="auto"/>
            </w:tcBorders>
            <w:vAlign w:val="center"/>
          </w:tcPr>
          <w:p w14:paraId="47C2A34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14:paraId="10FF19F0" w14:textId="77777777" w:rsidR="00F83C54" w:rsidRPr="001153FA" w:rsidRDefault="00F83C54" w:rsidP="00C63E24">
            <w:pPr>
              <w:pStyle w:val="Value"/>
              <w:rPr>
                <w:sz w:val="18"/>
                <w:szCs w:val="18"/>
                <w:lang w:val="sk-SK" w:eastAsia="en-US"/>
              </w:rPr>
            </w:pPr>
          </w:p>
        </w:tc>
        <w:tc>
          <w:tcPr>
            <w:tcW w:w="2757" w:type="dxa"/>
            <w:vAlign w:val="center"/>
          </w:tcPr>
          <w:p w14:paraId="2592CDAD" w14:textId="77777777" w:rsidR="00F83C54" w:rsidRPr="001153FA" w:rsidRDefault="00F83C54" w:rsidP="00C63E24">
            <w:pPr>
              <w:pStyle w:val="Value"/>
              <w:rPr>
                <w:sz w:val="18"/>
                <w:szCs w:val="18"/>
                <w:lang w:val="sk-SK" w:eastAsia="en-US"/>
              </w:rPr>
            </w:pPr>
          </w:p>
        </w:tc>
      </w:tr>
      <w:tr w:rsidR="00F83C54" w:rsidRPr="00AA4D36" w14:paraId="3D371CE4" w14:textId="77777777">
        <w:trPr>
          <w:trHeight w:val="340"/>
          <w:jc w:val="center"/>
        </w:trPr>
        <w:tc>
          <w:tcPr>
            <w:tcW w:w="3653" w:type="dxa"/>
            <w:tcBorders>
              <w:bottom w:val="single" w:sz="12" w:space="0" w:color="auto"/>
              <w:right w:val="single" w:sz="12" w:space="0" w:color="auto"/>
            </w:tcBorders>
            <w:vAlign w:val="center"/>
          </w:tcPr>
          <w:p w14:paraId="0CD2E4E8"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14:paraId="11A45FD7" w14:textId="01C7BC17" w:rsidR="00F83C54" w:rsidRPr="00AD5A9D" w:rsidRDefault="00AD5A9D" w:rsidP="00C63E24">
            <w:pPr>
              <w:pStyle w:val="Value"/>
              <w:rPr>
                <w:b/>
                <w:sz w:val="18"/>
                <w:szCs w:val="18"/>
                <w:lang w:val="sk-SK" w:eastAsia="en-US"/>
              </w:rPr>
            </w:pPr>
            <w:r>
              <w:rPr>
                <w:b/>
                <w:sz w:val="16"/>
                <w:szCs w:val="16"/>
                <w:lang w:val="sk-SK"/>
              </w:rPr>
              <w:t>10000</w:t>
            </w:r>
          </w:p>
        </w:tc>
        <w:tc>
          <w:tcPr>
            <w:tcW w:w="2757" w:type="dxa"/>
            <w:tcBorders>
              <w:bottom w:val="single" w:sz="12" w:space="0" w:color="auto"/>
            </w:tcBorders>
            <w:vAlign w:val="center"/>
          </w:tcPr>
          <w:p w14:paraId="69FD807D" w14:textId="77777777" w:rsidR="00F83C54" w:rsidRPr="0033624F" w:rsidRDefault="006F4272" w:rsidP="00C63E24">
            <w:pPr>
              <w:pStyle w:val="Value"/>
              <w:rPr>
                <w:b/>
                <w:sz w:val="18"/>
                <w:szCs w:val="18"/>
                <w:lang w:val="sk-SK" w:eastAsia="en-US"/>
              </w:rPr>
            </w:pPr>
            <w:r>
              <w:rPr>
                <w:b/>
                <w:sz w:val="16"/>
                <w:szCs w:val="16"/>
              </w:rPr>
              <w:t>0</w:t>
            </w:r>
          </w:p>
        </w:tc>
      </w:tr>
    </w:tbl>
    <w:p w14:paraId="065C3CBC" w14:textId="77777777" w:rsidR="00F83C54" w:rsidRPr="00AA4D36" w:rsidRDefault="00F83C54" w:rsidP="00F83C54">
      <w:pPr>
        <w:pStyle w:val="Nzov"/>
        <w:keepNext w:val="0"/>
        <w:spacing w:before="0" w:beforeAutospacing="0" w:after="0"/>
        <w:jc w:val="both"/>
        <w:rPr>
          <w:sz w:val="18"/>
          <w:szCs w:val="18"/>
        </w:rPr>
      </w:pPr>
    </w:p>
    <w:p w14:paraId="1B92ACF9"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14:paraId="65029A88"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14:paraId="2FEF3796" w14:textId="77777777" w:rsidR="00F83C54" w:rsidRDefault="00F83C54" w:rsidP="00F83C54">
      <w:pPr>
        <w:ind w:right="-468"/>
        <w:jc w:val="both"/>
        <w:rPr>
          <w:rFonts w:ascii="Arial Narrow" w:hAnsi="Arial Narrow"/>
          <w:bCs/>
          <w:sz w:val="18"/>
          <w:szCs w:val="18"/>
        </w:rPr>
      </w:pPr>
    </w:p>
    <w:p w14:paraId="073449B7" w14:textId="77777777"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14:paraId="3FE0B134" w14:textId="77777777">
        <w:trPr>
          <w:jc w:val="center"/>
        </w:trPr>
        <w:tc>
          <w:tcPr>
            <w:tcW w:w="4181" w:type="dxa"/>
            <w:vMerge w:val="restart"/>
            <w:tcBorders>
              <w:top w:val="single" w:sz="12" w:space="0" w:color="auto"/>
              <w:right w:val="single" w:sz="12" w:space="0" w:color="auto"/>
            </w:tcBorders>
            <w:vAlign w:val="center"/>
          </w:tcPr>
          <w:p w14:paraId="7BFCAB3F" w14:textId="77777777"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14:paraId="274291D0"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6CDFEFE2" w14:textId="77777777">
        <w:trPr>
          <w:jc w:val="center"/>
        </w:trPr>
        <w:tc>
          <w:tcPr>
            <w:tcW w:w="4181" w:type="dxa"/>
            <w:vMerge/>
            <w:tcBorders>
              <w:bottom w:val="nil"/>
              <w:right w:val="single" w:sz="12" w:space="0" w:color="auto"/>
            </w:tcBorders>
            <w:vAlign w:val="center"/>
          </w:tcPr>
          <w:p w14:paraId="29FAED29" w14:textId="77777777"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14:paraId="1A690C7F" w14:textId="77777777"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14:paraId="4B112C5E" w14:textId="77777777" w:rsidR="006B3D2E" w:rsidRPr="00AA4D36" w:rsidRDefault="006B3D2E" w:rsidP="00C63E24">
            <w:pPr>
              <w:pStyle w:val="TopHeader"/>
              <w:rPr>
                <w:sz w:val="18"/>
                <w:szCs w:val="18"/>
              </w:rPr>
            </w:pPr>
            <w:r w:rsidRPr="00AA4D36">
              <w:rPr>
                <w:sz w:val="18"/>
                <w:szCs w:val="18"/>
              </w:rPr>
              <w:t>Hodnota pohľadávky</w:t>
            </w:r>
          </w:p>
        </w:tc>
      </w:tr>
      <w:tr w:rsidR="006B3D2E" w:rsidRPr="00AA4D36" w14:paraId="066F5639" w14:textId="77777777">
        <w:trPr>
          <w:trHeight w:val="340"/>
          <w:jc w:val="center"/>
        </w:trPr>
        <w:tc>
          <w:tcPr>
            <w:tcW w:w="4181" w:type="dxa"/>
            <w:tcBorders>
              <w:top w:val="single" w:sz="12" w:space="0" w:color="auto"/>
              <w:right w:val="single" w:sz="12" w:space="0" w:color="auto"/>
            </w:tcBorders>
            <w:vAlign w:val="center"/>
          </w:tcPr>
          <w:p w14:paraId="660293DB"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0BEF21FC" w14:textId="77777777"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14:paraId="6FF789D3" w14:textId="77777777" w:rsidR="006B3D2E" w:rsidRPr="001153FA" w:rsidRDefault="006B3D2E" w:rsidP="00C63E24">
            <w:pPr>
              <w:pStyle w:val="Value"/>
              <w:rPr>
                <w:sz w:val="18"/>
                <w:szCs w:val="18"/>
                <w:lang w:val="sk-SK" w:eastAsia="en-US"/>
              </w:rPr>
            </w:pPr>
          </w:p>
        </w:tc>
      </w:tr>
      <w:tr w:rsidR="006B3D2E" w:rsidRPr="00AA4D36" w14:paraId="70452489" w14:textId="77777777">
        <w:trPr>
          <w:trHeight w:val="340"/>
          <w:jc w:val="center"/>
        </w:trPr>
        <w:tc>
          <w:tcPr>
            <w:tcW w:w="4181" w:type="dxa"/>
            <w:tcBorders>
              <w:bottom w:val="single" w:sz="6" w:space="0" w:color="auto"/>
              <w:right w:val="single" w:sz="12" w:space="0" w:color="auto"/>
            </w:tcBorders>
            <w:vAlign w:val="center"/>
          </w:tcPr>
          <w:p w14:paraId="784B71D7"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015B3A99"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14:paraId="23E3ABDE" w14:textId="77777777" w:rsidR="006B3D2E" w:rsidRPr="001153FA" w:rsidRDefault="006B3D2E" w:rsidP="00C63E24">
            <w:pPr>
              <w:pStyle w:val="Value"/>
              <w:rPr>
                <w:sz w:val="18"/>
                <w:szCs w:val="18"/>
                <w:lang w:val="sk-SK" w:eastAsia="en-US"/>
              </w:rPr>
            </w:pPr>
          </w:p>
        </w:tc>
      </w:tr>
      <w:tr w:rsidR="006B3D2E" w:rsidRPr="00AA4D36" w14:paraId="0B2C5CD6"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27978CA7"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7BFB9BAF"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14:paraId="7E90918A" w14:textId="77777777" w:rsidR="006B3D2E" w:rsidRPr="001153FA" w:rsidRDefault="006B3D2E" w:rsidP="00C63E24">
            <w:pPr>
              <w:pStyle w:val="Value"/>
              <w:rPr>
                <w:sz w:val="18"/>
                <w:szCs w:val="18"/>
                <w:lang w:val="sk-SK" w:eastAsia="en-US"/>
              </w:rPr>
            </w:pPr>
          </w:p>
        </w:tc>
      </w:tr>
    </w:tbl>
    <w:p w14:paraId="3FF24167" w14:textId="77777777" w:rsidR="006B3D2E" w:rsidRPr="00AA4D36" w:rsidRDefault="006B3D2E" w:rsidP="006B3D2E">
      <w:pPr>
        <w:ind w:left="1004" w:right="-468"/>
        <w:rPr>
          <w:rFonts w:ascii="Arial Narrow" w:hAnsi="Arial Narrow"/>
          <w:bCs/>
          <w:sz w:val="18"/>
          <w:szCs w:val="18"/>
        </w:rPr>
      </w:pPr>
    </w:p>
    <w:p w14:paraId="4BC3E715"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14:paraId="3584E23A"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14:paraId="45E79D7E" w14:textId="77777777" w:rsidR="006B3D2E" w:rsidRDefault="006B3D2E" w:rsidP="006B3D2E">
      <w:pPr>
        <w:ind w:right="-468"/>
        <w:rPr>
          <w:rFonts w:ascii="Arial Narrow" w:hAnsi="Arial Narrow"/>
          <w:bCs/>
          <w:sz w:val="18"/>
          <w:szCs w:val="18"/>
        </w:rPr>
      </w:pPr>
    </w:p>
    <w:p w14:paraId="6191BD1E" w14:textId="77777777"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14:paraId="2F1119A4" w14:textId="77777777"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14:paraId="757623B5" w14:textId="77777777" w:rsidTr="00AA52BA">
        <w:trPr>
          <w:jc w:val="center"/>
        </w:trPr>
        <w:tc>
          <w:tcPr>
            <w:tcW w:w="4581" w:type="dxa"/>
            <w:tcBorders>
              <w:top w:val="single" w:sz="12" w:space="0" w:color="auto"/>
              <w:bottom w:val="nil"/>
              <w:right w:val="single" w:sz="12" w:space="0" w:color="auto"/>
            </w:tcBorders>
            <w:vAlign w:val="center"/>
          </w:tcPr>
          <w:p w14:paraId="3E117814" w14:textId="77777777" w:rsidR="006B3D2E" w:rsidRPr="00AA4D36" w:rsidRDefault="006B3D2E" w:rsidP="00C63E24">
            <w:pPr>
              <w:pStyle w:val="TopHeader"/>
              <w:rPr>
                <w:sz w:val="18"/>
                <w:szCs w:val="18"/>
              </w:rPr>
            </w:pPr>
            <w:r w:rsidRPr="00AA4D36">
              <w:rPr>
                <w:sz w:val="18"/>
                <w:szCs w:val="18"/>
              </w:rPr>
              <w:lastRenderedPageBreak/>
              <w:t>Názov položky</w:t>
            </w:r>
          </w:p>
        </w:tc>
        <w:tc>
          <w:tcPr>
            <w:tcW w:w="2923" w:type="dxa"/>
            <w:tcBorders>
              <w:top w:val="single" w:sz="12" w:space="0" w:color="auto"/>
              <w:left w:val="single" w:sz="12" w:space="0" w:color="auto"/>
              <w:bottom w:val="nil"/>
              <w:right w:val="single" w:sz="12" w:space="0" w:color="auto"/>
            </w:tcBorders>
            <w:vAlign w:val="center"/>
          </w:tcPr>
          <w:p w14:paraId="3F386664" w14:textId="77777777"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14:paraId="71BCDCF9"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14:paraId="2F8AB83E" w14:textId="77777777" w:rsidTr="00AA52BA">
        <w:trPr>
          <w:trHeight w:val="340"/>
          <w:jc w:val="center"/>
        </w:trPr>
        <w:tc>
          <w:tcPr>
            <w:tcW w:w="4581" w:type="dxa"/>
            <w:tcBorders>
              <w:top w:val="single" w:sz="12" w:space="0" w:color="auto"/>
              <w:right w:val="single" w:sz="12" w:space="0" w:color="auto"/>
            </w:tcBorders>
            <w:vAlign w:val="center"/>
          </w:tcPr>
          <w:p w14:paraId="5044BC48" w14:textId="77777777"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14:paraId="77F7F4CA" w14:textId="05C10B8E" w:rsidR="00AA52BA" w:rsidRPr="004D305E" w:rsidRDefault="004D305E" w:rsidP="00AA52BA">
            <w:pPr>
              <w:jc w:val="right"/>
              <w:rPr>
                <w:sz w:val="16"/>
                <w:szCs w:val="16"/>
              </w:rPr>
            </w:pPr>
            <w:r w:rsidRPr="004D305E">
              <w:rPr>
                <w:sz w:val="16"/>
                <w:szCs w:val="16"/>
              </w:rPr>
              <w:t>129,12</w:t>
            </w:r>
          </w:p>
        </w:tc>
        <w:tc>
          <w:tcPr>
            <w:tcW w:w="2530" w:type="dxa"/>
            <w:tcBorders>
              <w:top w:val="single" w:sz="12" w:space="0" w:color="auto"/>
            </w:tcBorders>
            <w:vAlign w:val="center"/>
          </w:tcPr>
          <w:p w14:paraId="7E76D307" w14:textId="34ECA523" w:rsidR="00AA52BA" w:rsidRPr="00B80FC6" w:rsidRDefault="004D305E" w:rsidP="00AA52BA">
            <w:pPr>
              <w:jc w:val="right"/>
              <w:rPr>
                <w:sz w:val="16"/>
                <w:szCs w:val="16"/>
              </w:rPr>
            </w:pPr>
            <w:r>
              <w:rPr>
                <w:sz w:val="16"/>
                <w:szCs w:val="16"/>
              </w:rPr>
              <w:t>7121,74</w:t>
            </w:r>
          </w:p>
        </w:tc>
      </w:tr>
      <w:tr w:rsidR="00AA52BA" w:rsidRPr="00AA4D36" w14:paraId="0F4770B8" w14:textId="77777777" w:rsidTr="00AA52BA">
        <w:trPr>
          <w:trHeight w:val="340"/>
          <w:jc w:val="center"/>
        </w:trPr>
        <w:tc>
          <w:tcPr>
            <w:tcW w:w="4581" w:type="dxa"/>
            <w:tcBorders>
              <w:right w:val="single" w:sz="12" w:space="0" w:color="auto"/>
            </w:tcBorders>
            <w:vAlign w:val="center"/>
          </w:tcPr>
          <w:p w14:paraId="77CAF05F"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14:paraId="3F746226" w14:textId="2CA50669" w:rsidR="00AA52BA" w:rsidRPr="004D305E" w:rsidRDefault="004D305E" w:rsidP="00AA52BA">
            <w:pPr>
              <w:jc w:val="right"/>
              <w:rPr>
                <w:sz w:val="16"/>
                <w:szCs w:val="16"/>
              </w:rPr>
            </w:pPr>
            <w:r w:rsidRPr="004D305E">
              <w:rPr>
                <w:sz w:val="16"/>
                <w:szCs w:val="16"/>
              </w:rPr>
              <w:t>4397,42</w:t>
            </w:r>
          </w:p>
        </w:tc>
        <w:tc>
          <w:tcPr>
            <w:tcW w:w="2530" w:type="dxa"/>
            <w:vAlign w:val="center"/>
          </w:tcPr>
          <w:p w14:paraId="6EE62C89" w14:textId="0C00EF16" w:rsidR="00AA52BA" w:rsidRPr="00B80FC6" w:rsidRDefault="004D305E" w:rsidP="00AA52BA">
            <w:pPr>
              <w:jc w:val="right"/>
              <w:rPr>
                <w:sz w:val="16"/>
                <w:szCs w:val="16"/>
              </w:rPr>
            </w:pPr>
            <w:r>
              <w:rPr>
                <w:sz w:val="16"/>
                <w:szCs w:val="16"/>
              </w:rPr>
              <w:t>1549,30</w:t>
            </w:r>
          </w:p>
        </w:tc>
      </w:tr>
      <w:tr w:rsidR="00AA52BA" w:rsidRPr="00AA4D36" w14:paraId="1290A68F" w14:textId="77777777" w:rsidTr="00AA52BA">
        <w:trPr>
          <w:trHeight w:val="340"/>
          <w:jc w:val="center"/>
        </w:trPr>
        <w:tc>
          <w:tcPr>
            <w:tcW w:w="4581" w:type="dxa"/>
            <w:tcBorders>
              <w:right w:val="single" w:sz="12" w:space="0" w:color="auto"/>
            </w:tcBorders>
            <w:vAlign w:val="center"/>
          </w:tcPr>
          <w:p w14:paraId="42BBFA84"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14:paraId="40867238" w14:textId="77777777" w:rsidR="00AA52BA" w:rsidRPr="004D305E" w:rsidRDefault="00AA52BA" w:rsidP="00C63E24">
            <w:pPr>
              <w:pStyle w:val="Value"/>
              <w:rPr>
                <w:sz w:val="16"/>
                <w:szCs w:val="16"/>
                <w:lang w:val="sk-SK" w:eastAsia="en-US"/>
              </w:rPr>
            </w:pPr>
          </w:p>
        </w:tc>
        <w:tc>
          <w:tcPr>
            <w:tcW w:w="2530" w:type="dxa"/>
            <w:vAlign w:val="center"/>
          </w:tcPr>
          <w:p w14:paraId="00D8A723" w14:textId="77777777" w:rsidR="00AA52BA" w:rsidRPr="001153FA" w:rsidRDefault="00AA52BA" w:rsidP="00C63E24">
            <w:pPr>
              <w:pStyle w:val="Value"/>
              <w:rPr>
                <w:sz w:val="18"/>
                <w:szCs w:val="18"/>
                <w:lang w:val="sk-SK" w:eastAsia="en-US"/>
              </w:rPr>
            </w:pPr>
          </w:p>
        </w:tc>
      </w:tr>
      <w:tr w:rsidR="00AA52BA" w:rsidRPr="00AA4D36" w14:paraId="2A03921C" w14:textId="77777777" w:rsidTr="00AA52BA">
        <w:trPr>
          <w:trHeight w:val="340"/>
          <w:jc w:val="center"/>
        </w:trPr>
        <w:tc>
          <w:tcPr>
            <w:tcW w:w="4581" w:type="dxa"/>
            <w:tcBorders>
              <w:right w:val="single" w:sz="12" w:space="0" w:color="auto"/>
            </w:tcBorders>
            <w:vAlign w:val="center"/>
          </w:tcPr>
          <w:p w14:paraId="5252824F"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14:paraId="425DE52E" w14:textId="77777777" w:rsidR="00AA52BA" w:rsidRPr="004D305E" w:rsidRDefault="006F4272" w:rsidP="00AA52BA">
            <w:pPr>
              <w:jc w:val="right"/>
              <w:rPr>
                <w:sz w:val="16"/>
                <w:szCs w:val="16"/>
              </w:rPr>
            </w:pPr>
            <w:r w:rsidRPr="004D305E">
              <w:rPr>
                <w:sz w:val="16"/>
                <w:szCs w:val="16"/>
              </w:rPr>
              <w:t>0</w:t>
            </w:r>
          </w:p>
        </w:tc>
        <w:tc>
          <w:tcPr>
            <w:tcW w:w="2530" w:type="dxa"/>
            <w:vAlign w:val="center"/>
          </w:tcPr>
          <w:p w14:paraId="272DFB04" w14:textId="77777777" w:rsidR="00AA52BA" w:rsidRPr="00B80FC6" w:rsidRDefault="006F4272" w:rsidP="00AA52BA">
            <w:pPr>
              <w:jc w:val="right"/>
              <w:rPr>
                <w:sz w:val="16"/>
                <w:szCs w:val="16"/>
              </w:rPr>
            </w:pPr>
            <w:r>
              <w:rPr>
                <w:sz w:val="16"/>
                <w:szCs w:val="16"/>
              </w:rPr>
              <w:t>0</w:t>
            </w:r>
          </w:p>
        </w:tc>
      </w:tr>
      <w:tr w:rsidR="00AA52BA" w:rsidRPr="00AA4D36" w14:paraId="42C2433A" w14:textId="77777777" w:rsidTr="00AA52BA">
        <w:trPr>
          <w:trHeight w:val="340"/>
          <w:jc w:val="center"/>
        </w:trPr>
        <w:tc>
          <w:tcPr>
            <w:tcW w:w="4581" w:type="dxa"/>
            <w:tcBorders>
              <w:bottom w:val="single" w:sz="12" w:space="0" w:color="auto"/>
              <w:right w:val="single" w:sz="12" w:space="0" w:color="auto"/>
            </w:tcBorders>
            <w:vAlign w:val="center"/>
          </w:tcPr>
          <w:p w14:paraId="660904DA" w14:textId="77777777"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14:paraId="030C0062" w14:textId="38BCFF88" w:rsidR="00AA52BA" w:rsidRPr="004D305E" w:rsidRDefault="004D305E" w:rsidP="00AA52BA">
            <w:pPr>
              <w:jc w:val="right"/>
              <w:rPr>
                <w:b/>
                <w:sz w:val="16"/>
                <w:szCs w:val="16"/>
              </w:rPr>
            </w:pPr>
            <w:r w:rsidRPr="004D305E">
              <w:rPr>
                <w:b/>
                <w:sz w:val="16"/>
                <w:szCs w:val="16"/>
              </w:rPr>
              <w:t>4526,54</w:t>
            </w:r>
          </w:p>
        </w:tc>
        <w:tc>
          <w:tcPr>
            <w:tcW w:w="2530" w:type="dxa"/>
            <w:tcBorders>
              <w:bottom w:val="single" w:sz="12" w:space="0" w:color="auto"/>
            </w:tcBorders>
            <w:vAlign w:val="center"/>
          </w:tcPr>
          <w:p w14:paraId="7E775344" w14:textId="61E133CC" w:rsidR="00AA52BA" w:rsidRPr="008D6513" w:rsidRDefault="004D305E" w:rsidP="00AA52BA">
            <w:pPr>
              <w:jc w:val="right"/>
              <w:rPr>
                <w:b/>
                <w:sz w:val="16"/>
                <w:szCs w:val="16"/>
              </w:rPr>
            </w:pPr>
            <w:r>
              <w:rPr>
                <w:b/>
                <w:sz w:val="16"/>
                <w:szCs w:val="16"/>
              </w:rPr>
              <w:t>8671,01</w:t>
            </w:r>
          </w:p>
        </w:tc>
      </w:tr>
    </w:tbl>
    <w:p w14:paraId="3199EBA7" w14:textId="77777777" w:rsidR="006B3D2E" w:rsidRPr="00AA4D36" w:rsidRDefault="006B3D2E" w:rsidP="006B3D2E">
      <w:pPr>
        <w:pStyle w:val="Nzov"/>
        <w:keepNext w:val="0"/>
        <w:widowControl w:val="0"/>
        <w:spacing w:before="0" w:beforeAutospacing="0" w:after="0"/>
        <w:jc w:val="left"/>
        <w:rPr>
          <w:b w:val="0"/>
          <w:sz w:val="18"/>
          <w:szCs w:val="18"/>
        </w:rPr>
      </w:pPr>
    </w:p>
    <w:p w14:paraId="78F22880" w14:textId="77777777"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14:paraId="702ABAD5" w14:textId="77777777" w:rsidTr="00AA52BA">
        <w:trPr>
          <w:jc w:val="center"/>
        </w:trPr>
        <w:tc>
          <w:tcPr>
            <w:tcW w:w="3646" w:type="dxa"/>
            <w:vMerge w:val="restart"/>
            <w:tcBorders>
              <w:top w:val="single" w:sz="12" w:space="0" w:color="auto"/>
              <w:right w:val="single" w:sz="12" w:space="0" w:color="auto"/>
            </w:tcBorders>
            <w:vAlign w:val="center"/>
          </w:tcPr>
          <w:p w14:paraId="7D08B799" w14:textId="77777777"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14:paraId="52786796"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1A4D7553" w14:textId="77777777" w:rsidTr="00AA52BA">
        <w:trPr>
          <w:jc w:val="center"/>
        </w:trPr>
        <w:tc>
          <w:tcPr>
            <w:tcW w:w="3646" w:type="dxa"/>
            <w:vMerge/>
            <w:tcBorders>
              <w:right w:val="single" w:sz="12" w:space="0" w:color="auto"/>
            </w:tcBorders>
            <w:vAlign w:val="center"/>
          </w:tcPr>
          <w:p w14:paraId="324E7950" w14:textId="77777777"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14:paraId="0790B653" w14:textId="77777777"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14:paraId="55AF53D6" w14:textId="77777777" w:rsidR="006B3D2E" w:rsidRPr="00AA4D36" w:rsidRDefault="006B3D2E" w:rsidP="00C63E24">
            <w:pPr>
              <w:pStyle w:val="TopHeader"/>
              <w:rPr>
                <w:sz w:val="18"/>
                <w:szCs w:val="18"/>
              </w:rPr>
            </w:pPr>
            <w:r w:rsidRPr="00AA4D36">
              <w:rPr>
                <w:sz w:val="18"/>
                <w:szCs w:val="18"/>
              </w:rPr>
              <w:t>Prírastky</w:t>
            </w:r>
          </w:p>
          <w:p w14:paraId="42300FBC" w14:textId="77777777"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14:paraId="48D874B7" w14:textId="77777777" w:rsidR="006B3D2E" w:rsidRPr="00AA4D36" w:rsidRDefault="006B3D2E" w:rsidP="00C63E24">
            <w:pPr>
              <w:pStyle w:val="TopHeader"/>
              <w:rPr>
                <w:sz w:val="18"/>
                <w:szCs w:val="18"/>
              </w:rPr>
            </w:pPr>
            <w:r w:rsidRPr="00AA4D36">
              <w:rPr>
                <w:sz w:val="18"/>
                <w:szCs w:val="18"/>
              </w:rPr>
              <w:t>Úbytky</w:t>
            </w:r>
          </w:p>
          <w:p w14:paraId="33026D05" w14:textId="77777777"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14:paraId="7F1D18CD" w14:textId="77777777"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14:paraId="263D65A0" w14:textId="77777777" w:rsidTr="00AA52BA">
        <w:trPr>
          <w:trHeight w:val="74"/>
          <w:jc w:val="center"/>
        </w:trPr>
        <w:tc>
          <w:tcPr>
            <w:tcW w:w="3646" w:type="dxa"/>
            <w:tcBorders>
              <w:bottom w:val="single" w:sz="12" w:space="0" w:color="auto"/>
              <w:right w:val="single" w:sz="12" w:space="0" w:color="auto"/>
            </w:tcBorders>
            <w:vAlign w:val="center"/>
          </w:tcPr>
          <w:p w14:paraId="289AA694" w14:textId="77777777"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14:paraId="4FF542CC" w14:textId="77777777"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14:paraId="0F106D72" w14:textId="77777777"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14:paraId="04436005" w14:textId="77777777"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14:paraId="27C75CBC" w14:textId="77777777" w:rsidR="006B3D2E" w:rsidRPr="00AA4D36" w:rsidRDefault="006B3D2E" w:rsidP="00C63E24">
            <w:pPr>
              <w:pStyle w:val="TopHeader"/>
              <w:rPr>
                <w:b w:val="0"/>
                <w:sz w:val="18"/>
                <w:szCs w:val="18"/>
              </w:rPr>
            </w:pPr>
            <w:r w:rsidRPr="00AA4D36">
              <w:rPr>
                <w:b w:val="0"/>
                <w:sz w:val="18"/>
                <w:szCs w:val="18"/>
              </w:rPr>
              <w:t>e</w:t>
            </w:r>
          </w:p>
        </w:tc>
      </w:tr>
      <w:tr w:rsidR="00AA52BA" w:rsidRPr="00AA4D36" w14:paraId="3A3543DF" w14:textId="77777777" w:rsidTr="00AA52BA">
        <w:trPr>
          <w:trHeight w:val="340"/>
          <w:jc w:val="center"/>
        </w:trPr>
        <w:tc>
          <w:tcPr>
            <w:tcW w:w="3646" w:type="dxa"/>
            <w:tcBorders>
              <w:top w:val="single" w:sz="12" w:space="0" w:color="auto"/>
              <w:right w:val="single" w:sz="12" w:space="0" w:color="auto"/>
            </w:tcBorders>
            <w:vAlign w:val="center"/>
          </w:tcPr>
          <w:p w14:paraId="1C706FFD"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14:paraId="2084ED9E" w14:textId="77777777" w:rsidR="00AA52BA" w:rsidRPr="00B80FC6" w:rsidRDefault="006F4272" w:rsidP="00AA52BA">
            <w:pPr>
              <w:jc w:val="right"/>
              <w:rPr>
                <w:sz w:val="16"/>
                <w:szCs w:val="16"/>
              </w:rPr>
            </w:pPr>
            <w:r>
              <w:rPr>
                <w:sz w:val="16"/>
                <w:szCs w:val="16"/>
              </w:rPr>
              <w:t>0</w:t>
            </w:r>
          </w:p>
        </w:tc>
        <w:tc>
          <w:tcPr>
            <w:tcW w:w="1295" w:type="dxa"/>
            <w:tcBorders>
              <w:top w:val="single" w:sz="12" w:space="0" w:color="auto"/>
            </w:tcBorders>
            <w:vAlign w:val="center"/>
          </w:tcPr>
          <w:p w14:paraId="269C7C6C" w14:textId="77777777" w:rsidR="00AA52BA" w:rsidRPr="00B80FC6" w:rsidRDefault="006F4272" w:rsidP="00AA52BA">
            <w:pPr>
              <w:jc w:val="right"/>
              <w:rPr>
                <w:sz w:val="16"/>
                <w:szCs w:val="16"/>
              </w:rPr>
            </w:pPr>
            <w:r>
              <w:rPr>
                <w:sz w:val="16"/>
                <w:szCs w:val="16"/>
              </w:rPr>
              <w:t>0</w:t>
            </w:r>
          </w:p>
        </w:tc>
        <w:tc>
          <w:tcPr>
            <w:tcW w:w="1365" w:type="dxa"/>
            <w:tcBorders>
              <w:top w:val="single" w:sz="12" w:space="0" w:color="auto"/>
            </w:tcBorders>
            <w:vAlign w:val="center"/>
          </w:tcPr>
          <w:p w14:paraId="5C5E13A6" w14:textId="77777777" w:rsidR="00AA52BA" w:rsidRPr="00B80FC6" w:rsidRDefault="006F4272" w:rsidP="00AA52BA">
            <w:pPr>
              <w:jc w:val="right"/>
              <w:rPr>
                <w:sz w:val="16"/>
                <w:szCs w:val="16"/>
              </w:rPr>
            </w:pPr>
            <w:r>
              <w:rPr>
                <w:sz w:val="16"/>
                <w:szCs w:val="16"/>
              </w:rPr>
              <w:t>0</w:t>
            </w:r>
          </w:p>
        </w:tc>
        <w:tc>
          <w:tcPr>
            <w:tcW w:w="1866" w:type="dxa"/>
            <w:tcBorders>
              <w:top w:val="single" w:sz="12" w:space="0" w:color="auto"/>
            </w:tcBorders>
            <w:vAlign w:val="center"/>
          </w:tcPr>
          <w:p w14:paraId="2024AE09" w14:textId="77777777" w:rsidR="00AA52BA" w:rsidRPr="00B80FC6" w:rsidRDefault="006F4272" w:rsidP="00AA52BA">
            <w:pPr>
              <w:jc w:val="right"/>
              <w:rPr>
                <w:sz w:val="16"/>
                <w:szCs w:val="16"/>
              </w:rPr>
            </w:pPr>
            <w:r>
              <w:rPr>
                <w:sz w:val="16"/>
                <w:szCs w:val="16"/>
              </w:rPr>
              <w:t>0</w:t>
            </w:r>
          </w:p>
        </w:tc>
      </w:tr>
      <w:tr w:rsidR="00AA52BA" w:rsidRPr="00AA4D36" w14:paraId="38B3FF37" w14:textId="77777777" w:rsidTr="00AA52BA">
        <w:trPr>
          <w:trHeight w:val="340"/>
          <w:jc w:val="center"/>
        </w:trPr>
        <w:tc>
          <w:tcPr>
            <w:tcW w:w="3646" w:type="dxa"/>
            <w:tcBorders>
              <w:right w:val="single" w:sz="12" w:space="0" w:color="auto"/>
            </w:tcBorders>
            <w:vAlign w:val="center"/>
          </w:tcPr>
          <w:p w14:paraId="2879891F"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14:paraId="598E2C33" w14:textId="77777777" w:rsidR="00AA52BA" w:rsidRPr="00B80FC6" w:rsidRDefault="006F4272" w:rsidP="00AA52BA">
            <w:pPr>
              <w:jc w:val="right"/>
              <w:rPr>
                <w:sz w:val="16"/>
                <w:szCs w:val="16"/>
              </w:rPr>
            </w:pPr>
            <w:r>
              <w:rPr>
                <w:sz w:val="16"/>
                <w:szCs w:val="16"/>
              </w:rPr>
              <w:t>0</w:t>
            </w:r>
          </w:p>
        </w:tc>
        <w:tc>
          <w:tcPr>
            <w:tcW w:w="1295" w:type="dxa"/>
            <w:vAlign w:val="center"/>
          </w:tcPr>
          <w:p w14:paraId="3E42745F" w14:textId="77777777" w:rsidR="00AA52BA" w:rsidRPr="00B80FC6" w:rsidRDefault="006F4272" w:rsidP="00AA52BA">
            <w:pPr>
              <w:jc w:val="right"/>
              <w:rPr>
                <w:sz w:val="16"/>
                <w:szCs w:val="16"/>
              </w:rPr>
            </w:pPr>
            <w:r>
              <w:rPr>
                <w:sz w:val="16"/>
                <w:szCs w:val="16"/>
              </w:rPr>
              <w:t>0</w:t>
            </w:r>
          </w:p>
        </w:tc>
        <w:tc>
          <w:tcPr>
            <w:tcW w:w="1365" w:type="dxa"/>
            <w:vAlign w:val="center"/>
          </w:tcPr>
          <w:p w14:paraId="1677442B" w14:textId="77777777" w:rsidR="00AA52BA" w:rsidRPr="00B80FC6" w:rsidRDefault="006F4272" w:rsidP="00AA52BA">
            <w:pPr>
              <w:jc w:val="right"/>
              <w:rPr>
                <w:sz w:val="16"/>
                <w:szCs w:val="16"/>
              </w:rPr>
            </w:pPr>
            <w:r>
              <w:rPr>
                <w:sz w:val="16"/>
                <w:szCs w:val="16"/>
              </w:rPr>
              <w:t>0</w:t>
            </w:r>
          </w:p>
        </w:tc>
        <w:tc>
          <w:tcPr>
            <w:tcW w:w="1866" w:type="dxa"/>
            <w:vAlign w:val="center"/>
          </w:tcPr>
          <w:p w14:paraId="787EEF6C" w14:textId="77777777" w:rsidR="00AA52BA" w:rsidRPr="00B80FC6" w:rsidRDefault="006F4272" w:rsidP="00AA52BA">
            <w:pPr>
              <w:jc w:val="right"/>
              <w:rPr>
                <w:sz w:val="16"/>
                <w:szCs w:val="16"/>
              </w:rPr>
            </w:pPr>
            <w:r>
              <w:rPr>
                <w:sz w:val="16"/>
                <w:szCs w:val="16"/>
              </w:rPr>
              <w:t>0</w:t>
            </w:r>
          </w:p>
        </w:tc>
      </w:tr>
      <w:tr w:rsidR="00AA52BA" w:rsidRPr="00AA4D36" w14:paraId="55AE9EF2" w14:textId="77777777" w:rsidTr="00AA52BA">
        <w:trPr>
          <w:trHeight w:val="340"/>
          <w:jc w:val="center"/>
        </w:trPr>
        <w:tc>
          <w:tcPr>
            <w:tcW w:w="3646" w:type="dxa"/>
            <w:tcBorders>
              <w:bottom w:val="single" w:sz="6" w:space="0" w:color="auto"/>
              <w:right w:val="single" w:sz="12" w:space="0" w:color="auto"/>
            </w:tcBorders>
            <w:vAlign w:val="center"/>
          </w:tcPr>
          <w:p w14:paraId="6C52B9EB"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14:paraId="3CB35D83" w14:textId="77777777"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14:paraId="48174F38" w14:textId="77777777"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14:paraId="4146EF03" w14:textId="77777777"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14:paraId="594C0D7F" w14:textId="77777777" w:rsidR="00AA52BA" w:rsidRPr="001153FA" w:rsidRDefault="00AA52BA" w:rsidP="00C63E24">
            <w:pPr>
              <w:pStyle w:val="Value"/>
              <w:rPr>
                <w:sz w:val="18"/>
                <w:szCs w:val="18"/>
                <w:lang w:val="sk-SK" w:eastAsia="en-US"/>
              </w:rPr>
            </w:pPr>
          </w:p>
        </w:tc>
      </w:tr>
      <w:tr w:rsidR="00AA52BA" w:rsidRPr="00AA4D36" w14:paraId="1EF912EC" w14:textId="77777777" w:rsidTr="00AA52BA">
        <w:trPr>
          <w:trHeight w:val="340"/>
          <w:jc w:val="center"/>
        </w:trPr>
        <w:tc>
          <w:tcPr>
            <w:tcW w:w="3646" w:type="dxa"/>
            <w:tcBorders>
              <w:bottom w:val="single" w:sz="6" w:space="0" w:color="auto"/>
              <w:right w:val="single" w:sz="12" w:space="0" w:color="auto"/>
            </w:tcBorders>
            <w:vAlign w:val="center"/>
          </w:tcPr>
          <w:p w14:paraId="271493A4"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14:paraId="5B70B95E" w14:textId="77777777" w:rsidR="00AA52BA" w:rsidRPr="00B80FC6" w:rsidRDefault="006F4272" w:rsidP="00AA52BA">
            <w:pPr>
              <w:jc w:val="right"/>
              <w:rPr>
                <w:sz w:val="16"/>
                <w:szCs w:val="16"/>
              </w:rPr>
            </w:pPr>
            <w:r>
              <w:rPr>
                <w:sz w:val="16"/>
                <w:szCs w:val="16"/>
              </w:rPr>
              <w:t>0</w:t>
            </w:r>
          </w:p>
        </w:tc>
        <w:tc>
          <w:tcPr>
            <w:tcW w:w="1295" w:type="dxa"/>
            <w:tcBorders>
              <w:bottom w:val="single" w:sz="6" w:space="0" w:color="auto"/>
            </w:tcBorders>
            <w:vAlign w:val="center"/>
          </w:tcPr>
          <w:p w14:paraId="0E842D3C" w14:textId="77777777" w:rsidR="00AA52BA" w:rsidRPr="00B80FC6" w:rsidRDefault="006F4272" w:rsidP="00AA52BA">
            <w:pPr>
              <w:jc w:val="right"/>
              <w:rPr>
                <w:sz w:val="16"/>
                <w:szCs w:val="16"/>
              </w:rPr>
            </w:pPr>
            <w:r>
              <w:rPr>
                <w:sz w:val="16"/>
                <w:szCs w:val="16"/>
              </w:rPr>
              <w:t>0</w:t>
            </w:r>
          </w:p>
        </w:tc>
        <w:tc>
          <w:tcPr>
            <w:tcW w:w="1365" w:type="dxa"/>
            <w:tcBorders>
              <w:bottom w:val="single" w:sz="6" w:space="0" w:color="auto"/>
            </w:tcBorders>
            <w:vAlign w:val="center"/>
          </w:tcPr>
          <w:p w14:paraId="7FC8015A" w14:textId="77777777" w:rsidR="00AA52BA" w:rsidRPr="00B80FC6" w:rsidRDefault="006F4272" w:rsidP="00AA52BA">
            <w:pPr>
              <w:jc w:val="right"/>
              <w:rPr>
                <w:sz w:val="16"/>
                <w:szCs w:val="16"/>
              </w:rPr>
            </w:pPr>
            <w:r>
              <w:rPr>
                <w:sz w:val="16"/>
                <w:szCs w:val="16"/>
              </w:rPr>
              <w:t>0</w:t>
            </w:r>
          </w:p>
        </w:tc>
        <w:tc>
          <w:tcPr>
            <w:tcW w:w="1866" w:type="dxa"/>
            <w:tcBorders>
              <w:bottom w:val="single" w:sz="6" w:space="0" w:color="auto"/>
            </w:tcBorders>
            <w:vAlign w:val="center"/>
          </w:tcPr>
          <w:p w14:paraId="36E8E07E" w14:textId="77777777" w:rsidR="00AA52BA" w:rsidRPr="00B80FC6" w:rsidRDefault="006F4272" w:rsidP="00AA52BA">
            <w:pPr>
              <w:jc w:val="right"/>
              <w:rPr>
                <w:sz w:val="16"/>
                <w:szCs w:val="16"/>
              </w:rPr>
            </w:pPr>
            <w:r>
              <w:rPr>
                <w:sz w:val="16"/>
                <w:szCs w:val="16"/>
              </w:rPr>
              <w:t>0</w:t>
            </w:r>
          </w:p>
        </w:tc>
      </w:tr>
      <w:tr w:rsidR="00AA52BA" w:rsidRPr="00AA4D36" w14:paraId="47C038A9" w14:textId="77777777" w:rsidTr="00AA52BA">
        <w:trPr>
          <w:trHeight w:val="340"/>
          <w:jc w:val="center"/>
        </w:trPr>
        <w:tc>
          <w:tcPr>
            <w:tcW w:w="3646" w:type="dxa"/>
            <w:tcBorders>
              <w:top w:val="single" w:sz="6" w:space="0" w:color="auto"/>
              <w:right w:val="single" w:sz="12" w:space="0" w:color="auto"/>
            </w:tcBorders>
            <w:vAlign w:val="center"/>
          </w:tcPr>
          <w:p w14:paraId="5457B6B5"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14:paraId="440928D4" w14:textId="77777777" w:rsidR="00AA52BA" w:rsidRPr="00B80FC6" w:rsidRDefault="006F4272" w:rsidP="00AA52BA">
            <w:pPr>
              <w:jc w:val="right"/>
              <w:rPr>
                <w:sz w:val="16"/>
                <w:szCs w:val="16"/>
              </w:rPr>
            </w:pPr>
            <w:r>
              <w:rPr>
                <w:sz w:val="16"/>
                <w:szCs w:val="16"/>
              </w:rPr>
              <w:t>0</w:t>
            </w:r>
          </w:p>
        </w:tc>
        <w:tc>
          <w:tcPr>
            <w:tcW w:w="1295" w:type="dxa"/>
            <w:tcBorders>
              <w:top w:val="single" w:sz="6" w:space="0" w:color="auto"/>
            </w:tcBorders>
            <w:vAlign w:val="center"/>
          </w:tcPr>
          <w:p w14:paraId="2E701626" w14:textId="77777777" w:rsidR="00AA52BA" w:rsidRPr="00B80FC6" w:rsidRDefault="006F4272" w:rsidP="00AA52BA">
            <w:pPr>
              <w:jc w:val="right"/>
              <w:rPr>
                <w:sz w:val="16"/>
                <w:szCs w:val="16"/>
              </w:rPr>
            </w:pPr>
            <w:r>
              <w:rPr>
                <w:sz w:val="16"/>
                <w:szCs w:val="16"/>
              </w:rPr>
              <w:t>0</w:t>
            </w:r>
          </w:p>
        </w:tc>
        <w:tc>
          <w:tcPr>
            <w:tcW w:w="1365" w:type="dxa"/>
            <w:tcBorders>
              <w:top w:val="single" w:sz="6" w:space="0" w:color="auto"/>
            </w:tcBorders>
            <w:vAlign w:val="center"/>
          </w:tcPr>
          <w:p w14:paraId="1D0E6E13" w14:textId="77777777" w:rsidR="00AA52BA" w:rsidRPr="00B80FC6" w:rsidRDefault="006F4272" w:rsidP="00AA52BA">
            <w:pPr>
              <w:jc w:val="right"/>
              <w:rPr>
                <w:sz w:val="16"/>
                <w:szCs w:val="16"/>
              </w:rPr>
            </w:pPr>
            <w:r>
              <w:rPr>
                <w:sz w:val="16"/>
                <w:szCs w:val="16"/>
              </w:rPr>
              <w:t>0</w:t>
            </w:r>
          </w:p>
        </w:tc>
        <w:tc>
          <w:tcPr>
            <w:tcW w:w="1866" w:type="dxa"/>
            <w:tcBorders>
              <w:top w:val="single" w:sz="6" w:space="0" w:color="auto"/>
            </w:tcBorders>
            <w:vAlign w:val="center"/>
          </w:tcPr>
          <w:p w14:paraId="4DA18034" w14:textId="77777777" w:rsidR="00AA52BA" w:rsidRPr="00B80FC6" w:rsidRDefault="006F4272" w:rsidP="00AA52BA">
            <w:pPr>
              <w:jc w:val="right"/>
              <w:rPr>
                <w:sz w:val="16"/>
                <w:szCs w:val="16"/>
              </w:rPr>
            </w:pPr>
            <w:r>
              <w:rPr>
                <w:sz w:val="16"/>
                <w:szCs w:val="16"/>
              </w:rPr>
              <w:t>0</w:t>
            </w:r>
          </w:p>
        </w:tc>
      </w:tr>
      <w:tr w:rsidR="00AA52BA" w:rsidRPr="00AA4D36" w14:paraId="48253798" w14:textId="77777777" w:rsidTr="00AA52BA">
        <w:trPr>
          <w:trHeight w:val="340"/>
          <w:jc w:val="center"/>
        </w:trPr>
        <w:tc>
          <w:tcPr>
            <w:tcW w:w="3646" w:type="dxa"/>
            <w:tcBorders>
              <w:right w:val="single" w:sz="12" w:space="0" w:color="auto"/>
            </w:tcBorders>
            <w:vAlign w:val="center"/>
          </w:tcPr>
          <w:p w14:paraId="344A8935"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14:paraId="2A7E799E" w14:textId="77777777" w:rsidR="00AA52BA" w:rsidRPr="00B80FC6" w:rsidRDefault="006F4272" w:rsidP="00AA52BA">
            <w:pPr>
              <w:jc w:val="right"/>
              <w:rPr>
                <w:sz w:val="16"/>
                <w:szCs w:val="16"/>
              </w:rPr>
            </w:pPr>
            <w:r>
              <w:rPr>
                <w:sz w:val="16"/>
                <w:szCs w:val="16"/>
              </w:rPr>
              <w:t>0</w:t>
            </w:r>
          </w:p>
        </w:tc>
        <w:tc>
          <w:tcPr>
            <w:tcW w:w="1295" w:type="dxa"/>
            <w:vAlign w:val="center"/>
          </w:tcPr>
          <w:p w14:paraId="510C6130" w14:textId="77777777" w:rsidR="00AA52BA" w:rsidRPr="00B80FC6" w:rsidRDefault="006F4272" w:rsidP="00AA52BA">
            <w:pPr>
              <w:jc w:val="right"/>
              <w:rPr>
                <w:sz w:val="16"/>
                <w:szCs w:val="16"/>
              </w:rPr>
            </w:pPr>
            <w:r>
              <w:rPr>
                <w:sz w:val="16"/>
                <w:szCs w:val="16"/>
              </w:rPr>
              <w:t>0</w:t>
            </w:r>
          </w:p>
        </w:tc>
        <w:tc>
          <w:tcPr>
            <w:tcW w:w="1365" w:type="dxa"/>
            <w:vAlign w:val="center"/>
          </w:tcPr>
          <w:p w14:paraId="62F95084" w14:textId="77777777" w:rsidR="00AA52BA" w:rsidRPr="00B80FC6" w:rsidRDefault="006F4272" w:rsidP="00AA52BA">
            <w:pPr>
              <w:jc w:val="right"/>
              <w:rPr>
                <w:sz w:val="16"/>
                <w:szCs w:val="16"/>
              </w:rPr>
            </w:pPr>
            <w:r>
              <w:rPr>
                <w:sz w:val="16"/>
                <w:szCs w:val="16"/>
              </w:rPr>
              <w:t>0</w:t>
            </w:r>
          </w:p>
        </w:tc>
        <w:tc>
          <w:tcPr>
            <w:tcW w:w="1866" w:type="dxa"/>
            <w:vAlign w:val="center"/>
          </w:tcPr>
          <w:p w14:paraId="1192CF3E" w14:textId="77777777" w:rsidR="00AA52BA" w:rsidRPr="00B80FC6" w:rsidRDefault="006F4272" w:rsidP="00AA52BA">
            <w:pPr>
              <w:jc w:val="right"/>
              <w:rPr>
                <w:sz w:val="16"/>
                <w:szCs w:val="16"/>
              </w:rPr>
            </w:pPr>
            <w:r>
              <w:rPr>
                <w:sz w:val="16"/>
                <w:szCs w:val="16"/>
              </w:rPr>
              <w:t>0</w:t>
            </w:r>
          </w:p>
        </w:tc>
      </w:tr>
      <w:tr w:rsidR="00AA52BA" w:rsidRPr="00AA4D36" w14:paraId="3366DED7" w14:textId="77777777" w:rsidTr="00AA52BA">
        <w:trPr>
          <w:trHeight w:val="340"/>
          <w:jc w:val="center"/>
        </w:trPr>
        <w:tc>
          <w:tcPr>
            <w:tcW w:w="3646" w:type="dxa"/>
            <w:tcBorders>
              <w:bottom w:val="single" w:sz="12" w:space="0" w:color="auto"/>
              <w:right w:val="single" w:sz="12" w:space="0" w:color="auto"/>
            </w:tcBorders>
            <w:vAlign w:val="center"/>
          </w:tcPr>
          <w:p w14:paraId="56D2934A" w14:textId="77777777"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14:paraId="67696C40" w14:textId="77777777" w:rsidR="00AA52BA" w:rsidRPr="008D6513" w:rsidRDefault="006F4272" w:rsidP="00AA52BA">
            <w:pPr>
              <w:jc w:val="right"/>
              <w:rPr>
                <w:b/>
                <w:sz w:val="16"/>
                <w:szCs w:val="16"/>
              </w:rPr>
            </w:pPr>
            <w:r>
              <w:rPr>
                <w:b/>
                <w:sz w:val="16"/>
                <w:szCs w:val="16"/>
              </w:rPr>
              <w:t>0</w:t>
            </w:r>
          </w:p>
        </w:tc>
        <w:tc>
          <w:tcPr>
            <w:tcW w:w="1295" w:type="dxa"/>
            <w:tcBorders>
              <w:bottom w:val="single" w:sz="12" w:space="0" w:color="auto"/>
            </w:tcBorders>
            <w:vAlign w:val="center"/>
          </w:tcPr>
          <w:p w14:paraId="526AC271" w14:textId="77777777" w:rsidR="00AA52BA" w:rsidRPr="008D6513" w:rsidRDefault="006F4272" w:rsidP="00AA52BA">
            <w:pPr>
              <w:jc w:val="right"/>
              <w:rPr>
                <w:b/>
                <w:sz w:val="16"/>
                <w:szCs w:val="16"/>
              </w:rPr>
            </w:pPr>
            <w:r>
              <w:rPr>
                <w:b/>
                <w:sz w:val="16"/>
                <w:szCs w:val="16"/>
              </w:rPr>
              <w:t>0</w:t>
            </w:r>
          </w:p>
        </w:tc>
        <w:tc>
          <w:tcPr>
            <w:tcW w:w="1365" w:type="dxa"/>
            <w:tcBorders>
              <w:bottom w:val="single" w:sz="12" w:space="0" w:color="auto"/>
            </w:tcBorders>
            <w:vAlign w:val="center"/>
          </w:tcPr>
          <w:p w14:paraId="64B2582B" w14:textId="77777777" w:rsidR="00AA52BA" w:rsidRPr="008D6513" w:rsidRDefault="006F4272" w:rsidP="00AA52BA">
            <w:pPr>
              <w:jc w:val="right"/>
              <w:rPr>
                <w:b/>
                <w:sz w:val="16"/>
                <w:szCs w:val="16"/>
              </w:rPr>
            </w:pPr>
            <w:r>
              <w:rPr>
                <w:b/>
                <w:sz w:val="16"/>
                <w:szCs w:val="16"/>
              </w:rPr>
              <w:t>0</w:t>
            </w:r>
          </w:p>
        </w:tc>
        <w:tc>
          <w:tcPr>
            <w:tcW w:w="1866" w:type="dxa"/>
            <w:tcBorders>
              <w:bottom w:val="single" w:sz="12" w:space="0" w:color="auto"/>
            </w:tcBorders>
            <w:vAlign w:val="center"/>
          </w:tcPr>
          <w:p w14:paraId="28ED51C6" w14:textId="77777777" w:rsidR="00AA52BA" w:rsidRPr="008D6513" w:rsidRDefault="006F4272" w:rsidP="00AA52BA">
            <w:pPr>
              <w:jc w:val="right"/>
              <w:rPr>
                <w:b/>
                <w:sz w:val="16"/>
                <w:szCs w:val="16"/>
              </w:rPr>
            </w:pPr>
            <w:r>
              <w:rPr>
                <w:b/>
                <w:sz w:val="16"/>
                <w:szCs w:val="16"/>
              </w:rPr>
              <w:t>0</w:t>
            </w:r>
          </w:p>
        </w:tc>
      </w:tr>
    </w:tbl>
    <w:p w14:paraId="0C7FA3A4" w14:textId="77777777" w:rsidR="006B3D2E" w:rsidRPr="00AA4D36" w:rsidRDefault="006B3D2E" w:rsidP="006B3D2E">
      <w:pPr>
        <w:ind w:right="-468"/>
        <w:rPr>
          <w:rFonts w:ascii="Arial Narrow" w:hAnsi="Arial Narrow"/>
          <w:bCs/>
          <w:sz w:val="18"/>
          <w:szCs w:val="18"/>
        </w:rPr>
      </w:pPr>
    </w:p>
    <w:p w14:paraId="17B593A3"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2BED8B83" w14:textId="77777777" w:rsidR="006B3D2E" w:rsidRDefault="006B3D2E" w:rsidP="006B3D2E">
      <w:pPr>
        <w:ind w:right="-468"/>
        <w:jc w:val="both"/>
        <w:rPr>
          <w:rFonts w:ascii="Arial Narrow" w:hAnsi="Arial Narrow"/>
          <w:bCs/>
          <w:sz w:val="18"/>
          <w:szCs w:val="18"/>
        </w:rPr>
      </w:pPr>
    </w:p>
    <w:p w14:paraId="530DFC60" w14:textId="77777777" w:rsidR="00003A88" w:rsidRDefault="00003A88" w:rsidP="006B3D2E">
      <w:pPr>
        <w:ind w:right="-468"/>
        <w:jc w:val="both"/>
        <w:rPr>
          <w:rFonts w:ascii="Arial Narrow" w:hAnsi="Arial Narrow"/>
          <w:bCs/>
          <w:sz w:val="18"/>
          <w:szCs w:val="18"/>
        </w:rPr>
      </w:pPr>
    </w:p>
    <w:p w14:paraId="5A97DC45" w14:textId="77777777" w:rsidR="00003A88" w:rsidRDefault="00003A88" w:rsidP="006B3D2E">
      <w:pPr>
        <w:ind w:right="-468"/>
        <w:jc w:val="both"/>
        <w:rPr>
          <w:rFonts w:ascii="Arial Narrow" w:hAnsi="Arial Narrow"/>
          <w:bCs/>
          <w:sz w:val="18"/>
          <w:szCs w:val="18"/>
        </w:rPr>
      </w:pPr>
    </w:p>
    <w:p w14:paraId="0EEA2467" w14:textId="77777777" w:rsidR="00003A88" w:rsidRDefault="00003A88" w:rsidP="006B3D2E">
      <w:pPr>
        <w:ind w:right="-468"/>
        <w:jc w:val="both"/>
        <w:rPr>
          <w:rFonts w:ascii="Arial Narrow" w:hAnsi="Arial Narrow"/>
          <w:bCs/>
          <w:sz w:val="18"/>
          <w:szCs w:val="18"/>
        </w:rPr>
      </w:pPr>
    </w:p>
    <w:p w14:paraId="47833505" w14:textId="77777777"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14:paraId="3C255F84" w14:textId="77777777">
        <w:trPr>
          <w:jc w:val="center"/>
        </w:trPr>
        <w:tc>
          <w:tcPr>
            <w:tcW w:w="2730" w:type="dxa"/>
            <w:tcBorders>
              <w:top w:val="single" w:sz="12" w:space="0" w:color="auto"/>
              <w:right w:val="single" w:sz="12" w:space="0" w:color="auto"/>
            </w:tcBorders>
            <w:vAlign w:val="center"/>
          </w:tcPr>
          <w:p w14:paraId="0F95E41A" w14:textId="77777777"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14:paraId="045C6069" w14:textId="77777777"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14:paraId="66EB6100" w14:textId="77777777"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14:paraId="6EF53A6D" w14:textId="77777777"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14:paraId="50CF6A59" w14:textId="77777777" w:rsidR="006B3D2E" w:rsidRPr="00AA4D36" w:rsidRDefault="006B3D2E" w:rsidP="00C63E24">
            <w:pPr>
              <w:pStyle w:val="TopHeader"/>
              <w:rPr>
                <w:sz w:val="18"/>
                <w:szCs w:val="18"/>
              </w:rPr>
            </w:pPr>
            <w:r w:rsidRPr="00AA4D36">
              <w:rPr>
                <w:sz w:val="18"/>
                <w:szCs w:val="18"/>
              </w:rPr>
              <w:t>Zúčtovanie OP z dôvodu zániku opodstatnenosti</w:t>
            </w:r>
          </w:p>
          <w:p w14:paraId="402FB0D3" w14:textId="77777777"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14:paraId="009F55FD" w14:textId="77777777" w:rsidR="006B3D2E" w:rsidRPr="00AA4D36" w:rsidRDefault="006B3D2E" w:rsidP="00C63E24">
            <w:pPr>
              <w:pStyle w:val="TopHeader"/>
              <w:rPr>
                <w:sz w:val="18"/>
                <w:szCs w:val="18"/>
              </w:rPr>
            </w:pPr>
            <w:r w:rsidRPr="00AA4D36">
              <w:rPr>
                <w:sz w:val="18"/>
                <w:szCs w:val="18"/>
              </w:rPr>
              <w:t>Zúčtovanie OP z dôvodu vyradenia majetku z účtovníctva</w:t>
            </w:r>
          </w:p>
          <w:p w14:paraId="7BB27B63" w14:textId="77777777"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14:paraId="093472D1" w14:textId="77777777"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14:paraId="5BB900E2" w14:textId="77777777">
        <w:trPr>
          <w:jc w:val="center"/>
        </w:trPr>
        <w:tc>
          <w:tcPr>
            <w:tcW w:w="2730" w:type="dxa"/>
            <w:tcBorders>
              <w:bottom w:val="single" w:sz="12" w:space="0" w:color="auto"/>
              <w:right w:val="single" w:sz="12" w:space="0" w:color="auto"/>
            </w:tcBorders>
            <w:vAlign w:val="center"/>
          </w:tcPr>
          <w:p w14:paraId="00CE2F83" w14:textId="77777777"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01015EEE" w14:textId="77777777"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14:paraId="2CA375A1" w14:textId="77777777"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14:paraId="15E46410" w14:textId="77777777"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14:paraId="75DF7856" w14:textId="77777777"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14:paraId="19187E7B" w14:textId="77777777" w:rsidR="006B3D2E" w:rsidRPr="00AA4D36" w:rsidRDefault="006B3D2E" w:rsidP="00C63E24">
            <w:pPr>
              <w:pStyle w:val="TopHeader"/>
              <w:rPr>
                <w:b w:val="0"/>
                <w:sz w:val="18"/>
                <w:szCs w:val="18"/>
              </w:rPr>
            </w:pPr>
            <w:r w:rsidRPr="00AA4D36">
              <w:rPr>
                <w:b w:val="0"/>
                <w:sz w:val="18"/>
                <w:szCs w:val="18"/>
              </w:rPr>
              <w:t>f</w:t>
            </w:r>
          </w:p>
        </w:tc>
      </w:tr>
      <w:tr w:rsidR="006B3D2E" w:rsidRPr="00AA4D36" w14:paraId="5774C864" w14:textId="77777777">
        <w:trPr>
          <w:trHeight w:val="340"/>
          <w:jc w:val="center"/>
        </w:trPr>
        <w:tc>
          <w:tcPr>
            <w:tcW w:w="2730" w:type="dxa"/>
            <w:tcBorders>
              <w:top w:val="single" w:sz="12" w:space="0" w:color="auto"/>
              <w:bottom w:val="single" w:sz="6" w:space="0" w:color="auto"/>
              <w:right w:val="single" w:sz="12" w:space="0" w:color="auto"/>
            </w:tcBorders>
            <w:vAlign w:val="center"/>
          </w:tcPr>
          <w:p w14:paraId="6363D3E3"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14:paraId="07C499FD" w14:textId="77777777"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14:paraId="1C542F51" w14:textId="77777777"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14:paraId="64A7F6F0" w14:textId="77777777"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14:paraId="1AB93E17" w14:textId="77777777"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14:paraId="4F8FB738" w14:textId="77777777" w:rsidR="006B3D2E" w:rsidRPr="001153FA" w:rsidRDefault="006B3D2E" w:rsidP="00C63E24">
            <w:pPr>
              <w:pStyle w:val="Value"/>
              <w:rPr>
                <w:sz w:val="18"/>
                <w:szCs w:val="18"/>
                <w:lang w:val="sk-SK" w:eastAsia="en-US"/>
              </w:rPr>
            </w:pPr>
          </w:p>
        </w:tc>
      </w:tr>
      <w:tr w:rsidR="006B3D2E" w:rsidRPr="00AA4D36" w14:paraId="2F96FEA7" w14:textId="77777777">
        <w:trPr>
          <w:trHeight w:val="340"/>
          <w:jc w:val="center"/>
        </w:trPr>
        <w:tc>
          <w:tcPr>
            <w:tcW w:w="2730" w:type="dxa"/>
            <w:tcBorders>
              <w:top w:val="single" w:sz="6" w:space="0" w:color="auto"/>
              <w:right w:val="single" w:sz="12" w:space="0" w:color="auto"/>
            </w:tcBorders>
            <w:vAlign w:val="center"/>
          </w:tcPr>
          <w:p w14:paraId="3638977E"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14:paraId="34189D95" w14:textId="77777777"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14:paraId="2F622AAE" w14:textId="77777777"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14:paraId="640C2EF9" w14:textId="77777777"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14:paraId="4272F786" w14:textId="77777777"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14:paraId="4F8EAD31" w14:textId="77777777" w:rsidR="006B3D2E" w:rsidRPr="001153FA" w:rsidRDefault="006B3D2E" w:rsidP="00C63E24">
            <w:pPr>
              <w:pStyle w:val="Value"/>
              <w:rPr>
                <w:sz w:val="18"/>
                <w:szCs w:val="18"/>
                <w:lang w:val="sk-SK" w:eastAsia="en-US"/>
              </w:rPr>
            </w:pPr>
          </w:p>
        </w:tc>
      </w:tr>
      <w:tr w:rsidR="006B3D2E" w:rsidRPr="00AA4D36" w14:paraId="09D0953E" w14:textId="77777777">
        <w:trPr>
          <w:trHeight w:val="340"/>
          <w:jc w:val="center"/>
        </w:trPr>
        <w:tc>
          <w:tcPr>
            <w:tcW w:w="2730" w:type="dxa"/>
            <w:tcBorders>
              <w:bottom w:val="single" w:sz="12" w:space="0" w:color="auto"/>
              <w:right w:val="single" w:sz="12" w:space="0" w:color="auto"/>
            </w:tcBorders>
            <w:vAlign w:val="center"/>
          </w:tcPr>
          <w:p w14:paraId="4EB41BF1"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14:paraId="6EA0CD21" w14:textId="77777777"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14:paraId="29EA705D" w14:textId="77777777"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14:paraId="21E55F8D" w14:textId="77777777"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14:paraId="778F6DCD" w14:textId="77777777"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14:paraId="5474398C" w14:textId="77777777" w:rsidR="006B3D2E" w:rsidRPr="001153FA" w:rsidRDefault="006B3D2E" w:rsidP="00C63E24">
            <w:pPr>
              <w:pStyle w:val="Value"/>
              <w:rPr>
                <w:b/>
                <w:sz w:val="18"/>
                <w:szCs w:val="18"/>
                <w:lang w:val="sk-SK" w:eastAsia="en-US"/>
              </w:rPr>
            </w:pPr>
          </w:p>
        </w:tc>
      </w:tr>
    </w:tbl>
    <w:p w14:paraId="21FA15C9" w14:textId="77777777" w:rsidR="006B3D2E" w:rsidRPr="00AA4D36" w:rsidRDefault="006B3D2E" w:rsidP="006B3D2E">
      <w:pPr>
        <w:pStyle w:val="Nzov"/>
        <w:spacing w:before="0" w:beforeAutospacing="0" w:after="60"/>
        <w:jc w:val="left"/>
        <w:rPr>
          <w:sz w:val="18"/>
          <w:szCs w:val="18"/>
        </w:rPr>
      </w:pPr>
    </w:p>
    <w:p w14:paraId="12228495"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14:paraId="51450352" w14:textId="77777777" w:rsidR="006B3D2E" w:rsidRPr="00AA4D36" w:rsidRDefault="006B3D2E" w:rsidP="006B3D2E">
      <w:pPr>
        <w:ind w:right="-468"/>
        <w:rPr>
          <w:rFonts w:ascii="Arial Narrow" w:hAnsi="Arial Narrow"/>
          <w:bCs/>
          <w:sz w:val="18"/>
          <w:szCs w:val="18"/>
        </w:rPr>
      </w:pPr>
    </w:p>
    <w:p w14:paraId="5F9D4DA9" w14:textId="77777777"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14:paraId="2E77BC40" w14:textId="77777777">
        <w:trPr>
          <w:trHeight w:val="397"/>
          <w:jc w:val="center"/>
        </w:trPr>
        <w:tc>
          <w:tcPr>
            <w:tcW w:w="6663" w:type="dxa"/>
            <w:tcBorders>
              <w:top w:val="single" w:sz="12" w:space="0" w:color="auto"/>
              <w:bottom w:val="nil"/>
              <w:right w:val="single" w:sz="12" w:space="0" w:color="auto"/>
            </w:tcBorders>
            <w:vAlign w:val="center"/>
          </w:tcPr>
          <w:p w14:paraId="30B92350" w14:textId="77777777"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14:paraId="498C8283" w14:textId="77777777"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14:paraId="220C3934" w14:textId="77777777">
        <w:trPr>
          <w:trHeight w:val="340"/>
          <w:jc w:val="center"/>
        </w:trPr>
        <w:tc>
          <w:tcPr>
            <w:tcW w:w="6663" w:type="dxa"/>
            <w:tcBorders>
              <w:top w:val="single" w:sz="12" w:space="0" w:color="auto"/>
              <w:right w:val="single" w:sz="12" w:space="0" w:color="auto"/>
            </w:tcBorders>
            <w:vAlign w:val="center"/>
          </w:tcPr>
          <w:p w14:paraId="427DA2DD"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14:paraId="68DDDA4A" w14:textId="77777777" w:rsidR="006B3D2E" w:rsidRPr="00AA4D36" w:rsidRDefault="006B3D2E" w:rsidP="00C63E24">
            <w:pPr>
              <w:spacing w:line="360" w:lineRule="auto"/>
              <w:rPr>
                <w:rFonts w:ascii="Arial Narrow" w:hAnsi="Arial Narrow" w:cs="Arial"/>
                <w:sz w:val="18"/>
                <w:szCs w:val="18"/>
              </w:rPr>
            </w:pPr>
          </w:p>
        </w:tc>
      </w:tr>
      <w:tr w:rsidR="006B3D2E" w:rsidRPr="00AA4D36" w14:paraId="23736E0C" w14:textId="77777777">
        <w:trPr>
          <w:trHeight w:val="340"/>
          <w:jc w:val="center"/>
        </w:trPr>
        <w:tc>
          <w:tcPr>
            <w:tcW w:w="6663" w:type="dxa"/>
            <w:tcBorders>
              <w:bottom w:val="single" w:sz="12" w:space="0" w:color="auto"/>
              <w:right w:val="single" w:sz="12" w:space="0" w:color="auto"/>
            </w:tcBorders>
            <w:vAlign w:val="center"/>
          </w:tcPr>
          <w:p w14:paraId="49FB3E15"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14:paraId="46897C54" w14:textId="77777777" w:rsidR="006B3D2E" w:rsidRPr="00AA4D36" w:rsidRDefault="006B3D2E" w:rsidP="00C63E24">
            <w:pPr>
              <w:spacing w:line="360" w:lineRule="auto"/>
              <w:rPr>
                <w:rFonts w:ascii="Arial Narrow" w:hAnsi="Arial Narrow" w:cs="Arial"/>
                <w:sz w:val="18"/>
                <w:szCs w:val="18"/>
              </w:rPr>
            </w:pPr>
          </w:p>
        </w:tc>
      </w:tr>
    </w:tbl>
    <w:p w14:paraId="1E51796F" w14:textId="77777777" w:rsidR="006B3D2E" w:rsidRPr="00AA4D36" w:rsidRDefault="006B3D2E" w:rsidP="006B3D2E">
      <w:pPr>
        <w:pStyle w:val="Nzov"/>
        <w:spacing w:before="0" w:beforeAutospacing="0" w:after="0"/>
        <w:jc w:val="left"/>
        <w:rPr>
          <w:sz w:val="18"/>
          <w:szCs w:val="18"/>
        </w:rPr>
      </w:pPr>
    </w:p>
    <w:p w14:paraId="36AC5E35" w14:textId="77777777"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14:paraId="0DA6EAA7" w14:textId="77777777"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14:paraId="5784C283" w14:textId="77777777"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14:paraId="1B26FE20" w14:textId="77777777" w:rsidR="006B3D2E" w:rsidRDefault="006B3D2E" w:rsidP="006B3D2E">
      <w:pPr>
        <w:ind w:right="-468"/>
        <w:rPr>
          <w:rFonts w:ascii="Arial Narrow" w:hAnsi="Arial Narrow"/>
          <w:bCs/>
          <w:sz w:val="18"/>
          <w:szCs w:val="18"/>
        </w:rPr>
      </w:pPr>
    </w:p>
    <w:p w14:paraId="41EFBFA2" w14:textId="77777777"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14:paraId="71F99C82" w14:textId="77777777">
        <w:trPr>
          <w:jc w:val="center"/>
        </w:trPr>
        <w:tc>
          <w:tcPr>
            <w:tcW w:w="3384" w:type="dxa"/>
            <w:tcBorders>
              <w:top w:val="single" w:sz="12" w:space="0" w:color="auto"/>
              <w:right w:val="single" w:sz="12" w:space="0" w:color="auto"/>
            </w:tcBorders>
            <w:vAlign w:val="center"/>
          </w:tcPr>
          <w:p w14:paraId="2597718F" w14:textId="77777777"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14:paraId="3DEC4E45" w14:textId="77777777" w:rsidR="006B3D2E" w:rsidRPr="00AA4D36" w:rsidRDefault="006B3D2E" w:rsidP="00C63E24">
            <w:pPr>
              <w:pStyle w:val="TopHeader"/>
              <w:rPr>
                <w:sz w:val="18"/>
                <w:szCs w:val="18"/>
              </w:rPr>
            </w:pPr>
            <w:r w:rsidRPr="00AA4D36">
              <w:rPr>
                <w:sz w:val="18"/>
                <w:szCs w:val="18"/>
              </w:rPr>
              <w:t>Zvýšenie/ zníženie hodnoty</w:t>
            </w:r>
          </w:p>
          <w:p w14:paraId="2D83864F" w14:textId="77777777"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14:paraId="29C444FD"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14:paraId="699771E7"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14:paraId="46A93DE4" w14:textId="77777777">
        <w:trPr>
          <w:jc w:val="center"/>
        </w:trPr>
        <w:tc>
          <w:tcPr>
            <w:tcW w:w="3384" w:type="dxa"/>
            <w:tcBorders>
              <w:bottom w:val="single" w:sz="12" w:space="0" w:color="auto"/>
              <w:right w:val="single" w:sz="12" w:space="0" w:color="auto"/>
            </w:tcBorders>
            <w:vAlign w:val="center"/>
          </w:tcPr>
          <w:p w14:paraId="0FF60F28" w14:textId="77777777"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14:paraId="6DB0229B" w14:textId="77777777"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14:paraId="192C938A" w14:textId="77777777"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14:paraId="5E24D917" w14:textId="77777777" w:rsidR="006B3D2E" w:rsidRPr="00AA4D36" w:rsidRDefault="006B3D2E" w:rsidP="00C63E24">
            <w:pPr>
              <w:pStyle w:val="TopHeader"/>
              <w:rPr>
                <w:b w:val="0"/>
                <w:sz w:val="18"/>
                <w:szCs w:val="18"/>
              </w:rPr>
            </w:pPr>
            <w:r w:rsidRPr="00AA4D36">
              <w:rPr>
                <w:b w:val="0"/>
                <w:sz w:val="18"/>
                <w:szCs w:val="18"/>
              </w:rPr>
              <w:t>d</w:t>
            </w:r>
          </w:p>
        </w:tc>
      </w:tr>
      <w:tr w:rsidR="006B3D2E" w:rsidRPr="00AA4D36" w14:paraId="0F4A819D" w14:textId="77777777">
        <w:trPr>
          <w:trHeight w:val="340"/>
          <w:jc w:val="center"/>
        </w:trPr>
        <w:tc>
          <w:tcPr>
            <w:tcW w:w="3384" w:type="dxa"/>
            <w:tcBorders>
              <w:top w:val="single" w:sz="12" w:space="0" w:color="auto"/>
              <w:right w:val="single" w:sz="12" w:space="0" w:color="auto"/>
            </w:tcBorders>
            <w:vAlign w:val="center"/>
          </w:tcPr>
          <w:p w14:paraId="65B83B4D"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14:paraId="67C7F341" w14:textId="77777777"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14:paraId="7CCBEF3C" w14:textId="77777777"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14:paraId="36A5BCD8" w14:textId="77777777" w:rsidR="006B3D2E" w:rsidRPr="001153FA" w:rsidRDefault="006B3D2E" w:rsidP="00C63E24">
            <w:pPr>
              <w:pStyle w:val="Value"/>
              <w:rPr>
                <w:sz w:val="18"/>
                <w:szCs w:val="18"/>
                <w:lang w:val="sk-SK" w:eastAsia="en-US"/>
              </w:rPr>
            </w:pPr>
          </w:p>
        </w:tc>
      </w:tr>
      <w:tr w:rsidR="006B3D2E" w:rsidRPr="00AA4D36" w14:paraId="0CD30D83" w14:textId="77777777">
        <w:trPr>
          <w:trHeight w:val="340"/>
          <w:jc w:val="center"/>
        </w:trPr>
        <w:tc>
          <w:tcPr>
            <w:tcW w:w="3384" w:type="dxa"/>
            <w:tcBorders>
              <w:bottom w:val="single" w:sz="6" w:space="0" w:color="auto"/>
              <w:right w:val="single" w:sz="12" w:space="0" w:color="auto"/>
            </w:tcBorders>
            <w:vAlign w:val="center"/>
          </w:tcPr>
          <w:p w14:paraId="385B2107"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14:paraId="1B0EDDD7" w14:textId="77777777"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14:paraId="246141D8" w14:textId="77777777"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14:paraId="4227D2E9" w14:textId="77777777" w:rsidR="006B3D2E" w:rsidRPr="001153FA" w:rsidRDefault="006B3D2E" w:rsidP="00C63E24">
            <w:pPr>
              <w:pStyle w:val="Value"/>
              <w:rPr>
                <w:sz w:val="18"/>
                <w:szCs w:val="18"/>
                <w:lang w:val="sk-SK" w:eastAsia="en-US"/>
              </w:rPr>
            </w:pPr>
          </w:p>
        </w:tc>
      </w:tr>
      <w:tr w:rsidR="006B3D2E" w:rsidRPr="00AA4D36" w14:paraId="627A0804" w14:textId="77777777">
        <w:trPr>
          <w:trHeight w:val="340"/>
          <w:jc w:val="center"/>
        </w:trPr>
        <w:tc>
          <w:tcPr>
            <w:tcW w:w="3384" w:type="dxa"/>
            <w:tcBorders>
              <w:top w:val="single" w:sz="6" w:space="0" w:color="auto"/>
              <w:right w:val="single" w:sz="12" w:space="0" w:color="auto"/>
            </w:tcBorders>
            <w:vAlign w:val="center"/>
          </w:tcPr>
          <w:p w14:paraId="17BA1E67"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14:paraId="5A2D17A7" w14:textId="77777777"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14:paraId="0EF15164" w14:textId="77777777"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14:paraId="5ACC1622" w14:textId="77777777" w:rsidR="006B3D2E" w:rsidRPr="001153FA" w:rsidRDefault="006B3D2E" w:rsidP="00C63E24">
            <w:pPr>
              <w:pStyle w:val="Value"/>
              <w:rPr>
                <w:sz w:val="18"/>
                <w:szCs w:val="18"/>
                <w:lang w:val="sk-SK" w:eastAsia="en-US"/>
              </w:rPr>
            </w:pPr>
          </w:p>
        </w:tc>
      </w:tr>
      <w:tr w:rsidR="006B3D2E" w:rsidRPr="00AA4D36" w14:paraId="243ED482" w14:textId="77777777">
        <w:trPr>
          <w:trHeight w:val="340"/>
          <w:jc w:val="center"/>
        </w:trPr>
        <w:tc>
          <w:tcPr>
            <w:tcW w:w="3384" w:type="dxa"/>
            <w:tcBorders>
              <w:right w:val="single" w:sz="12" w:space="0" w:color="auto"/>
            </w:tcBorders>
            <w:vAlign w:val="center"/>
          </w:tcPr>
          <w:p w14:paraId="7E927058"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14:paraId="52ECD994" w14:textId="77777777" w:rsidR="006B3D2E" w:rsidRPr="001153FA" w:rsidRDefault="006B3D2E" w:rsidP="00C63E24">
            <w:pPr>
              <w:pStyle w:val="Value"/>
              <w:rPr>
                <w:sz w:val="18"/>
                <w:szCs w:val="18"/>
                <w:lang w:val="sk-SK" w:eastAsia="en-US"/>
              </w:rPr>
            </w:pPr>
          </w:p>
        </w:tc>
        <w:tc>
          <w:tcPr>
            <w:tcW w:w="2268" w:type="dxa"/>
            <w:vAlign w:val="center"/>
          </w:tcPr>
          <w:p w14:paraId="6363D51C" w14:textId="77777777" w:rsidR="006B3D2E" w:rsidRPr="001153FA" w:rsidRDefault="006B3D2E" w:rsidP="00C63E24">
            <w:pPr>
              <w:pStyle w:val="Value"/>
              <w:rPr>
                <w:sz w:val="18"/>
                <w:szCs w:val="18"/>
                <w:lang w:val="sk-SK" w:eastAsia="en-US"/>
              </w:rPr>
            </w:pPr>
          </w:p>
        </w:tc>
        <w:tc>
          <w:tcPr>
            <w:tcW w:w="1622" w:type="dxa"/>
            <w:vAlign w:val="center"/>
          </w:tcPr>
          <w:p w14:paraId="07F384EB" w14:textId="77777777" w:rsidR="006B3D2E" w:rsidRPr="001153FA" w:rsidRDefault="006B3D2E" w:rsidP="00C63E24">
            <w:pPr>
              <w:pStyle w:val="Value"/>
              <w:rPr>
                <w:sz w:val="18"/>
                <w:szCs w:val="18"/>
                <w:lang w:val="sk-SK" w:eastAsia="en-US"/>
              </w:rPr>
            </w:pPr>
          </w:p>
        </w:tc>
      </w:tr>
      <w:tr w:rsidR="006B3D2E" w:rsidRPr="00AA4D36" w14:paraId="20958ED0" w14:textId="77777777">
        <w:trPr>
          <w:trHeight w:val="340"/>
          <w:jc w:val="center"/>
        </w:trPr>
        <w:tc>
          <w:tcPr>
            <w:tcW w:w="3384" w:type="dxa"/>
            <w:tcBorders>
              <w:bottom w:val="single" w:sz="12" w:space="0" w:color="auto"/>
              <w:right w:val="single" w:sz="12" w:space="0" w:color="auto"/>
            </w:tcBorders>
            <w:vAlign w:val="center"/>
          </w:tcPr>
          <w:p w14:paraId="196B4E5B"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14:paraId="44A9A557" w14:textId="77777777"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14:paraId="3B38E1DB" w14:textId="77777777"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14:paraId="103D73F1" w14:textId="77777777" w:rsidR="006B3D2E" w:rsidRPr="001153FA" w:rsidRDefault="006B3D2E" w:rsidP="00C63E24">
            <w:pPr>
              <w:pStyle w:val="Value"/>
              <w:rPr>
                <w:b/>
                <w:sz w:val="18"/>
                <w:szCs w:val="18"/>
                <w:lang w:val="sk-SK" w:eastAsia="en-US"/>
              </w:rPr>
            </w:pPr>
          </w:p>
        </w:tc>
      </w:tr>
    </w:tbl>
    <w:p w14:paraId="24948620" w14:textId="77777777" w:rsidR="006B3D2E" w:rsidRPr="00AA4D36" w:rsidRDefault="006B3D2E" w:rsidP="006B3D2E">
      <w:pPr>
        <w:rPr>
          <w:rFonts w:ascii="Arial Narrow" w:hAnsi="Arial Narrow"/>
          <w:sz w:val="18"/>
          <w:szCs w:val="18"/>
        </w:rPr>
      </w:pPr>
    </w:p>
    <w:p w14:paraId="70EA34D1"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14:paraId="63F922CB" w14:textId="77777777"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14:paraId="67B8C319" w14:textId="77777777" w:rsidR="00AA4D36" w:rsidRDefault="00AA4D36" w:rsidP="006B3D2E">
      <w:pPr>
        <w:pStyle w:val="Nzov"/>
        <w:spacing w:before="0" w:beforeAutospacing="0" w:after="60"/>
        <w:jc w:val="left"/>
        <w:rPr>
          <w:sz w:val="18"/>
          <w:szCs w:val="18"/>
        </w:rPr>
      </w:pPr>
    </w:p>
    <w:p w14:paraId="362191DD" w14:textId="77777777"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14:paraId="13C5BC87" w14:textId="77777777">
        <w:trPr>
          <w:jc w:val="center"/>
        </w:trPr>
        <w:tc>
          <w:tcPr>
            <w:tcW w:w="4577" w:type="dxa"/>
            <w:tcBorders>
              <w:top w:val="single" w:sz="12" w:space="0" w:color="auto"/>
              <w:bottom w:val="single" w:sz="12" w:space="0" w:color="auto"/>
              <w:right w:val="single" w:sz="12" w:space="0" w:color="auto"/>
            </w:tcBorders>
            <w:vAlign w:val="center"/>
          </w:tcPr>
          <w:p w14:paraId="40E5A7D2" w14:textId="77777777"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14:paraId="456409A4" w14:textId="77777777"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14:paraId="29D2B710"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14:paraId="48EFEA43"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23DE471C" w14:textId="77777777"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14:paraId="215ABC44" w14:textId="77777777" w:rsidR="00CC4A57" w:rsidRPr="00B80FC6" w:rsidRDefault="006F427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30F52DEF" w14:textId="77777777" w:rsidR="00CC4A57" w:rsidRPr="00B80FC6" w:rsidRDefault="006F4272" w:rsidP="00501ABD">
            <w:pPr>
              <w:jc w:val="right"/>
              <w:rPr>
                <w:sz w:val="16"/>
                <w:szCs w:val="16"/>
              </w:rPr>
            </w:pPr>
            <w:r>
              <w:rPr>
                <w:b/>
                <w:sz w:val="16"/>
                <w:szCs w:val="16"/>
              </w:rPr>
              <w:t>0</w:t>
            </w:r>
          </w:p>
        </w:tc>
      </w:tr>
      <w:tr w:rsidR="00CC4A57" w:rsidRPr="00AA4D36" w14:paraId="31038066" w14:textId="77777777">
        <w:trPr>
          <w:trHeight w:val="340"/>
          <w:jc w:val="center"/>
        </w:trPr>
        <w:tc>
          <w:tcPr>
            <w:tcW w:w="4577" w:type="dxa"/>
            <w:tcBorders>
              <w:top w:val="single" w:sz="12" w:space="0" w:color="auto"/>
              <w:bottom w:val="single" w:sz="6" w:space="0" w:color="auto"/>
              <w:right w:val="single" w:sz="12" w:space="0" w:color="auto"/>
            </w:tcBorders>
            <w:vAlign w:val="center"/>
          </w:tcPr>
          <w:p w14:paraId="36FAEE46" w14:textId="77777777"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14:paraId="5393B66A" w14:textId="77777777"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14:paraId="64C9E92E" w14:textId="77777777" w:rsidR="00CC4A57" w:rsidRPr="00B80FC6" w:rsidRDefault="00CC4A57" w:rsidP="00501ABD">
            <w:pPr>
              <w:jc w:val="right"/>
              <w:rPr>
                <w:sz w:val="16"/>
                <w:szCs w:val="16"/>
              </w:rPr>
            </w:pPr>
          </w:p>
        </w:tc>
      </w:tr>
      <w:tr w:rsidR="00CC4A57" w:rsidRPr="00AA4D36" w14:paraId="692FF49D" w14:textId="77777777">
        <w:trPr>
          <w:trHeight w:val="340"/>
          <w:jc w:val="center"/>
        </w:trPr>
        <w:tc>
          <w:tcPr>
            <w:tcW w:w="4577" w:type="dxa"/>
            <w:tcBorders>
              <w:top w:val="single" w:sz="6" w:space="0" w:color="auto"/>
              <w:bottom w:val="single" w:sz="12" w:space="0" w:color="auto"/>
              <w:right w:val="single" w:sz="12" w:space="0" w:color="auto"/>
            </w:tcBorders>
            <w:vAlign w:val="center"/>
          </w:tcPr>
          <w:p w14:paraId="6E61981A" w14:textId="77777777"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14:paraId="31150F7D" w14:textId="77777777"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14:paraId="0FFFF392" w14:textId="77777777" w:rsidR="00CC4A57" w:rsidRPr="001153FA" w:rsidRDefault="00CC4A57" w:rsidP="00501ABD">
            <w:pPr>
              <w:pStyle w:val="Value"/>
              <w:rPr>
                <w:sz w:val="18"/>
                <w:szCs w:val="18"/>
                <w:lang w:val="sk-SK" w:eastAsia="en-US"/>
              </w:rPr>
            </w:pPr>
          </w:p>
        </w:tc>
      </w:tr>
      <w:tr w:rsidR="00501ABD" w:rsidRPr="00AA4D36" w14:paraId="00B27628"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6FC81D4C"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14:paraId="6B18ECE2" w14:textId="164B572F" w:rsidR="00501ABD" w:rsidRPr="00B80FC6" w:rsidRDefault="000E4313" w:rsidP="00501ABD">
            <w:pPr>
              <w:jc w:val="right"/>
              <w:rPr>
                <w:sz w:val="16"/>
                <w:szCs w:val="16"/>
              </w:rPr>
            </w:pPr>
            <w:r>
              <w:rPr>
                <w:b/>
                <w:sz w:val="16"/>
                <w:szCs w:val="16"/>
              </w:rPr>
              <w:t>7000</w:t>
            </w:r>
          </w:p>
        </w:tc>
        <w:tc>
          <w:tcPr>
            <w:tcW w:w="2664" w:type="dxa"/>
            <w:tcBorders>
              <w:top w:val="single" w:sz="12" w:space="0" w:color="auto"/>
              <w:bottom w:val="single" w:sz="12" w:space="0" w:color="auto"/>
            </w:tcBorders>
            <w:vAlign w:val="center"/>
          </w:tcPr>
          <w:p w14:paraId="3644991B" w14:textId="77777777" w:rsidR="00501ABD" w:rsidRPr="00B80FC6" w:rsidRDefault="006F4272" w:rsidP="00501ABD">
            <w:pPr>
              <w:jc w:val="right"/>
              <w:rPr>
                <w:sz w:val="16"/>
                <w:szCs w:val="16"/>
              </w:rPr>
            </w:pPr>
            <w:r>
              <w:rPr>
                <w:b/>
                <w:sz w:val="16"/>
                <w:szCs w:val="16"/>
              </w:rPr>
              <w:t>0</w:t>
            </w:r>
          </w:p>
        </w:tc>
      </w:tr>
      <w:tr w:rsidR="00501ABD" w:rsidRPr="00AA4D36" w14:paraId="2D288C4C" w14:textId="77777777">
        <w:trPr>
          <w:trHeight w:val="340"/>
          <w:jc w:val="center"/>
        </w:trPr>
        <w:tc>
          <w:tcPr>
            <w:tcW w:w="4577" w:type="dxa"/>
            <w:tcBorders>
              <w:top w:val="single" w:sz="12" w:space="0" w:color="auto"/>
              <w:right w:val="single" w:sz="12" w:space="0" w:color="auto"/>
            </w:tcBorders>
            <w:vAlign w:val="center"/>
          </w:tcPr>
          <w:p w14:paraId="596B8BBC" w14:textId="2095632C" w:rsidR="00501ABD" w:rsidRPr="000E4313" w:rsidRDefault="000E4313" w:rsidP="00C63E24">
            <w:pPr>
              <w:rPr>
                <w:rFonts w:ascii="Arial Narrow" w:hAnsi="Arial Narrow" w:cs="Arial"/>
                <w:sz w:val="16"/>
                <w:szCs w:val="16"/>
              </w:rPr>
            </w:pPr>
            <w:r>
              <w:rPr>
                <w:rFonts w:ascii="Arial Narrow" w:hAnsi="Arial Narrow" w:cs="Arial"/>
                <w:sz w:val="16"/>
                <w:szCs w:val="16"/>
              </w:rPr>
              <w:t>Nájom 01.01.2022-31.07.2022</w:t>
            </w:r>
          </w:p>
        </w:tc>
        <w:tc>
          <w:tcPr>
            <w:tcW w:w="2793" w:type="dxa"/>
            <w:tcBorders>
              <w:top w:val="single" w:sz="12" w:space="0" w:color="auto"/>
              <w:left w:val="single" w:sz="12" w:space="0" w:color="auto"/>
            </w:tcBorders>
            <w:vAlign w:val="center"/>
          </w:tcPr>
          <w:p w14:paraId="0DDC95C6" w14:textId="1E0A50EC" w:rsidR="00501ABD" w:rsidRPr="000E4313" w:rsidRDefault="000E4313" w:rsidP="00C63E24">
            <w:pPr>
              <w:pStyle w:val="Value"/>
              <w:rPr>
                <w:sz w:val="16"/>
                <w:szCs w:val="16"/>
                <w:lang w:val="sk-SK" w:eastAsia="en-US"/>
              </w:rPr>
            </w:pPr>
            <w:r w:rsidRPr="000E4313">
              <w:rPr>
                <w:sz w:val="16"/>
                <w:szCs w:val="16"/>
                <w:lang w:val="sk-SK" w:eastAsia="en-US"/>
              </w:rPr>
              <w:t>7 000</w:t>
            </w:r>
          </w:p>
        </w:tc>
        <w:tc>
          <w:tcPr>
            <w:tcW w:w="2664" w:type="dxa"/>
            <w:tcBorders>
              <w:top w:val="single" w:sz="12" w:space="0" w:color="auto"/>
            </w:tcBorders>
            <w:vAlign w:val="center"/>
          </w:tcPr>
          <w:p w14:paraId="626A9023" w14:textId="77777777" w:rsidR="00501ABD" w:rsidRPr="000E4313" w:rsidRDefault="00501ABD" w:rsidP="00501ABD">
            <w:pPr>
              <w:pStyle w:val="Value"/>
              <w:rPr>
                <w:sz w:val="16"/>
                <w:szCs w:val="16"/>
                <w:lang w:val="sk-SK" w:eastAsia="en-US"/>
              </w:rPr>
            </w:pPr>
          </w:p>
        </w:tc>
      </w:tr>
      <w:tr w:rsidR="00501ABD" w:rsidRPr="00AA4D36" w14:paraId="42D417A3" w14:textId="77777777">
        <w:trPr>
          <w:trHeight w:val="340"/>
          <w:jc w:val="center"/>
        </w:trPr>
        <w:tc>
          <w:tcPr>
            <w:tcW w:w="4577" w:type="dxa"/>
            <w:tcBorders>
              <w:bottom w:val="single" w:sz="12" w:space="0" w:color="auto"/>
              <w:right w:val="single" w:sz="12" w:space="0" w:color="auto"/>
            </w:tcBorders>
            <w:vAlign w:val="center"/>
          </w:tcPr>
          <w:p w14:paraId="079B0393"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60E4C836"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43E1A718" w14:textId="77777777" w:rsidR="00501ABD" w:rsidRPr="001153FA" w:rsidRDefault="00501ABD" w:rsidP="00501ABD">
            <w:pPr>
              <w:pStyle w:val="Value"/>
              <w:rPr>
                <w:sz w:val="18"/>
                <w:szCs w:val="18"/>
                <w:lang w:val="sk-SK" w:eastAsia="en-US"/>
              </w:rPr>
            </w:pPr>
          </w:p>
        </w:tc>
      </w:tr>
      <w:tr w:rsidR="00501ABD" w:rsidRPr="00AA4D36" w14:paraId="5D22834B"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5D9BB2D6"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14:paraId="3928A7CA" w14:textId="597DCDCE" w:rsidR="00501ABD" w:rsidRPr="001153FA" w:rsidRDefault="00501ABD" w:rsidP="000E4313">
            <w:pPr>
              <w:pStyle w:val="Value"/>
              <w:rPr>
                <w:sz w:val="18"/>
                <w:szCs w:val="18"/>
                <w:lang w:val="sk-SK" w:eastAsia="en-US"/>
              </w:rPr>
            </w:pPr>
          </w:p>
        </w:tc>
        <w:tc>
          <w:tcPr>
            <w:tcW w:w="2664" w:type="dxa"/>
            <w:tcBorders>
              <w:top w:val="single" w:sz="12" w:space="0" w:color="auto"/>
              <w:bottom w:val="single" w:sz="12" w:space="0" w:color="auto"/>
            </w:tcBorders>
            <w:vAlign w:val="center"/>
          </w:tcPr>
          <w:p w14:paraId="67B9C75F" w14:textId="7AF30E70" w:rsidR="00501ABD" w:rsidRPr="001153FA" w:rsidRDefault="00501ABD" w:rsidP="00501ABD">
            <w:pPr>
              <w:pStyle w:val="Value"/>
              <w:rPr>
                <w:sz w:val="18"/>
                <w:szCs w:val="18"/>
                <w:lang w:val="sk-SK" w:eastAsia="en-US"/>
              </w:rPr>
            </w:pPr>
          </w:p>
        </w:tc>
      </w:tr>
      <w:tr w:rsidR="00501ABD" w:rsidRPr="00AA4D36" w14:paraId="016E1955" w14:textId="77777777">
        <w:trPr>
          <w:trHeight w:val="340"/>
          <w:jc w:val="center"/>
        </w:trPr>
        <w:tc>
          <w:tcPr>
            <w:tcW w:w="4577" w:type="dxa"/>
            <w:tcBorders>
              <w:top w:val="single" w:sz="12" w:space="0" w:color="auto"/>
              <w:right w:val="single" w:sz="12" w:space="0" w:color="auto"/>
            </w:tcBorders>
            <w:vAlign w:val="center"/>
          </w:tcPr>
          <w:p w14:paraId="1013B0C9" w14:textId="53944A4B" w:rsidR="00501ABD" w:rsidRPr="000E4313" w:rsidRDefault="00501ABD" w:rsidP="00C63E24">
            <w:pPr>
              <w:rPr>
                <w:rFonts w:ascii="Arial Narrow" w:hAnsi="Arial Narrow" w:cs="Arial"/>
                <w:sz w:val="16"/>
                <w:szCs w:val="16"/>
              </w:rPr>
            </w:pPr>
          </w:p>
        </w:tc>
        <w:tc>
          <w:tcPr>
            <w:tcW w:w="2793" w:type="dxa"/>
            <w:tcBorders>
              <w:top w:val="single" w:sz="12" w:space="0" w:color="auto"/>
              <w:left w:val="single" w:sz="12" w:space="0" w:color="auto"/>
            </w:tcBorders>
            <w:vAlign w:val="center"/>
          </w:tcPr>
          <w:p w14:paraId="5E71CF02" w14:textId="4A4D4010" w:rsidR="00501ABD" w:rsidRPr="000E4313" w:rsidRDefault="00501ABD" w:rsidP="00C63E24">
            <w:pPr>
              <w:pStyle w:val="Value"/>
              <w:rPr>
                <w:sz w:val="16"/>
                <w:szCs w:val="16"/>
                <w:lang w:val="sk-SK" w:eastAsia="en-US"/>
              </w:rPr>
            </w:pPr>
          </w:p>
        </w:tc>
        <w:tc>
          <w:tcPr>
            <w:tcW w:w="2664" w:type="dxa"/>
            <w:tcBorders>
              <w:top w:val="single" w:sz="12" w:space="0" w:color="auto"/>
            </w:tcBorders>
            <w:vAlign w:val="center"/>
          </w:tcPr>
          <w:p w14:paraId="4F1F5E36" w14:textId="77777777" w:rsidR="00501ABD" w:rsidRPr="000E4313" w:rsidRDefault="00501ABD" w:rsidP="00C63E24">
            <w:pPr>
              <w:pStyle w:val="Value"/>
              <w:rPr>
                <w:sz w:val="16"/>
                <w:szCs w:val="16"/>
                <w:lang w:val="sk-SK" w:eastAsia="en-US"/>
              </w:rPr>
            </w:pPr>
          </w:p>
        </w:tc>
      </w:tr>
      <w:tr w:rsidR="00501ABD" w:rsidRPr="00AA4D36" w14:paraId="5F353C86" w14:textId="77777777">
        <w:trPr>
          <w:trHeight w:val="340"/>
          <w:jc w:val="center"/>
        </w:trPr>
        <w:tc>
          <w:tcPr>
            <w:tcW w:w="4577" w:type="dxa"/>
            <w:tcBorders>
              <w:bottom w:val="single" w:sz="12" w:space="0" w:color="auto"/>
              <w:right w:val="single" w:sz="12" w:space="0" w:color="auto"/>
            </w:tcBorders>
            <w:vAlign w:val="center"/>
          </w:tcPr>
          <w:p w14:paraId="77CE91F1"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4AC1B001"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0389F97F" w14:textId="77777777" w:rsidR="00501ABD" w:rsidRPr="001153FA" w:rsidRDefault="00501ABD" w:rsidP="00C63E24">
            <w:pPr>
              <w:pStyle w:val="Value"/>
              <w:rPr>
                <w:sz w:val="18"/>
                <w:szCs w:val="18"/>
                <w:lang w:val="sk-SK" w:eastAsia="en-US"/>
              </w:rPr>
            </w:pPr>
          </w:p>
        </w:tc>
      </w:tr>
      <w:tr w:rsidR="00501ABD" w:rsidRPr="00AA4D36" w14:paraId="7955ED8A"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185FD426"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14:paraId="2F5A65C3" w14:textId="1D81516D" w:rsidR="00501ABD" w:rsidRPr="000E4313" w:rsidRDefault="000E4313" w:rsidP="00501ABD">
            <w:pPr>
              <w:jc w:val="right"/>
              <w:rPr>
                <w:sz w:val="16"/>
                <w:szCs w:val="16"/>
              </w:rPr>
            </w:pPr>
            <w:r w:rsidRPr="000E4313">
              <w:rPr>
                <w:sz w:val="16"/>
                <w:szCs w:val="16"/>
              </w:rPr>
              <w:t>157,15</w:t>
            </w:r>
          </w:p>
        </w:tc>
        <w:tc>
          <w:tcPr>
            <w:tcW w:w="2664" w:type="dxa"/>
            <w:tcBorders>
              <w:top w:val="single" w:sz="12" w:space="0" w:color="auto"/>
              <w:bottom w:val="single" w:sz="12" w:space="0" w:color="auto"/>
            </w:tcBorders>
            <w:vAlign w:val="center"/>
          </w:tcPr>
          <w:p w14:paraId="39FEA6E8" w14:textId="6DF1F5AC" w:rsidR="00501ABD" w:rsidRPr="00B80FC6" w:rsidRDefault="00501ABD" w:rsidP="00501ABD">
            <w:pPr>
              <w:jc w:val="right"/>
              <w:rPr>
                <w:sz w:val="16"/>
                <w:szCs w:val="16"/>
              </w:rPr>
            </w:pPr>
          </w:p>
        </w:tc>
      </w:tr>
      <w:tr w:rsidR="00501ABD" w:rsidRPr="00AA4D36" w14:paraId="2913D2DB" w14:textId="77777777">
        <w:trPr>
          <w:trHeight w:val="340"/>
          <w:jc w:val="center"/>
        </w:trPr>
        <w:tc>
          <w:tcPr>
            <w:tcW w:w="4577" w:type="dxa"/>
            <w:tcBorders>
              <w:top w:val="single" w:sz="12" w:space="0" w:color="auto"/>
              <w:right w:val="single" w:sz="12" w:space="0" w:color="auto"/>
            </w:tcBorders>
            <w:vAlign w:val="center"/>
          </w:tcPr>
          <w:p w14:paraId="7086D079" w14:textId="248500ED" w:rsidR="00501ABD" w:rsidRPr="00AA4D36" w:rsidRDefault="000E4313" w:rsidP="00C63E24">
            <w:pPr>
              <w:rPr>
                <w:rFonts w:ascii="Arial Narrow" w:hAnsi="Arial Narrow" w:cs="Arial"/>
                <w:sz w:val="18"/>
                <w:szCs w:val="18"/>
              </w:rPr>
            </w:pPr>
            <w:r w:rsidRPr="000E4313">
              <w:rPr>
                <w:rFonts w:ascii="Arial Narrow" w:hAnsi="Arial Narrow" w:cs="Arial"/>
                <w:sz w:val="16"/>
                <w:szCs w:val="16"/>
              </w:rPr>
              <w:t>Služby 12/2021</w:t>
            </w:r>
          </w:p>
        </w:tc>
        <w:tc>
          <w:tcPr>
            <w:tcW w:w="2793" w:type="dxa"/>
            <w:tcBorders>
              <w:top w:val="single" w:sz="12" w:space="0" w:color="auto"/>
              <w:left w:val="single" w:sz="12" w:space="0" w:color="auto"/>
            </w:tcBorders>
            <w:vAlign w:val="center"/>
          </w:tcPr>
          <w:p w14:paraId="7EF8B035" w14:textId="051D8776" w:rsidR="00501ABD" w:rsidRPr="000E4313" w:rsidRDefault="000E4313" w:rsidP="00C63E24">
            <w:pPr>
              <w:pStyle w:val="Value"/>
              <w:rPr>
                <w:sz w:val="16"/>
                <w:szCs w:val="16"/>
                <w:lang w:val="sk-SK" w:eastAsia="en-US"/>
              </w:rPr>
            </w:pPr>
            <w:r w:rsidRPr="000E4313">
              <w:rPr>
                <w:sz w:val="16"/>
                <w:szCs w:val="16"/>
                <w:lang w:val="sk-SK" w:eastAsia="en-US"/>
              </w:rPr>
              <w:t>157,15</w:t>
            </w:r>
          </w:p>
        </w:tc>
        <w:tc>
          <w:tcPr>
            <w:tcW w:w="2664" w:type="dxa"/>
            <w:tcBorders>
              <w:top w:val="single" w:sz="12" w:space="0" w:color="auto"/>
            </w:tcBorders>
            <w:vAlign w:val="center"/>
          </w:tcPr>
          <w:p w14:paraId="258CE401" w14:textId="77777777" w:rsidR="00501ABD" w:rsidRPr="000E4313" w:rsidRDefault="00501ABD" w:rsidP="00C63E24">
            <w:pPr>
              <w:pStyle w:val="Value"/>
              <w:rPr>
                <w:sz w:val="16"/>
                <w:szCs w:val="16"/>
                <w:lang w:val="sk-SK" w:eastAsia="en-US"/>
              </w:rPr>
            </w:pPr>
          </w:p>
        </w:tc>
      </w:tr>
      <w:tr w:rsidR="00501ABD" w:rsidRPr="00AA4D36" w14:paraId="2D193462" w14:textId="77777777">
        <w:trPr>
          <w:trHeight w:val="340"/>
          <w:jc w:val="center"/>
        </w:trPr>
        <w:tc>
          <w:tcPr>
            <w:tcW w:w="4577" w:type="dxa"/>
            <w:tcBorders>
              <w:bottom w:val="single" w:sz="12" w:space="0" w:color="auto"/>
              <w:right w:val="single" w:sz="12" w:space="0" w:color="auto"/>
            </w:tcBorders>
            <w:vAlign w:val="center"/>
          </w:tcPr>
          <w:p w14:paraId="788CE2E3"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4FE91BAB"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3CD75D0B" w14:textId="77777777" w:rsidR="00501ABD" w:rsidRPr="001153FA" w:rsidRDefault="00501ABD" w:rsidP="00C63E24">
            <w:pPr>
              <w:pStyle w:val="Value"/>
              <w:rPr>
                <w:sz w:val="18"/>
                <w:szCs w:val="18"/>
                <w:lang w:val="sk-SK" w:eastAsia="en-US"/>
              </w:rPr>
            </w:pPr>
          </w:p>
        </w:tc>
      </w:tr>
    </w:tbl>
    <w:p w14:paraId="3AFB4EB8" w14:textId="77777777" w:rsidR="006B3D2E" w:rsidRPr="00AA4D36" w:rsidRDefault="006B3D2E" w:rsidP="006B3D2E">
      <w:pPr>
        <w:pStyle w:val="Nzov"/>
        <w:spacing w:before="0" w:beforeAutospacing="0" w:after="60"/>
        <w:jc w:val="left"/>
        <w:rPr>
          <w:sz w:val="18"/>
          <w:szCs w:val="18"/>
        </w:rPr>
      </w:pPr>
    </w:p>
    <w:p w14:paraId="5607CEBF" w14:textId="77777777"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14:paraId="0493506E" w14:textId="77777777"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14:paraId="228133AD" w14:textId="77777777"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14:paraId="51A831AA"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14:paraId="3C861AFA"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14:paraId="7FC5C8F3" w14:textId="77777777"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14:paraId="61BB1434" w14:textId="77777777" w:rsidR="006B3D2E" w:rsidRDefault="006B3D2E" w:rsidP="006B3D2E">
      <w:pPr>
        <w:ind w:right="-468"/>
        <w:rPr>
          <w:rFonts w:ascii="Arial Narrow" w:hAnsi="Arial Narrow"/>
          <w:sz w:val="18"/>
          <w:szCs w:val="18"/>
        </w:rPr>
      </w:pPr>
    </w:p>
    <w:p w14:paraId="6102E787" w14:textId="77777777"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14:paraId="122A1677" w14:textId="77777777">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14:paraId="477921AD" w14:textId="77777777"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0D0DB873" w14:textId="77777777"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14:paraId="6269DC02"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14:paraId="6D746D22" w14:textId="77777777">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14:paraId="73AC8F9F" w14:textId="77777777"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3E0EB009" w14:textId="77777777"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14:paraId="54842B0D" w14:textId="77777777" w:rsidR="006B3D2E" w:rsidRPr="00AA4D36" w:rsidRDefault="006B3D2E" w:rsidP="00C63E24">
            <w:pPr>
              <w:pStyle w:val="TopHeader"/>
              <w:rPr>
                <w:sz w:val="18"/>
                <w:szCs w:val="18"/>
              </w:rPr>
            </w:pPr>
            <w:r w:rsidRPr="00AA4D36">
              <w:rPr>
                <w:sz w:val="18"/>
                <w:szCs w:val="18"/>
              </w:rPr>
              <w:t>Splatnosť</w:t>
            </w:r>
          </w:p>
        </w:tc>
      </w:tr>
      <w:tr w:rsidR="006B3D2E" w:rsidRPr="00AA4D36" w14:paraId="4EC783E5" w14:textId="77777777">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14:paraId="268BA245" w14:textId="77777777"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55DD00B7" w14:textId="77777777"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A71498B"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14:paraId="071F23E7" w14:textId="77777777"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14:paraId="50B1168E" w14:textId="77777777"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14:paraId="34BB23EC"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14:paraId="0A5DE283" w14:textId="77777777" w:rsidR="006B3D2E" w:rsidRPr="00AA4D36" w:rsidRDefault="006B3D2E" w:rsidP="00C63E24">
            <w:pPr>
              <w:pStyle w:val="TopHeader"/>
              <w:rPr>
                <w:sz w:val="18"/>
                <w:szCs w:val="18"/>
              </w:rPr>
            </w:pPr>
            <w:r w:rsidRPr="00AA4D36">
              <w:rPr>
                <w:sz w:val="18"/>
                <w:szCs w:val="18"/>
              </w:rPr>
              <w:t>viac ako päť rokov</w:t>
            </w:r>
          </w:p>
        </w:tc>
      </w:tr>
      <w:tr w:rsidR="006B3D2E" w:rsidRPr="00AA4D36" w14:paraId="5FF881E9" w14:textId="77777777">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571BCCE5"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14:paraId="60904BD3"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1AB9C74E"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14:paraId="641FB328"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14:paraId="2F28EBBC"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14:paraId="4FE85BD8"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14:paraId="2018516D"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14:paraId="4FE0C24D" w14:textId="77777777">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14:paraId="5B9CB424"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14:paraId="25B7A385" w14:textId="77777777"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14:paraId="1108E203" w14:textId="77777777"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14:paraId="1CD34583" w14:textId="77777777"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14:paraId="701E83CF" w14:textId="77777777"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14:paraId="5DB39881" w14:textId="77777777"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14:paraId="4DEE73E4" w14:textId="77777777" w:rsidR="006B3D2E" w:rsidRPr="001153FA" w:rsidRDefault="006B3D2E" w:rsidP="00C63E24">
            <w:pPr>
              <w:pStyle w:val="Value"/>
              <w:rPr>
                <w:sz w:val="18"/>
                <w:szCs w:val="18"/>
                <w:lang w:val="sk-SK" w:eastAsia="en-US"/>
              </w:rPr>
            </w:pPr>
          </w:p>
        </w:tc>
      </w:tr>
      <w:tr w:rsidR="006B3D2E" w:rsidRPr="00AA4D36" w14:paraId="7AFAC59B" w14:textId="77777777">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7C8AE0F5" w14:textId="77777777" w:rsidR="006B3D2E" w:rsidRPr="00AA4D36" w:rsidRDefault="006B3D2E" w:rsidP="00C63E24">
            <w:pPr>
              <w:rPr>
                <w:rFonts w:ascii="Arial Narrow" w:hAnsi="Arial Narrow"/>
                <w:sz w:val="18"/>
                <w:szCs w:val="18"/>
              </w:rPr>
            </w:pPr>
            <w:r w:rsidRPr="00AA4D36">
              <w:rPr>
                <w:rFonts w:ascii="Arial Narrow" w:hAnsi="Arial Narrow"/>
                <w:sz w:val="18"/>
                <w:szCs w:val="18"/>
              </w:rPr>
              <w:lastRenderedPageBreak/>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14:paraId="76E500CD" w14:textId="77777777"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14:paraId="4A5CA498" w14:textId="77777777"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14:paraId="5F233941" w14:textId="77777777"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14:paraId="65584AE0" w14:textId="77777777"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14:paraId="073D7288" w14:textId="77777777"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14:paraId="5B5F883F" w14:textId="77777777" w:rsidR="006B3D2E" w:rsidRPr="001153FA" w:rsidRDefault="006B3D2E" w:rsidP="00C63E24">
            <w:pPr>
              <w:pStyle w:val="Value"/>
              <w:rPr>
                <w:sz w:val="18"/>
                <w:szCs w:val="18"/>
                <w:lang w:val="sk-SK" w:eastAsia="en-US"/>
              </w:rPr>
            </w:pPr>
          </w:p>
        </w:tc>
      </w:tr>
      <w:tr w:rsidR="006B3D2E" w:rsidRPr="00AA4D36" w14:paraId="1BA157A6" w14:textId="77777777">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14:paraId="017BBAA8" w14:textId="77777777"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14:paraId="02B46F84" w14:textId="77777777"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14:paraId="5F26BC12" w14:textId="77777777"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14:paraId="6C09EED0" w14:textId="77777777"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14:paraId="541BA536" w14:textId="77777777"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14:paraId="439DE800" w14:textId="77777777"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14:paraId="1BDA2A9C" w14:textId="77777777" w:rsidR="006B3D2E" w:rsidRPr="001153FA" w:rsidRDefault="006B3D2E" w:rsidP="00C63E24">
            <w:pPr>
              <w:pStyle w:val="Value"/>
              <w:rPr>
                <w:b/>
                <w:sz w:val="18"/>
                <w:szCs w:val="18"/>
                <w:lang w:val="sk-SK" w:eastAsia="en-US"/>
              </w:rPr>
            </w:pPr>
          </w:p>
        </w:tc>
      </w:tr>
    </w:tbl>
    <w:p w14:paraId="17AC3EE5" w14:textId="77777777" w:rsidR="006B3D2E" w:rsidRPr="00AA4D36" w:rsidRDefault="006B3D2E" w:rsidP="006B3D2E">
      <w:pPr>
        <w:pStyle w:val="Nzov"/>
        <w:spacing w:before="0" w:beforeAutospacing="0" w:after="0"/>
        <w:jc w:val="both"/>
        <w:rPr>
          <w:sz w:val="18"/>
          <w:szCs w:val="18"/>
        </w:rPr>
      </w:pPr>
    </w:p>
    <w:p w14:paraId="45F58486" w14:textId="77777777" w:rsidR="00462239" w:rsidRPr="00462239" w:rsidRDefault="00462239" w:rsidP="00462239">
      <w:pPr>
        <w:ind w:right="-468"/>
        <w:rPr>
          <w:rFonts w:ascii="Arial Narrow" w:hAnsi="Arial Narrow"/>
          <w:b/>
          <w:bCs/>
          <w:sz w:val="18"/>
          <w:szCs w:val="18"/>
        </w:rPr>
      </w:pPr>
    </w:p>
    <w:p w14:paraId="76E9DE65"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14:paraId="0505C11B" w14:textId="77777777" w:rsidR="00462239" w:rsidRPr="00462239" w:rsidRDefault="00462239" w:rsidP="00462239">
      <w:pPr>
        <w:ind w:left="360" w:right="-468"/>
        <w:jc w:val="both"/>
        <w:rPr>
          <w:rFonts w:ascii="Arial Narrow" w:hAnsi="Arial Narrow"/>
          <w:bCs/>
          <w:sz w:val="18"/>
          <w:szCs w:val="18"/>
        </w:rPr>
      </w:pPr>
    </w:p>
    <w:p w14:paraId="48CDD863" w14:textId="77777777"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14:paraId="1BF334EB"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14:paraId="5C41E4E0"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14:paraId="66F6467B"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14:paraId="10FAC61C"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14:paraId="7F8EE973"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289ED358"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14:paraId="701EA677" w14:textId="77777777" w:rsidR="00462239" w:rsidRDefault="00462239" w:rsidP="00462239">
      <w:pPr>
        <w:ind w:right="-468"/>
        <w:rPr>
          <w:rFonts w:ascii="Arial Narrow" w:hAnsi="Arial Narrow"/>
          <w:bCs/>
          <w:sz w:val="18"/>
          <w:szCs w:val="18"/>
        </w:rPr>
      </w:pPr>
    </w:p>
    <w:p w14:paraId="62E518B7" w14:textId="77777777"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14:paraId="09F21D7E"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682F978D"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8622BAA" w14:textId="77777777"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5931D7C5" w14:textId="77777777"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14:paraId="3D69BE82"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4D5E726"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1D115800" w14:textId="77777777" w:rsidR="00173D8F" w:rsidRPr="001153FA" w:rsidRDefault="006F4272" w:rsidP="00C63E24">
            <w:pPr>
              <w:pStyle w:val="Value"/>
              <w:rPr>
                <w:b/>
                <w:sz w:val="18"/>
                <w:szCs w:val="18"/>
                <w:lang w:val="sk-SK" w:eastAsia="en-US"/>
              </w:rPr>
            </w:pPr>
            <w:r>
              <w:rPr>
                <w:b/>
                <w:sz w:val="16"/>
                <w:szCs w:val="16"/>
              </w:rPr>
              <w:t>1826,12</w:t>
            </w:r>
          </w:p>
        </w:tc>
      </w:tr>
      <w:tr w:rsidR="00173D8F" w:rsidRPr="00AA4D36" w14:paraId="6A7A787C"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CBE5825"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4D4851E4" w14:textId="77777777"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14:paraId="73708E64"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776D1305"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2E7FAF30" w14:textId="77777777" w:rsidR="00173D8F" w:rsidRPr="001153FA" w:rsidRDefault="00173D8F" w:rsidP="00C63E24">
            <w:pPr>
              <w:pStyle w:val="Value"/>
              <w:rPr>
                <w:sz w:val="18"/>
                <w:szCs w:val="18"/>
                <w:lang w:val="sk-SK" w:eastAsia="en-US"/>
              </w:rPr>
            </w:pPr>
          </w:p>
        </w:tc>
      </w:tr>
      <w:tr w:rsidR="00173D8F" w:rsidRPr="00AA4D36" w14:paraId="20601FBE"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01376E2"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45C48CF3" w14:textId="77777777" w:rsidR="00173D8F" w:rsidRPr="001153FA" w:rsidRDefault="00173D8F" w:rsidP="00C63E24">
            <w:pPr>
              <w:pStyle w:val="Value"/>
              <w:rPr>
                <w:sz w:val="18"/>
                <w:szCs w:val="18"/>
                <w:lang w:val="sk-SK" w:eastAsia="en-US"/>
              </w:rPr>
            </w:pPr>
          </w:p>
        </w:tc>
      </w:tr>
      <w:tr w:rsidR="00173D8F" w:rsidRPr="00AA4D36" w14:paraId="6161BB2C"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2AE9138"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1E05D8FA" w14:textId="77777777" w:rsidR="00173D8F" w:rsidRPr="001153FA" w:rsidRDefault="00173D8F" w:rsidP="00C63E24">
            <w:pPr>
              <w:pStyle w:val="Value"/>
              <w:rPr>
                <w:sz w:val="18"/>
                <w:szCs w:val="18"/>
                <w:lang w:val="sk-SK" w:eastAsia="en-US"/>
              </w:rPr>
            </w:pPr>
          </w:p>
        </w:tc>
      </w:tr>
      <w:tr w:rsidR="00173D8F" w:rsidRPr="00AA4D36" w14:paraId="1F7CCA7B"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7D56645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6546A3E" w14:textId="77777777" w:rsidR="00173D8F" w:rsidRPr="001153FA" w:rsidRDefault="00173D8F" w:rsidP="00C63E24">
            <w:pPr>
              <w:pStyle w:val="Value"/>
              <w:rPr>
                <w:sz w:val="18"/>
                <w:szCs w:val="18"/>
                <w:lang w:val="sk-SK" w:eastAsia="en-US"/>
              </w:rPr>
            </w:pPr>
          </w:p>
        </w:tc>
      </w:tr>
      <w:tr w:rsidR="00173D8F" w:rsidRPr="00AA4D36" w14:paraId="74318F0A"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1709133"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267F1411" w14:textId="77777777" w:rsidR="00173D8F" w:rsidRPr="001153FA" w:rsidRDefault="00173D8F" w:rsidP="00C63E24">
            <w:pPr>
              <w:pStyle w:val="Value"/>
              <w:rPr>
                <w:sz w:val="18"/>
                <w:szCs w:val="18"/>
                <w:lang w:val="sk-SK" w:eastAsia="en-US"/>
              </w:rPr>
            </w:pPr>
          </w:p>
        </w:tc>
      </w:tr>
      <w:tr w:rsidR="00173D8F" w:rsidRPr="00AA4D36" w14:paraId="15F9A46D"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C495BAF"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154F1587" w14:textId="77777777" w:rsidR="00173D8F" w:rsidRPr="001153FA" w:rsidRDefault="00173D8F" w:rsidP="00C63E24">
            <w:pPr>
              <w:pStyle w:val="Value"/>
              <w:rPr>
                <w:sz w:val="18"/>
                <w:szCs w:val="18"/>
                <w:lang w:val="sk-SK" w:eastAsia="en-US"/>
              </w:rPr>
            </w:pPr>
          </w:p>
        </w:tc>
      </w:tr>
      <w:tr w:rsidR="00173D8F" w:rsidRPr="00AA4D36" w14:paraId="5AF759C5"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525AEE9"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1B3D4CC" w14:textId="77777777" w:rsidR="00173D8F" w:rsidRPr="001153FA" w:rsidRDefault="00173D8F" w:rsidP="00C63E24">
            <w:pPr>
              <w:pStyle w:val="Value"/>
              <w:rPr>
                <w:sz w:val="18"/>
                <w:szCs w:val="18"/>
                <w:lang w:val="sk-SK" w:eastAsia="en-US"/>
              </w:rPr>
            </w:pPr>
          </w:p>
        </w:tc>
      </w:tr>
      <w:tr w:rsidR="00173D8F" w:rsidRPr="00AA4D36" w14:paraId="45848754"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E3BB53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3A46A08" w14:textId="77777777" w:rsidR="00173D8F" w:rsidRPr="001153FA" w:rsidRDefault="00173D8F" w:rsidP="00C63E24">
            <w:pPr>
              <w:pStyle w:val="Value"/>
              <w:rPr>
                <w:sz w:val="18"/>
                <w:szCs w:val="18"/>
                <w:lang w:val="sk-SK" w:eastAsia="en-US"/>
              </w:rPr>
            </w:pPr>
          </w:p>
        </w:tc>
      </w:tr>
      <w:tr w:rsidR="00173D8F" w:rsidRPr="00AA4D36" w14:paraId="16333942"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84873DE"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5E91B0A9" w14:textId="77777777" w:rsidR="00173D8F" w:rsidRPr="001153FA" w:rsidRDefault="006F4272" w:rsidP="00C63E24">
            <w:pPr>
              <w:pStyle w:val="Value"/>
              <w:rPr>
                <w:b/>
                <w:sz w:val="18"/>
                <w:szCs w:val="18"/>
                <w:lang w:val="sk-SK" w:eastAsia="en-US"/>
              </w:rPr>
            </w:pPr>
            <w:r>
              <w:rPr>
                <w:b/>
                <w:sz w:val="16"/>
                <w:szCs w:val="16"/>
              </w:rPr>
              <w:t>1826,12</w:t>
            </w:r>
          </w:p>
        </w:tc>
      </w:tr>
    </w:tbl>
    <w:p w14:paraId="4628681A" w14:textId="77777777" w:rsidR="00173D8F" w:rsidRDefault="00173D8F" w:rsidP="00173D8F">
      <w:pPr>
        <w:rPr>
          <w:rFonts w:ascii="Arial Narrow" w:hAnsi="Arial Narrow"/>
          <w:sz w:val="18"/>
          <w:szCs w:val="18"/>
        </w:rPr>
      </w:pPr>
    </w:p>
    <w:p w14:paraId="172E8018" w14:textId="77777777" w:rsidR="007C6778" w:rsidRPr="00AA4D36" w:rsidRDefault="007C6778" w:rsidP="00173D8F">
      <w:pPr>
        <w:rPr>
          <w:rFonts w:ascii="Arial Narrow" w:hAnsi="Arial Narrow"/>
          <w:sz w:val="18"/>
          <w:szCs w:val="18"/>
        </w:rPr>
      </w:pPr>
    </w:p>
    <w:p w14:paraId="6DF4D99B"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2F113CBE"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54CF4AF" w14:textId="77777777"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5453D4A2" w14:textId="77777777"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14:paraId="52C0CC25" w14:textId="7777777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43542276"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0DBACFC1" w14:textId="77777777" w:rsidR="00173D8F" w:rsidRPr="001153FA" w:rsidRDefault="006F4272" w:rsidP="00C63E24">
            <w:pPr>
              <w:pStyle w:val="Value"/>
              <w:rPr>
                <w:b/>
                <w:sz w:val="18"/>
                <w:szCs w:val="18"/>
                <w:lang w:val="sk-SK" w:eastAsia="en-US"/>
              </w:rPr>
            </w:pPr>
            <w:r>
              <w:rPr>
                <w:b/>
                <w:sz w:val="16"/>
                <w:szCs w:val="16"/>
              </w:rPr>
              <w:t>0</w:t>
            </w:r>
          </w:p>
        </w:tc>
      </w:tr>
      <w:tr w:rsidR="00173D8F" w:rsidRPr="00AA4D36" w14:paraId="23495F1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96487A6"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30B4CDD6" w14:textId="77777777"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14:paraId="4F3CBBB5" w14:textId="7777777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50D2A33E"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BCD54D8" w14:textId="77777777" w:rsidR="00173D8F" w:rsidRPr="001153FA" w:rsidRDefault="00173D8F" w:rsidP="00C63E24">
            <w:pPr>
              <w:pStyle w:val="Value"/>
              <w:rPr>
                <w:sz w:val="18"/>
                <w:szCs w:val="18"/>
                <w:lang w:val="sk-SK" w:eastAsia="en-US"/>
              </w:rPr>
            </w:pPr>
          </w:p>
        </w:tc>
      </w:tr>
      <w:tr w:rsidR="00173D8F" w:rsidRPr="00AA4D36" w14:paraId="24351F86"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7F9F56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B486AC6" w14:textId="77777777" w:rsidR="00173D8F" w:rsidRPr="001153FA" w:rsidRDefault="00173D8F" w:rsidP="00C63E24">
            <w:pPr>
              <w:pStyle w:val="Value"/>
              <w:rPr>
                <w:sz w:val="18"/>
                <w:szCs w:val="18"/>
                <w:lang w:val="sk-SK" w:eastAsia="en-US"/>
              </w:rPr>
            </w:pPr>
          </w:p>
        </w:tc>
      </w:tr>
      <w:tr w:rsidR="00173D8F" w:rsidRPr="00AA4D36" w14:paraId="32269ABA"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507193E"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1C6036E4" w14:textId="77777777" w:rsidR="00173D8F" w:rsidRPr="001153FA" w:rsidRDefault="00173D8F" w:rsidP="00C63E24">
            <w:pPr>
              <w:pStyle w:val="Value"/>
              <w:rPr>
                <w:sz w:val="18"/>
                <w:szCs w:val="18"/>
                <w:lang w:val="sk-SK" w:eastAsia="en-US"/>
              </w:rPr>
            </w:pPr>
          </w:p>
        </w:tc>
      </w:tr>
      <w:tr w:rsidR="00173D8F" w:rsidRPr="00AA4D36" w14:paraId="395BCB73"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E0A9981"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AFABBA" w14:textId="77777777" w:rsidR="00173D8F" w:rsidRPr="001153FA" w:rsidRDefault="00173D8F" w:rsidP="00C63E24">
            <w:pPr>
              <w:pStyle w:val="Value"/>
              <w:rPr>
                <w:sz w:val="18"/>
                <w:szCs w:val="18"/>
                <w:lang w:val="sk-SK" w:eastAsia="en-US"/>
              </w:rPr>
            </w:pPr>
          </w:p>
        </w:tc>
      </w:tr>
      <w:tr w:rsidR="00173D8F" w:rsidRPr="00AA4D36" w14:paraId="46034A93"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198BC31"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2B786D3B" w14:textId="77777777" w:rsidR="00173D8F" w:rsidRPr="001153FA" w:rsidRDefault="00173D8F" w:rsidP="00C63E24">
            <w:pPr>
              <w:pStyle w:val="Value"/>
              <w:rPr>
                <w:sz w:val="18"/>
                <w:szCs w:val="18"/>
                <w:lang w:val="sk-SK" w:eastAsia="en-US"/>
              </w:rPr>
            </w:pPr>
          </w:p>
        </w:tc>
      </w:tr>
      <w:tr w:rsidR="00173D8F" w:rsidRPr="00AA4D36" w14:paraId="53279FC7"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750B09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D933366" w14:textId="77777777" w:rsidR="00173D8F" w:rsidRPr="001153FA" w:rsidRDefault="00173D8F" w:rsidP="00C63E24">
            <w:pPr>
              <w:pStyle w:val="Value"/>
              <w:rPr>
                <w:sz w:val="18"/>
                <w:szCs w:val="18"/>
                <w:lang w:val="sk-SK" w:eastAsia="en-US"/>
              </w:rPr>
            </w:pPr>
          </w:p>
        </w:tc>
      </w:tr>
      <w:tr w:rsidR="00173D8F" w:rsidRPr="00AA4D36" w14:paraId="792F29B2" w14:textId="7777777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32297953"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7C202B6F" w14:textId="77777777" w:rsidR="00173D8F" w:rsidRPr="001153FA" w:rsidRDefault="006F4272" w:rsidP="00C63E24">
            <w:pPr>
              <w:pStyle w:val="Value"/>
              <w:rPr>
                <w:b/>
                <w:sz w:val="18"/>
                <w:szCs w:val="18"/>
                <w:lang w:val="sk-SK" w:eastAsia="en-US"/>
              </w:rPr>
            </w:pPr>
            <w:r>
              <w:rPr>
                <w:b/>
                <w:sz w:val="16"/>
                <w:szCs w:val="16"/>
              </w:rPr>
              <w:t>0</w:t>
            </w:r>
          </w:p>
        </w:tc>
      </w:tr>
    </w:tbl>
    <w:p w14:paraId="215F92EB" w14:textId="77777777" w:rsidR="00173D8F" w:rsidRPr="00AA4D36" w:rsidRDefault="00173D8F" w:rsidP="00173D8F">
      <w:pPr>
        <w:pStyle w:val="Nzov"/>
        <w:spacing w:before="0" w:beforeAutospacing="0" w:after="0"/>
        <w:jc w:val="left"/>
        <w:rPr>
          <w:sz w:val="18"/>
          <w:szCs w:val="18"/>
        </w:rPr>
      </w:pPr>
    </w:p>
    <w:p w14:paraId="6A940195"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14:paraId="4B0DA485" w14:textId="77777777" w:rsidR="00173D8F" w:rsidRPr="00AA4D36" w:rsidRDefault="00173D8F" w:rsidP="00173D8F">
      <w:pPr>
        <w:ind w:right="-468"/>
        <w:jc w:val="both"/>
        <w:rPr>
          <w:rFonts w:ascii="Arial Narrow" w:hAnsi="Arial Narrow"/>
          <w:bCs/>
          <w:sz w:val="18"/>
          <w:szCs w:val="18"/>
        </w:rPr>
      </w:pPr>
    </w:p>
    <w:p w14:paraId="656D51AA" w14:textId="77777777" w:rsidR="00C63E24" w:rsidRPr="00AA4D36" w:rsidRDefault="00C63E24" w:rsidP="00C63E24">
      <w:pPr>
        <w:pStyle w:val="Nzov"/>
        <w:spacing w:before="0" w:beforeAutospacing="0" w:after="0"/>
        <w:jc w:val="left"/>
        <w:rPr>
          <w:sz w:val="18"/>
          <w:szCs w:val="18"/>
        </w:rPr>
      </w:pPr>
      <w:r w:rsidRPr="00AA4D36">
        <w:rPr>
          <w:sz w:val="18"/>
          <w:szCs w:val="18"/>
        </w:rPr>
        <w:lastRenderedPageBreak/>
        <w:t>25. Informácie k časti G. písm. b) prílohy č. 3 o rezervách</w:t>
      </w:r>
    </w:p>
    <w:p w14:paraId="2DE2CE4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14:paraId="27BADBB2" w14:textId="77777777"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71118796" w14:textId="77777777"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488B6BFE" w14:textId="77777777" w:rsidR="00C63E24" w:rsidRPr="00AA4D36" w:rsidRDefault="00C63E24" w:rsidP="00C63E24">
            <w:pPr>
              <w:pStyle w:val="TopHeader"/>
              <w:rPr>
                <w:sz w:val="18"/>
                <w:szCs w:val="18"/>
              </w:rPr>
            </w:pPr>
            <w:r w:rsidRPr="00AA4D36">
              <w:rPr>
                <w:sz w:val="18"/>
                <w:szCs w:val="18"/>
              </w:rPr>
              <w:t>Bežné účtovné obdobie</w:t>
            </w:r>
          </w:p>
        </w:tc>
      </w:tr>
      <w:tr w:rsidR="00C63E24" w:rsidRPr="00AA4D36" w14:paraId="2B0224B8" w14:textId="77777777"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14:paraId="468B0F22"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5FD07287"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5AC68374" w14:textId="77777777"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14:paraId="0CADCDE3" w14:textId="77777777"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14:paraId="02C041A7" w14:textId="77777777"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24A36263"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7179DFC9"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0C476C88"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2B1B4E0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518D84B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3D28307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49D8784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108C4D3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338668BD"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6B8B0872"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FCFE2F1" w14:textId="77777777" w:rsidR="00C63E24" w:rsidRPr="001153FA" w:rsidRDefault="006F4272"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7542162F" w14:textId="77777777" w:rsidR="00C63E24" w:rsidRPr="001153FA" w:rsidRDefault="006F4272"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0359F2BA" w14:textId="77777777" w:rsidR="00C63E24" w:rsidRPr="001153FA" w:rsidRDefault="006F4272"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2CC1818B" w14:textId="77777777"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16937F46" w14:textId="77777777" w:rsidR="00C63E24" w:rsidRPr="001153FA" w:rsidRDefault="006F4272" w:rsidP="00C63E24">
            <w:pPr>
              <w:pStyle w:val="Value"/>
              <w:rPr>
                <w:b/>
                <w:sz w:val="18"/>
                <w:szCs w:val="18"/>
                <w:lang w:val="sk-SK" w:eastAsia="en-US"/>
              </w:rPr>
            </w:pPr>
            <w:r>
              <w:rPr>
                <w:b/>
                <w:sz w:val="16"/>
                <w:szCs w:val="16"/>
              </w:rPr>
              <w:t>0</w:t>
            </w:r>
          </w:p>
        </w:tc>
      </w:tr>
      <w:tr w:rsidR="00C63E24" w:rsidRPr="00AA4D36" w14:paraId="26DF7010" w14:textId="77777777"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466CD900" w14:textId="77777777"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8CDB3A2" w14:textId="77777777"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66713780" w14:textId="77777777"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206B07B0" w14:textId="77777777"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14:paraId="4512AAC7" w14:textId="77777777"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782E64D6" w14:textId="77777777" w:rsidR="00C63E24" w:rsidRPr="001153FA" w:rsidRDefault="00C63E24" w:rsidP="00C63E24">
            <w:pPr>
              <w:pStyle w:val="Value"/>
              <w:rPr>
                <w:sz w:val="18"/>
                <w:szCs w:val="18"/>
                <w:lang w:val="sk-SK" w:eastAsia="en-US"/>
              </w:rPr>
            </w:pPr>
          </w:p>
        </w:tc>
      </w:tr>
      <w:tr w:rsidR="00C63E24" w:rsidRPr="00AA4D36" w14:paraId="4126E92F"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4DAD546"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A34D8DD"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1870687C"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B651A7D" w14:textId="77777777"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60B60526" w14:textId="77777777"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41F0778B" w14:textId="77777777" w:rsidR="00C63E24" w:rsidRPr="001153FA" w:rsidRDefault="00C63E24" w:rsidP="00C63E24">
            <w:pPr>
              <w:pStyle w:val="Value"/>
              <w:rPr>
                <w:sz w:val="18"/>
                <w:szCs w:val="18"/>
                <w:lang w:val="sk-SK" w:eastAsia="en-US"/>
              </w:rPr>
            </w:pPr>
          </w:p>
        </w:tc>
      </w:tr>
      <w:tr w:rsidR="00C63E24" w:rsidRPr="00AA4D36" w14:paraId="0F03819E" w14:textId="77777777"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0CCC9A2D" w14:textId="77777777"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20436B9E" w14:textId="77777777"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558459E0" w14:textId="77777777"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5178B92C" w14:textId="77777777"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14:paraId="1F649BD0" w14:textId="77777777"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14:paraId="71BA3155" w14:textId="77777777" w:rsidR="00C63E24" w:rsidRPr="001153FA" w:rsidRDefault="00C63E24" w:rsidP="00C63E24">
            <w:pPr>
              <w:pStyle w:val="Value"/>
              <w:rPr>
                <w:sz w:val="18"/>
                <w:szCs w:val="18"/>
                <w:lang w:val="sk-SK" w:eastAsia="en-US"/>
              </w:rPr>
            </w:pPr>
          </w:p>
        </w:tc>
      </w:tr>
      <w:tr w:rsidR="00C63E24" w:rsidRPr="00AA4D36" w14:paraId="6BE17854" w14:textId="77777777"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14904811"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14:paraId="7E297A74"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14:paraId="184BC2E2"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14:paraId="2D800CA1" w14:textId="77777777"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14:paraId="24713CA1" w14:textId="77777777"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14:paraId="272FB28C" w14:textId="77777777" w:rsidR="00C63E24" w:rsidRPr="001153FA" w:rsidRDefault="00C63E24" w:rsidP="00C63E24">
            <w:pPr>
              <w:pStyle w:val="Value"/>
              <w:rPr>
                <w:sz w:val="18"/>
                <w:szCs w:val="18"/>
                <w:lang w:val="sk-SK" w:eastAsia="en-US"/>
              </w:rPr>
            </w:pPr>
          </w:p>
        </w:tc>
      </w:tr>
      <w:tr w:rsidR="00C63E24" w:rsidRPr="00AA4D36" w14:paraId="2A3AA789" w14:textId="77777777"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43D215B1" w14:textId="77777777"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6D9705C8" w14:textId="77777777"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55C5CBBB" w14:textId="77777777"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2025AB5D" w14:textId="77777777"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14:paraId="602BCDE0" w14:textId="77777777"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B85E1F8" w14:textId="77777777" w:rsidR="00C63E24" w:rsidRPr="001153FA" w:rsidRDefault="00C63E24" w:rsidP="00C63E24">
            <w:pPr>
              <w:pStyle w:val="Value"/>
              <w:rPr>
                <w:sz w:val="18"/>
                <w:szCs w:val="18"/>
                <w:lang w:val="sk-SK" w:eastAsia="en-US"/>
              </w:rPr>
            </w:pPr>
          </w:p>
        </w:tc>
      </w:tr>
      <w:tr w:rsidR="0059582E" w:rsidRPr="00AA4D36" w14:paraId="3C9F5F0B"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2739EE57"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794297" w14:textId="77777777" w:rsidR="0059582E" w:rsidRPr="001153FA" w:rsidRDefault="006F427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6AFC8387" w14:textId="77777777" w:rsidR="0059582E" w:rsidRPr="001153FA" w:rsidRDefault="006F427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744EC8CD" w14:textId="77777777" w:rsidR="0059582E" w:rsidRPr="001153FA" w:rsidRDefault="006F4272"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0D7A5CEF" w14:textId="77777777"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2A4BE510" w14:textId="77777777" w:rsidR="0059582E" w:rsidRPr="001153FA" w:rsidRDefault="006F4272" w:rsidP="0059582E">
            <w:pPr>
              <w:pStyle w:val="Value"/>
              <w:rPr>
                <w:b/>
                <w:sz w:val="18"/>
                <w:szCs w:val="18"/>
                <w:lang w:val="sk-SK" w:eastAsia="en-US"/>
              </w:rPr>
            </w:pPr>
            <w:r>
              <w:rPr>
                <w:b/>
                <w:sz w:val="16"/>
                <w:szCs w:val="16"/>
              </w:rPr>
              <w:t>0</w:t>
            </w:r>
          </w:p>
        </w:tc>
      </w:tr>
      <w:tr w:rsidR="0059582E" w:rsidRPr="00AA4D36" w14:paraId="31E4372D" w14:textId="77777777"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490E06BB"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A2516B1"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14:paraId="3BE44736"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14:paraId="3F8CC453" w14:textId="77777777"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14:paraId="16547899" w14:textId="77777777"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14:paraId="41A35442" w14:textId="77777777" w:rsidR="0059582E" w:rsidRPr="001153FA" w:rsidRDefault="0059582E" w:rsidP="00C63E24">
            <w:pPr>
              <w:pStyle w:val="Value"/>
              <w:rPr>
                <w:sz w:val="18"/>
                <w:szCs w:val="18"/>
                <w:lang w:val="sk-SK" w:eastAsia="en-US"/>
              </w:rPr>
            </w:pPr>
          </w:p>
        </w:tc>
      </w:tr>
      <w:tr w:rsidR="0059582E" w:rsidRPr="00AA4D36" w14:paraId="20C72779"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1B2592F7"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0B83CA80"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59FC4FE3"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3F91AAEE"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525742C7"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78A9AFB8" w14:textId="77777777" w:rsidR="0059582E" w:rsidRPr="001153FA" w:rsidRDefault="0059582E" w:rsidP="00C63E24">
            <w:pPr>
              <w:pStyle w:val="Value"/>
              <w:rPr>
                <w:sz w:val="18"/>
                <w:szCs w:val="18"/>
                <w:lang w:val="sk-SK" w:eastAsia="en-US"/>
              </w:rPr>
            </w:pPr>
          </w:p>
        </w:tc>
      </w:tr>
      <w:tr w:rsidR="0059582E" w:rsidRPr="00AA4D36" w14:paraId="795A361B"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134209BA"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677BE3F5"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16E52179"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6F41CEE9"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4AABA413"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35C2483E" w14:textId="77777777" w:rsidR="0059582E" w:rsidRPr="001153FA" w:rsidRDefault="0059582E" w:rsidP="00C63E24">
            <w:pPr>
              <w:pStyle w:val="Value"/>
              <w:rPr>
                <w:sz w:val="18"/>
                <w:szCs w:val="18"/>
                <w:lang w:val="sk-SK" w:eastAsia="en-US"/>
              </w:rPr>
            </w:pPr>
          </w:p>
        </w:tc>
      </w:tr>
      <w:tr w:rsidR="0059582E" w:rsidRPr="00AA4D36" w14:paraId="729FC8C7" w14:textId="77777777"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14DAA3DF"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22CD5172"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14:paraId="39BA3511"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14:paraId="37929EEC"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14:paraId="0EE7A418"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14:paraId="678EF6D2" w14:textId="77777777" w:rsidR="0059582E" w:rsidRPr="001153FA" w:rsidRDefault="0059582E" w:rsidP="00C63E24">
            <w:pPr>
              <w:pStyle w:val="Value"/>
              <w:rPr>
                <w:sz w:val="18"/>
                <w:szCs w:val="18"/>
                <w:lang w:val="sk-SK" w:eastAsia="en-US"/>
              </w:rPr>
            </w:pPr>
          </w:p>
        </w:tc>
      </w:tr>
      <w:tr w:rsidR="0059582E" w:rsidRPr="00AA4D36" w14:paraId="5CDF9018"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6E6691C"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05B49E4"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92E66E6"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42E72CE" w14:textId="77777777"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54F70441" w14:textId="77777777"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236B0D07" w14:textId="77777777" w:rsidR="0059582E" w:rsidRPr="001153FA" w:rsidRDefault="0059582E" w:rsidP="00C63E24">
            <w:pPr>
              <w:pStyle w:val="Value"/>
              <w:rPr>
                <w:sz w:val="18"/>
                <w:szCs w:val="18"/>
                <w:lang w:val="sk-SK" w:eastAsia="en-US"/>
              </w:rPr>
            </w:pPr>
          </w:p>
        </w:tc>
      </w:tr>
      <w:tr w:rsidR="0059582E" w:rsidRPr="00AA4D36" w14:paraId="0CFF71E0"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07A7DEA9" w14:textId="77777777"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E15A920"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3005FF27"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711A3C6E" w14:textId="77777777"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168D29D2" w14:textId="77777777"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408A1975" w14:textId="77777777" w:rsidR="0059582E" w:rsidRPr="001153FA" w:rsidRDefault="0059582E" w:rsidP="00C63E24">
            <w:pPr>
              <w:pStyle w:val="Value"/>
              <w:rPr>
                <w:b/>
                <w:sz w:val="18"/>
                <w:szCs w:val="18"/>
                <w:lang w:val="sk-SK" w:eastAsia="en-US"/>
              </w:rPr>
            </w:pPr>
          </w:p>
        </w:tc>
      </w:tr>
    </w:tbl>
    <w:p w14:paraId="3EC06615" w14:textId="77777777" w:rsidR="00C63E24" w:rsidRPr="00AA4D36" w:rsidRDefault="00C63E24" w:rsidP="00C63E24">
      <w:pPr>
        <w:rPr>
          <w:rFonts w:ascii="Arial Narrow" w:hAnsi="Arial Narrow"/>
          <w:sz w:val="18"/>
          <w:szCs w:val="18"/>
        </w:rPr>
      </w:pPr>
    </w:p>
    <w:p w14:paraId="761906F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14:paraId="522BDD2C" w14:textId="77777777"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392C7185" w14:textId="77777777"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14:paraId="790BBBAD"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25478E5E" w14:textId="77777777"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77D0CE9A"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2092E02F"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3DAF36D4" w14:textId="77777777"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14:paraId="05D72EFF" w14:textId="77777777"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14:paraId="2B32A728" w14:textId="77777777"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14:paraId="51437E0D"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6B9BE686"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452D773A"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7C43C60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4F120D0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14:paraId="028BC99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14:paraId="47C1C18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14:paraId="6F2B4FA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14:paraId="668BD6ED"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56E7A4AE"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FA586BF" w14:textId="77777777" w:rsidR="0059582E" w:rsidRPr="001153FA" w:rsidRDefault="006F427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5C2F1790" w14:textId="77777777" w:rsidR="0059582E" w:rsidRPr="001153FA" w:rsidRDefault="006F427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15A7E8C6" w14:textId="77777777" w:rsidR="0059582E" w:rsidRPr="001153FA" w:rsidRDefault="006F427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6599B843"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553ED55B" w14:textId="77777777" w:rsidR="0059582E" w:rsidRPr="001153FA" w:rsidRDefault="006F4272" w:rsidP="0059582E">
            <w:pPr>
              <w:pStyle w:val="Value"/>
              <w:rPr>
                <w:b/>
                <w:sz w:val="18"/>
                <w:szCs w:val="18"/>
                <w:lang w:val="sk-SK" w:eastAsia="en-US"/>
              </w:rPr>
            </w:pPr>
            <w:r>
              <w:rPr>
                <w:b/>
                <w:sz w:val="16"/>
                <w:szCs w:val="16"/>
              </w:rPr>
              <w:t>0</w:t>
            </w:r>
          </w:p>
        </w:tc>
      </w:tr>
      <w:tr w:rsidR="0059582E" w:rsidRPr="00AA4D36" w14:paraId="7134695E"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1DC13E42"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197E1CA1"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161D1E3D"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761DC427"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6EFAFCA2"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2DBAC56B" w14:textId="77777777" w:rsidR="0059582E" w:rsidRPr="001153FA" w:rsidRDefault="0059582E" w:rsidP="00C63E24">
            <w:pPr>
              <w:pStyle w:val="Value"/>
              <w:rPr>
                <w:sz w:val="18"/>
                <w:szCs w:val="18"/>
                <w:lang w:val="sk-SK" w:eastAsia="en-US"/>
              </w:rPr>
            </w:pPr>
          </w:p>
        </w:tc>
      </w:tr>
      <w:tr w:rsidR="0059582E" w:rsidRPr="00AA4D36" w14:paraId="5206AC11"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2BB30A4"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245AFDC"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2678722D"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75C0FE5D"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7EB23B5"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2C59C36" w14:textId="77777777" w:rsidR="0059582E" w:rsidRPr="001153FA" w:rsidRDefault="0059582E" w:rsidP="00C63E24">
            <w:pPr>
              <w:pStyle w:val="Value"/>
              <w:rPr>
                <w:sz w:val="18"/>
                <w:szCs w:val="18"/>
                <w:lang w:val="sk-SK" w:eastAsia="en-US"/>
              </w:rPr>
            </w:pPr>
          </w:p>
        </w:tc>
      </w:tr>
      <w:tr w:rsidR="0059582E" w:rsidRPr="00AA4D36" w14:paraId="4382EB02"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6503E9F5"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233376A"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61E1CE6C"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EB8FB2C"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9889D15"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58FED6CA" w14:textId="77777777" w:rsidR="0059582E" w:rsidRPr="001153FA" w:rsidRDefault="0059582E" w:rsidP="00C63E24">
            <w:pPr>
              <w:pStyle w:val="Value"/>
              <w:rPr>
                <w:sz w:val="18"/>
                <w:szCs w:val="18"/>
                <w:lang w:val="sk-SK" w:eastAsia="en-US"/>
              </w:rPr>
            </w:pPr>
          </w:p>
        </w:tc>
      </w:tr>
      <w:tr w:rsidR="0059582E" w:rsidRPr="00AA4D36" w14:paraId="76B533EE" w14:textId="77777777"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14:paraId="107E8D96"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20A6F82"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564BB06"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467A521"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5736B58F"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8E00F3B" w14:textId="77777777" w:rsidR="0059582E" w:rsidRPr="001153FA" w:rsidRDefault="0059582E" w:rsidP="00C63E24">
            <w:pPr>
              <w:pStyle w:val="Value"/>
              <w:rPr>
                <w:sz w:val="18"/>
                <w:szCs w:val="18"/>
                <w:lang w:val="sk-SK" w:eastAsia="en-US"/>
              </w:rPr>
            </w:pPr>
          </w:p>
        </w:tc>
      </w:tr>
      <w:tr w:rsidR="0059582E" w:rsidRPr="00AA4D36" w14:paraId="663030FB" w14:textId="77777777"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20962813" w14:textId="77777777"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B8C290F" w14:textId="77777777"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0B0FFB38" w14:textId="77777777"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7F2553DA" w14:textId="77777777"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14:paraId="560EE175" w14:textId="77777777"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14:paraId="13EC2ABC" w14:textId="77777777" w:rsidR="0059582E" w:rsidRPr="001153FA" w:rsidRDefault="0059582E" w:rsidP="00C63E24">
            <w:pPr>
              <w:pStyle w:val="Value"/>
              <w:rPr>
                <w:sz w:val="18"/>
                <w:szCs w:val="18"/>
                <w:lang w:val="sk-SK" w:eastAsia="en-US"/>
              </w:rPr>
            </w:pPr>
          </w:p>
        </w:tc>
      </w:tr>
      <w:tr w:rsidR="0059582E" w:rsidRPr="00AA4D36" w14:paraId="34BD2C0A"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61D40059"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D1E3724" w14:textId="77777777" w:rsidR="0059582E" w:rsidRPr="001153FA" w:rsidRDefault="006F427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2B362DA1" w14:textId="77777777" w:rsidR="0059582E" w:rsidRPr="001153FA" w:rsidRDefault="006F427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58815340" w14:textId="77777777" w:rsidR="0059582E" w:rsidRPr="001153FA" w:rsidRDefault="006F427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7463AF50"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2F4993F0" w14:textId="77777777" w:rsidR="0059582E" w:rsidRPr="001153FA" w:rsidRDefault="006F4272" w:rsidP="0059582E">
            <w:pPr>
              <w:pStyle w:val="Value"/>
              <w:rPr>
                <w:b/>
                <w:sz w:val="18"/>
                <w:szCs w:val="18"/>
                <w:lang w:val="sk-SK" w:eastAsia="en-US"/>
              </w:rPr>
            </w:pPr>
            <w:r>
              <w:rPr>
                <w:b/>
                <w:sz w:val="16"/>
                <w:szCs w:val="16"/>
              </w:rPr>
              <w:t>0</w:t>
            </w:r>
          </w:p>
        </w:tc>
      </w:tr>
      <w:tr w:rsidR="0059582E" w:rsidRPr="00AA4D36" w14:paraId="4A73DB49"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584F4AE8"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4F986DC"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23B7AB4C"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5833425F"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41862674"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527E1837" w14:textId="77777777" w:rsidR="0059582E" w:rsidRPr="001153FA" w:rsidRDefault="0059582E" w:rsidP="00C63E24">
            <w:pPr>
              <w:pStyle w:val="Value"/>
              <w:rPr>
                <w:sz w:val="18"/>
                <w:szCs w:val="18"/>
                <w:lang w:val="sk-SK" w:eastAsia="en-US"/>
              </w:rPr>
            </w:pPr>
          </w:p>
        </w:tc>
      </w:tr>
      <w:tr w:rsidR="0059582E" w:rsidRPr="00AA4D36" w14:paraId="19F060DF"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59B0492C"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AF40C07"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5F7E49B9"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0ADF2E9A"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2F0B8F1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97DCB62" w14:textId="77777777" w:rsidR="0059582E" w:rsidRPr="001153FA" w:rsidRDefault="0059582E" w:rsidP="00C63E24">
            <w:pPr>
              <w:pStyle w:val="Value"/>
              <w:rPr>
                <w:sz w:val="18"/>
                <w:szCs w:val="18"/>
                <w:lang w:val="sk-SK" w:eastAsia="en-US"/>
              </w:rPr>
            </w:pPr>
          </w:p>
        </w:tc>
      </w:tr>
      <w:tr w:rsidR="0059582E" w:rsidRPr="00AA4D36" w14:paraId="087732B0"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35C0FE90"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7F2B2F4"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4C80FE9"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A172C3E"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7609351D"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5A479DA2" w14:textId="77777777" w:rsidR="0059582E" w:rsidRPr="001153FA" w:rsidRDefault="0059582E" w:rsidP="00C63E24">
            <w:pPr>
              <w:pStyle w:val="Value"/>
              <w:rPr>
                <w:sz w:val="18"/>
                <w:szCs w:val="18"/>
                <w:lang w:val="sk-SK" w:eastAsia="en-US"/>
              </w:rPr>
            </w:pPr>
          </w:p>
        </w:tc>
      </w:tr>
      <w:tr w:rsidR="0059582E" w:rsidRPr="00AA4D36" w14:paraId="326D46C6"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5FE02D74"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63C98BA"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DBBEC63"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D68837B"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6D88E6A3"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804FD11" w14:textId="77777777" w:rsidR="0059582E" w:rsidRPr="001153FA" w:rsidRDefault="0059582E" w:rsidP="00C63E24">
            <w:pPr>
              <w:pStyle w:val="Value"/>
              <w:rPr>
                <w:sz w:val="18"/>
                <w:szCs w:val="18"/>
                <w:lang w:val="sk-SK" w:eastAsia="en-US"/>
              </w:rPr>
            </w:pPr>
          </w:p>
        </w:tc>
      </w:tr>
      <w:tr w:rsidR="0059582E" w:rsidRPr="00AA4D36" w14:paraId="1D8D9745"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2540EC5A"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B80B0B"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1D8C7060"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FBFE260"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6F5C4BFF"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42DC6EA5" w14:textId="77777777" w:rsidR="0059582E" w:rsidRPr="001153FA" w:rsidRDefault="0059582E" w:rsidP="00C63E24">
            <w:pPr>
              <w:pStyle w:val="Value"/>
              <w:rPr>
                <w:sz w:val="18"/>
                <w:szCs w:val="18"/>
                <w:lang w:val="sk-SK" w:eastAsia="en-US"/>
              </w:rPr>
            </w:pPr>
          </w:p>
        </w:tc>
      </w:tr>
      <w:tr w:rsidR="0059582E" w:rsidRPr="00AA4D36" w14:paraId="2716C8F9"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5BF0F80C" w14:textId="77777777"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668D739"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3F159101"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3968B166" w14:textId="77777777"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14:paraId="006A6E53" w14:textId="77777777"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14:paraId="0E171895" w14:textId="77777777" w:rsidR="0059582E" w:rsidRPr="001153FA" w:rsidRDefault="0059582E" w:rsidP="00C63E24">
            <w:pPr>
              <w:pStyle w:val="Value"/>
              <w:rPr>
                <w:b/>
                <w:sz w:val="18"/>
                <w:szCs w:val="18"/>
                <w:lang w:val="sk-SK" w:eastAsia="en-US"/>
              </w:rPr>
            </w:pPr>
          </w:p>
        </w:tc>
      </w:tr>
    </w:tbl>
    <w:p w14:paraId="3028CA51" w14:textId="77777777" w:rsidR="00173D8F" w:rsidRPr="00AA4D36" w:rsidRDefault="00173D8F" w:rsidP="00173D8F">
      <w:pPr>
        <w:ind w:right="-468"/>
        <w:jc w:val="both"/>
        <w:rPr>
          <w:rFonts w:ascii="Arial Narrow" w:hAnsi="Arial Narrow"/>
          <w:bCs/>
          <w:sz w:val="18"/>
          <w:szCs w:val="18"/>
        </w:rPr>
      </w:pPr>
    </w:p>
    <w:p w14:paraId="27E65D0E"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14:paraId="4B8CB931"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14:paraId="70A9597D" w14:textId="77777777"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14:paraId="2BDAF9E9" w14:textId="77777777"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14:paraId="0AB22FE5" w14:textId="77777777"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14:paraId="70E42C45" w14:textId="77777777" w:rsidR="00C63E24" w:rsidRPr="00AA4D36" w:rsidRDefault="00C63E24" w:rsidP="00C63E24">
      <w:pPr>
        <w:ind w:right="-468"/>
        <w:rPr>
          <w:rFonts w:ascii="Arial Narrow" w:hAnsi="Arial Narrow"/>
          <w:bCs/>
          <w:sz w:val="18"/>
          <w:szCs w:val="18"/>
        </w:rPr>
      </w:pPr>
    </w:p>
    <w:p w14:paraId="7C83493A" w14:textId="77777777" w:rsidR="00C63E24" w:rsidRPr="00AA4D36" w:rsidRDefault="00C63E24" w:rsidP="00C63E24">
      <w:pPr>
        <w:pStyle w:val="Nzov"/>
        <w:spacing w:before="0" w:beforeAutospacing="0" w:after="60"/>
        <w:jc w:val="left"/>
        <w:rPr>
          <w:sz w:val="18"/>
          <w:szCs w:val="18"/>
        </w:rPr>
      </w:pPr>
      <w:r w:rsidRPr="00AA4D36">
        <w:rPr>
          <w:sz w:val="18"/>
          <w:szCs w:val="18"/>
        </w:rPr>
        <w:lastRenderedPageBreak/>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14:paraId="1A8E0BAE"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39D2124" w14:textId="77777777"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E0D51A5" w14:textId="77777777"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0021289"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1B1CF30"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5662DA1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29549F6F" w14:textId="54962C33" w:rsidR="00C63E24" w:rsidRPr="000E4313" w:rsidRDefault="000E4313" w:rsidP="00C63E24">
            <w:pPr>
              <w:pStyle w:val="Value"/>
              <w:rPr>
                <w:sz w:val="16"/>
                <w:szCs w:val="16"/>
                <w:lang w:val="sk-SK" w:eastAsia="en-US"/>
              </w:rPr>
            </w:pPr>
            <w:r w:rsidRPr="000E4313">
              <w:rPr>
                <w:sz w:val="16"/>
                <w:szCs w:val="16"/>
                <w:lang w:val="sk-SK" w:eastAsia="en-US"/>
              </w:rPr>
              <w:t>302</w:t>
            </w:r>
          </w:p>
        </w:tc>
        <w:tc>
          <w:tcPr>
            <w:tcW w:w="1405" w:type="pct"/>
            <w:tcBorders>
              <w:top w:val="single" w:sz="12" w:space="0" w:color="auto"/>
              <w:left w:val="nil"/>
              <w:bottom w:val="single" w:sz="4" w:space="0" w:color="auto"/>
              <w:right w:val="single" w:sz="12" w:space="0" w:color="auto"/>
            </w:tcBorders>
            <w:vAlign w:val="center"/>
          </w:tcPr>
          <w:p w14:paraId="2E753653" w14:textId="77777777" w:rsidR="00C63E24" w:rsidRPr="001153FA" w:rsidRDefault="00C63E24" w:rsidP="00C63E24">
            <w:pPr>
              <w:pStyle w:val="Value"/>
              <w:rPr>
                <w:sz w:val="18"/>
                <w:szCs w:val="18"/>
                <w:lang w:val="sk-SK" w:eastAsia="en-US"/>
              </w:rPr>
            </w:pPr>
          </w:p>
        </w:tc>
      </w:tr>
      <w:tr w:rsidR="00C63E24" w:rsidRPr="00AA4D36" w14:paraId="33B92FAB" w14:textId="77777777">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7D6657C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5A414F7E" w14:textId="1517FEC9" w:rsidR="00C63E24" w:rsidRPr="000E4313" w:rsidRDefault="000E4313" w:rsidP="00C63E24">
            <w:pPr>
              <w:pStyle w:val="Value"/>
              <w:rPr>
                <w:sz w:val="16"/>
                <w:szCs w:val="16"/>
                <w:lang w:val="sk-SK" w:eastAsia="en-US"/>
              </w:rPr>
            </w:pPr>
            <w:r w:rsidRPr="000E4313">
              <w:rPr>
                <w:sz w:val="16"/>
                <w:szCs w:val="16"/>
                <w:lang w:val="sk-SK" w:eastAsia="en-US"/>
              </w:rPr>
              <w:t>7726,18</w:t>
            </w:r>
          </w:p>
        </w:tc>
        <w:tc>
          <w:tcPr>
            <w:tcW w:w="1405" w:type="pct"/>
            <w:tcBorders>
              <w:top w:val="nil"/>
              <w:left w:val="nil"/>
              <w:bottom w:val="single" w:sz="4" w:space="0" w:color="auto"/>
              <w:right w:val="single" w:sz="12" w:space="0" w:color="auto"/>
            </w:tcBorders>
            <w:vAlign w:val="center"/>
          </w:tcPr>
          <w:p w14:paraId="16938099" w14:textId="77777777" w:rsidR="00C63E24" w:rsidRPr="001153FA" w:rsidRDefault="00C63E24" w:rsidP="00C63E24">
            <w:pPr>
              <w:pStyle w:val="Value"/>
              <w:rPr>
                <w:sz w:val="18"/>
                <w:szCs w:val="18"/>
                <w:lang w:val="sk-SK" w:eastAsia="en-US"/>
              </w:rPr>
            </w:pPr>
          </w:p>
        </w:tc>
      </w:tr>
      <w:tr w:rsidR="00C63E24" w:rsidRPr="00AA4D36" w14:paraId="74A961E5" w14:textId="7777777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626694E7"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146B3D55" w14:textId="1956A96E" w:rsidR="00C63E24" w:rsidRPr="001153FA" w:rsidRDefault="000E4313" w:rsidP="000E4313">
            <w:pPr>
              <w:pStyle w:val="Value"/>
              <w:rPr>
                <w:b/>
                <w:sz w:val="18"/>
                <w:szCs w:val="18"/>
                <w:lang w:val="sk-SK" w:eastAsia="en-US"/>
              </w:rPr>
            </w:pPr>
            <w:r>
              <w:rPr>
                <w:b/>
                <w:sz w:val="16"/>
                <w:szCs w:val="16"/>
                <w:lang w:val="sk-SK"/>
              </w:rPr>
              <w:t>8028,18</w:t>
            </w:r>
          </w:p>
        </w:tc>
        <w:tc>
          <w:tcPr>
            <w:tcW w:w="1405" w:type="pct"/>
            <w:tcBorders>
              <w:top w:val="nil"/>
              <w:left w:val="nil"/>
              <w:bottom w:val="single" w:sz="12" w:space="0" w:color="auto"/>
              <w:right w:val="single" w:sz="12" w:space="0" w:color="auto"/>
            </w:tcBorders>
            <w:noWrap/>
            <w:vAlign w:val="center"/>
          </w:tcPr>
          <w:p w14:paraId="711CB06E" w14:textId="77777777" w:rsidR="00C63E24" w:rsidRPr="001153FA" w:rsidRDefault="006F4272" w:rsidP="00C63E24">
            <w:pPr>
              <w:pStyle w:val="Value"/>
              <w:rPr>
                <w:b/>
                <w:sz w:val="18"/>
                <w:szCs w:val="18"/>
                <w:lang w:val="sk-SK" w:eastAsia="en-US"/>
              </w:rPr>
            </w:pPr>
            <w:r>
              <w:rPr>
                <w:b/>
                <w:sz w:val="16"/>
                <w:szCs w:val="16"/>
              </w:rPr>
              <w:t>0</w:t>
            </w:r>
          </w:p>
        </w:tc>
      </w:tr>
      <w:tr w:rsidR="00C63E24" w:rsidRPr="00AA4D36" w14:paraId="7C364BBA" w14:textId="77777777">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11D8AC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56290A6" w14:textId="2CAEA2F9" w:rsidR="00C63E24" w:rsidRPr="000E4313" w:rsidRDefault="000E4313" w:rsidP="00C63E24">
            <w:pPr>
              <w:pStyle w:val="Value"/>
              <w:rPr>
                <w:sz w:val="16"/>
                <w:szCs w:val="16"/>
                <w:lang w:val="sk-SK" w:eastAsia="en-US"/>
              </w:rPr>
            </w:pPr>
            <w:r w:rsidRPr="000E4313">
              <w:rPr>
                <w:sz w:val="16"/>
                <w:szCs w:val="16"/>
                <w:lang w:val="sk-SK" w:eastAsia="en-US"/>
              </w:rPr>
              <w:t>196000</w:t>
            </w:r>
          </w:p>
        </w:tc>
        <w:tc>
          <w:tcPr>
            <w:tcW w:w="1405" w:type="pct"/>
            <w:tcBorders>
              <w:top w:val="single" w:sz="12" w:space="0" w:color="auto"/>
              <w:left w:val="nil"/>
              <w:bottom w:val="single" w:sz="8" w:space="0" w:color="auto"/>
              <w:right w:val="single" w:sz="12" w:space="0" w:color="auto"/>
            </w:tcBorders>
            <w:noWrap/>
            <w:vAlign w:val="center"/>
          </w:tcPr>
          <w:p w14:paraId="3153F04B" w14:textId="77777777" w:rsidR="00C63E24" w:rsidRPr="000E4313" w:rsidRDefault="00C63E24" w:rsidP="00C63E24">
            <w:pPr>
              <w:pStyle w:val="Value"/>
              <w:rPr>
                <w:sz w:val="16"/>
                <w:szCs w:val="16"/>
                <w:lang w:val="sk-SK" w:eastAsia="en-US"/>
              </w:rPr>
            </w:pPr>
          </w:p>
        </w:tc>
      </w:tr>
      <w:tr w:rsidR="00C63E24" w:rsidRPr="00AA4D36" w14:paraId="77F25A89" w14:textId="77777777">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4A0420A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1B65405F" w14:textId="77777777"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14:paraId="16633B9B" w14:textId="77777777" w:rsidR="00C63E24" w:rsidRPr="001153FA" w:rsidRDefault="00C63E24" w:rsidP="00C63E24">
            <w:pPr>
              <w:pStyle w:val="Value"/>
              <w:rPr>
                <w:sz w:val="18"/>
                <w:szCs w:val="18"/>
                <w:lang w:val="sk-SK" w:eastAsia="en-US"/>
              </w:rPr>
            </w:pPr>
          </w:p>
        </w:tc>
      </w:tr>
      <w:tr w:rsidR="00C63E24" w:rsidRPr="00AA4D36" w14:paraId="1F4DB0BA"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2788209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2C5662F9" w14:textId="4F6A0799" w:rsidR="00C63E24" w:rsidRPr="001153FA" w:rsidRDefault="000E4313" w:rsidP="000E4313">
            <w:pPr>
              <w:pStyle w:val="Value"/>
              <w:rPr>
                <w:b/>
                <w:sz w:val="18"/>
                <w:szCs w:val="18"/>
                <w:lang w:val="sk-SK" w:eastAsia="en-US"/>
              </w:rPr>
            </w:pPr>
            <w:r>
              <w:rPr>
                <w:b/>
                <w:sz w:val="16"/>
                <w:szCs w:val="16"/>
                <w:lang w:val="sk-SK"/>
              </w:rPr>
              <w:t>196000</w:t>
            </w:r>
          </w:p>
        </w:tc>
        <w:tc>
          <w:tcPr>
            <w:tcW w:w="1405" w:type="pct"/>
            <w:tcBorders>
              <w:top w:val="single" w:sz="4" w:space="0" w:color="auto"/>
              <w:left w:val="nil"/>
              <w:bottom w:val="single" w:sz="12" w:space="0" w:color="auto"/>
              <w:right w:val="single" w:sz="12" w:space="0" w:color="auto"/>
            </w:tcBorders>
            <w:noWrap/>
            <w:vAlign w:val="center"/>
          </w:tcPr>
          <w:p w14:paraId="091FAD72" w14:textId="77777777" w:rsidR="00C63E24" w:rsidRPr="001153FA" w:rsidRDefault="006F4272" w:rsidP="00C63E24">
            <w:pPr>
              <w:pStyle w:val="Value"/>
              <w:rPr>
                <w:b/>
                <w:sz w:val="18"/>
                <w:szCs w:val="18"/>
                <w:lang w:val="sk-SK" w:eastAsia="en-US"/>
              </w:rPr>
            </w:pPr>
            <w:r>
              <w:rPr>
                <w:b/>
                <w:sz w:val="16"/>
                <w:szCs w:val="16"/>
              </w:rPr>
              <w:t>0</w:t>
            </w:r>
          </w:p>
        </w:tc>
      </w:tr>
    </w:tbl>
    <w:p w14:paraId="02819FE6" w14:textId="77777777" w:rsidR="00C63E24" w:rsidRPr="00AA4D36" w:rsidRDefault="00C63E24" w:rsidP="00C63E24">
      <w:pPr>
        <w:ind w:right="-468"/>
        <w:rPr>
          <w:rFonts w:ascii="Arial Narrow" w:hAnsi="Arial Narrow"/>
          <w:bCs/>
          <w:sz w:val="18"/>
          <w:szCs w:val="18"/>
        </w:rPr>
      </w:pPr>
    </w:p>
    <w:p w14:paraId="41DFE33E"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14:paraId="451D8D3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14:paraId="19BEDFE8" w14:textId="77777777" w:rsidR="00C63E24" w:rsidRPr="00AA4D36" w:rsidRDefault="00C63E24" w:rsidP="00C63E24">
      <w:pPr>
        <w:ind w:right="-468"/>
        <w:jc w:val="both"/>
        <w:rPr>
          <w:rFonts w:ascii="Arial Narrow" w:hAnsi="Arial Narrow"/>
          <w:bCs/>
          <w:sz w:val="18"/>
          <w:szCs w:val="18"/>
        </w:rPr>
      </w:pPr>
    </w:p>
    <w:p w14:paraId="4AA07CDB"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14:paraId="4194236A" w14:textId="77777777">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14:paraId="09E2B288" w14:textId="77777777"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14:paraId="58E7BE22" w14:textId="77777777"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14:paraId="4D75F711"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A29AAA5" w14:textId="77777777">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6B1F63F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2E4BA984" w14:textId="77777777"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14:paraId="27B3073E" w14:textId="77777777" w:rsidR="00C63E24" w:rsidRPr="001153FA" w:rsidRDefault="00C63E24" w:rsidP="00C63E24">
            <w:pPr>
              <w:pStyle w:val="Value"/>
              <w:rPr>
                <w:b/>
                <w:sz w:val="18"/>
                <w:szCs w:val="18"/>
                <w:lang w:val="sk-SK" w:eastAsia="en-US"/>
              </w:rPr>
            </w:pPr>
          </w:p>
        </w:tc>
      </w:tr>
      <w:tr w:rsidR="00C63E24" w:rsidRPr="00AA4D36" w14:paraId="7275E460"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4B843C9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B15D6C8"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7FDD93A4" w14:textId="77777777" w:rsidR="00C63E24" w:rsidRPr="001153FA" w:rsidRDefault="00C63E24" w:rsidP="00C63E24">
            <w:pPr>
              <w:pStyle w:val="Value"/>
              <w:rPr>
                <w:sz w:val="18"/>
                <w:szCs w:val="18"/>
                <w:lang w:val="sk-SK" w:eastAsia="en-US"/>
              </w:rPr>
            </w:pPr>
          </w:p>
        </w:tc>
      </w:tr>
      <w:tr w:rsidR="00C63E24" w:rsidRPr="00AA4D36" w14:paraId="37F7628A"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2FC722F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5966EAD"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772094BF" w14:textId="77777777" w:rsidR="00C63E24" w:rsidRPr="001153FA" w:rsidRDefault="00C63E24" w:rsidP="00C63E24">
            <w:pPr>
              <w:pStyle w:val="Value"/>
              <w:rPr>
                <w:sz w:val="18"/>
                <w:szCs w:val="18"/>
                <w:lang w:val="sk-SK" w:eastAsia="en-US"/>
              </w:rPr>
            </w:pPr>
          </w:p>
        </w:tc>
      </w:tr>
      <w:tr w:rsidR="00C63E24" w:rsidRPr="00AA4D36" w14:paraId="673EE703" w14:textId="77777777">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288C2B6A"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246A4ED6"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1D5F2C9B" w14:textId="77777777" w:rsidR="00C63E24" w:rsidRPr="001153FA" w:rsidRDefault="00C63E24" w:rsidP="00C63E24">
            <w:pPr>
              <w:pStyle w:val="Value"/>
              <w:rPr>
                <w:b/>
                <w:sz w:val="18"/>
                <w:szCs w:val="18"/>
                <w:lang w:val="sk-SK" w:eastAsia="en-US"/>
              </w:rPr>
            </w:pPr>
          </w:p>
        </w:tc>
      </w:tr>
      <w:tr w:rsidR="00C63E24" w:rsidRPr="00AA4D36" w14:paraId="3B21EA25"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73313A7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9D32BC"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23B03D07" w14:textId="77777777" w:rsidR="00C63E24" w:rsidRPr="001153FA" w:rsidRDefault="00C63E24" w:rsidP="00C63E24">
            <w:pPr>
              <w:pStyle w:val="Value"/>
              <w:rPr>
                <w:sz w:val="18"/>
                <w:szCs w:val="18"/>
                <w:lang w:val="sk-SK" w:eastAsia="en-US"/>
              </w:rPr>
            </w:pPr>
          </w:p>
        </w:tc>
      </w:tr>
      <w:tr w:rsidR="00C63E24" w:rsidRPr="00AA4D36" w14:paraId="0A512D52"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1F20548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6586729"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787A63BC" w14:textId="77777777" w:rsidR="00C63E24" w:rsidRPr="001153FA" w:rsidRDefault="00C63E24" w:rsidP="00C63E24">
            <w:pPr>
              <w:pStyle w:val="Value"/>
              <w:rPr>
                <w:sz w:val="18"/>
                <w:szCs w:val="18"/>
                <w:lang w:val="sk-SK" w:eastAsia="en-US"/>
              </w:rPr>
            </w:pPr>
          </w:p>
        </w:tc>
      </w:tr>
      <w:tr w:rsidR="00C63E24" w:rsidRPr="00AA4D36" w14:paraId="4CC19FF1" w14:textId="77777777">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6744466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414CDBCB"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3C98CB72" w14:textId="77777777" w:rsidR="00C63E24" w:rsidRPr="001153FA" w:rsidRDefault="00C63E24" w:rsidP="00C63E24">
            <w:pPr>
              <w:pStyle w:val="Value"/>
              <w:rPr>
                <w:b/>
                <w:sz w:val="18"/>
                <w:szCs w:val="18"/>
                <w:lang w:val="sk-SK" w:eastAsia="en-US"/>
              </w:rPr>
            </w:pPr>
          </w:p>
        </w:tc>
      </w:tr>
      <w:tr w:rsidR="00C63E24" w:rsidRPr="00AA4D36" w14:paraId="462F0949"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B21BDFD"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88259CC"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5BBB9424" w14:textId="77777777" w:rsidR="00C63E24" w:rsidRPr="001153FA" w:rsidRDefault="00C63E24" w:rsidP="00C63E24">
            <w:pPr>
              <w:pStyle w:val="Value"/>
              <w:rPr>
                <w:b/>
                <w:sz w:val="18"/>
                <w:szCs w:val="18"/>
                <w:lang w:val="sk-SK" w:eastAsia="en-US"/>
              </w:rPr>
            </w:pPr>
          </w:p>
        </w:tc>
      </w:tr>
      <w:tr w:rsidR="00C63E24" w:rsidRPr="00AA4D36" w14:paraId="6529BFEA"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1584180E"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079B7F18"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7367836C" w14:textId="77777777" w:rsidR="00C63E24" w:rsidRPr="001153FA" w:rsidRDefault="00C63E24" w:rsidP="00C63E24">
            <w:pPr>
              <w:pStyle w:val="Value"/>
              <w:rPr>
                <w:b/>
                <w:sz w:val="18"/>
                <w:szCs w:val="18"/>
                <w:lang w:val="sk-SK" w:eastAsia="en-US"/>
              </w:rPr>
            </w:pPr>
          </w:p>
        </w:tc>
      </w:tr>
      <w:tr w:rsidR="00C63E24" w:rsidRPr="00AA4D36" w14:paraId="4B9D2F08"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DB4739D"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5EC40E52" w14:textId="77777777" w:rsidR="00C63E24" w:rsidRPr="001153FA" w:rsidRDefault="006F4272"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14:paraId="22665A26" w14:textId="77777777" w:rsidR="00C63E24" w:rsidRPr="001153FA" w:rsidRDefault="006F4272" w:rsidP="00C63E24">
            <w:pPr>
              <w:pStyle w:val="Value"/>
              <w:rPr>
                <w:b/>
                <w:sz w:val="18"/>
                <w:szCs w:val="18"/>
                <w:lang w:val="sk-SK" w:eastAsia="en-US"/>
              </w:rPr>
            </w:pPr>
            <w:r>
              <w:rPr>
                <w:b/>
                <w:sz w:val="16"/>
                <w:szCs w:val="16"/>
              </w:rPr>
              <w:t>0</w:t>
            </w:r>
          </w:p>
        </w:tc>
      </w:tr>
      <w:tr w:rsidR="00C63E24" w:rsidRPr="00AA4D36" w14:paraId="121CF875"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8222DD4"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14:paraId="02451BC0"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30464049" w14:textId="77777777" w:rsidR="00C63E24" w:rsidRPr="001153FA" w:rsidRDefault="00C63E24" w:rsidP="00C63E24">
            <w:pPr>
              <w:pStyle w:val="Value"/>
              <w:rPr>
                <w:b/>
                <w:sz w:val="18"/>
                <w:szCs w:val="18"/>
                <w:lang w:val="sk-SK" w:eastAsia="en-US"/>
              </w:rPr>
            </w:pPr>
          </w:p>
        </w:tc>
      </w:tr>
      <w:tr w:rsidR="00C63E24" w:rsidRPr="00AA4D36" w14:paraId="7712C4BC"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7C745301"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14:paraId="15A1378A"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64DC6B71" w14:textId="77777777" w:rsidR="00C63E24" w:rsidRPr="001153FA" w:rsidRDefault="00C63E24" w:rsidP="00C63E24">
            <w:pPr>
              <w:pStyle w:val="Value"/>
              <w:rPr>
                <w:sz w:val="18"/>
                <w:szCs w:val="18"/>
                <w:lang w:val="sk-SK" w:eastAsia="en-US"/>
              </w:rPr>
            </w:pPr>
          </w:p>
        </w:tc>
      </w:tr>
      <w:tr w:rsidR="00C63E24" w:rsidRPr="00AA4D36" w14:paraId="0CC66ACC"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61255B6"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14:paraId="286EF2DF"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436820FD" w14:textId="77777777" w:rsidR="00C63E24" w:rsidRPr="001153FA" w:rsidRDefault="00C63E24" w:rsidP="00C63E24">
            <w:pPr>
              <w:pStyle w:val="Value"/>
              <w:rPr>
                <w:sz w:val="18"/>
                <w:szCs w:val="18"/>
                <w:lang w:val="sk-SK" w:eastAsia="en-US"/>
              </w:rPr>
            </w:pPr>
          </w:p>
        </w:tc>
      </w:tr>
      <w:tr w:rsidR="00C63E24" w:rsidRPr="00AA4D36" w14:paraId="277D1349" w14:textId="77777777">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2FBC244"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14:paraId="7F588058" w14:textId="77777777" w:rsidR="00C63E24" w:rsidRPr="001153FA" w:rsidRDefault="006F4272"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14:paraId="0140A16A" w14:textId="77777777" w:rsidR="00C63E24" w:rsidRPr="001153FA" w:rsidRDefault="006F4272" w:rsidP="00C63E24">
            <w:pPr>
              <w:pStyle w:val="Value"/>
              <w:rPr>
                <w:sz w:val="18"/>
                <w:szCs w:val="18"/>
                <w:lang w:val="sk-SK" w:eastAsia="en-US"/>
              </w:rPr>
            </w:pPr>
            <w:r>
              <w:rPr>
                <w:b/>
                <w:sz w:val="16"/>
                <w:szCs w:val="16"/>
              </w:rPr>
              <w:t>0</w:t>
            </w:r>
          </w:p>
        </w:tc>
      </w:tr>
      <w:tr w:rsidR="00C63E24" w:rsidRPr="00AA4D36" w14:paraId="67500E29" w14:textId="77777777">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4599EB5"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14:paraId="7D2A33CB"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5711F77B" w14:textId="77777777" w:rsidR="00C63E24" w:rsidRPr="001153FA" w:rsidRDefault="00C63E24" w:rsidP="00C63E24">
            <w:pPr>
              <w:pStyle w:val="Value"/>
              <w:rPr>
                <w:sz w:val="18"/>
                <w:szCs w:val="18"/>
                <w:lang w:val="sk-SK" w:eastAsia="en-US"/>
              </w:rPr>
            </w:pPr>
          </w:p>
        </w:tc>
      </w:tr>
      <w:tr w:rsidR="00C63E24" w:rsidRPr="00AA4D36" w14:paraId="1B098FA5"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53C2AF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14:paraId="7049FB8E"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61447A02" w14:textId="77777777" w:rsidR="00C63E24" w:rsidRPr="001153FA" w:rsidRDefault="00C63E24" w:rsidP="00C63E24">
            <w:pPr>
              <w:pStyle w:val="Value"/>
              <w:rPr>
                <w:sz w:val="18"/>
                <w:szCs w:val="18"/>
                <w:lang w:val="sk-SK" w:eastAsia="en-US"/>
              </w:rPr>
            </w:pPr>
          </w:p>
        </w:tc>
      </w:tr>
      <w:tr w:rsidR="00C63E24" w:rsidRPr="00AA4D36" w14:paraId="6EB531BA" w14:textId="77777777">
        <w:trPr>
          <w:trHeight w:val="345"/>
          <w:jc w:val="center"/>
        </w:trPr>
        <w:tc>
          <w:tcPr>
            <w:tcW w:w="2122" w:type="pct"/>
            <w:tcBorders>
              <w:top w:val="nil"/>
              <w:left w:val="single" w:sz="12" w:space="0" w:color="auto"/>
              <w:bottom w:val="single" w:sz="12" w:space="0" w:color="auto"/>
              <w:right w:val="single" w:sz="12" w:space="0" w:color="auto"/>
            </w:tcBorders>
            <w:noWrap/>
            <w:vAlign w:val="center"/>
          </w:tcPr>
          <w:p w14:paraId="58D87C8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14:paraId="042DAA0D"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14:paraId="66E15CE2" w14:textId="77777777" w:rsidR="00C63E24" w:rsidRPr="001153FA" w:rsidRDefault="00C63E24" w:rsidP="00C63E24">
            <w:pPr>
              <w:pStyle w:val="Value"/>
              <w:rPr>
                <w:sz w:val="18"/>
                <w:szCs w:val="18"/>
                <w:lang w:val="sk-SK" w:eastAsia="en-US"/>
              </w:rPr>
            </w:pPr>
          </w:p>
        </w:tc>
      </w:tr>
    </w:tbl>
    <w:p w14:paraId="38418E6D" w14:textId="77777777" w:rsidR="00C63E24" w:rsidRPr="00AA4D36" w:rsidRDefault="00C63E24" w:rsidP="00C63E24">
      <w:pPr>
        <w:ind w:right="-468"/>
        <w:jc w:val="both"/>
        <w:rPr>
          <w:rFonts w:ascii="Arial Narrow" w:hAnsi="Arial Narrow"/>
          <w:bCs/>
          <w:sz w:val="18"/>
          <w:szCs w:val="18"/>
        </w:rPr>
      </w:pPr>
    </w:p>
    <w:p w14:paraId="4601CE21"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14:paraId="4E4D9C5B" w14:textId="77777777" w:rsidR="00C63E24" w:rsidRPr="00AA4D36" w:rsidRDefault="00C63E24" w:rsidP="00C63E24">
      <w:pPr>
        <w:ind w:right="-468"/>
        <w:jc w:val="both"/>
        <w:rPr>
          <w:rFonts w:ascii="Arial Narrow" w:hAnsi="Arial Narrow"/>
          <w:bCs/>
          <w:sz w:val="18"/>
          <w:szCs w:val="18"/>
        </w:rPr>
      </w:pPr>
    </w:p>
    <w:p w14:paraId="12743D22" w14:textId="77777777" w:rsidR="00C63E24" w:rsidRPr="00AA4D36" w:rsidRDefault="00C63E24" w:rsidP="00C63E24">
      <w:pPr>
        <w:pStyle w:val="Nzov"/>
        <w:spacing w:before="0" w:beforeAutospacing="0" w:after="60"/>
        <w:jc w:val="left"/>
        <w:rPr>
          <w:sz w:val="18"/>
          <w:szCs w:val="18"/>
        </w:rPr>
      </w:pPr>
      <w:r w:rsidRPr="00AA4D36">
        <w:rPr>
          <w:sz w:val="18"/>
          <w:szCs w:val="18"/>
        </w:rPr>
        <w:lastRenderedPageBreak/>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14:paraId="0B01621B"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1059EE50" w14:textId="77777777"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651825F0" w14:textId="77777777"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6A744ED6"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4F8AEA7C"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F1D4AA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31C69069" w14:textId="77777777" w:rsidR="00C63E24" w:rsidRPr="001153FA" w:rsidRDefault="006F4272"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14:paraId="299EE383" w14:textId="77777777" w:rsidR="00C63E24" w:rsidRPr="001153FA" w:rsidRDefault="006F4272" w:rsidP="00C63E24">
            <w:pPr>
              <w:pStyle w:val="Value"/>
              <w:rPr>
                <w:b/>
                <w:sz w:val="18"/>
                <w:szCs w:val="18"/>
                <w:lang w:val="sk-SK" w:eastAsia="en-US"/>
              </w:rPr>
            </w:pPr>
            <w:r>
              <w:rPr>
                <w:b/>
                <w:sz w:val="16"/>
                <w:szCs w:val="16"/>
              </w:rPr>
              <w:t>0</w:t>
            </w:r>
          </w:p>
        </w:tc>
      </w:tr>
      <w:tr w:rsidR="00C63E24" w:rsidRPr="00AA4D36" w14:paraId="0E754F64"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1F528558"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3BD242D5"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0C5AB242" w14:textId="77777777" w:rsidR="00C63E24" w:rsidRPr="001153FA" w:rsidRDefault="00C63E24" w:rsidP="00C63E24">
            <w:pPr>
              <w:pStyle w:val="Value"/>
              <w:rPr>
                <w:sz w:val="18"/>
                <w:szCs w:val="18"/>
                <w:lang w:val="sk-SK" w:eastAsia="en-US"/>
              </w:rPr>
            </w:pPr>
          </w:p>
        </w:tc>
      </w:tr>
      <w:tr w:rsidR="00C63E24" w:rsidRPr="00AA4D36" w14:paraId="34C0E52F"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457378C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79EC849D"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01A86896" w14:textId="77777777" w:rsidR="00C63E24" w:rsidRPr="001153FA" w:rsidRDefault="00C63E24" w:rsidP="00C63E24">
            <w:pPr>
              <w:pStyle w:val="Value"/>
              <w:rPr>
                <w:sz w:val="18"/>
                <w:szCs w:val="18"/>
                <w:lang w:val="sk-SK" w:eastAsia="en-US"/>
              </w:rPr>
            </w:pPr>
          </w:p>
        </w:tc>
      </w:tr>
      <w:tr w:rsidR="00C63E24" w:rsidRPr="00AA4D36" w14:paraId="225161A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72519BC"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15592897"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1876D837" w14:textId="77777777" w:rsidR="00C63E24" w:rsidRPr="001153FA" w:rsidRDefault="00C63E24" w:rsidP="00C63E24">
            <w:pPr>
              <w:pStyle w:val="Value"/>
              <w:rPr>
                <w:sz w:val="18"/>
                <w:szCs w:val="18"/>
                <w:lang w:val="sk-SK" w:eastAsia="en-US"/>
              </w:rPr>
            </w:pPr>
          </w:p>
        </w:tc>
      </w:tr>
      <w:tr w:rsidR="00C63E24" w:rsidRPr="00AA4D36" w14:paraId="1601FBD8"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271C8CA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D4BB61D" w14:textId="77777777" w:rsidR="00C63E24" w:rsidRPr="001153FA" w:rsidRDefault="006F4272"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14:paraId="2C961DCD" w14:textId="77777777" w:rsidR="00C63E24" w:rsidRPr="001153FA" w:rsidRDefault="006F4272" w:rsidP="00C63E24">
            <w:pPr>
              <w:pStyle w:val="Value"/>
              <w:rPr>
                <w:b/>
                <w:sz w:val="18"/>
                <w:szCs w:val="18"/>
                <w:lang w:val="sk-SK" w:eastAsia="en-US"/>
              </w:rPr>
            </w:pPr>
            <w:r>
              <w:rPr>
                <w:b/>
                <w:sz w:val="16"/>
                <w:szCs w:val="16"/>
              </w:rPr>
              <w:t>0</w:t>
            </w:r>
          </w:p>
        </w:tc>
      </w:tr>
      <w:tr w:rsidR="00C63E24" w:rsidRPr="00AA4D36" w14:paraId="23287409"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527540D"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30D0549C" w14:textId="77777777" w:rsidR="00C63E24" w:rsidRPr="001153FA" w:rsidRDefault="006F4272"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14:paraId="434AAF00" w14:textId="77777777" w:rsidR="00C63E24" w:rsidRPr="001153FA" w:rsidRDefault="006F4272" w:rsidP="00C63E24">
            <w:pPr>
              <w:pStyle w:val="Value"/>
              <w:rPr>
                <w:b/>
                <w:sz w:val="18"/>
                <w:szCs w:val="18"/>
                <w:lang w:val="sk-SK" w:eastAsia="en-US"/>
              </w:rPr>
            </w:pPr>
            <w:r>
              <w:rPr>
                <w:b/>
                <w:sz w:val="16"/>
                <w:szCs w:val="16"/>
              </w:rPr>
              <w:t>0</w:t>
            </w:r>
          </w:p>
        </w:tc>
      </w:tr>
      <w:tr w:rsidR="00C63E24" w:rsidRPr="00AA4D36" w14:paraId="42D06EA6"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61F8395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ABD7231" w14:textId="77777777" w:rsidR="00C63E24" w:rsidRPr="001153FA" w:rsidRDefault="006F4272"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14:paraId="20D26744" w14:textId="77777777" w:rsidR="00C63E24" w:rsidRPr="001153FA" w:rsidRDefault="006F4272" w:rsidP="00C63E24">
            <w:pPr>
              <w:pStyle w:val="Value"/>
              <w:rPr>
                <w:b/>
                <w:sz w:val="18"/>
                <w:szCs w:val="18"/>
                <w:lang w:val="sk-SK" w:eastAsia="en-US"/>
              </w:rPr>
            </w:pPr>
            <w:r>
              <w:rPr>
                <w:b/>
                <w:sz w:val="16"/>
                <w:szCs w:val="16"/>
              </w:rPr>
              <w:t>0</w:t>
            </w:r>
          </w:p>
        </w:tc>
      </w:tr>
    </w:tbl>
    <w:p w14:paraId="5131B311" w14:textId="77777777" w:rsidR="00C63E24" w:rsidRPr="00AA4D36" w:rsidRDefault="00C63E24" w:rsidP="00C63E24">
      <w:pPr>
        <w:ind w:right="-468"/>
        <w:jc w:val="both"/>
        <w:rPr>
          <w:rFonts w:ascii="Arial Narrow" w:hAnsi="Arial Narrow"/>
          <w:bCs/>
          <w:sz w:val="18"/>
          <w:szCs w:val="18"/>
        </w:rPr>
      </w:pPr>
    </w:p>
    <w:p w14:paraId="7AAF6811"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14:paraId="36384CA9" w14:textId="77777777" w:rsidR="00C63E24" w:rsidRPr="00AA4D36" w:rsidRDefault="00C63E24" w:rsidP="00C63E24">
      <w:pPr>
        <w:ind w:right="-468"/>
        <w:jc w:val="both"/>
        <w:rPr>
          <w:rFonts w:ascii="Arial Narrow" w:hAnsi="Arial Narrow"/>
          <w:bCs/>
          <w:sz w:val="18"/>
          <w:szCs w:val="18"/>
        </w:rPr>
      </w:pPr>
    </w:p>
    <w:p w14:paraId="28E1CC3B"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14:paraId="5CA30F9F"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7964CF4B" w14:textId="77777777"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B71649C" w14:textId="77777777"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82D91F5" w14:textId="77777777"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47454350" w14:textId="77777777"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47342FB3" w14:textId="77777777"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816C57D"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2645C91F"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769B1DFA" w14:textId="77777777"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37D9EA25"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3DF85DB1"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7C2F1761"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35A0DA67"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14:paraId="76E76620" w14:textId="77777777" w:rsidR="00C63E24" w:rsidRPr="001153FA" w:rsidRDefault="00C63E24" w:rsidP="00C63E24">
            <w:pPr>
              <w:pStyle w:val="Value"/>
              <w:rPr>
                <w:sz w:val="18"/>
                <w:szCs w:val="18"/>
                <w:lang w:val="sk-SK" w:eastAsia="en-US"/>
              </w:rPr>
            </w:pPr>
          </w:p>
        </w:tc>
      </w:tr>
      <w:tr w:rsidR="00C63E24" w:rsidRPr="00AA4D36" w14:paraId="073BD5F3"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5E416887"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0E53DAB6"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41FA3F86"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3863D57E"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69020622"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14:paraId="0DB22B82" w14:textId="77777777" w:rsidR="00C63E24" w:rsidRPr="001153FA" w:rsidRDefault="00C63E24" w:rsidP="00C63E24">
            <w:pPr>
              <w:pStyle w:val="Value"/>
              <w:rPr>
                <w:sz w:val="18"/>
                <w:szCs w:val="18"/>
                <w:lang w:val="sk-SK" w:eastAsia="en-US"/>
              </w:rPr>
            </w:pPr>
          </w:p>
        </w:tc>
      </w:tr>
      <w:tr w:rsidR="00C63E24" w:rsidRPr="00AA4D36" w14:paraId="550EE6B6"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D8B75D7"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0A34732E"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1933566C"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6187353D"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1B12545B"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14:paraId="293AEFD1" w14:textId="77777777" w:rsidR="00C63E24" w:rsidRPr="001153FA" w:rsidRDefault="00C63E24" w:rsidP="00C63E24">
            <w:pPr>
              <w:pStyle w:val="Value"/>
              <w:rPr>
                <w:sz w:val="18"/>
                <w:szCs w:val="18"/>
                <w:lang w:val="sk-SK" w:eastAsia="en-US"/>
              </w:rPr>
            </w:pPr>
          </w:p>
        </w:tc>
      </w:tr>
      <w:tr w:rsidR="00C63E24" w:rsidRPr="00AA4D36" w14:paraId="1C21BB2C"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37B5C064" w14:textId="77777777"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52A281DC"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3F5CC457"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64E51B44"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4453DB7E"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14:paraId="601837CE" w14:textId="77777777" w:rsidR="00C63E24" w:rsidRPr="001153FA" w:rsidRDefault="00C63E24" w:rsidP="00C63E24">
            <w:pPr>
              <w:pStyle w:val="Value"/>
              <w:rPr>
                <w:sz w:val="18"/>
                <w:szCs w:val="18"/>
                <w:lang w:val="sk-SK" w:eastAsia="en-US"/>
              </w:rPr>
            </w:pPr>
          </w:p>
        </w:tc>
      </w:tr>
    </w:tbl>
    <w:p w14:paraId="55163896" w14:textId="77777777" w:rsidR="00C63E24" w:rsidRPr="00AA4D36" w:rsidRDefault="00C63E24" w:rsidP="00C63E24">
      <w:pPr>
        <w:ind w:right="-468"/>
        <w:jc w:val="both"/>
        <w:rPr>
          <w:rFonts w:ascii="Arial Narrow" w:hAnsi="Arial Narrow"/>
          <w:bCs/>
          <w:sz w:val="18"/>
          <w:szCs w:val="18"/>
        </w:rPr>
      </w:pPr>
    </w:p>
    <w:p w14:paraId="5085B5C6"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14:paraId="349B3A42" w14:textId="77777777" w:rsidR="00C63E24" w:rsidRPr="00AA4D36" w:rsidRDefault="00C63E24" w:rsidP="00C63E24">
      <w:pPr>
        <w:ind w:right="-468"/>
        <w:jc w:val="both"/>
        <w:rPr>
          <w:rFonts w:ascii="Arial Narrow" w:hAnsi="Arial Narrow"/>
          <w:bCs/>
          <w:sz w:val="18"/>
          <w:szCs w:val="18"/>
        </w:rPr>
      </w:pPr>
    </w:p>
    <w:p w14:paraId="4216BAD6" w14:textId="77777777"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14:paraId="7D0A7AC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14:paraId="5D762445" w14:textId="77777777">
        <w:trPr>
          <w:trHeight w:val="990"/>
          <w:jc w:val="center"/>
        </w:trPr>
        <w:tc>
          <w:tcPr>
            <w:tcW w:w="3005" w:type="dxa"/>
            <w:tcBorders>
              <w:top w:val="single" w:sz="12" w:space="0" w:color="auto"/>
              <w:right w:val="single" w:sz="12" w:space="0" w:color="auto"/>
            </w:tcBorders>
            <w:noWrap/>
            <w:vAlign w:val="center"/>
          </w:tcPr>
          <w:p w14:paraId="16163397" w14:textId="77777777"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6CC5D9FB" w14:textId="77777777"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14:paraId="7D485FE0"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14:paraId="5C931194" w14:textId="77777777"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14:paraId="111648B0"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1EEF4D53"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79351BC4" w14:textId="77777777">
        <w:trPr>
          <w:trHeight w:val="330"/>
          <w:jc w:val="center"/>
        </w:trPr>
        <w:tc>
          <w:tcPr>
            <w:tcW w:w="3005" w:type="dxa"/>
            <w:tcBorders>
              <w:bottom w:val="single" w:sz="12" w:space="0" w:color="auto"/>
              <w:right w:val="single" w:sz="12" w:space="0" w:color="auto"/>
            </w:tcBorders>
            <w:noWrap/>
            <w:vAlign w:val="center"/>
          </w:tcPr>
          <w:p w14:paraId="185A50F9"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5BE1152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14:paraId="64F4876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14:paraId="13FC44C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14:paraId="4FE75A8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798833B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480E1F99" w14:textId="77777777">
        <w:trPr>
          <w:trHeight w:val="330"/>
          <w:jc w:val="center"/>
        </w:trPr>
        <w:tc>
          <w:tcPr>
            <w:tcW w:w="9243" w:type="dxa"/>
            <w:gridSpan w:val="6"/>
            <w:tcBorders>
              <w:top w:val="single" w:sz="12" w:space="0" w:color="auto"/>
              <w:bottom w:val="single" w:sz="12" w:space="0" w:color="auto"/>
            </w:tcBorders>
            <w:noWrap/>
            <w:vAlign w:val="center"/>
          </w:tcPr>
          <w:p w14:paraId="05772D36"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14:paraId="6C9003FC" w14:textId="77777777">
        <w:trPr>
          <w:trHeight w:val="330"/>
          <w:jc w:val="center"/>
        </w:trPr>
        <w:tc>
          <w:tcPr>
            <w:tcW w:w="3005" w:type="dxa"/>
            <w:tcBorders>
              <w:top w:val="single" w:sz="12" w:space="0" w:color="auto"/>
              <w:right w:val="single" w:sz="12" w:space="0" w:color="auto"/>
            </w:tcBorders>
            <w:noWrap/>
            <w:vAlign w:val="center"/>
          </w:tcPr>
          <w:p w14:paraId="60DF0626"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66FBCA47"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648BE3E7"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65B2F426"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1D4D50D7" w14:textId="77777777" w:rsidR="00C63E24" w:rsidRPr="001153FA" w:rsidRDefault="006F4272"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3A230553" w14:textId="77777777" w:rsidR="00C63E24" w:rsidRPr="001153FA" w:rsidRDefault="006F4272" w:rsidP="00C63E24">
            <w:pPr>
              <w:pStyle w:val="Value"/>
              <w:rPr>
                <w:sz w:val="18"/>
                <w:szCs w:val="18"/>
                <w:lang w:val="sk-SK" w:eastAsia="en-US"/>
              </w:rPr>
            </w:pPr>
            <w:r>
              <w:rPr>
                <w:b/>
                <w:sz w:val="16"/>
                <w:szCs w:val="16"/>
              </w:rPr>
              <w:t>0</w:t>
            </w:r>
          </w:p>
        </w:tc>
      </w:tr>
      <w:tr w:rsidR="00C63E24" w:rsidRPr="00AA4D36" w14:paraId="32518120" w14:textId="77777777">
        <w:trPr>
          <w:trHeight w:val="330"/>
          <w:jc w:val="center"/>
        </w:trPr>
        <w:tc>
          <w:tcPr>
            <w:tcW w:w="3005" w:type="dxa"/>
            <w:tcBorders>
              <w:right w:val="single" w:sz="12" w:space="0" w:color="auto"/>
            </w:tcBorders>
            <w:noWrap/>
            <w:vAlign w:val="center"/>
          </w:tcPr>
          <w:p w14:paraId="6BF5DBA5"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51F847F2" w14:textId="77777777" w:rsidR="00C63E24" w:rsidRPr="001153FA" w:rsidRDefault="00C63E24" w:rsidP="00C63E24">
            <w:pPr>
              <w:pStyle w:val="Value"/>
              <w:jc w:val="center"/>
              <w:rPr>
                <w:sz w:val="18"/>
                <w:szCs w:val="18"/>
                <w:lang w:val="sk-SK" w:eastAsia="en-US"/>
              </w:rPr>
            </w:pPr>
          </w:p>
        </w:tc>
        <w:tc>
          <w:tcPr>
            <w:tcW w:w="882" w:type="dxa"/>
            <w:noWrap/>
            <w:vAlign w:val="center"/>
          </w:tcPr>
          <w:p w14:paraId="3CECE442" w14:textId="77777777" w:rsidR="00C63E24" w:rsidRPr="001153FA" w:rsidRDefault="00C63E24" w:rsidP="00C63E24">
            <w:pPr>
              <w:pStyle w:val="Value"/>
              <w:rPr>
                <w:sz w:val="18"/>
                <w:szCs w:val="18"/>
                <w:lang w:val="sk-SK" w:eastAsia="en-US"/>
              </w:rPr>
            </w:pPr>
          </w:p>
        </w:tc>
        <w:tc>
          <w:tcPr>
            <w:tcW w:w="1092" w:type="dxa"/>
            <w:noWrap/>
            <w:vAlign w:val="center"/>
          </w:tcPr>
          <w:p w14:paraId="66FD8D8B" w14:textId="77777777" w:rsidR="00C63E24" w:rsidRPr="001153FA" w:rsidRDefault="00C63E24" w:rsidP="00C63E24">
            <w:pPr>
              <w:pStyle w:val="Value"/>
              <w:rPr>
                <w:sz w:val="18"/>
                <w:szCs w:val="18"/>
                <w:lang w:val="sk-SK" w:eastAsia="en-US"/>
              </w:rPr>
            </w:pPr>
          </w:p>
        </w:tc>
        <w:tc>
          <w:tcPr>
            <w:tcW w:w="1693" w:type="dxa"/>
            <w:noWrap/>
            <w:vAlign w:val="center"/>
          </w:tcPr>
          <w:p w14:paraId="282BF7F9" w14:textId="77777777" w:rsidR="00C63E24" w:rsidRPr="001153FA" w:rsidRDefault="00C63E24" w:rsidP="00C63E24">
            <w:pPr>
              <w:pStyle w:val="Value"/>
              <w:rPr>
                <w:sz w:val="18"/>
                <w:szCs w:val="18"/>
                <w:lang w:val="sk-SK" w:eastAsia="en-US"/>
              </w:rPr>
            </w:pPr>
          </w:p>
        </w:tc>
        <w:tc>
          <w:tcPr>
            <w:tcW w:w="1786" w:type="dxa"/>
            <w:noWrap/>
            <w:vAlign w:val="center"/>
          </w:tcPr>
          <w:p w14:paraId="39D4C334" w14:textId="77777777" w:rsidR="00C63E24" w:rsidRPr="001153FA" w:rsidRDefault="00C63E24" w:rsidP="00C63E24">
            <w:pPr>
              <w:pStyle w:val="Value"/>
              <w:rPr>
                <w:sz w:val="18"/>
                <w:szCs w:val="18"/>
                <w:lang w:val="sk-SK" w:eastAsia="en-US"/>
              </w:rPr>
            </w:pPr>
          </w:p>
        </w:tc>
      </w:tr>
      <w:tr w:rsidR="00C63E24" w:rsidRPr="00AA4D36" w14:paraId="16A3D2C9" w14:textId="77777777">
        <w:trPr>
          <w:trHeight w:val="330"/>
          <w:jc w:val="center"/>
        </w:trPr>
        <w:tc>
          <w:tcPr>
            <w:tcW w:w="3005" w:type="dxa"/>
            <w:tcBorders>
              <w:right w:val="single" w:sz="12" w:space="0" w:color="auto"/>
            </w:tcBorders>
            <w:noWrap/>
            <w:vAlign w:val="center"/>
          </w:tcPr>
          <w:p w14:paraId="7BD37D4A"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7B7A89D3" w14:textId="77777777" w:rsidR="00C63E24" w:rsidRPr="001153FA" w:rsidRDefault="00C63E24" w:rsidP="00C63E24">
            <w:pPr>
              <w:pStyle w:val="Value"/>
              <w:jc w:val="center"/>
              <w:rPr>
                <w:sz w:val="18"/>
                <w:szCs w:val="18"/>
                <w:lang w:val="sk-SK" w:eastAsia="en-US"/>
              </w:rPr>
            </w:pPr>
          </w:p>
        </w:tc>
        <w:tc>
          <w:tcPr>
            <w:tcW w:w="882" w:type="dxa"/>
            <w:noWrap/>
            <w:vAlign w:val="center"/>
          </w:tcPr>
          <w:p w14:paraId="27064CEE" w14:textId="77777777" w:rsidR="00C63E24" w:rsidRPr="001153FA" w:rsidRDefault="00C63E24" w:rsidP="00C63E24">
            <w:pPr>
              <w:pStyle w:val="Value"/>
              <w:rPr>
                <w:sz w:val="18"/>
                <w:szCs w:val="18"/>
                <w:lang w:val="sk-SK" w:eastAsia="en-US"/>
              </w:rPr>
            </w:pPr>
          </w:p>
        </w:tc>
        <w:tc>
          <w:tcPr>
            <w:tcW w:w="1092" w:type="dxa"/>
            <w:noWrap/>
            <w:vAlign w:val="center"/>
          </w:tcPr>
          <w:p w14:paraId="37C201E1" w14:textId="77777777" w:rsidR="00C63E24" w:rsidRPr="001153FA" w:rsidRDefault="00C63E24" w:rsidP="00C63E24">
            <w:pPr>
              <w:pStyle w:val="Value"/>
              <w:rPr>
                <w:sz w:val="18"/>
                <w:szCs w:val="18"/>
                <w:lang w:val="sk-SK" w:eastAsia="en-US"/>
              </w:rPr>
            </w:pPr>
          </w:p>
        </w:tc>
        <w:tc>
          <w:tcPr>
            <w:tcW w:w="1693" w:type="dxa"/>
            <w:noWrap/>
            <w:vAlign w:val="center"/>
          </w:tcPr>
          <w:p w14:paraId="28CEF027" w14:textId="77777777" w:rsidR="00C63E24" w:rsidRPr="001153FA" w:rsidRDefault="00C63E24" w:rsidP="00C63E24">
            <w:pPr>
              <w:pStyle w:val="Value"/>
              <w:rPr>
                <w:sz w:val="18"/>
                <w:szCs w:val="18"/>
                <w:lang w:val="sk-SK" w:eastAsia="en-US"/>
              </w:rPr>
            </w:pPr>
          </w:p>
        </w:tc>
        <w:tc>
          <w:tcPr>
            <w:tcW w:w="1786" w:type="dxa"/>
            <w:noWrap/>
            <w:vAlign w:val="center"/>
          </w:tcPr>
          <w:p w14:paraId="25DFD2B9" w14:textId="77777777" w:rsidR="00C63E24" w:rsidRPr="001153FA" w:rsidRDefault="00C63E24" w:rsidP="00C63E24">
            <w:pPr>
              <w:pStyle w:val="Value"/>
              <w:rPr>
                <w:sz w:val="18"/>
                <w:szCs w:val="18"/>
                <w:lang w:val="sk-SK" w:eastAsia="en-US"/>
              </w:rPr>
            </w:pPr>
          </w:p>
        </w:tc>
      </w:tr>
      <w:tr w:rsidR="00C63E24" w:rsidRPr="00AA4D36" w14:paraId="3AF44C47" w14:textId="77777777">
        <w:trPr>
          <w:trHeight w:val="330"/>
          <w:jc w:val="center"/>
        </w:trPr>
        <w:tc>
          <w:tcPr>
            <w:tcW w:w="9243" w:type="dxa"/>
            <w:gridSpan w:val="6"/>
            <w:tcBorders>
              <w:top w:val="single" w:sz="12" w:space="0" w:color="auto"/>
              <w:bottom w:val="single" w:sz="12" w:space="0" w:color="auto"/>
            </w:tcBorders>
            <w:noWrap/>
            <w:vAlign w:val="center"/>
          </w:tcPr>
          <w:p w14:paraId="25DA18C0"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14:paraId="4B43F667" w14:textId="77777777">
        <w:trPr>
          <w:trHeight w:val="330"/>
          <w:jc w:val="center"/>
        </w:trPr>
        <w:tc>
          <w:tcPr>
            <w:tcW w:w="3005" w:type="dxa"/>
            <w:tcBorders>
              <w:top w:val="single" w:sz="12" w:space="0" w:color="auto"/>
              <w:right w:val="single" w:sz="12" w:space="0" w:color="auto"/>
            </w:tcBorders>
            <w:noWrap/>
            <w:vAlign w:val="center"/>
          </w:tcPr>
          <w:p w14:paraId="491F010E"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457857F1"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34D29AEF"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0E8E8943"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0D3478EE" w14:textId="77777777" w:rsidR="00C63E24" w:rsidRPr="001153FA" w:rsidRDefault="006F4272"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310FEEAB" w14:textId="77777777" w:rsidR="00C63E24" w:rsidRPr="001153FA" w:rsidRDefault="006F4272" w:rsidP="00C63E24">
            <w:pPr>
              <w:pStyle w:val="Value"/>
              <w:rPr>
                <w:sz w:val="18"/>
                <w:szCs w:val="18"/>
                <w:lang w:val="sk-SK" w:eastAsia="en-US"/>
              </w:rPr>
            </w:pPr>
            <w:r>
              <w:rPr>
                <w:b/>
                <w:sz w:val="16"/>
                <w:szCs w:val="16"/>
              </w:rPr>
              <w:t>0</w:t>
            </w:r>
          </w:p>
        </w:tc>
      </w:tr>
      <w:tr w:rsidR="00C63E24" w:rsidRPr="00AA4D36" w14:paraId="1C6C7E61" w14:textId="77777777">
        <w:trPr>
          <w:trHeight w:val="330"/>
          <w:jc w:val="center"/>
        </w:trPr>
        <w:tc>
          <w:tcPr>
            <w:tcW w:w="3005" w:type="dxa"/>
            <w:tcBorders>
              <w:right w:val="single" w:sz="12" w:space="0" w:color="auto"/>
            </w:tcBorders>
            <w:noWrap/>
            <w:vAlign w:val="center"/>
          </w:tcPr>
          <w:p w14:paraId="0950B6EC"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7886259E" w14:textId="77777777" w:rsidR="00C63E24" w:rsidRPr="001153FA" w:rsidRDefault="00C63E24" w:rsidP="00C63E24">
            <w:pPr>
              <w:pStyle w:val="ValueCentered"/>
              <w:rPr>
                <w:sz w:val="18"/>
                <w:szCs w:val="18"/>
                <w:lang w:val="sk-SK" w:eastAsia="en-US"/>
              </w:rPr>
            </w:pPr>
          </w:p>
        </w:tc>
        <w:tc>
          <w:tcPr>
            <w:tcW w:w="882" w:type="dxa"/>
            <w:noWrap/>
            <w:vAlign w:val="center"/>
          </w:tcPr>
          <w:p w14:paraId="4D5E0CD8" w14:textId="77777777" w:rsidR="00C63E24" w:rsidRPr="001153FA" w:rsidRDefault="00C63E24" w:rsidP="00C63E24">
            <w:pPr>
              <w:pStyle w:val="Value"/>
              <w:rPr>
                <w:sz w:val="18"/>
                <w:szCs w:val="18"/>
                <w:lang w:val="sk-SK" w:eastAsia="en-US"/>
              </w:rPr>
            </w:pPr>
          </w:p>
        </w:tc>
        <w:tc>
          <w:tcPr>
            <w:tcW w:w="1092" w:type="dxa"/>
            <w:noWrap/>
            <w:vAlign w:val="center"/>
          </w:tcPr>
          <w:p w14:paraId="2C1F8A6B" w14:textId="77777777" w:rsidR="00C63E24" w:rsidRPr="001153FA" w:rsidRDefault="00C63E24" w:rsidP="00C63E24">
            <w:pPr>
              <w:pStyle w:val="Value"/>
              <w:rPr>
                <w:sz w:val="18"/>
                <w:szCs w:val="18"/>
                <w:lang w:val="sk-SK" w:eastAsia="en-US"/>
              </w:rPr>
            </w:pPr>
          </w:p>
        </w:tc>
        <w:tc>
          <w:tcPr>
            <w:tcW w:w="1693" w:type="dxa"/>
            <w:noWrap/>
            <w:vAlign w:val="center"/>
          </w:tcPr>
          <w:p w14:paraId="510DFD71" w14:textId="77777777" w:rsidR="00C63E24" w:rsidRPr="001153FA" w:rsidRDefault="00C63E24" w:rsidP="00C63E24">
            <w:pPr>
              <w:pStyle w:val="Value"/>
              <w:rPr>
                <w:sz w:val="18"/>
                <w:szCs w:val="18"/>
                <w:lang w:val="sk-SK" w:eastAsia="en-US"/>
              </w:rPr>
            </w:pPr>
          </w:p>
        </w:tc>
        <w:tc>
          <w:tcPr>
            <w:tcW w:w="1786" w:type="dxa"/>
            <w:noWrap/>
            <w:vAlign w:val="center"/>
          </w:tcPr>
          <w:p w14:paraId="20C0B856" w14:textId="77777777" w:rsidR="00C63E24" w:rsidRPr="001153FA" w:rsidRDefault="00C63E24" w:rsidP="00C63E24">
            <w:pPr>
              <w:pStyle w:val="Value"/>
              <w:rPr>
                <w:sz w:val="18"/>
                <w:szCs w:val="18"/>
                <w:lang w:val="sk-SK" w:eastAsia="en-US"/>
              </w:rPr>
            </w:pPr>
          </w:p>
        </w:tc>
      </w:tr>
      <w:tr w:rsidR="00C63E24" w:rsidRPr="00AA4D36" w14:paraId="441887A2" w14:textId="77777777">
        <w:trPr>
          <w:trHeight w:val="345"/>
          <w:jc w:val="center"/>
        </w:trPr>
        <w:tc>
          <w:tcPr>
            <w:tcW w:w="3005" w:type="dxa"/>
            <w:tcBorders>
              <w:bottom w:val="single" w:sz="12" w:space="0" w:color="auto"/>
              <w:right w:val="single" w:sz="12" w:space="0" w:color="auto"/>
            </w:tcBorders>
            <w:noWrap/>
            <w:vAlign w:val="center"/>
          </w:tcPr>
          <w:p w14:paraId="09391F7D" w14:textId="77777777"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6F79C67D" w14:textId="77777777"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14:paraId="2DC09F93" w14:textId="77777777"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14:paraId="51B68F1C" w14:textId="77777777"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14:paraId="639D14AA" w14:textId="77777777"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14:paraId="1C2EA264" w14:textId="77777777" w:rsidR="00C63E24" w:rsidRPr="001153FA" w:rsidRDefault="00C63E24" w:rsidP="00C63E24">
            <w:pPr>
              <w:pStyle w:val="Value"/>
              <w:rPr>
                <w:sz w:val="18"/>
                <w:szCs w:val="18"/>
                <w:lang w:val="sk-SK" w:eastAsia="en-US"/>
              </w:rPr>
            </w:pPr>
          </w:p>
        </w:tc>
      </w:tr>
    </w:tbl>
    <w:p w14:paraId="7C181941" w14:textId="77777777" w:rsidR="00C63E24" w:rsidRPr="00AA4D36" w:rsidRDefault="00C63E24" w:rsidP="00C63E24">
      <w:pPr>
        <w:pStyle w:val="Nzov"/>
        <w:spacing w:before="0" w:beforeAutospacing="0" w:after="0"/>
        <w:jc w:val="both"/>
        <w:rPr>
          <w:sz w:val="18"/>
          <w:szCs w:val="18"/>
        </w:rPr>
      </w:pPr>
    </w:p>
    <w:p w14:paraId="438DD6C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14:paraId="145FC47A" w14:textId="77777777" w:rsidTr="001D5285">
        <w:trPr>
          <w:trHeight w:val="990"/>
          <w:jc w:val="center"/>
        </w:trPr>
        <w:tc>
          <w:tcPr>
            <w:tcW w:w="3262" w:type="dxa"/>
            <w:tcBorders>
              <w:top w:val="single" w:sz="12" w:space="0" w:color="auto"/>
              <w:right w:val="single" w:sz="12" w:space="0" w:color="auto"/>
            </w:tcBorders>
            <w:noWrap/>
            <w:vAlign w:val="center"/>
          </w:tcPr>
          <w:p w14:paraId="3375C6BF" w14:textId="77777777"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14:paraId="48564C2D" w14:textId="77777777"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14:paraId="31B53C6E"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14:paraId="10DC18E3" w14:textId="77777777"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14:paraId="66B37688"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14:paraId="0DD736D8"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06F1B3F6" w14:textId="77777777" w:rsidTr="001D5285">
        <w:trPr>
          <w:trHeight w:val="330"/>
          <w:jc w:val="center"/>
        </w:trPr>
        <w:tc>
          <w:tcPr>
            <w:tcW w:w="3262" w:type="dxa"/>
            <w:tcBorders>
              <w:bottom w:val="single" w:sz="12" w:space="0" w:color="auto"/>
              <w:right w:val="single" w:sz="12" w:space="0" w:color="auto"/>
            </w:tcBorders>
            <w:noWrap/>
            <w:vAlign w:val="center"/>
          </w:tcPr>
          <w:p w14:paraId="39014527"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14:paraId="00C6B1E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14:paraId="61A492E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14:paraId="01A3D46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14:paraId="051737E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14:paraId="66C74D6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47EB7D1E"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01918D6F"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pôžičky</w:t>
            </w:r>
            <w:r w:rsidRPr="00AA4D36">
              <w:rPr>
                <w:rFonts w:ascii="Arial Narrow" w:hAnsi="Arial Narrow"/>
                <w:sz w:val="18"/>
                <w:szCs w:val="18"/>
              </w:rPr>
              <w:t> </w:t>
            </w:r>
          </w:p>
        </w:tc>
      </w:tr>
      <w:tr w:rsidR="00C63E24" w:rsidRPr="00AA4D36" w14:paraId="3F7EBA0E" w14:textId="77777777" w:rsidTr="001D5285">
        <w:trPr>
          <w:trHeight w:val="330"/>
          <w:jc w:val="center"/>
        </w:trPr>
        <w:tc>
          <w:tcPr>
            <w:tcW w:w="3262" w:type="dxa"/>
            <w:tcBorders>
              <w:top w:val="single" w:sz="12" w:space="0" w:color="auto"/>
              <w:right w:val="single" w:sz="12" w:space="0" w:color="auto"/>
            </w:tcBorders>
            <w:noWrap/>
            <w:vAlign w:val="center"/>
          </w:tcPr>
          <w:p w14:paraId="302BBEAB"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193E721A"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0BAC09F8"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62071D3F"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45F9F5E5"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215B1D46" w14:textId="77777777" w:rsidR="00C63E24" w:rsidRPr="001153FA" w:rsidRDefault="00C63E24" w:rsidP="00C63E24">
            <w:pPr>
              <w:pStyle w:val="Value"/>
              <w:rPr>
                <w:sz w:val="18"/>
                <w:szCs w:val="18"/>
                <w:lang w:val="sk-SK" w:eastAsia="en-US"/>
              </w:rPr>
            </w:pPr>
          </w:p>
        </w:tc>
      </w:tr>
      <w:tr w:rsidR="00C63E24" w:rsidRPr="00AA4D36" w14:paraId="63771699" w14:textId="77777777" w:rsidTr="001D5285">
        <w:trPr>
          <w:trHeight w:val="330"/>
          <w:jc w:val="center"/>
        </w:trPr>
        <w:tc>
          <w:tcPr>
            <w:tcW w:w="3262" w:type="dxa"/>
            <w:tcBorders>
              <w:right w:val="single" w:sz="12" w:space="0" w:color="auto"/>
            </w:tcBorders>
            <w:noWrap/>
            <w:vAlign w:val="center"/>
          </w:tcPr>
          <w:p w14:paraId="7BB48AB1"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58399FCF" w14:textId="77777777" w:rsidR="00C63E24" w:rsidRPr="001153FA" w:rsidRDefault="00C63E24" w:rsidP="00C63E24">
            <w:pPr>
              <w:pStyle w:val="ValueCentered"/>
              <w:rPr>
                <w:sz w:val="18"/>
                <w:szCs w:val="18"/>
                <w:lang w:val="sk-SK" w:eastAsia="en-US"/>
              </w:rPr>
            </w:pPr>
          </w:p>
        </w:tc>
        <w:tc>
          <w:tcPr>
            <w:tcW w:w="988" w:type="dxa"/>
            <w:noWrap/>
            <w:vAlign w:val="center"/>
          </w:tcPr>
          <w:p w14:paraId="35B4BD9D" w14:textId="77777777" w:rsidR="00C63E24" w:rsidRPr="001153FA" w:rsidRDefault="00C63E24" w:rsidP="00C63E24">
            <w:pPr>
              <w:pStyle w:val="Value"/>
              <w:rPr>
                <w:sz w:val="18"/>
                <w:szCs w:val="18"/>
                <w:lang w:val="sk-SK" w:eastAsia="en-US"/>
              </w:rPr>
            </w:pPr>
          </w:p>
        </w:tc>
        <w:tc>
          <w:tcPr>
            <w:tcW w:w="1170" w:type="dxa"/>
            <w:noWrap/>
            <w:vAlign w:val="center"/>
          </w:tcPr>
          <w:p w14:paraId="71DAFBB6" w14:textId="77777777" w:rsidR="00C63E24" w:rsidRPr="001153FA" w:rsidRDefault="00C63E24" w:rsidP="00C63E24">
            <w:pPr>
              <w:pStyle w:val="Value"/>
              <w:rPr>
                <w:sz w:val="18"/>
                <w:szCs w:val="18"/>
                <w:lang w:val="sk-SK" w:eastAsia="en-US"/>
              </w:rPr>
            </w:pPr>
          </w:p>
        </w:tc>
        <w:tc>
          <w:tcPr>
            <w:tcW w:w="1823" w:type="dxa"/>
            <w:noWrap/>
            <w:vAlign w:val="center"/>
          </w:tcPr>
          <w:p w14:paraId="78F7607C" w14:textId="77777777" w:rsidR="00C63E24" w:rsidRPr="001153FA" w:rsidRDefault="00C63E24" w:rsidP="00C63E24">
            <w:pPr>
              <w:pStyle w:val="Value"/>
              <w:rPr>
                <w:sz w:val="18"/>
                <w:szCs w:val="18"/>
                <w:lang w:val="sk-SK" w:eastAsia="en-US"/>
              </w:rPr>
            </w:pPr>
          </w:p>
        </w:tc>
        <w:tc>
          <w:tcPr>
            <w:tcW w:w="1939" w:type="dxa"/>
            <w:noWrap/>
            <w:vAlign w:val="center"/>
          </w:tcPr>
          <w:p w14:paraId="453D807D" w14:textId="77777777" w:rsidR="00C63E24" w:rsidRPr="001153FA" w:rsidRDefault="00C63E24" w:rsidP="00C63E24">
            <w:pPr>
              <w:pStyle w:val="Value"/>
              <w:rPr>
                <w:sz w:val="18"/>
                <w:szCs w:val="18"/>
                <w:lang w:val="sk-SK" w:eastAsia="en-US"/>
              </w:rPr>
            </w:pPr>
          </w:p>
        </w:tc>
      </w:tr>
      <w:tr w:rsidR="00C63E24" w:rsidRPr="00AA4D36" w14:paraId="695DD445" w14:textId="77777777" w:rsidTr="001D5285">
        <w:trPr>
          <w:trHeight w:val="330"/>
          <w:jc w:val="center"/>
        </w:trPr>
        <w:tc>
          <w:tcPr>
            <w:tcW w:w="3262" w:type="dxa"/>
            <w:tcBorders>
              <w:right w:val="single" w:sz="12" w:space="0" w:color="auto"/>
            </w:tcBorders>
            <w:noWrap/>
            <w:vAlign w:val="center"/>
          </w:tcPr>
          <w:p w14:paraId="6AAAC797"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34B7EE28" w14:textId="77777777" w:rsidR="00C63E24" w:rsidRPr="001153FA" w:rsidRDefault="00C63E24" w:rsidP="00C63E24">
            <w:pPr>
              <w:pStyle w:val="ValueCentered"/>
              <w:rPr>
                <w:sz w:val="18"/>
                <w:szCs w:val="18"/>
                <w:lang w:val="sk-SK" w:eastAsia="en-US"/>
              </w:rPr>
            </w:pPr>
          </w:p>
        </w:tc>
        <w:tc>
          <w:tcPr>
            <w:tcW w:w="988" w:type="dxa"/>
            <w:noWrap/>
            <w:vAlign w:val="center"/>
          </w:tcPr>
          <w:p w14:paraId="0F384981" w14:textId="77777777" w:rsidR="00C63E24" w:rsidRPr="001153FA" w:rsidRDefault="00C63E24" w:rsidP="00C63E24">
            <w:pPr>
              <w:pStyle w:val="Value"/>
              <w:rPr>
                <w:sz w:val="18"/>
                <w:szCs w:val="18"/>
                <w:lang w:val="sk-SK" w:eastAsia="en-US"/>
              </w:rPr>
            </w:pPr>
          </w:p>
        </w:tc>
        <w:tc>
          <w:tcPr>
            <w:tcW w:w="1170" w:type="dxa"/>
            <w:noWrap/>
            <w:vAlign w:val="center"/>
          </w:tcPr>
          <w:p w14:paraId="7D688C96" w14:textId="77777777" w:rsidR="00C63E24" w:rsidRPr="001153FA" w:rsidRDefault="00C63E24" w:rsidP="00C63E24">
            <w:pPr>
              <w:pStyle w:val="Value"/>
              <w:rPr>
                <w:sz w:val="18"/>
                <w:szCs w:val="18"/>
                <w:lang w:val="sk-SK" w:eastAsia="en-US"/>
              </w:rPr>
            </w:pPr>
          </w:p>
        </w:tc>
        <w:tc>
          <w:tcPr>
            <w:tcW w:w="1823" w:type="dxa"/>
            <w:noWrap/>
            <w:vAlign w:val="center"/>
          </w:tcPr>
          <w:p w14:paraId="2EE65592" w14:textId="77777777" w:rsidR="00C63E24" w:rsidRPr="001153FA" w:rsidRDefault="00C63E24" w:rsidP="00C63E24">
            <w:pPr>
              <w:pStyle w:val="Value"/>
              <w:rPr>
                <w:sz w:val="18"/>
                <w:szCs w:val="18"/>
                <w:lang w:val="sk-SK" w:eastAsia="en-US"/>
              </w:rPr>
            </w:pPr>
          </w:p>
        </w:tc>
        <w:tc>
          <w:tcPr>
            <w:tcW w:w="1939" w:type="dxa"/>
            <w:noWrap/>
            <w:vAlign w:val="center"/>
          </w:tcPr>
          <w:p w14:paraId="556D9E46" w14:textId="77777777" w:rsidR="00C63E24" w:rsidRPr="001153FA" w:rsidRDefault="00C63E24" w:rsidP="00C63E24">
            <w:pPr>
              <w:pStyle w:val="Value"/>
              <w:rPr>
                <w:sz w:val="18"/>
                <w:szCs w:val="18"/>
                <w:lang w:val="sk-SK" w:eastAsia="en-US"/>
              </w:rPr>
            </w:pPr>
          </w:p>
        </w:tc>
      </w:tr>
      <w:tr w:rsidR="00C63E24" w:rsidRPr="00AA4D36" w14:paraId="1316157C"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4FA54A09"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14:paraId="3C91ED52" w14:textId="77777777" w:rsidTr="001D5285">
        <w:trPr>
          <w:trHeight w:val="330"/>
          <w:jc w:val="center"/>
        </w:trPr>
        <w:tc>
          <w:tcPr>
            <w:tcW w:w="3262" w:type="dxa"/>
            <w:tcBorders>
              <w:top w:val="single" w:sz="12" w:space="0" w:color="auto"/>
              <w:right w:val="single" w:sz="12" w:space="0" w:color="auto"/>
            </w:tcBorders>
            <w:noWrap/>
            <w:vAlign w:val="center"/>
          </w:tcPr>
          <w:p w14:paraId="51430432"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1304DD51"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3CAB1629"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0A7E0368"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1F555E76"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291598C1" w14:textId="77777777" w:rsidR="00C63E24" w:rsidRPr="001153FA" w:rsidRDefault="00C63E24" w:rsidP="00C63E24">
            <w:pPr>
              <w:pStyle w:val="Value"/>
              <w:rPr>
                <w:sz w:val="18"/>
                <w:szCs w:val="18"/>
                <w:lang w:val="sk-SK" w:eastAsia="en-US"/>
              </w:rPr>
            </w:pPr>
          </w:p>
        </w:tc>
      </w:tr>
      <w:tr w:rsidR="00C63E24" w:rsidRPr="00AA4D36" w14:paraId="43F6C362" w14:textId="77777777" w:rsidTr="001D5285">
        <w:trPr>
          <w:trHeight w:val="330"/>
          <w:jc w:val="center"/>
        </w:trPr>
        <w:tc>
          <w:tcPr>
            <w:tcW w:w="3262" w:type="dxa"/>
            <w:tcBorders>
              <w:right w:val="single" w:sz="12" w:space="0" w:color="auto"/>
            </w:tcBorders>
            <w:noWrap/>
            <w:vAlign w:val="center"/>
          </w:tcPr>
          <w:p w14:paraId="454A2806"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48EE41B9" w14:textId="77777777" w:rsidR="00C63E24" w:rsidRPr="001153FA" w:rsidRDefault="00C63E24" w:rsidP="00C63E24">
            <w:pPr>
              <w:pStyle w:val="ValueCentered"/>
              <w:rPr>
                <w:sz w:val="18"/>
                <w:szCs w:val="18"/>
                <w:lang w:val="sk-SK" w:eastAsia="en-US"/>
              </w:rPr>
            </w:pPr>
          </w:p>
        </w:tc>
        <w:tc>
          <w:tcPr>
            <w:tcW w:w="988" w:type="dxa"/>
            <w:noWrap/>
            <w:vAlign w:val="center"/>
          </w:tcPr>
          <w:p w14:paraId="775C4459" w14:textId="77777777" w:rsidR="00C63E24" w:rsidRPr="001153FA" w:rsidRDefault="00C63E24" w:rsidP="00C63E24">
            <w:pPr>
              <w:pStyle w:val="Value"/>
              <w:rPr>
                <w:sz w:val="18"/>
                <w:szCs w:val="18"/>
                <w:lang w:val="sk-SK" w:eastAsia="en-US"/>
              </w:rPr>
            </w:pPr>
          </w:p>
        </w:tc>
        <w:tc>
          <w:tcPr>
            <w:tcW w:w="1170" w:type="dxa"/>
            <w:noWrap/>
            <w:vAlign w:val="center"/>
          </w:tcPr>
          <w:p w14:paraId="29B70AFC" w14:textId="77777777" w:rsidR="00C63E24" w:rsidRPr="001153FA" w:rsidRDefault="00C63E24" w:rsidP="00C63E24">
            <w:pPr>
              <w:pStyle w:val="Value"/>
              <w:rPr>
                <w:sz w:val="18"/>
                <w:szCs w:val="18"/>
                <w:lang w:val="sk-SK" w:eastAsia="en-US"/>
              </w:rPr>
            </w:pPr>
          </w:p>
        </w:tc>
        <w:tc>
          <w:tcPr>
            <w:tcW w:w="1823" w:type="dxa"/>
            <w:noWrap/>
            <w:vAlign w:val="center"/>
          </w:tcPr>
          <w:p w14:paraId="6E2D3ABD" w14:textId="77777777" w:rsidR="00C63E24" w:rsidRPr="001153FA" w:rsidRDefault="00C63E24" w:rsidP="00C63E24">
            <w:pPr>
              <w:pStyle w:val="Value"/>
              <w:rPr>
                <w:sz w:val="18"/>
                <w:szCs w:val="18"/>
                <w:lang w:val="sk-SK" w:eastAsia="en-US"/>
              </w:rPr>
            </w:pPr>
          </w:p>
        </w:tc>
        <w:tc>
          <w:tcPr>
            <w:tcW w:w="1939" w:type="dxa"/>
            <w:noWrap/>
            <w:vAlign w:val="center"/>
          </w:tcPr>
          <w:p w14:paraId="583352A7" w14:textId="77777777" w:rsidR="00C63E24" w:rsidRPr="001153FA" w:rsidRDefault="00C63E24" w:rsidP="00C63E24">
            <w:pPr>
              <w:pStyle w:val="Value"/>
              <w:rPr>
                <w:sz w:val="18"/>
                <w:szCs w:val="18"/>
                <w:lang w:val="sk-SK" w:eastAsia="en-US"/>
              </w:rPr>
            </w:pPr>
          </w:p>
        </w:tc>
      </w:tr>
      <w:tr w:rsidR="00C63E24" w:rsidRPr="00AA4D36" w14:paraId="7DBF61E8" w14:textId="77777777" w:rsidTr="001D5285">
        <w:trPr>
          <w:trHeight w:val="330"/>
          <w:jc w:val="center"/>
        </w:trPr>
        <w:tc>
          <w:tcPr>
            <w:tcW w:w="3262" w:type="dxa"/>
            <w:tcBorders>
              <w:right w:val="single" w:sz="12" w:space="0" w:color="auto"/>
            </w:tcBorders>
            <w:noWrap/>
            <w:vAlign w:val="center"/>
          </w:tcPr>
          <w:p w14:paraId="6CB263F6"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12B1BAA6" w14:textId="77777777" w:rsidR="00C63E24" w:rsidRPr="001153FA" w:rsidRDefault="00C63E24" w:rsidP="00C63E24">
            <w:pPr>
              <w:pStyle w:val="ValueCentered"/>
              <w:rPr>
                <w:sz w:val="18"/>
                <w:szCs w:val="18"/>
                <w:lang w:val="sk-SK" w:eastAsia="en-US"/>
              </w:rPr>
            </w:pPr>
          </w:p>
        </w:tc>
        <w:tc>
          <w:tcPr>
            <w:tcW w:w="988" w:type="dxa"/>
            <w:noWrap/>
            <w:vAlign w:val="center"/>
          </w:tcPr>
          <w:p w14:paraId="47522388" w14:textId="77777777" w:rsidR="00C63E24" w:rsidRPr="001153FA" w:rsidRDefault="00C63E24" w:rsidP="00C63E24">
            <w:pPr>
              <w:pStyle w:val="Value"/>
              <w:rPr>
                <w:sz w:val="18"/>
                <w:szCs w:val="18"/>
                <w:lang w:val="sk-SK" w:eastAsia="en-US"/>
              </w:rPr>
            </w:pPr>
          </w:p>
        </w:tc>
        <w:tc>
          <w:tcPr>
            <w:tcW w:w="1170" w:type="dxa"/>
            <w:noWrap/>
            <w:vAlign w:val="center"/>
          </w:tcPr>
          <w:p w14:paraId="3529FF35" w14:textId="77777777" w:rsidR="00C63E24" w:rsidRPr="001153FA" w:rsidRDefault="00C63E24" w:rsidP="00C63E24">
            <w:pPr>
              <w:pStyle w:val="Value"/>
              <w:rPr>
                <w:sz w:val="18"/>
                <w:szCs w:val="18"/>
                <w:lang w:val="sk-SK" w:eastAsia="en-US"/>
              </w:rPr>
            </w:pPr>
          </w:p>
        </w:tc>
        <w:tc>
          <w:tcPr>
            <w:tcW w:w="1823" w:type="dxa"/>
            <w:noWrap/>
            <w:vAlign w:val="center"/>
          </w:tcPr>
          <w:p w14:paraId="27307630" w14:textId="77777777" w:rsidR="00C63E24" w:rsidRPr="001153FA" w:rsidRDefault="00C63E24" w:rsidP="00C63E24">
            <w:pPr>
              <w:pStyle w:val="Value"/>
              <w:rPr>
                <w:sz w:val="18"/>
                <w:szCs w:val="18"/>
                <w:lang w:val="sk-SK" w:eastAsia="en-US"/>
              </w:rPr>
            </w:pPr>
          </w:p>
        </w:tc>
        <w:tc>
          <w:tcPr>
            <w:tcW w:w="1939" w:type="dxa"/>
            <w:noWrap/>
            <w:vAlign w:val="center"/>
          </w:tcPr>
          <w:p w14:paraId="0932D26D" w14:textId="77777777" w:rsidR="00C63E24" w:rsidRPr="001153FA" w:rsidRDefault="00C63E24" w:rsidP="00C63E24">
            <w:pPr>
              <w:pStyle w:val="Value"/>
              <w:rPr>
                <w:sz w:val="18"/>
                <w:szCs w:val="18"/>
                <w:lang w:val="sk-SK" w:eastAsia="en-US"/>
              </w:rPr>
            </w:pPr>
          </w:p>
        </w:tc>
      </w:tr>
      <w:tr w:rsidR="00C63E24" w:rsidRPr="00AA4D36" w14:paraId="7604B424"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321BF7F8"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14:paraId="15BAD8E6" w14:textId="77777777" w:rsidTr="001D5285">
        <w:trPr>
          <w:trHeight w:val="330"/>
          <w:jc w:val="center"/>
        </w:trPr>
        <w:tc>
          <w:tcPr>
            <w:tcW w:w="3262" w:type="dxa"/>
            <w:tcBorders>
              <w:top w:val="single" w:sz="12" w:space="0" w:color="auto"/>
              <w:right w:val="single" w:sz="12" w:space="0" w:color="auto"/>
            </w:tcBorders>
            <w:noWrap/>
            <w:vAlign w:val="center"/>
          </w:tcPr>
          <w:p w14:paraId="2D7FBB1F" w14:textId="77777777"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183A596C" w14:textId="77777777"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14:paraId="118550D0" w14:textId="77777777"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14:paraId="427A0777" w14:textId="77777777"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14:paraId="5E7D3A25" w14:textId="77777777" w:rsidR="001D5285" w:rsidRPr="001153FA" w:rsidRDefault="006F4272"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14:paraId="052C7616" w14:textId="77777777" w:rsidR="001D5285" w:rsidRPr="001153FA" w:rsidRDefault="006F4272" w:rsidP="001F169E">
            <w:pPr>
              <w:pStyle w:val="Value"/>
              <w:rPr>
                <w:sz w:val="18"/>
                <w:szCs w:val="18"/>
                <w:lang w:val="sk-SK" w:eastAsia="en-US"/>
              </w:rPr>
            </w:pPr>
            <w:r>
              <w:rPr>
                <w:b/>
                <w:sz w:val="16"/>
                <w:szCs w:val="16"/>
              </w:rPr>
              <w:t>0</w:t>
            </w:r>
          </w:p>
        </w:tc>
      </w:tr>
      <w:tr w:rsidR="001D5285" w:rsidRPr="00AA4D36" w14:paraId="5DE02BF0" w14:textId="77777777" w:rsidTr="001D5285">
        <w:trPr>
          <w:trHeight w:val="345"/>
          <w:jc w:val="center"/>
        </w:trPr>
        <w:tc>
          <w:tcPr>
            <w:tcW w:w="3262" w:type="dxa"/>
            <w:tcBorders>
              <w:bottom w:val="single" w:sz="12" w:space="0" w:color="auto"/>
              <w:right w:val="single" w:sz="12" w:space="0" w:color="auto"/>
            </w:tcBorders>
            <w:noWrap/>
            <w:vAlign w:val="center"/>
          </w:tcPr>
          <w:p w14:paraId="3C1FBE28" w14:textId="77777777"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14:paraId="28CECCC4" w14:textId="77777777"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14:paraId="20923294" w14:textId="77777777"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14:paraId="23AB1429" w14:textId="77777777"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14:paraId="75312BCD" w14:textId="77777777"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14:paraId="7A6A5F8A" w14:textId="77777777" w:rsidR="001D5285" w:rsidRPr="001153FA" w:rsidRDefault="001D5285" w:rsidP="00C63E24">
            <w:pPr>
              <w:pStyle w:val="Value"/>
              <w:rPr>
                <w:sz w:val="18"/>
                <w:szCs w:val="18"/>
                <w:lang w:val="sk-SK" w:eastAsia="en-US"/>
              </w:rPr>
            </w:pPr>
          </w:p>
        </w:tc>
      </w:tr>
    </w:tbl>
    <w:p w14:paraId="7C028B4C" w14:textId="77777777" w:rsidR="00C63E24" w:rsidRPr="00AA4D36" w:rsidRDefault="00C63E24" w:rsidP="00C63E24">
      <w:pPr>
        <w:ind w:right="-468"/>
        <w:jc w:val="both"/>
        <w:rPr>
          <w:rFonts w:ascii="Arial Narrow" w:hAnsi="Arial Narrow"/>
          <w:bCs/>
          <w:sz w:val="18"/>
          <w:szCs w:val="18"/>
        </w:rPr>
      </w:pPr>
    </w:p>
    <w:p w14:paraId="08A6DF25"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14:paraId="04CB3DBA" w14:textId="77777777" w:rsidR="00C63E24" w:rsidRPr="00AA4D36" w:rsidRDefault="00C63E24" w:rsidP="00C63E24">
      <w:pPr>
        <w:ind w:right="-468"/>
        <w:jc w:val="both"/>
        <w:rPr>
          <w:rFonts w:ascii="Arial Narrow" w:hAnsi="Arial Narrow"/>
          <w:bCs/>
          <w:sz w:val="18"/>
          <w:szCs w:val="18"/>
        </w:rPr>
      </w:pPr>
    </w:p>
    <w:p w14:paraId="040BAD4A" w14:textId="77777777"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14:paraId="344BECCE" w14:textId="7777777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F03A382" w14:textId="77777777"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59A491D5" w14:textId="77777777"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197B8FE4"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14:paraId="74C551CC"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FC85F8B"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50646FE" w14:textId="3D8686D1"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14:paraId="7CDE3C89" w14:textId="26D11104" w:rsidR="001D5285" w:rsidRPr="001153FA" w:rsidRDefault="001D5285" w:rsidP="001F169E">
            <w:pPr>
              <w:pStyle w:val="Value"/>
              <w:rPr>
                <w:sz w:val="18"/>
                <w:szCs w:val="18"/>
                <w:lang w:val="sk-SK" w:eastAsia="en-US"/>
              </w:rPr>
            </w:pPr>
          </w:p>
        </w:tc>
      </w:tr>
      <w:tr w:rsidR="001D5285" w:rsidRPr="00AA4D36" w14:paraId="627DB094"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0DFED07"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995115E"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26C8053D" w14:textId="77777777" w:rsidR="001D5285" w:rsidRPr="001153FA" w:rsidRDefault="001D5285" w:rsidP="00C63E24">
            <w:pPr>
              <w:pStyle w:val="Value"/>
              <w:rPr>
                <w:sz w:val="18"/>
                <w:szCs w:val="18"/>
                <w:lang w:val="sk-SK" w:eastAsia="en-US"/>
              </w:rPr>
            </w:pPr>
          </w:p>
        </w:tc>
      </w:tr>
      <w:tr w:rsidR="001D5285" w:rsidRPr="00AA4D36" w14:paraId="043DBDE4"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AEBF92F"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C32444" w14:textId="77777777"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14:paraId="6E531446" w14:textId="77777777" w:rsidR="001D5285" w:rsidRPr="001153FA" w:rsidRDefault="001D5285" w:rsidP="00C63E24">
            <w:pPr>
              <w:pStyle w:val="Value"/>
              <w:rPr>
                <w:sz w:val="18"/>
                <w:szCs w:val="18"/>
                <w:lang w:val="sk-SK" w:eastAsia="en-US"/>
              </w:rPr>
            </w:pPr>
          </w:p>
        </w:tc>
      </w:tr>
      <w:tr w:rsidR="001D5285" w:rsidRPr="00AA4D36" w14:paraId="5CC9D1B5"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FAA7C10"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A666068" w14:textId="2409600C"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14:paraId="248D5385" w14:textId="6CEEE663" w:rsidR="001D5285" w:rsidRPr="001153FA" w:rsidRDefault="001D5285" w:rsidP="001F169E">
            <w:pPr>
              <w:pStyle w:val="Value"/>
              <w:rPr>
                <w:sz w:val="18"/>
                <w:szCs w:val="18"/>
                <w:lang w:val="sk-SK" w:eastAsia="en-US"/>
              </w:rPr>
            </w:pPr>
          </w:p>
        </w:tc>
      </w:tr>
      <w:tr w:rsidR="001D5285" w:rsidRPr="00AA4D36" w14:paraId="2C7F0657"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457EF607"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32B14C40"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14:paraId="56C707B1" w14:textId="77777777" w:rsidR="001D5285" w:rsidRPr="001153FA" w:rsidRDefault="001D5285" w:rsidP="00C63E24">
            <w:pPr>
              <w:pStyle w:val="Value"/>
              <w:rPr>
                <w:sz w:val="18"/>
                <w:szCs w:val="18"/>
                <w:lang w:val="sk-SK" w:eastAsia="en-US"/>
              </w:rPr>
            </w:pPr>
          </w:p>
        </w:tc>
      </w:tr>
      <w:tr w:rsidR="001D5285" w:rsidRPr="00AA4D36" w14:paraId="411F261C"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02306CF"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7AC8E672"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083DACE9" w14:textId="77777777" w:rsidR="001D5285" w:rsidRPr="001153FA" w:rsidRDefault="001D5285" w:rsidP="00C63E24">
            <w:pPr>
              <w:pStyle w:val="Value"/>
              <w:rPr>
                <w:sz w:val="18"/>
                <w:szCs w:val="18"/>
                <w:lang w:val="sk-SK" w:eastAsia="en-US"/>
              </w:rPr>
            </w:pPr>
          </w:p>
        </w:tc>
      </w:tr>
      <w:tr w:rsidR="001D5285" w:rsidRPr="00AA4D36" w14:paraId="2E21B60C"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305D43D"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AC20B8" w14:textId="77777777" w:rsidR="001D5285" w:rsidRPr="001153FA" w:rsidRDefault="006F427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737016A5" w14:textId="77777777" w:rsidR="001D5285" w:rsidRPr="001153FA" w:rsidRDefault="006F4272" w:rsidP="001F169E">
            <w:pPr>
              <w:pStyle w:val="Value"/>
              <w:rPr>
                <w:sz w:val="18"/>
                <w:szCs w:val="18"/>
                <w:lang w:val="sk-SK" w:eastAsia="en-US"/>
              </w:rPr>
            </w:pPr>
            <w:r>
              <w:rPr>
                <w:b/>
                <w:sz w:val="16"/>
                <w:szCs w:val="16"/>
              </w:rPr>
              <w:t>0</w:t>
            </w:r>
          </w:p>
        </w:tc>
      </w:tr>
      <w:tr w:rsidR="001D5285" w:rsidRPr="00AA4D36" w14:paraId="33C749C7"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E51B8CF"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02BBDDC"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291F608A" w14:textId="77777777" w:rsidR="001D5285" w:rsidRPr="001153FA" w:rsidRDefault="001D5285" w:rsidP="00C63E24">
            <w:pPr>
              <w:pStyle w:val="Value"/>
              <w:rPr>
                <w:sz w:val="18"/>
                <w:szCs w:val="18"/>
                <w:lang w:val="sk-SK" w:eastAsia="en-US"/>
              </w:rPr>
            </w:pPr>
          </w:p>
        </w:tc>
      </w:tr>
      <w:tr w:rsidR="001D5285" w:rsidRPr="00AA4D36" w14:paraId="7EA43CF2" w14:textId="77777777">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7F662FA1"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0E3E399D"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14:paraId="0434F4E9" w14:textId="77777777" w:rsidR="001D5285" w:rsidRPr="001153FA" w:rsidRDefault="001D5285" w:rsidP="00C63E24">
            <w:pPr>
              <w:pStyle w:val="Value"/>
              <w:rPr>
                <w:sz w:val="18"/>
                <w:szCs w:val="18"/>
                <w:lang w:val="sk-SK" w:eastAsia="en-US"/>
              </w:rPr>
            </w:pPr>
          </w:p>
        </w:tc>
      </w:tr>
      <w:tr w:rsidR="001D5285" w:rsidRPr="00AA4D36" w14:paraId="7B58004E"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DC319DB"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0C3CFD5"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33090029" w14:textId="77777777" w:rsidR="001D5285" w:rsidRPr="001153FA" w:rsidRDefault="001D5285" w:rsidP="00C63E24">
            <w:pPr>
              <w:pStyle w:val="Value"/>
              <w:rPr>
                <w:sz w:val="18"/>
                <w:szCs w:val="18"/>
                <w:lang w:val="sk-SK" w:eastAsia="en-US"/>
              </w:rPr>
            </w:pPr>
          </w:p>
        </w:tc>
      </w:tr>
      <w:tr w:rsidR="001D5285" w:rsidRPr="00AA4D36" w14:paraId="09A3DEC5"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A10A140"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B070A42" w14:textId="77777777" w:rsidR="001D5285" w:rsidRPr="001153FA" w:rsidRDefault="006F427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0821897B" w14:textId="77777777" w:rsidR="001D5285" w:rsidRPr="001153FA" w:rsidRDefault="006F4272" w:rsidP="001F169E">
            <w:pPr>
              <w:pStyle w:val="Value"/>
              <w:rPr>
                <w:sz w:val="18"/>
                <w:szCs w:val="18"/>
                <w:lang w:val="sk-SK" w:eastAsia="en-US"/>
              </w:rPr>
            </w:pPr>
            <w:r>
              <w:rPr>
                <w:b/>
                <w:sz w:val="16"/>
                <w:szCs w:val="16"/>
              </w:rPr>
              <w:t>0</w:t>
            </w:r>
          </w:p>
        </w:tc>
      </w:tr>
      <w:tr w:rsidR="001D5285" w:rsidRPr="00AA4D36" w14:paraId="5C6A2CCA"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EA5F00C"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EF6FD4F"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1460B0C5" w14:textId="77777777" w:rsidR="001D5285" w:rsidRPr="001153FA" w:rsidRDefault="001D5285" w:rsidP="00C63E24">
            <w:pPr>
              <w:pStyle w:val="Value"/>
              <w:rPr>
                <w:sz w:val="18"/>
                <w:szCs w:val="18"/>
                <w:lang w:val="sk-SK" w:eastAsia="en-US"/>
              </w:rPr>
            </w:pPr>
          </w:p>
        </w:tc>
      </w:tr>
      <w:tr w:rsidR="001D5285" w:rsidRPr="00AA4D36" w14:paraId="43D02E00"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0451633"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571940C"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11494B08" w14:textId="77777777" w:rsidR="001D5285" w:rsidRPr="001153FA" w:rsidRDefault="001D5285" w:rsidP="00C63E24">
            <w:pPr>
              <w:pStyle w:val="Value"/>
              <w:rPr>
                <w:sz w:val="18"/>
                <w:szCs w:val="18"/>
                <w:lang w:val="sk-SK" w:eastAsia="en-US"/>
              </w:rPr>
            </w:pPr>
          </w:p>
        </w:tc>
      </w:tr>
      <w:tr w:rsidR="001D5285" w:rsidRPr="00AA4D36" w14:paraId="43CE0124"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818367"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79AD240"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29808DD6" w14:textId="77777777" w:rsidR="001D5285" w:rsidRPr="001153FA" w:rsidRDefault="001D5285" w:rsidP="00C63E24">
            <w:pPr>
              <w:pStyle w:val="Value"/>
              <w:rPr>
                <w:sz w:val="18"/>
                <w:szCs w:val="18"/>
                <w:lang w:val="sk-SK" w:eastAsia="en-US"/>
              </w:rPr>
            </w:pPr>
          </w:p>
        </w:tc>
      </w:tr>
      <w:tr w:rsidR="001D5285" w:rsidRPr="00AA4D36" w14:paraId="024A31D0"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10E96F9"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7C2A094"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14:paraId="40972A9A" w14:textId="77777777" w:rsidR="001D5285" w:rsidRPr="001153FA" w:rsidRDefault="001D5285" w:rsidP="00C63E24">
            <w:pPr>
              <w:pStyle w:val="Value"/>
              <w:rPr>
                <w:sz w:val="18"/>
                <w:szCs w:val="18"/>
                <w:lang w:val="sk-SK" w:eastAsia="en-US"/>
              </w:rPr>
            </w:pPr>
          </w:p>
        </w:tc>
      </w:tr>
    </w:tbl>
    <w:p w14:paraId="7365A032" w14:textId="77777777" w:rsidR="00C63E24" w:rsidRPr="00AA4D36" w:rsidRDefault="00C63E24" w:rsidP="00C63E24">
      <w:pPr>
        <w:ind w:right="-468"/>
        <w:jc w:val="both"/>
        <w:rPr>
          <w:rFonts w:ascii="Arial Narrow" w:hAnsi="Arial Narrow"/>
          <w:bCs/>
          <w:sz w:val="18"/>
          <w:szCs w:val="18"/>
        </w:rPr>
      </w:pPr>
    </w:p>
    <w:p w14:paraId="1CBFA1BE"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14:paraId="7EACBF13" w14:textId="77777777" w:rsidR="00C63E24" w:rsidRPr="00AA4D36" w:rsidRDefault="00C63E24" w:rsidP="00C63E24">
      <w:pPr>
        <w:ind w:right="-468"/>
        <w:jc w:val="both"/>
        <w:rPr>
          <w:rFonts w:ascii="Arial Narrow" w:hAnsi="Arial Narrow"/>
          <w:bCs/>
          <w:sz w:val="18"/>
          <w:szCs w:val="18"/>
        </w:rPr>
      </w:pPr>
    </w:p>
    <w:p w14:paraId="442B3FED" w14:textId="77777777"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14:paraId="4A40430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14:paraId="688170F7" w14:textId="77777777">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14:paraId="1E58853E" w14:textId="77777777"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44FC4E40" w14:textId="77777777"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14:paraId="1E52C5F8" w14:textId="77777777"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14:paraId="7066E72C" w14:textId="77777777">
        <w:trPr>
          <w:trHeight w:val="284"/>
          <w:jc w:val="center"/>
        </w:trPr>
        <w:tc>
          <w:tcPr>
            <w:tcW w:w="3944" w:type="dxa"/>
            <w:vMerge/>
            <w:tcBorders>
              <w:left w:val="single" w:sz="12" w:space="0" w:color="auto"/>
              <w:bottom w:val="single" w:sz="4" w:space="0" w:color="auto"/>
              <w:right w:val="single" w:sz="12" w:space="0" w:color="auto"/>
            </w:tcBorders>
            <w:noWrap/>
            <w:vAlign w:val="center"/>
          </w:tcPr>
          <w:p w14:paraId="48D7A492" w14:textId="77777777"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13D16403"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2F67AF0"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14:paraId="24D73DB4" w14:textId="77777777" w:rsidR="00C63E24" w:rsidRPr="00AA4D36" w:rsidRDefault="00C63E24" w:rsidP="00C63E24">
            <w:pPr>
              <w:rPr>
                <w:rFonts w:ascii="Arial Narrow" w:hAnsi="Arial Narrow"/>
                <w:sz w:val="18"/>
                <w:szCs w:val="18"/>
              </w:rPr>
            </w:pPr>
          </w:p>
        </w:tc>
      </w:tr>
      <w:tr w:rsidR="00C63E24" w:rsidRPr="00AA4D36" w14:paraId="0415AB1F" w14:textId="77777777">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36BF797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6AA2EAF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071E17A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14:paraId="287DFB1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14:paraId="3954F31C"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4E5285F9"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4EEA86C2"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1640B07F"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14:paraId="4ABFC0D1" w14:textId="77777777" w:rsidR="00C63E24" w:rsidRPr="001153FA" w:rsidRDefault="00C63E24" w:rsidP="00C63E24">
            <w:pPr>
              <w:pStyle w:val="Value"/>
              <w:rPr>
                <w:b/>
                <w:sz w:val="18"/>
                <w:szCs w:val="18"/>
                <w:lang w:val="sk-SK" w:eastAsia="en-US"/>
              </w:rPr>
            </w:pPr>
          </w:p>
        </w:tc>
      </w:tr>
      <w:tr w:rsidR="00C63E24" w:rsidRPr="00AA4D36" w14:paraId="08818609" w14:textId="77777777">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0AFF4334" w14:textId="77777777"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14:paraId="7DC1E70C" w14:textId="77777777"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14:paraId="12C9AA4D"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14:paraId="5D971806" w14:textId="77777777" w:rsidR="00C63E24" w:rsidRPr="001153FA" w:rsidRDefault="00C63E24" w:rsidP="00C63E24">
            <w:pPr>
              <w:pStyle w:val="Value"/>
              <w:rPr>
                <w:sz w:val="18"/>
                <w:szCs w:val="18"/>
                <w:lang w:val="sk-SK" w:eastAsia="en-US"/>
              </w:rPr>
            </w:pPr>
          </w:p>
        </w:tc>
      </w:tr>
      <w:tr w:rsidR="00C63E24" w:rsidRPr="00AA4D36" w14:paraId="0C749D24"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6BFFB14D"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4B41D35A"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3756119E"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7BEE9FC7" w14:textId="77777777" w:rsidR="00C63E24" w:rsidRPr="001153FA" w:rsidRDefault="00C63E24" w:rsidP="00C63E24">
            <w:pPr>
              <w:pStyle w:val="Value"/>
              <w:rPr>
                <w:sz w:val="18"/>
                <w:szCs w:val="18"/>
                <w:lang w:val="sk-SK" w:eastAsia="en-US"/>
              </w:rPr>
            </w:pPr>
          </w:p>
        </w:tc>
      </w:tr>
      <w:tr w:rsidR="00C63E24" w:rsidRPr="00AA4D36" w14:paraId="3DC51F68"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70BD2DB1"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248EC14F"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139ABDA8"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326A9439" w14:textId="77777777" w:rsidR="00C63E24" w:rsidRPr="001153FA" w:rsidRDefault="00C63E24" w:rsidP="00C63E24">
            <w:pPr>
              <w:pStyle w:val="Value"/>
              <w:rPr>
                <w:sz w:val="18"/>
                <w:szCs w:val="18"/>
                <w:lang w:val="sk-SK" w:eastAsia="en-US"/>
              </w:rPr>
            </w:pPr>
          </w:p>
        </w:tc>
      </w:tr>
      <w:tr w:rsidR="00C63E24" w:rsidRPr="00AA4D36" w14:paraId="71156C1A"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4E52A44F"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14:paraId="53764822"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14:paraId="7BBA2D98"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307419FA" w14:textId="77777777" w:rsidR="00C63E24" w:rsidRPr="001153FA" w:rsidRDefault="00C63E24" w:rsidP="00C63E24">
            <w:pPr>
              <w:pStyle w:val="Value"/>
              <w:rPr>
                <w:sz w:val="18"/>
                <w:szCs w:val="18"/>
                <w:lang w:val="sk-SK" w:eastAsia="en-US"/>
              </w:rPr>
            </w:pPr>
          </w:p>
        </w:tc>
      </w:tr>
      <w:tr w:rsidR="00C63E24" w:rsidRPr="00AA4D36" w14:paraId="190BA86B"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5DE10AF1"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D6DB62A"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14:paraId="14F23157"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14:paraId="2A5BA668" w14:textId="77777777" w:rsidR="00C63E24" w:rsidRPr="001153FA" w:rsidRDefault="00C63E24" w:rsidP="00C63E24">
            <w:pPr>
              <w:pStyle w:val="Value"/>
              <w:rPr>
                <w:b/>
                <w:sz w:val="18"/>
                <w:szCs w:val="18"/>
                <w:lang w:val="sk-SK" w:eastAsia="en-US"/>
              </w:rPr>
            </w:pPr>
          </w:p>
        </w:tc>
      </w:tr>
      <w:tr w:rsidR="00C63E24" w:rsidRPr="00AA4D36" w14:paraId="410E2276" w14:textId="77777777">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6F48D308" w14:textId="77777777"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14:paraId="57D4C2A8" w14:textId="77777777"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14:paraId="183C7E7A"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14:paraId="63CCC0D2" w14:textId="77777777" w:rsidR="00C63E24" w:rsidRPr="001153FA" w:rsidRDefault="00C63E24" w:rsidP="00C63E24">
            <w:pPr>
              <w:pStyle w:val="Value"/>
              <w:rPr>
                <w:sz w:val="18"/>
                <w:szCs w:val="18"/>
                <w:lang w:val="sk-SK" w:eastAsia="en-US"/>
              </w:rPr>
            </w:pPr>
          </w:p>
        </w:tc>
      </w:tr>
      <w:tr w:rsidR="00C63E24" w:rsidRPr="00AA4D36" w14:paraId="4735F329"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64CF177"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60D851F2"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65CCAA72"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77B3C914" w14:textId="77777777" w:rsidR="00C63E24" w:rsidRPr="001153FA" w:rsidRDefault="00C63E24" w:rsidP="00C63E24">
            <w:pPr>
              <w:pStyle w:val="Value"/>
              <w:rPr>
                <w:sz w:val="18"/>
                <w:szCs w:val="18"/>
                <w:lang w:val="sk-SK" w:eastAsia="en-US"/>
              </w:rPr>
            </w:pPr>
          </w:p>
        </w:tc>
      </w:tr>
      <w:tr w:rsidR="00C63E24" w:rsidRPr="00AA4D36" w14:paraId="7F7CAC7D"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7BBE3F23"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4C891A59"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42C4B341"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0F1DA62C" w14:textId="77777777" w:rsidR="00C63E24" w:rsidRPr="001153FA" w:rsidRDefault="00C63E24" w:rsidP="00C63E24">
            <w:pPr>
              <w:pStyle w:val="Value"/>
              <w:rPr>
                <w:sz w:val="18"/>
                <w:szCs w:val="18"/>
                <w:lang w:val="sk-SK" w:eastAsia="en-US"/>
              </w:rPr>
            </w:pPr>
          </w:p>
        </w:tc>
      </w:tr>
      <w:tr w:rsidR="00C63E24" w:rsidRPr="00AA4D36" w14:paraId="6C597B85"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CF234B0" w14:textId="77777777"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14:paraId="22DC38C1" w14:textId="77777777"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14:paraId="7579FE7B"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6424A1A1" w14:textId="77777777" w:rsidR="00C63E24" w:rsidRPr="001153FA" w:rsidRDefault="00C63E24" w:rsidP="00C63E24">
            <w:pPr>
              <w:pStyle w:val="Value"/>
              <w:rPr>
                <w:sz w:val="18"/>
                <w:szCs w:val="18"/>
                <w:lang w:val="sk-SK" w:eastAsia="en-US"/>
              </w:rPr>
            </w:pPr>
          </w:p>
        </w:tc>
      </w:tr>
    </w:tbl>
    <w:p w14:paraId="3FE49BF2" w14:textId="77777777" w:rsidR="00C63E24" w:rsidRPr="00AA4D36" w:rsidRDefault="00C63E24" w:rsidP="00C63E24">
      <w:pPr>
        <w:rPr>
          <w:rFonts w:ascii="Arial Narrow" w:hAnsi="Arial Narrow"/>
          <w:sz w:val="18"/>
          <w:szCs w:val="18"/>
        </w:rPr>
      </w:pPr>
    </w:p>
    <w:p w14:paraId="403F6BD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14:paraId="59F3A6D6" w14:textId="77777777">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14:paraId="5C197B56" w14:textId="77777777"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589D76B8" w14:textId="77777777"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2BE060F0"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3721C1A" w14:textId="77777777">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73543CCD" w14:textId="77777777"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01AD753E" w14:textId="77777777"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76778D3C" w14:textId="77777777"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14:paraId="42996EFB" w14:textId="77777777">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2BACF22E" w14:textId="77777777"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14:paraId="24D3954C" w14:textId="77777777"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14:paraId="64133C21" w14:textId="77777777"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14:paraId="50F6AEAE" w14:textId="77777777"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14:paraId="22982A3F" w14:textId="77777777" w:rsidR="00C63E24" w:rsidRPr="00AA4D36" w:rsidRDefault="00C63E24" w:rsidP="00C63E24">
            <w:pPr>
              <w:pStyle w:val="TopHeader"/>
              <w:rPr>
                <w:sz w:val="18"/>
                <w:szCs w:val="18"/>
              </w:rPr>
            </w:pPr>
            <w:r w:rsidRPr="00AA4D36">
              <w:rPr>
                <w:sz w:val="18"/>
                <w:szCs w:val="18"/>
              </w:rPr>
              <w:t>vlastné imanie</w:t>
            </w:r>
          </w:p>
        </w:tc>
      </w:tr>
      <w:tr w:rsidR="00C63E24" w:rsidRPr="00AA4D36" w14:paraId="649CE917" w14:textId="77777777">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1343609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1ADD265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14:paraId="3113EAB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14:paraId="64210B0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14:paraId="62B2135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14:paraId="13990CF6"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72A6F430"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14:paraId="09F2D7AB"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444862E8"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2807496E"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3A98D10F" w14:textId="77777777" w:rsidR="00C63E24" w:rsidRPr="001153FA" w:rsidRDefault="00C63E24" w:rsidP="00C63E24">
            <w:pPr>
              <w:pStyle w:val="Value"/>
              <w:rPr>
                <w:b/>
                <w:sz w:val="18"/>
                <w:szCs w:val="18"/>
                <w:lang w:val="sk-SK" w:eastAsia="en-US"/>
              </w:rPr>
            </w:pPr>
          </w:p>
        </w:tc>
      </w:tr>
      <w:tr w:rsidR="00C63E24" w:rsidRPr="00AA4D36" w14:paraId="7822339F"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7192EB0B"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2C4FEF3F"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119A0D3F"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5DFAD6B1"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7B0B35F7" w14:textId="77777777" w:rsidR="00C63E24" w:rsidRPr="001153FA" w:rsidRDefault="00C63E24" w:rsidP="00C63E24">
            <w:pPr>
              <w:pStyle w:val="Value"/>
              <w:rPr>
                <w:sz w:val="18"/>
                <w:szCs w:val="18"/>
                <w:lang w:val="sk-SK" w:eastAsia="en-US"/>
              </w:rPr>
            </w:pPr>
          </w:p>
        </w:tc>
      </w:tr>
      <w:tr w:rsidR="00C63E24" w:rsidRPr="00AA4D36" w14:paraId="7A434738"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5323545F"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0D6892DC"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7FD6CD4C"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6E8ED278"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782D3B27" w14:textId="77777777" w:rsidR="00C63E24" w:rsidRPr="001153FA" w:rsidRDefault="00C63E24" w:rsidP="00C63E24">
            <w:pPr>
              <w:pStyle w:val="Value"/>
              <w:rPr>
                <w:sz w:val="18"/>
                <w:szCs w:val="18"/>
                <w:lang w:val="sk-SK" w:eastAsia="en-US"/>
              </w:rPr>
            </w:pPr>
          </w:p>
        </w:tc>
      </w:tr>
      <w:tr w:rsidR="00C63E24" w:rsidRPr="00AA4D36" w14:paraId="261186AB" w14:textId="77777777">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02101985"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14:paraId="3EAFC5A1"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14:paraId="783D81D0"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14:paraId="6AA9EE9D"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14:paraId="1433E62A" w14:textId="77777777" w:rsidR="00C63E24" w:rsidRPr="001153FA" w:rsidRDefault="00C63E24" w:rsidP="00C63E24">
            <w:pPr>
              <w:pStyle w:val="Value"/>
              <w:rPr>
                <w:sz w:val="18"/>
                <w:szCs w:val="18"/>
                <w:lang w:val="sk-SK" w:eastAsia="en-US"/>
              </w:rPr>
            </w:pPr>
          </w:p>
        </w:tc>
      </w:tr>
      <w:tr w:rsidR="00C63E24" w:rsidRPr="00AA4D36" w14:paraId="104423FD" w14:textId="77777777">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14:paraId="09680473"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14:paraId="767F5756"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14:paraId="0E467ADA"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14:paraId="40E3B35E"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14:paraId="7A65037F" w14:textId="77777777" w:rsidR="00C63E24" w:rsidRPr="001153FA" w:rsidRDefault="00C63E24" w:rsidP="00C63E24">
            <w:pPr>
              <w:pStyle w:val="Value"/>
              <w:rPr>
                <w:b/>
                <w:sz w:val="18"/>
                <w:szCs w:val="18"/>
                <w:lang w:val="sk-SK" w:eastAsia="en-US"/>
              </w:rPr>
            </w:pPr>
          </w:p>
        </w:tc>
      </w:tr>
      <w:tr w:rsidR="00C63E24" w:rsidRPr="00AA4D36" w14:paraId="4F909439"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21255656" w14:textId="77777777"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14:paraId="306DE847" w14:textId="77777777"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0374A6C4" w14:textId="77777777"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2D2E5ECF" w14:textId="77777777"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66F7E81D" w14:textId="77777777" w:rsidR="00C63E24" w:rsidRPr="001153FA" w:rsidRDefault="00C63E24" w:rsidP="00C63E24">
            <w:pPr>
              <w:pStyle w:val="Value"/>
              <w:rPr>
                <w:sz w:val="18"/>
                <w:szCs w:val="18"/>
                <w:lang w:val="sk-SK" w:eastAsia="en-US"/>
              </w:rPr>
            </w:pPr>
          </w:p>
        </w:tc>
      </w:tr>
      <w:tr w:rsidR="00C63E24" w:rsidRPr="00AA4D36" w14:paraId="4DCC9150"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789339ED"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43223687"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1292B595"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214CD51F"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1B98BE63" w14:textId="77777777" w:rsidR="00C63E24" w:rsidRPr="001153FA" w:rsidRDefault="00C63E24" w:rsidP="00C63E24">
            <w:pPr>
              <w:pStyle w:val="Value"/>
              <w:rPr>
                <w:sz w:val="18"/>
                <w:szCs w:val="18"/>
                <w:lang w:val="sk-SK" w:eastAsia="en-US"/>
              </w:rPr>
            </w:pPr>
          </w:p>
        </w:tc>
      </w:tr>
      <w:tr w:rsidR="00C63E24" w:rsidRPr="00AA4D36" w14:paraId="7E5B0808" w14:textId="77777777">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3BEF907D" w14:textId="77777777"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14:paraId="7086F0DC" w14:textId="77777777"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14:paraId="03D325E1" w14:textId="77777777"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14:paraId="5660E940" w14:textId="77777777"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14:paraId="5EE12526" w14:textId="77777777" w:rsidR="00C63E24" w:rsidRPr="001153FA" w:rsidRDefault="00C63E24" w:rsidP="00C63E24">
            <w:pPr>
              <w:pStyle w:val="Value"/>
              <w:rPr>
                <w:sz w:val="18"/>
                <w:szCs w:val="18"/>
                <w:lang w:val="sk-SK" w:eastAsia="en-US"/>
              </w:rPr>
            </w:pPr>
          </w:p>
        </w:tc>
      </w:tr>
    </w:tbl>
    <w:p w14:paraId="055003F6" w14:textId="77777777" w:rsidR="00C63E24" w:rsidRPr="00AA4D36" w:rsidRDefault="00C63E24" w:rsidP="00C63E24">
      <w:pPr>
        <w:ind w:right="-468"/>
        <w:jc w:val="both"/>
        <w:rPr>
          <w:rFonts w:ascii="Arial Narrow" w:hAnsi="Arial Narrow"/>
          <w:bCs/>
          <w:sz w:val="18"/>
          <w:szCs w:val="18"/>
        </w:rPr>
      </w:pPr>
    </w:p>
    <w:p w14:paraId="69B49AF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14:paraId="50A97162" w14:textId="77777777" w:rsidR="00C63E24" w:rsidRPr="00AA4D36" w:rsidRDefault="00C63E24" w:rsidP="00C63E24">
      <w:pPr>
        <w:ind w:right="-468"/>
        <w:jc w:val="both"/>
        <w:rPr>
          <w:rFonts w:ascii="Arial Narrow" w:hAnsi="Arial Narrow"/>
          <w:bCs/>
          <w:sz w:val="18"/>
          <w:szCs w:val="18"/>
        </w:rPr>
      </w:pPr>
    </w:p>
    <w:p w14:paraId="0F6FA847"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14:paraId="2CF90411" w14:textId="77777777">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14:paraId="49975FF1" w14:textId="77777777"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14:paraId="4F488A93" w14:textId="77777777" w:rsidR="00C63E24" w:rsidRPr="00AA4D36" w:rsidRDefault="00C63E24" w:rsidP="00C63E24">
            <w:pPr>
              <w:pStyle w:val="TopHeader"/>
              <w:rPr>
                <w:sz w:val="18"/>
                <w:szCs w:val="18"/>
              </w:rPr>
            </w:pPr>
            <w:r w:rsidRPr="00AA4D36">
              <w:rPr>
                <w:sz w:val="18"/>
                <w:szCs w:val="18"/>
              </w:rPr>
              <w:t>Reálna hodnota</w:t>
            </w:r>
          </w:p>
        </w:tc>
      </w:tr>
      <w:tr w:rsidR="00C63E24" w:rsidRPr="00AA4D36" w14:paraId="27972760" w14:textId="77777777">
        <w:trPr>
          <w:trHeight w:val="755"/>
          <w:jc w:val="center"/>
        </w:trPr>
        <w:tc>
          <w:tcPr>
            <w:tcW w:w="2853" w:type="pct"/>
            <w:vMerge/>
            <w:tcBorders>
              <w:left w:val="single" w:sz="12" w:space="0" w:color="auto"/>
              <w:bottom w:val="single" w:sz="4" w:space="0" w:color="auto"/>
              <w:right w:val="single" w:sz="12" w:space="0" w:color="auto"/>
            </w:tcBorders>
            <w:noWrap/>
            <w:vAlign w:val="center"/>
          </w:tcPr>
          <w:p w14:paraId="681DD1C5" w14:textId="77777777"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14:paraId="5B056B59" w14:textId="77777777"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79F42E0A"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68C5E58" w14:textId="77777777">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6CCE5D8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43E6BAB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0596D59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14:paraId="53D8D0B0" w14:textId="77777777">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520C05B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243728E" w14:textId="77777777"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608E72D9" w14:textId="77777777" w:rsidR="00C63E24" w:rsidRPr="001153FA" w:rsidRDefault="00C63E24" w:rsidP="00C63E24">
            <w:pPr>
              <w:pStyle w:val="Value"/>
              <w:rPr>
                <w:sz w:val="18"/>
                <w:szCs w:val="18"/>
                <w:lang w:val="sk-SK" w:eastAsia="en-US"/>
              </w:rPr>
            </w:pPr>
          </w:p>
        </w:tc>
      </w:tr>
      <w:tr w:rsidR="00C63E24" w:rsidRPr="00AA4D36" w14:paraId="1DC75B9B" w14:textId="77777777">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3FCAD25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62F35A38"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14:paraId="2CD90CA8" w14:textId="77777777" w:rsidR="00C63E24" w:rsidRPr="001153FA" w:rsidRDefault="00C63E24" w:rsidP="00C63E24">
            <w:pPr>
              <w:pStyle w:val="Value"/>
              <w:rPr>
                <w:sz w:val="18"/>
                <w:szCs w:val="18"/>
                <w:lang w:val="sk-SK" w:eastAsia="en-US"/>
              </w:rPr>
            </w:pPr>
          </w:p>
        </w:tc>
      </w:tr>
      <w:tr w:rsidR="00C63E24" w:rsidRPr="00AA4D36" w14:paraId="595224F6" w14:textId="77777777">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412033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212B192"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14:paraId="6232FE49" w14:textId="77777777" w:rsidR="00C63E24" w:rsidRPr="001153FA" w:rsidRDefault="00C63E24" w:rsidP="00C63E24">
            <w:pPr>
              <w:pStyle w:val="Value"/>
              <w:rPr>
                <w:sz w:val="18"/>
                <w:szCs w:val="18"/>
                <w:lang w:val="sk-SK" w:eastAsia="en-US"/>
              </w:rPr>
            </w:pPr>
          </w:p>
        </w:tc>
      </w:tr>
      <w:tr w:rsidR="00C63E24" w:rsidRPr="00AA4D36" w14:paraId="09300849" w14:textId="77777777">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3F60E788"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039F110B" w14:textId="77777777"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085D9529" w14:textId="77777777" w:rsidR="00C63E24" w:rsidRPr="001153FA" w:rsidRDefault="00C63E24" w:rsidP="00C63E24">
            <w:pPr>
              <w:pStyle w:val="Value"/>
              <w:rPr>
                <w:sz w:val="18"/>
                <w:szCs w:val="18"/>
                <w:lang w:val="sk-SK" w:eastAsia="en-US"/>
              </w:rPr>
            </w:pPr>
          </w:p>
        </w:tc>
      </w:tr>
      <w:tr w:rsidR="00C63E24" w:rsidRPr="00AA4D36" w14:paraId="583B88AF" w14:textId="77777777">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12BA8973"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14:paraId="1937CBB5"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14:paraId="0C8EAACF" w14:textId="77777777" w:rsidR="00C63E24" w:rsidRPr="001153FA" w:rsidRDefault="00C63E24" w:rsidP="00C63E24">
            <w:pPr>
              <w:pStyle w:val="Value"/>
              <w:rPr>
                <w:sz w:val="18"/>
                <w:szCs w:val="18"/>
                <w:lang w:val="sk-SK" w:eastAsia="en-US"/>
              </w:rPr>
            </w:pPr>
          </w:p>
        </w:tc>
      </w:tr>
    </w:tbl>
    <w:p w14:paraId="7EF79855" w14:textId="77777777" w:rsidR="00C63E24" w:rsidRPr="00AA4D36" w:rsidRDefault="00C63E24" w:rsidP="00C63E24">
      <w:pPr>
        <w:ind w:right="-468"/>
        <w:jc w:val="both"/>
        <w:rPr>
          <w:rFonts w:ascii="Arial Narrow" w:hAnsi="Arial Narrow"/>
          <w:bCs/>
          <w:sz w:val="18"/>
          <w:szCs w:val="18"/>
        </w:rPr>
      </w:pPr>
    </w:p>
    <w:p w14:paraId="7B9BF142" w14:textId="77777777"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14:paraId="28835EE6"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14:paraId="52DC6303"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14:paraId="6BCF528A"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14:paraId="0B9E59EB"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14:paraId="54EC417F" w14:textId="77777777"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14:paraId="069976AA" w14:textId="77777777" w:rsidR="00C63E24" w:rsidRPr="00AA4D36" w:rsidRDefault="00C63E24" w:rsidP="00C63E24">
      <w:pPr>
        <w:ind w:right="-468"/>
        <w:jc w:val="both"/>
        <w:rPr>
          <w:rFonts w:ascii="Arial Narrow" w:hAnsi="Arial Narrow"/>
          <w:sz w:val="18"/>
          <w:szCs w:val="18"/>
        </w:rPr>
      </w:pPr>
    </w:p>
    <w:p w14:paraId="4869FCD9"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14:paraId="164B17D7" w14:textId="77777777">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14:paraId="2515E74D" w14:textId="77777777" w:rsidR="00C63E24" w:rsidRPr="00AA4D36" w:rsidRDefault="00C63E24" w:rsidP="00C63E24">
            <w:pPr>
              <w:pStyle w:val="TopHeader"/>
              <w:rPr>
                <w:sz w:val="18"/>
                <w:szCs w:val="18"/>
              </w:rPr>
            </w:pPr>
            <w:r w:rsidRPr="00AA4D36">
              <w:rPr>
                <w:sz w:val="18"/>
                <w:szCs w:val="18"/>
              </w:rPr>
              <w:lastRenderedPageBreak/>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54573FFA" w14:textId="77777777"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323E2CD8"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58661BF9" w14:textId="77777777">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14:paraId="59DE3D83" w14:textId="77777777"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3DEAC373" w14:textId="77777777"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7258EC17"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7117FF91" w14:textId="77777777">
        <w:trPr>
          <w:trHeight w:val="345"/>
          <w:jc w:val="center"/>
        </w:trPr>
        <w:tc>
          <w:tcPr>
            <w:tcW w:w="1592" w:type="dxa"/>
            <w:vMerge/>
            <w:tcBorders>
              <w:top w:val="single" w:sz="8" w:space="0" w:color="000000"/>
              <w:left w:val="single" w:sz="12" w:space="0" w:color="auto"/>
              <w:right w:val="single" w:sz="12" w:space="0" w:color="auto"/>
            </w:tcBorders>
            <w:vAlign w:val="center"/>
          </w:tcPr>
          <w:p w14:paraId="604C15C4" w14:textId="77777777"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14:paraId="61EBF923" w14:textId="77777777"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14:paraId="34C19400"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14:paraId="01578724" w14:textId="77777777"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14:paraId="15E819F7" w14:textId="77777777"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14:paraId="0438E0D1"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14:paraId="151566DE" w14:textId="77777777" w:rsidR="00C63E24" w:rsidRPr="00AA4D36" w:rsidRDefault="00C63E24" w:rsidP="00C63E24">
            <w:pPr>
              <w:pStyle w:val="TopHeader"/>
              <w:rPr>
                <w:sz w:val="18"/>
                <w:szCs w:val="18"/>
              </w:rPr>
            </w:pPr>
            <w:r w:rsidRPr="00AA4D36">
              <w:rPr>
                <w:sz w:val="18"/>
                <w:szCs w:val="18"/>
              </w:rPr>
              <w:t>viac ako päť rokov</w:t>
            </w:r>
          </w:p>
        </w:tc>
      </w:tr>
      <w:tr w:rsidR="00C63E24" w:rsidRPr="00AA4D36" w14:paraId="3C9C83AD" w14:textId="77777777">
        <w:trPr>
          <w:trHeight w:val="151"/>
          <w:jc w:val="center"/>
        </w:trPr>
        <w:tc>
          <w:tcPr>
            <w:tcW w:w="1592" w:type="dxa"/>
            <w:tcBorders>
              <w:left w:val="single" w:sz="12" w:space="0" w:color="auto"/>
              <w:bottom w:val="single" w:sz="12" w:space="0" w:color="auto"/>
              <w:right w:val="single" w:sz="12" w:space="0" w:color="auto"/>
            </w:tcBorders>
            <w:noWrap/>
            <w:vAlign w:val="center"/>
          </w:tcPr>
          <w:p w14:paraId="40B4469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14:paraId="5F05CAA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14:paraId="7C3D404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14:paraId="54D830D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14:paraId="04D7BAB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14:paraId="632216C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14:paraId="2DD0C18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20DCCBAF" w14:textId="77777777">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5B74497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1732DD88" w14:textId="77777777"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14:paraId="15695D96" w14:textId="77777777"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14:paraId="0637F94B" w14:textId="77777777"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14:paraId="2C6375C2" w14:textId="77777777"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14:paraId="7EA96033" w14:textId="77777777"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14:paraId="42DC84BB" w14:textId="77777777" w:rsidR="00C63E24" w:rsidRPr="001153FA" w:rsidRDefault="00C63E24" w:rsidP="00C63E24">
            <w:pPr>
              <w:pStyle w:val="Value"/>
              <w:rPr>
                <w:sz w:val="18"/>
                <w:szCs w:val="18"/>
                <w:lang w:val="sk-SK" w:eastAsia="en-US"/>
              </w:rPr>
            </w:pPr>
          </w:p>
        </w:tc>
      </w:tr>
      <w:tr w:rsidR="00C63E24" w:rsidRPr="00AA4D36" w14:paraId="2FD2CBE1" w14:textId="77777777">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517EB29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04955526" w14:textId="77777777"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14:paraId="6FF03891" w14:textId="77777777"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14:paraId="6DB7017E" w14:textId="77777777"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14:paraId="20C1317E" w14:textId="77777777"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14:paraId="2E9465D9" w14:textId="77777777"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14:paraId="0E13FCB8" w14:textId="77777777" w:rsidR="00C63E24" w:rsidRPr="001153FA" w:rsidRDefault="00C63E24" w:rsidP="00C63E24">
            <w:pPr>
              <w:pStyle w:val="Value"/>
              <w:rPr>
                <w:sz w:val="18"/>
                <w:szCs w:val="18"/>
                <w:lang w:val="sk-SK" w:eastAsia="en-US"/>
              </w:rPr>
            </w:pPr>
          </w:p>
        </w:tc>
      </w:tr>
      <w:tr w:rsidR="00C63E24" w:rsidRPr="00AA4D36" w14:paraId="4381E990" w14:textId="77777777">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4E43095"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0128A6AA" w14:textId="77777777"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14:paraId="0F8E75C4" w14:textId="77777777"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14:paraId="6748A7E9" w14:textId="77777777"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14:paraId="695E7477" w14:textId="77777777"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14:paraId="67A6E114" w14:textId="77777777"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14:paraId="0815B308" w14:textId="77777777" w:rsidR="00C63E24" w:rsidRPr="001153FA" w:rsidRDefault="00C63E24" w:rsidP="00C63E24">
            <w:pPr>
              <w:pStyle w:val="Value"/>
              <w:rPr>
                <w:b/>
                <w:sz w:val="18"/>
                <w:szCs w:val="18"/>
                <w:lang w:val="sk-SK" w:eastAsia="en-US"/>
              </w:rPr>
            </w:pPr>
          </w:p>
        </w:tc>
      </w:tr>
    </w:tbl>
    <w:p w14:paraId="69EA00DE" w14:textId="77777777" w:rsidR="00C63E24" w:rsidRPr="00AA4D36" w:rsidRDefault="00C63E24" w:rsidP="00C63E24">
      <w:pPr>
        <w:ind w:right="-468"/>
        <w:jc w:val="both"/>
        <w:rPr>
          <w:rFonts w:ascii="Arial Narrow" w:hAnsi="Arial Narrow"/>
          <w:sz w:val="18"/>
          <w:szCs w:val="18"/>
        </w:rPr>
      </w:pPr>
    </w:p>
    <w:p w14:paraId="51303065" w14:textId="77777777" w:rsidR="00462239" w:rsidRPr="00AA4D36" w:rsidRDefault="00462239" w:rsidP="00462239">
      <w:pPr>
        <w:ind w:right="-468"/>
        <w:rPr>
          <w:rFonts w:ascii="Arial Narrow" w:hAnsi="Arial Narrow"/>
          <w:sz w:val="18"/>
          <w:szCs w:val="18"/>
        </w:rPr>
      </w:pPr>
    </w:p>
    <w:p w14:paraId="40BD742C"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14:paraId="3F1EA1E3" w14:textId="77777777" w:rsidR="00462239" w:rsidRPr="00AA4D36" w:rsidRDefault="00462239" w:rsidP="00462239">
      <w:pPr>
        <w:ind w:right="-468"/>
        <w:rPr>
          <w:rFonts w:ascii="Arial Narrow" w:hAnsi="Arial Narrow"/>
          <w:sz w:val="18"/>
          <w:szCs w:val="18"/>
        </w:rPr>
      </w:pPr>
    </w:p>
    <w:p w14:paraId="15355C81"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14:paraId="3B2A8EF0" w14:textId="77777777" w:rsidR="00C63E24" w:rsidRPr="00AA4D36" w:rsidRDefault="00C63E24" w:rsidP="00C63E24">
      <w:pPr>
        <w:ind w:right="-468"/>
        <w:jc w:val="both"/>
        <w:rPr>
          <w:rFonts w:ascii="Arial Narrow" w:hAnsi="Arial Narrow"/>
          <w:bCs/>
          <w:sz w:val="18"/>
          <w:szCs w:val="18"/>
        </w:rPr>
      </w:pPr>
    </w:p>
    <w:p w14:paraId="6ABA715D"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14:paraId="64788B92" w14:textId="77777777">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14:paraId="0D9BF75F" w14:textId="77777777"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336DB148" w14:textId="77777777"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1236F2B9" w14:textId="77777777"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610A5555" w14:textId="77777777"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14:paraId="72BFB561" w14:textId="77777777">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14:paraId="7F8F5D3E" w14:textId="77777777"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39F9015E"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20B65814"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0E5DC472"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3E460056"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1E87C28E"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593F76DC"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788BCD6" w14:textId="77777777">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3F9E33D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14:paraId="333689D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4E53617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FCFC47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0B0CAB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95DC56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4D6A714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7358F0B8" w14:textId="77777777">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14:paraId="23C123E1" w14:textId="77777777"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38A22D0"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2566689F"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64C8542E"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7452604B"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1745198E"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50F21D40" w14:textId="77777777" w:rsidR="00C63E24" w:rsidRPr="001153FA" w:rsidRDefault="00C63E24" w:rsidP="00C63E24">
            <w:pPr>
              <w:pStyle w:val="Value"/>
              <w:rPr>
                <w:sz w:val="18"/>
                <w:szCs w:val="18"/>
                <w:lang w:val="sk-SK" w:eastAsia="en-US"/>
              </w:rPr>
            </w:pPr>
          </w:p>
        </w:tc>
      </w:tr>
      <w:tr w:rsidR="00C63E24" w:rsidRPr="00AA4D36" w14:paraId="5CBDE02F"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3617C632"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91B2FAD"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300CC93"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0B4FD3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A640531"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6A28288D"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1A89DE3" w14:textId="77777777" w:rsidR="00C63E24" w:rsidRPr="001153FA" w:rsidRDefault="00C63E24" w:rsidP="00C63E24">
            <w:pPr>
              <w:pStyle w:val="Value"/>
              <w:rPr>
                <w:sz w:val="18"/>
                <w:szCs w:val="18"/>
                <w:lang w:val="sk-SK" w:eastAsia="en-US"/>
              </w:rPr>
            </w:pPr>
          </w:p>
        </w:tc>
      </w:tr>
      <w:tr w:rsidR="00C63E24" w:rsidRPr="00AA4D36" w14:paraId="5F144B7F"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7B4E594A"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7C47382"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68FED03"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A845B11"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2A65FE3"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3B95099"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755BBD8" w14:textId="77777777" w:rsidR="00C63E24" w:rsidRPr="001153FA" w:rsidRDefault="00C63E24" w:rsidP="00C63E24">
            <w:pPr>
              <w:pStyle w:val="Value"/>
              <w:rPr>
                <w:sz w:val="18"/>
                <w:szCs w:val="18"/>
                <w:lang w:val="sk-SK" w:eastAsia="en-US"/>
              </w:rPr>
            </w:pPr>
          </w:p>
        </w:tc>
      </w:tr>
      <w:tr w:rsidR="00C63E24" w:rsidRPr="00AA4D36" w14:paraId="6D9EB588"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28A134E9"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B778617"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3600A14"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566F866B"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F8498F5"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6CEC9990"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BCC09BF" w14:textId="77777777" w:rsidR="00C63E24" w:rsidRPr="001153FA" w:rsidRDefault="00C63E24" w:rsidP="00C63E24">
            <w:pPr>
              <w:pStyle w:val="Value"/>
              <w:rPr>
                <w:sz w:val="18"/>
                <w:szCs w:val="18"/>
                <w:lang w:val="sk-SK" w:eastAsia="en-US"/>
              </w:rPr>
            </w:pPr>
          </w:p>
        </w:tc>
      </w:tr>
      <w:tr w:rsidR="00C63E24" w:rsidRPr="00AA4D36" w14:paraId="6A73F600" w14:textId="77777777">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7CA717BE"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14:paraId="3146BF3F"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0223AB08"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2D650EE6"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18F961DB"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322BBFF0"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536F2890" w14:textId="77777777" w:rsidR="00C63E24" w:rsidRPr="001153FA" w:rsidRDefault="00C63E24" w:rsidP="00C63E24">
            <w:pPr>
              <w:pStyle w:val="Value"/>
              <w:rPr>
                <w:b/>
                <w:sz w:val="18"/>
                <w:szCs w:val="18"/>
                <w:lang w:val="sk-SK" w:eastAsia="en-US"/>
              </w:rPr>
            </w:pPr>
          </w:p>
        </w:tc>
      </w:tr>
    </w:tbl>
    <w:p w14:paraId="7DB14818" w14:textId="77777777" w:rsidR="00C63E24" w:rsidRPr="00AA4D36" w:rsidRDefault="00C63E24" w:rsidP="00C63E24">
      <w:pPr>
        <w:ind w:right="-468"/>
        <w:jc w:val="both"/>
        <w:rPr>
          <w:rFonts w:ascii="Arial Narrow" w:hAnsi="Arial Narrow"/>
          <w:bCs/>
          <w:sz w:val="18"/>
          <w:szCs w:val="18"/>
        </w:rPr>
      </w:pPr>
    </w:p>
    <w:p w14:paraId="1527C8B7" w14:textId="77777777"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14:paraId="324BE208" w14:textId="77777777" w:rsidR="00C63E24" w:rsidRPr="00AA4D36" w:rsidRDefault="00C63E24" w:rsidP="00C63E24">
      <w:pPr>
        <w:ind w:right="-468"/>
        <w:jc w:val="both"/>
        <w:rPr>
          <w:rFonts w:ascii="Arial Narrow" w:hAnsi="Arial Narrow"/>
          <w:bCs/>
          <w:sz w:val="18"/>
          <w:szCs w:val="18"/>
        </w:rPr>
      </w:pPr>
    </w:p>
    <w:p w14:paraId="242B26AC"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14:paraId="162ED4ED" w14:textId="77777777"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14:paraId="26775F31" w14:textId="77777777"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14:paraId="4C8B91F3" w14:textId="77777777"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14:paraId="216AE521"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14:paraId="1CE4F244" w14:textId="77777777"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14:paraId="75EA1441" w14:textId="77777777"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14:paraId="1DAB40BF" w14:textId="77777777"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14:paraId="4DDF9F26" w14:textId="77777777"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14:paraId="16E964C0" w14:textId="77777777"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12CADB77" w14:textId="77777777"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0B52232C" w14:textId="77777777"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14:paraId="691C18A3"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1D84197" w14:textId="77777777"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14:paraId="3018092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14:paraId="2524340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14:paraId="78EBB02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14:paraId="04D0AA7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14:paraId="5427A3C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14:paraId="0FC2739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1606FD9B" w14:textId="77777777"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14:paraId="5059155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14:paraId="0495BD59" w14:textId="3EA98D4A"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14:paraId="7F8DBF04" w14:textId="721C31A5"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14:paraId="7BE60BCA" w14:textId="16B67E69"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14:paraId="435F30A8" w14:textId="77777777" w:rsidR="00C63E24" w:rsidRPr="002B7766" w:rsidRDefault="006F4272"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14:paraId="35DA62A4" w14:textId="77777777" w:rsidR="00C63E24" w:rsidRPr="002B7766" w:rsidRDefault="006F4272" w:rsidP="00C63E24">
            <w:pPr>
              <w:pStyle w:val="Value"/>
              <w:rPr>
                <w:sz w:val="18"/>
                <w:szCs w:val="18"/>
                <w:lang w:val="sk-SK" w:eastAsia="en-US"/>
              </w:rPr>
            </w:pPr>
            <w:r>
              <w:rPr>
                <w:sz w:val="16"/>
                <w:szCs w:val="16"/>
              </w:rPr>
              <w:t>0</w:t>
            </w:r>
          </w:p>
        </w:tc>
      </w:tr>
      <w:tr w:rsidR="001F169E" w:rsidRPr="00AA4D36" w14:paraId="43485142" w14:textId="77777777"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14:paraId="253BD67D"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14:paraId="03A02F36" w14:textId="77777777" w:rsidR="001F169E" w:rsidRPr="002B7766" w:rsidRDefault="006F4272"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14:paraId="333FEE21" w14:textId="77777777" w:rsidR="001F169E" w:rsidRPr="002B7766" w:rsidRDefault="006F4272"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14:paraId="369F34B7" w14:textId="77777777" w:rsidR="001F169E" w:rsidRPr="002B7766" w:rsidRDefault="006F4272"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14:paraId="14B62A53" w14:textId="77777777" w:rsidR="001F169E" w:rsidRPr="002B7766" w:rsidRDefault="006F4272"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2B825D76" w14:textId="77777777" w:rsidR="001F169E" w:rsidRPr="002B7766" w:rsidRDefault="006F4272" w:rsidP="001F169E">
            <w:pPr>
              <w:pStyle w:val="Value"/>
              <w:rPr>
                <w:sz w:val="18"/>
                <w:szCs w:val="18"/>
                <w:lang w:val="sk-SK" w:eastAsia="en-US"/>
              </w:rPr>
            </w:pPr>
            <w:r>
              <w:rPr>
                <w:sz w:val="16"/>
                <w:szCs w:val="16"/>
              </w:rPr>
              <w:t>0</w:t>
            </w:r>
          </w:p>
        </w:tc>
      </w:tr>
      <w:tr w:rsidR="001F169E" w:rsidRPr="00AA4D36" w14:paraId="4BD04F1F" w14:textId="77777777"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14:paraId="48621F34"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14:paraId="7753D9A4" w14:textId="77777777" w:rsidR="001F169E" w:rsidRPr="002B7766" w:rsidRDefault="006F4272"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14:paraId="66D15AEB" w14:textId="77777777" w:rsidR="001F169E" w:rsidRPr="002B7766" w:rsidRDefault="006F4272"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14:paraId="0899CA68" w14:textId="77777777" w:rsidR="001F169E" w:rsidRPr="002B7766" w:rsidRDefault="006F4272"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14:paraId="0EF6B3E1" w14:textId="77777777" w:rsidR="001F169E" w:rsidRPr="002B7766" w:rsidRDefault="006F4272"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14:paraId="295F65C7" w14:textId="77777777" w:rsidR="001F169E" w:rsidRPr="002B7766" w:rsidRDefault="006F4272" w:rsidP="001F169E">
            <w:pPr>
              <w:pStyle w:val="Value"/>
              <w:rPr>
                <w:sz w:val="18"/>
                <w:szCs w:val="18"/>
                <w:lang w:val="sk-SK" w:eastAsia="en-US"/>
              </w:rPr>
            </w:pPr>
            <w:r>
              <w:rPr>
                <w:sz w:val="16"/>
                <w:szCs w:val="16"/>
              </w:rPr>
              <w:t>0</w:t>
            </w:r>
          </w:p>
        </w:tc>
      </w:tr>
      <w:tr w:rsidR="001F169E" w:rsidRPr="00AA4D36" w14:paraId="0D51FE94" w14:textId="77777777"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14:paraId="11782B36"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14:paraId="4A1E6D04" w14:textId="100CD35E" w:rsidR="001F169E" w:rsidRPr="001153FA"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14:paraId="0C49075A" w14:textId="1D48E1D8" w:rsidR="001F169E" w:rsidRPr="001153FA"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14:paraId="68ABB374" w14:textId="11E1C4D5" w:rsidR="001F169E" w:rsidRPr="001153FA"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14:paraId="1E1045FB" w14:textId="099E1D96" w:rsidR="001F169E" w:rsidRPr="001153FA" w:rsidRDefault="001F169E" w:rsidP="001F169E">
            <w:pPr>
              <w:pStyle w:val="Value"/>
              <w:rPr>
                <w:sz w:val="18"/>
                <w:szCs w:val="18"/>
                <w:lang w:val="sk-SK"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14:paraId="715963AE" w14:textId="77777777" w:rsidR="001F169E" w:rsidRPr="001153FA" w:rsidRDefault="006F4272" w:rsidP="001F169E">
            <w:pPr>
              <w:pStyle w:val="Value"/>
              <w:rPr>
                <w:sz w:val="18"/>
                <w:szCs w:val="18"/>
                <w:lang w:val="sk-SK" w:eastAsia="en-US"/>
              </w:rPr>
            </w:pPr>
            <w:r>
              <w:rPr>
                <w:b/>
                <w:sz w:val="16"/>
                <w:szCs w:val="16"/>
              </w:rPr>
              <w:t>0</w:t>
            </w:r>
          </w:p>
        </w:tc>
      </w:tr>
      <w:tr w:rsidR="001F169E" w:rsidRPr="00AA4D36" w14:paraId="1949C468" w14:textId="77777777"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14:paraId="1DA02AB1"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14:paraId="24928140" w14:textId="6F741A6E" w:rsidR="001F169E" w:rsidRPr="00E1011F" w:rsidRDefault="00E1011F" w:rsidP="00C63E24">
            <w:pPr>
              <w:pStyle w:val="ValueCentered"/>
              <w:rPr>
                <w:sz w:val="16"/>
                <w:szCs w:val="16"/>
                <w:lang w:val="sk-SK" w:eastAsia="en-US"/>
              </w:rPr>
            </w:pPr>
            <w:r w:rsidRPr="00E1011F">
              <w:rPr>
                <w:sz w:val="16"/>
                <w:szCs w:val="16"/>
                <w:lang w:val="sk-SK" w:eastAsia="en-US"/>
              </w:rPr>
              <w:t>992,44</w:t>
            </w:r>
          </w:p>
        </w:tc>
        <w:tc>
          <w:tcPr>
            <w:tcW w:w="1198" w:type="dxa"/>
            <w:tcBorders>
              <w:top w:val="single" w:sz="6" w:space="0" w:color="auto"/>
              <w:left w:val="single" w:sz="6" w:space="0" w:color="auto"/>
              <w:bottom w:val="single" w:sz="6" w:space="0" w:color="auto"/>
              <w:right w:val="single" w:sz="6" w:space="0" w:color="auto"/>
            </w:tcBorders>
            <w:noWrap/>
            <w:vAlign w:val="center"/>
          </w:tcPr>
          <w:p w14:paraId="23752987"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60C6D92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14:paraId="4784FD4A" w14:textId="77777777"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14:paraId="53F5D719" w14:textId="77777777" w:rsidR="001F169E" w:rsidRPr="001153FA" w:rsidRDefault="001F169E" w:rsidP="00C63E24">
            <w:pPr>
              <w:pStyle w:val="Value"/>
              <w:rPr>
                <w:sz w:val="18"/>
                <w:szCs w:val="18"/>
                <w:lang w:val="sk-SK" w:eastAsia="en-US"/>
              </w:rPr>
            </w:pPr>
          </w:p>
        </w:tc>
      </w:tr>
      <w:tr w:rsidR="001F169E" w:rsidRPr="00AA4D36" w14:paraId="6EFA5ED8"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3E0099F4"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14:paraId="381F0D1E" w14:textId="705E431C" w:rsidR="001F169E" w:rsidRPr="00E1011F" w:rsidRDefault="00E1011F" w:rsidP="00C63E24">
            <w:pPr>
              <w:pStyle w:val="ValueCentered"/>
              <w:rPr>
                <w:sz w:val="16"/>
                <w:szCs w:val="16"/>
                <w:lang w:val="sk-SK" w:eastAsia="en-US"/>
              </w:rPr>
            </w:pPr>
            <w:r w:rsidRPr="00E1011F">
              <w:rPr>
                <w:sz w:val="16"/>
                <w:szCs w:val="16"/>
                <w:lang w:val="sk-SK" w:eastAsia="en-US"/>
              </w:rPr>
              <w:t>1275,30</w:t>
            </w:r>
          </w:p>
        </w:tc>
        <w:tc>
          <w:tcPr>
            <w:tcW w:w="1198" w:type="dxa"/>
            <w:tcBorders>
              <w:top w:val="single" w:sz="6" w:space="0" w:color="auto"/>
              <w:left w:val="single" w:sz="6" w:space="0" w:color="auto"/>
              <w:bottom w:val="single" w:sz="6" w:space="0" w:color="auto"/>
              <w:right w:val="single" w:sz="6" w:space="0" w:color="auto"/>
            </w:tcBorders>
            <w:noWrap/>
            <w:vAlign w:val="center"/>
          </w:tcPr>
          <w:p w14:paraId="1A470BD2"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329D3B8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550255E8"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55A67C46" w14:textId="77777777" w:rsidR="001F169E" w:rsidRPr="001153FA" w:rsidRDefault="001F169E" w:rsidP="00C63E24">
            <w:pPr>
              <w:pStyle w:val="Value"/>
              <w:rPr>
                <w:sz w:val="18"/>
                <w:szCs w:val="18"/>
                <w:lang w:val="sk-SK" w:eastAsia="en-US"/>
              </w:rPr>
            </w:pPr>
          </w:p>
        </w:tc>
      </w:tr>
      <w:tr w:rsidR="001F169E" w:rsidRPr="00AA4D36" w14:paraId="64660582"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1615875F"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14:paraId="52F7079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69EA77D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6304E42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4DB16C9B"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2AA0583E" w14:textId="77777777" w:rsidR="001F169E" w:rsidRPr="001153FA" w:rsidRDefault="001F169E" w:rsidP="00C63E24">
            <w:pPr>
              <w:pStyle w:val="Value"/>
              <w:rPr>
                <w:sz w:val="18"/>
                <w:szCs w:val="18"/>
                <w:lang w:val="sk-SK" w:eastAsia="en-US"/>
              </w:rPr>
            </w:pPr>
          </w:p>
        </w:tc>
      </w:tr>
      <w:tr w:rsidR="001F169E" w:rsidRPr="00AA4D36" w14:paraId="3EE42E7D" w14:textId="77777777"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14:paraId="38EE34E7"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14:paraId="2570523E"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14:paraId="610FE392"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14:paraId="399A4A15"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14:paraId="6F18CCA3"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14:paraId="256F6E38" w14:textId="77777777" w:rsidR="001F169E" w:rsidRPr="001153FA" w:rsidRDefault="001F169E" w:rsidP="00C63E24">
            <w:pPr>
              <w:pStyle w:val="Value"/>
              <w:rPr>
                <w:sz w:val="18"/>
                <w:szCs w:val="18"/>
                <w:lang w:val="sk-SK" w:eastAsia="en-US"/>
              </w:rPr>
            </w:pPr>
          </w:p>
        </w:tc>
      </w:tr>
      <w:tr w:rsidR="001F169E" w:rsidRPr="00AA4D36" w14:paraId="449BA01B" w14:textId="77777777"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14:paraId="52D84A93"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lastRenderedPageBreak/>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14:paraId="4EB1C91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14:paraId="157C291C"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14:paraId="5741E20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14:paraId="1588EBA1" w14:textId="77777777" w:rsidR="001F169E" w:rsidRPr="001153FA" w:rsidRDefault="006F4272"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14:paraId="40C44519" w14:textId="77777777" w:rsidR="001F169E" w:rsidRPr="001153FA" w:rsidRDefault="006F4272" w:rsidP="001F169E">
            <w:pPr>
              <w:pStyle w:val="Value"/>
              <w:rPr>
                <w:sz w:val="18"/>
                <w:szCs w:val="18"/>
                <w:lang w:val="sk-SK" w:eastAsia="en-US"/>
              </w:rPr>
            </w:pPr>
            <w:r>
              <w:rPr>
                <w:b/>
                <w:sz w:val="16"/>
                <w:szCs w:val="16"/>
              </w:rPr>
              <w:t>0</w:t>
            </w:r>
          </w:p>
        </w:tc>
      </w:tr>
    </w:tbl>
    <w:p w14:paraId="215A055A" w14:textId="77777777" w:rsidR="00C63E24" w:rsidRPr="00AA4D36" w:rsidRDefault="00C63E24" w:rsidP="00C63E24">
      <w:pPr>
        <w:ind w:right="-468"/>
        <w:jc w:val="both"/>
        <w:rPr>
          <w:rFonts w:ascii="Arial Narrow" w:hAnsi="Arial Narrow"/>
          <w:bCs/>
          <w:sz w:val="18"/>
          <w:szCs w:val="18"/>
        </w:rPr>
      </w:pPr>
    </w:p>
    <w:p w14:paraId="158C037F"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14:paraId="376EE2A6"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14:paraId="33F9C708"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14:paraId="105557C0"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14:paraId="35140C0F" w14:textId="77777777" w:rsidR="00C63E24" w:rsidRPr="00AA4D36" w:rsidRDefault="00C63E24" w:rsidP="00C63E24">
      <w:pPr>
        <w:ind w:right="-468"/>
        <w:jc w:val="both"/>
        <w:rPr>
          <w:rFonts w:ascii="Arial Narrow" w:hAnsi="Arial Narrow"/>
          <w:bCs/>
          <w:sz w:val="18"/>
          <w:szCs w:val="18"/>
        </w:rPr>
      </w:pPr>
    </w:p>
    <w:p w14:paraId="5D1F74D6" w14:textId="77777777"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14:paraId="65AEC9E5" w14:textId="77777777"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14:paraId="1AD22A55" w14:textId="77777777"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14:paraId="0BAECAA3" w14:textId="77777777"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14:paraId="4BA074D4"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459750C"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7D845112"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14:paraId="58271B8B"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6F589503" w14:textId="77777777" w:rsidR="00C63E24" w:rsidRPr="001153FA" w:rsidRDefault="00C63E24" w:rsidP="00C63E24">
            <w:pPr>
              <w:pStyle w:val="Value"/>
              <w:rPr>
                <w:b/>
                <w:sz w:val="18"/>
                <w:szCs w:val="18"/>
                <w:lang w:val="sk-SK" w:eastAsia="en-US"/>
              </w:rPr>
            </w:pPr>
          </w:p>
        </w:tc>
      </w:tr>
      <w:tr w:rsidR="00C63E24" w:rsidRPr="00AA4D36" w14:paraId="599A5C76"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66EC28FF" w14:textId="50BCDEA9"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0CED9E19" w14:textId="50AE7B4B" w:rsidR="00C63E24" w:rsidRPr="00120C7C" w:rsidRDefault="00C63E24" w:rsidP="00C63E24">
            <w:pPr>
              <w:pStyle w:val="Value"/>
              <w:rPr>
                <w:sz w:val="16"/>
                <w:szCs w:val="16"/>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12D6E84C" w14:textId="77777777" w:rsidR="00C63E24" w:rsidRPr="001153FA" w:rsidRDefault="00C63E24" w:rsidP="00C63E24">
            <w:pPr>
              <w:pStyle w:val="Value"/>
              <w:rPr>
                <w:sz w:val="18"/>
                <w:szCs w:val="18"/>
                <w:lang w:val="sk-SK" w:eastAsia="en-US"/>
              </w:rPr>
            </w:pPr>
          </w:p>
        </w:tc>
      </w:tr>
      <w:tr w:rsidR="00C63E24" w:rsidRPr="00AA4D36" w14:paraId="796057D1"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11DA0532" w14:textId="1AEBFE4A"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7405F8F9" w14:textId="78B6E13E" w:rsidR="00C63E24" w:rsidRPr="00120C7C" w:rsidRDefault="00C63E24" w:rsidP="00C63E24">
            <w:pPr>
              <w:pStyle w:val="Value"/>
              <w:rPr>
                <w:sz w:val="16"/>
                <w:szCs w:val="16"/>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242D4FEF" w14:textId="77777777" w:rsidR="00C63E24" w:rsidRPr="001153FA" w:rsidRDefault="00C63E24" w:rsidP="00C63E24">
            <w:pPr>
              <w:pStyle w:val="Value"/>
              <w:rPr>
                <w:sz w:val="18"/>
                <w:szCs w:val="18"/>
                <w:lang w:val="sk-SK" w:eastAsia="en-US"/>
              </w:rPr>
            </w:pPr>
          </w:p>
        </w:tc>
      </w:tr>
      <w:tr w:rsidR="00C63E24" w:rsidRPr="00AA4D36" w14:paraId="72EE9B57"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0015DE85" w14:textId="59FBB18F"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620655E0" w14:textId="6A870C9C" w:rsidR="00C63E24" w:rsidRPr="00120C7C" w:rsidRDefault="00C63E24" w:rsidP="00C63E24">
            <w:pPr>
              <w:pStyle w:val="Value"/>
              <w:rPr>
                <w:sz w:val="16"/>
                <w:szCs w:val="16"/>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2819701C" w14:textId="77777777" w:rsidR="00C63E24" w:rsidRPr="00120C7C" w:rsidRDefault="00C63E24" w:rsidP="00C63E24">
            <w:pPr>
              <w:pStyle w:val="Value"/>
              <w:rPr>
                <w:sz w:val="18"/>
                <w:szCs w:val="18"/>
                <w:lang w:val="sk-SK" w:eastAsia="en-US"/>
              </w:rPr>
            </w:pPr>
          </w:p>
        </w:tc>
      </w:tr>
      <w:tr w:rsidR="00C63E24" w:rsidRPr="00AA4D36" w14:paraId="5F5F090B"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46CA4926" w14:textId="1684C343"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59650A0C" w14:textId="27D7A294" w:rsidR="00C63E24" w:rsidRPr="00120C7C" w:rsidRDefault="00C63E24" w:rsidP="00C63E24">
            <w:pPr>
              <w:pStyle w:val="Value"/>
              <w:rPr>
                <w:sz w:val="16"/>
                <w:szCs w:val="16"/>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143F66FF" w14:textId="77777777" w:rsidR="00C63E24" w:rsidRPr="001153FA" w:rsidRDefault="00C63E24" w:rsidP="00C63E24">
            <w:pPr>
              <w:pStyle w:val="Value"/>
              <w:rPr>
                <w:sz w:val="18"/>
                <w:szCs w:val="18"/>
                <w:lang w:val="sk-SK" w:eastAsia="en-US"/>
              </w:rPr>
            </w:pPr>
          </w:p>
        </w:tc>
      </w:tr>
      <w:tr w:rsidR="00C63E24" w:rsidRPr="00AA4D36" w14:paraId="56CEAAC4"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5BEAE4FA"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5D5F3FEF"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2A2489FE" w14:textId="77777777" w:rsidR="00C63E24" w:rsidRPr="001153FA" w:rsidRDefault="00C63E24" w:rsidP="00C63E24">
            <w:pPr>
              <w:pStyle w:val="Value"/>
              <w:rPr>
                <w:sz w:val="18"/>
                <w:szCs w:val="18"/>
                <w:lang w:val="sk-SK" w:eastAsia="en-US"/>
              </w:rPr>
            </w:pPr>
          </w:p>
        </w:tc>
      </w:tr>
      <w:tr w:rsidR="00C63E24" w:rsidRPr="00AA4D36" w14:paraId="513524F9"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517A04B5"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14:paraId="511375FC"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72A22367" w14:textId="77777777" w:rsidR="00C63E24" w:rsidRPr="001153FA" w:rsidRDefault="00C63E24" w:rsidP="00C63E24">
            <w:pPr>
              <w:pStyle w:val="Value"/>
              <w:rPr>
                <w:sz w:val="18"/>
                <w:szCs w:val="18"/>
                <w:lang w:val="sk-SK" w:eastAsia="en-US"/>
              </w:rPr>
            </w:pPr>
          </w:p>
        </w:tc>
      </w:tr>
      <w:tr w:rsidR="00C63E24" w:rsidRPr="00AA4D36" w14:paraId="4C1C9D97"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7ED8365A"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14:paraId="47AA08FD" w14:textId="77777777" w:rsidR="00C63E24" w:rsidRPr="001153FA" w:rsidRDefault="006F4272"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14:paraId="6127BA22" w14:textId="77777777" w:rsidR="00C63E24" w:rsidRPr="001153FA" w:rsidRDefault="006F4272" w:rsidP="00C63E24">
            <w:pPr>
              <w:pStyle w:val="Value"/>
              <w:rPr>
                <w:b/>
                <w:sz w:val="18"/>
                <w:szCs w:val="18"/>
                <w:lang w:val="sk-SK" w:eastAsia="en-US"/>
              </w:rPr>
            </w:pPr>
            <w:r>
              <w:rPr>
                <w:b/>
                <w:sz w:val="16"/>
                <w:szCs w:val="16"/>
              </w:rPr>
              <w:t>0</w:t>
            </w:r>
          </w:p>
        </w:tc>
      </w:tr>
      <w:tr w:rsidR="00C63E24" w:rsidRPr="00AA4D36" w14:paraId="3A692F42"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00D691A3"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14:paraId="429DBD48" w14:textId="77777777" w:rsidR="00C63E24" w:rsidRPr="00977EBE" w:rsidRDefault="006F4272"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14:paraId="38734D4C" w14:textId="77777777" w:rsidR="00C63E24" w:rsidRPr="00977EBE" w:rsidRDefault="006F4272" w:rsidP="00C63E24">
            <w:pPr>
              <w:pStyle w:val="Value"/>
              <w:rPr>
                <w:i/>
                <w:sz w:val="18"/>
                <w:szCs w:val="18"/>
                <w:lang w:val="sk-SK" w:eastAsia="en-US"/>
              </w:rPr>
            </w:pPr>
            <w:r>
              <w:rPr>
                <w:i/>
                <w:sz w:val="16"/>
                <w:szCs w:val="16"/>
              </w:rPr>
              <w:t>0</w:t>
            </w:r>
          </w:p>
        </w:tc>
      </w:tr>
      <w:tr w:rsidR="00C63E24" w:rsidRPr="00AA4D36" w14:paraId="78B42407"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7046B7D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14:paraId="64087EA9"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34F01075" w14:textId="77777777" w:rsidR="00C63E24" w:rsidRPr="001153FA" w:rsidRDefault="00C63E24" w:rsidP="00C63E24">
            <w:pPr>
              <w:pStyle w:val="Value"/>
              <w:rPr>
                <w:sz w:val="18"/>
                <w:szCs w:val="18"/>
                <w:lang w:val="sk-SK" w:eastAsia="en-US"/>
              </w:rPr>
            </w:pPr>
          </w:p>
        </w:tc>
      </w:tr>
      <w:tr w:rsidR="00C63E24" w:rsidRPr="00AA4D36" w14:paraId="5EF88AF4"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31D72458"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14:paraId="259A0AEE" w14:textId="77777777"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21A20077" w14:textId="77777777" w:rsidR="00C63E24" w:rsidRPr="001153FA" w:rsidRDefault="00C63E24" w:rsidP="00C63E24">
            <w:pPr>
              <w:pStyle w:val="Value"/>
              <w:rPr>
                <w:i/>
                <w:sz w:val="18"/>
                <w:szCs w:val="18"/>
                <w:lang w:val="sk-SK" w:eastAsia="en-US"/>
              </w:rPr>
            </w:pPr>
          </w:p>
        </w:tc>
      </w:tr>
      <w:tr w:rsidR="00C63E24" w:rsidRPr="00AA4D36" w14:paraId="5838DA68"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7FF7958B"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5830ECB5"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67F5B54B" w14:textId="77777777" w:rsidR="00C63E24" w:rsidRPr="001153FA" w:rsidRDefault="00C63E24" w:rsidP="00C63E24">
            <w:pPr>
              <w:pStyle w:val="Value"/>
              <w:rPr>
                <w:sz w:val="18"/>
                <w:szCs w:val="18"/>
                <w:lang w:val="sk-SK" w:eastAsia="en-US"/>
              </w:rPr>
            </w:pPr>
          </w:p>
        </w:tc>
      </w:tr>
      <w:tr w:rsidR="00C63E24" w:rsidRPr="00AA4D36" w14:paraId="70E7A718"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14:paraId="181FB1A8"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12EF46C3"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007A5A52" w14:textId="77777777" w:rsidR="00C63E24" w:rsidRPr="001153FA" w:rsidRDefault="00C63E24" w:rsidP="00C63E24">
            <w:pPr>
              <w:pStyle w:val="Value"/>
              <w:rPr>
                <w:sz w:val="18"/>
                <w:szCs w:val="18"/>
                <w:lang w:val="sk-SK" w:eastAsia="en-US"/>
              </w:rPr>
            </w:pPr>
          </w:p>
        </w:tc>
      </w:tr>
      <w:tr w:rsidR="00C63E24" w:rsidRPr="00AA4D36" w14:paraId="61A5420C"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0202437A"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2BE352CC"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4AEC2DC9" w14:textId="77777777" w:rsidR="00C63E24" w:rsidRPr="001153FA" w:rsidRDefault="00C63E24" w:rsidP="00C63E24">
            <w:pPr>
              <w:pStyle w:val="Value"/>
              <w:rPr>
                <w:sz w:val="18"/>
                <w:szCs w:val="18"/>
                <w:lang w:val="sk-SK" w:eastAsia="en-US"/>
              </w:rPr>
            </w:pPr>
          </w:p>
        </w:tc>
      </w:tr>
      <w:tr w:rsidR="00977EBE" w:rsidRPr="00AA4D36" w14:paraId="2F2A2473" w14:textId="77777777"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14:paraId="1BE3B1E2" w14:textId="77777777"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14:paraId="092BF7AF" w14:textId="77777777" w:rsidR="00977EBE" w:rsidRPr="001153FA" w:rsidRDefault="006F4272"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14:paraId="76C99A1C" w14:textId="77777777" w:rsidR="00977EBE" w:rsidRPr="001153FA" w:rsidRDefault="006F4272" w:rsidP="005B0941">
            <w:pPr>
              <w:pStyle w:val="Value"/>
              <w:rPr>
                <w:i/>
                <w:sz w:val="18"/>
                <w:szCs w:val="18"/>
                <w:lang w:val="sk-SK" w:eastAsia="en-US"/>
              </w:rPr>
            </w:pPr>
            <w:r>
              <w:rPr>
                <w:b/>
                <w:sz w:val="16"/>
                <w:szCs w:val="16"/>
              </w:rPr>
              <w:t>0</w:t>
            </w:r>
          </w:p>
        </w:tc>
      </w:tr>
      <w:tr w:rsidR="00977EBE" w:rsidRPr="00AA4D36" w14:paraId="59053842" w14:textId="77777777"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14:paraId="7EC5286A" w14:textId="77777777"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14:paraId="6CAC6623"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14:paraId="2CD741D4" w14:textId="77777777" w:rsidR="00977EBE" w:rsidRPr="001153FA" w:rsidRDefault="00977EBE" w:rsidP="00C63E24">
            <w:pPr>
              <w:pStyle w:val="Value"/>
              <w:rPr>
                <w:sz w:val="18"/>
                <w:szCs w:val="18"/>
                <w:lang w:val="sk-SK" w:eastAsia="en-US"/>
              </w:rPr>
            </w:pPr>
          </w:p>
        </w:tc>
      </w:tr>
      <w:tr w:rsidR="00977EBE" w:rsidRPr="00AA4D36" w14:paraId="1B66E7C8" w14:textId="77777777"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14:paraId="384C1870" w14:textId="77777777"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14:paraId="5A526012"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14:paraId="253C7526" w14:textId="77777777" w:rsidR="00977EBE" w:rsidRPr="001153FA" w:rsidRDefault="00977EBE" w:rsidP="00C63E24">
            <w:pPr>
              <w:pStyle w:val="Value"/>
              <w:rPr>
                <w:sz w:val="18"/>
                <w:szCs w:val="18"/>
                <w:lang w:val="sk-SK" w:eastAsia="en-US"/>
              </w:rPr>
            </w:pPr>
          </w:p>
        </w:tc>
      </w:tr>
    </w:tbl>
    <w:p w14:paraId="55D6A73E" w14:textId="77777777" w:rsidR="00C63E24" w:rsidRPr="00AA4D36" w:rsidRDefault="00C63E24" w:rsidP="00C63E24">
      <w:pPr>
        <w:ind w:right="-468"/>
        <w:jc w:val="both"/>
        <w:rPr>
          <w:rFonts w:ascii="Arial Narrow" w:hAnsi="Arial Narrow"/>
          <w:bCs/>
          <w:sz w:val="18"/>
          <w:szCs w:val="18"/>
        </w:rPr>
      </w:pPr>
    </w:p>
    <w:p w14:paraId="26DAC938"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14:paraId="32663F10" w14:textId="77777777" w:rsidR="00C63E24" w:rsidRPr="00AA4D36" w:rsidRDefault="00C63E24" w:rsidP="00C63E24">
      <w:pPr>
        <w:ind w:right="-468"/>
        <w:jc w:val="both"/>
        <w:rPr>
          <w:rFonts w:ascii="Arial Narrow" w:hAnsi="Arial Narrow"/>
          <w:bCs/>
          <w:sz w:val="18"/>
          <w:szCs w:val="18"/>
        </w:rPr>
      </w:pPr>
    </w:p>
    <w:p w14:paraId="178E1ADD" w14:textId="77777777"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14:paraId="2A584BAA" w14:textId="77777777"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14:paraId="41A93FCA" w14:textId="77777777"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14:paraId="1501085E" w14:textId="77777777"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14:paraId="63AACBC6"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14:paraId="0AFD1C7B" w14:textId="77777777"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14:paraId="185B7F58"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09310A7F" w14:textId="77777777" w:rsidR="002B7766" w:rsidRPr="002B7766" w:rsidRDefault="006F4272"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396C4E1A" w14:textId="77777777" w:rsidR="002B7766" w:rsidRPr="002B7766" w:rsidRDefault="006F4272" w:rsidP="005B0941">
            <w:pPr>
              <w:pStyle w:val="Value"/>
              <w:rPr>
                <w:sz w:val="18"/>
                <w:szCs w:val="18"/>
                <w:lang w:val="sk-SK" w:eastAsia="en-US"/>
              </w:rPr>
            </w:pPr>
            <w:r>
              <w:rPr>
                <w:sz w:val="16"/>
                <w:szCs w:val="16"/>
              </w:rPr>
              <w:t>0</w:t>
            </w:r>
          </w:p>
        </w:tc>
      </w:tr>
      <w:tr w:rsidR="002B7766" w:rsidRPr="00AA4D36" w14:paraId="0E73D1B9"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2B3A56C7"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14:paraId="781FDDB1" w14:textId="014BB133" w:rsidR="002B7766" w:rsidRPr="00120C7C" w:rsidRDefault="00120C7C" w:rsidP="005B0941">
            <w:pPr>
              <w:pStyle w:val="Value"/>
              <w:rPr>
                <w:sz w:val="18"/>
                <w:szCs w:val="18"/>
                <w:lang w:val="sk-SK" w:eastAsia="en-US"/>
              </w:rPr>
            </w:pPr>
            <w:r>
              <w:rPr>
                <w:sz w:val="16"/>
                <w:szCs w:val="16"/>
                <w:lang w:val="sk-SK"/>
              </w:rPr>
              <w:t>25536,80</w:t>
            </w:r>
          </w:p>
        </w:tc>
        <w:tc>
          <w:tcPr>
            <w:tcW w:w="1816" w:type="dxa"/>
            <w:tcBorders>
              <w:top w:val="single" w:sz="4" w:space="0" w:color="auto"/>
              <w:left w:val="single" w:sz="12" w:space="0" w:color="auto"/>
              <w:bottom w:val="single" w:sz="4" w:space="0" w:color="auto"/>
              <w:right w:val="single" w:sz="12" w:space="0" w:color="auto"/>
            </w:tcBorders>
            <w:noWrap/>
            <w:vAlign w:val="center"/>
          </w:tcPr>
          <w:p w14:paraId="7988C17D" w14:textId="77777777" w:rsidR="002B7766" w:rsidRPr="002B7766" w:rsidRDefault="006F4272" w:rsidP="005B0941">
            <w:pPr>
              <w:pStyle w:val="Value"/>
              <w:rPr>
                <w:sz w:val="18"/>
                <w:szCs w:val="18"/>
                <w:lang w:val="sk-SK" w:eastAsia="en-US"/>
              </w:rPr>
            </w:pPr>
            <w:r>
              <w:rPr>
                <w:sz w:val="16"/>
                <w:szCs w:val="16"/>
              </w:rPr>
              <w:t>28105,97</w:t>
            </w:r>
          </w:p>
        </w:tc>
      </w:tr>
      <w:tr w:rsidR="002B7766" w:rsidRPr="00AA4D36" w14:paraId="44AE3C21"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0C415CAF"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14:paraId="428D5B13" w14:textId="77777777" w:rsidR="002B7766" w:rsidRPr="002B7766" w:rsidRDefault="006F427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43EBB5E7" w14:textId="77777777" w:rsidR="002B7766" w:rsidRPr="002B7766" w:rsidRDefault="006F4272" w:rsidP="005B0941">
            <w:pPr>
              <w:pStyle w:val="Value"/>
              <w:rPr>
                <w:sz w:val="18"/>
                <w:szCs w:val="18"/>
                <w:lang w:val="sk-SK" w:eastAsia="en-US"/>
              </w:rPr>
            </w:pPr>
            <w:r>
              <w:rPr>
                <w:sz w:val="16"/>
                <w:szCs w:val="16"/>
              </w:rPr>
              <w:t>0</w:t>
            </w:r>
          </w:p>
        </w:tc>
      </w:tr>
      <w:tr w:rsidR="002B7766" w:rsidRPr="00AA4D36" w14:paraId="1EF24E6E"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6B459654"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14:paraId="67A4F446" w14:textId="77777777" w:rsidR="002B7766" w:rsidRPr="002B7766" w:rsidRDefault="006F427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3E3C00AA" w14:textId="77777777" w:rsidR="002B7766" w:rsidRPr="002B7766" w:rsidRDefault="006F4272" w:rsidP="005B0941">
            <w:pPr>
              <w:pStyle w:val="Value"/>
              <w:rPr>
                <w:sz w:val="18"/>
                <w:szCs w:val="18"/>
                <w:lang w:val="sk-SK" w:eastAsia="en-US"/>
              </w:rPr>
            </w:pPr>
            <w:r>
              <w:rPr>
                <w:sz w:val="16"/>
                <w:szCs w:val="16"/>
              </w:rPr>
              <w:t>0</w:t>
            </w:r>
          </w:p>
        </w:tc>
      </w:tr>
      <w:tr w:rsidR="002B7766" w:rsidRPr="00AA4D36" w14:paraId="32131126"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50B78F2D"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14:paraId="2CFC9A8C" w14:textId="77777777" w:rsidR="002B7766" w:rsidRPr="002B7766" w:rsidRDefault="006F427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71C1C798" w14:textId="77777777" w:rsidR="002B7766" w:rsidRPr="002B7766" w:rsidRDefault="006F4272" w:rsidP="005B0941">
            <w:pPr>
              <w:pStyle w:val="Value"/>
              <w:rPr>
                <w:sz w:val="18"/>
                <w:szCs w:val="18"/>
                <w:lang w:val="sk-SK" w:eastAsia="en-US"/>
              </w:rPr>
            </w:pPr>
            <w:r>
              <w:rPr>
                <w:sz w:val="16"/>
                <w:szCs w:val="16"/>
              </w:rPr>
              <w:t>0</w:t>
            </w:r>
          </w:p>
        </w:tc>
      </w:tr>
      <w:tr w:rsidR="002B7766" w:rsidRPr="00AA4D36" w14:paraId="67BA2000"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2085AD42"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14:paraId="43547745" w14:textId="6E1D9492" w:rsidR="002B7766" w:rsidRPr="002B7766" w:rsidRDefault="00120C7C" w:rsidP="005B0941">
            <w:pPr>
              <w:pStyle w:val="Value"/>
              <w:rPr>
                <w:sz w:val="18"/>
                <w:szCs w:val="18"/>
                <w:lang w:val="sk-SK" w:eastAsia="en-US"/>
              </w:rPr>
            </w:pPr>
            <w:r>
              <w:rPr>
                <w:sz w:val="16"/>
                <w:szCs w:val="16"/>
                <w:lang w:val="sk-SK"/>
              </w:rPr>
              <w:t>20000</w:t>
            </w:r>
            <w:r w:rsidR="006F4272">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1A70780C" w14:textId="77777777" w:rsidR="002B7766" w:rsidRPr="002B7766" w:rsidRDefault="006F4272" w:rsidP="005B0941">
            <w:pPr>
              <w:pStyle w:val="Value"/>
              <w:rPr>
                <w:sz w:val="18"/>
                <w:szCs w:val="18"/>
                <w:lang w:val="sk-SK" w:eastAsia="en-US"/>
              </w:rPr>
            </w:pPr>
            <w:r>
              <w:rPr>
                <w:sz w:val="16"/>
                <w:szCs w:val="16"/>
              </w:rPr>
              <w:t>0</w:t>
            </w:r>
          </w:p>
        </w:tc>
      </w:tr>
      <w:tr w:rsidR="002B7766" w:rsidRPr="00AA4D36" w14:paraId="771491A0" w14:textId="77777777"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14:paraId="6A6A9051" w14:textId="77777777" w:rsidR="002B7766" w:rsidRPr="00AA4D36" w:rsidRDefault="002B7766" w:rsidP="00C63E24">
            <w:pPr>
              <w:rPr>
                <w:rFonts w:ascii="Arial Narrow" w:hAnsi="Arial Narrow"/>
                <w:b/>
                <w:bCs/>
                <w:sz w:val="18"/>
                <w:szCs w:val="18"/>
              </w:rPr>
            </w:pPr>
            <w:r w:rsidRPr="00AA4D36">
              <w:rPr>
                <w:rFonts w:ascii="Arial Narrow" w:hAnsi="Arial Narrow"/>
                <w:b/>
                <w:bCs/>
                <w:sz w:val="18"/>
                <w:szCs w:val="18"/>
              </w:rPr>
              <w:lastRenderedPageBreak/>
              <w:t>Čistý obrat celkom</w:t>
            </w:r>
          </w:p>
        </w:tc>
        <w:tc>
          <w:tcPr>
            <w:tcW w:w="1816" w:type="dxa"/>
            <w:tcBorders>
              <w:top w:val="nil"/>
              <w:left w:val="single" w:sz="12" w:space="0" w:color="auto"/>
              <w:bottom w:val="single" w:sz="12" w:space="0" w:color="auto"/>
              <w:right w:val="single" w:sz="12" w:space="0" w:color="auto"/>
            </w:tcBorders>
            <w:noWrap/>
            <w:vAlign w:val="center"/>
          </w:tcPr>
          <w:p w14:paraId="152F57FC" w14:textId="6A76B63A" w:rsidR="002B7766" w:rsidRPr="00120C7C" w:rsidRDefault="00120C7C" w:rsidP="005B0941">
            <w:pPr>
              <w:pStyle w:val="Value"/>
              <w:rPr>
                <w:b/>
                <w:sz w:val="18"/>
                <w:szCs w:val="18"/>
                <w:lang w:val="sk-SK" w:eastAsia="en-US"/>
              </w:rPr>
            </w:pPr>
            <w:r>
              <w:rPr>
                <w:b/>
                <w:sz w:val="16"/>
                <w:szCs w:val="16"/>
                <w:lang w:val="sk-SK"/>
              </w:rPr>
              <w:t>225536,80</w:t>
            </w:r>
          </w:p>
        </w:tc>
        <w:tc>
          <w:tcPr>
            <w:tcW w:w="1816" w:type="dxa"/>
            <w:tcBorders>
              <w:top w:val="nil"/>
              <w:left w:val="single" w:sz="12" w:space="0" w:color="auto"/>
              <w:bottom w:val="single" w:sz="12" w:space="0" w:color="auto"/>
              <w:right w:val="single" w:sz="12" w:space="0" w:color="auto"/>
            </w:tcBorders>
            <w:noWrap/>
            <w:vAlign w:val="center"/>
          </w:tcPr>
          <w:p w14:paraId="544F08E1" w14:textId="77777777" w:rsidR="002B7766" w:rsidRPr="002B7766" w:rsidRDefault="006F4272" w:rsidP="005B0941">
            <w:pPr>
              <w:pStyle w:val="Value"/>
              <w:rPr>
                <w:b/>
                <w:sz w:val="18"/>
                <w:szCs w:val="18"/>
                <w:lang w:val="sk-SK" w:eastAsia="en-US"/>
              </w:rPr>
            </w:pPr>
            <w:r>
              <w:rPr>
                <w:b/>
                <w:sz w:val="16"/>
                <w:szCs w:val="16"/>
              </w:rPr>
              <w:t>28105,97</w:t>
            </w:r>
          </w:p>
        </w:tc>
      </w:tr>
    </w:tbl>
    <w:p w14:paraId="6B23AAEC" w14:textId="77777777" w:rsidR="00C63E24" w:rsidRPr="00AA4D36" w:rsidRDefault="00C63E24" w:rsidP="00C63E24">
      <w:pPr>
        <w:ind w:right="-468"/>
        <w:jc w:val="both"/>
        <w:rPr>
          <w:rFonts w:ascii="Arial Narrow" w:hAnsi="Arial Narrow"/>
          <w:bCs/>
          <w:sz w:val="18"/>
          <w:szCs w:val="18"/>
        </w:rPr>
      </w:pPr>
    </w:p>
    <w:p w14:paraId="52610D0E"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14:paraId="703EAC86" w14:textId="77777777" w:rsidR="00462239" w:rsidRPr="00AA4D36" w:rsidRDefault="00462239" w:rsidP="00462239">
      <w:pPr>
        <w:ind w:right="-468"/>
        <w:rPr>
          <w:rFonts w:ascii="Arial Narrow" w:hAnsi="Arial Narrow"/>
          <w:bCs/>
          <w:sz w:val="18"/>
          <w:szCs w:val="18"/>
        </w:rPr>
      </w:pPr>
    </w:p>
    <w:p w14:paraId="2F6D73BC"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14:paraId="14FDD23C" w14:textId="77777777"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14:paraId="68770097"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14:paraId="385E94EC"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14:paraId="1F83E313" w14:textId="77777777"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14:paraId="21AB125E"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14:paraId="3AEC580C" w14:textId="77777777"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14:paraId="17FA8B2B" w14:textId="77777777" w:rsidR="00B7381E" w:rsidRPr="00AA4D36" w:rsidRDefault="00B7381E" w:rsidP="00B7381E">
      <w:pPr>
        <w:ind w:right="-468"/>
        <w:rPr>
          <w:rFonts w:ascii="Arial Narrow" w:hAnsi="Arial Narrow" w:cs="Arial"/>
          <w:sz w:val="18"/>
          <w:szCs w:val="18"/>
        </w:rPr>
      </w:pPr>
    </w:p>
    <w:p w14:paraId="01B9BD0D" w14:textId="77777777"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4936" w:type="pct"/>
        <w:jc w:val="center"/>
        <w:tblLayout w:type="fixed"/>
        <w:tblCellMar>
          <w:left w:w="28" w:type="dxa"/>
          <w:right w:w="28" w:type="dxa"/>
        </w:tblCellMar>
        <w:tblLook w:val="04A0" w:firstRow="1" w:lastRow="0" w:firstColumn="1" w:lastColumn="0" w:noHBand="0" w:noVBand="1"/>
      </w:tblPr>
      <w:tblGrid>
        <w:gridCol w:w="6181"/>
        <w:gridCol w:w="1833"/>
        <w:gridCol w:w="1807"/>
      </w:tblGrid>
      <w:tr w:rsidR="00B7381E" w:rsidRPr="00AA4D36" w14:paraId="4433F448" w14:textId="77777777" w:rsidTr="009E042D">
        <w:trPr>
          <w:trHeight w:val="946"/>
          <w:jc w:val="center"/>
        </w:trPr>
        <w:tc>
          <w:tcPr>
            <w:tcW w:w="3147" w:type="pct"/>
            <w:tcBorders>
              <w:top w:val="single" w:sz="12" w:space="0" w:color="auto"/>
              <w:left w:val="single" w:sz="12" w:space="0" w:color="auto"/>
              <w:bottom w:val="single" w:sz="12" w:space="0" w:color="auto"/>
              <w:right w:val="single" w:sz="12" w:space="0" w:color="auto"/>
            </w:tcBorders>
            <w:noWrap/>
            <w:vAlign w:val="center"/>
          </w:tcPr>
          <w:p w14:paraId="4D9659B0" w14:textId="77777777" w:rsidR="00B7381E" w:rsidRPr="00AA4D36" w:rsidRDefault="00B7381E" w:rsidP="00E4223A">
            <w:pPr>
              <w:pStyle w:val="TopHeader"/>
              <w:rPr>
                <w:sz w:val="18"/>
                <w:szCs w:val="18"/>
              </w:rPr>
            </w:pPr>
            <w:r w:rsidRPr="00AA4D36">
              <w:rPr>
                <w:sz w:val="18"/>
                <w:szCs w:val="18"/>
              </w:rPr>
              <w:t>Názov položky</w:t>
            </w:r>
          </w:p>
        </w:tc>
        <w:tc>
          <w:tcPr>
            <w:tcW w:w="933" w:type="pct"/>
            <w:tcBorders>
              <w:top w:val="single" w:sz="12" w:space="0" w:color="auto"/>
              <w:left w:val="single" w:sz="12" w:space="0" w:color="auto"/>
              <w:bottom w:val="single" w:sz="12" w:space="0" w:color="auto"/>
              <w:right w:val="single" w:sz="12" w:space="0" w:color="auto"/>
            </w:tcBorders>
            <w:vAlign w:val="center"/>
          </w:tcPr>
          <w:p w14:paraId="1BFB9719" w14:textId="77777777" w:rsidR="00B7381E" w:rsidRPr="00AA4D36" w:rsidRDefault="00B7381E" w:rsidP="00E4223A">
            <w:pPr>
              <w:pStyle w:val="TopHeader"/>
              <w:rPr>
                <w:sz w:val="18"/>
                <w:szCs w:val="18"/>
              </w:rPr>
            </w:pPr>
            <w:r w:rsidRPr="00AA4D36">
              <w:rPr>
                <w:sz w:val="18"/>
                <w:szCs w:val="18"/>
              </w:rPr>
              <w:t>Bežné účtovné obdobie</w:t>
            </w:r>
          </w:p>
        </w:tc>
        <w:tc>
          <w:tcPr>
            <w:tcW w:w="920" w:type="pct"/>
            <w:tcBorders>
              <w:top w:val="single" w:sz="12" w:space="0" w:color="auto"/>
              <w:left w:val="single" w:sz="12" w:space="0" w:color="auto"/>
              <w:bottom w:val="single" w:sz="12" w:space="0" w:color="auto"/>
              <w:right w:val="single" w:sz="12" w:space="0" w:color="auto"/>
            </w:tcBorders>
            <w:vAlign w:val="center"/>
          </w:tcPr>
          <w:p w14:paraId="1DE0629D"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14:paraId="3D6A371A" w14:textId="77777777" w:rsidTr="009E042D">
        <w:trPr>
          <w:trHeight w:val="377"/>
          <w:jc w:val="center"/>
        </w:trPr>
        <w:tc>
          <w:tcPr>
            <w:tcW w:w="3147" w:type="pct"/>
            <w:tcBorders>
              <w:top w:val="nil"/>
              <w:left w:val="single" w:sz="12" w:space="0" w:color="auto"/>
              <w:bottom w:val="single" w:sz="4" w:space="0" w:color="auto"/>
              <w:right w:val="single" w:sz="12" w:space="0" w:color="auto"/>
            </w:tcBorders>
            <w:vAlign w:val="center"/>
          </w:tcPr>
          <w:p w14:paraId="182F406E"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33" w:type="pct"/>
            <w:tcBorders>
              <w:top w:val="nil"/>
              <w:left w:val="single" w:sz="12" w:space="0" w:color="auto"/>
              <w:bottom w:val="single" w:sz="4" w:space="0" w:color="auto"/>
              <w:right w:val="single" w:sz="12" w:space="0" w:color="auto"/>
            </w:tcBorders>
            <w:noWrap/>
            <w:vAlign w:val="center"/>
          </w:tcPr>
          <w:p w14:paraId="67C7805E" w14:textId="77777777" w:rsidR="002C3F89" w:rsidRPr="001153FA" w:rsidRDefault="006F4272" w:rsidP="005B0941">
            <w:pPr>
              <w:pStyle w:val="Value"/>
              <w:rPr>
                <w:i/>
                <w:sz w:val="18"/>
                <w:szCs w:val="18"/>
                <w:lang w:val="sk-SK" w:eastAsia="en-US"/>
              </w:rPr>
            </w:pPr>
            <w:r>
              <w:rPr>
                <w:b/>
                <w:sz w:val="16"/>
                <w:szCs w:val="16"/>
              </w:rPr>
              <w:t>0</w:t>
            </w:r>
          </w:p>
        </w:tc>
        <w:tc>
          <w:tcPr>
            <w:tcW w:w="920" w:type="pct"/>
            <w:tcBorders>
              <w:top w:val="nil"/>
              <w:left w:val="single" w:sz="12" w:space="0" w:color="auto"/>
              <w:bottom w:val="single" w:sz="4" w:space="0" w:color="auto"/>
              <w:right w:val="single" w:sz="12" w:space="0" w:color="auto"/>
            </w:tcBorders>
            <w:noWrap/>
            <w:vAlign w:val="center"/>
          </w:tcPr>
          <w:p w14:paraId="6B949021" w14:textId="77777777" w:rsidR="002C3F89" w:rsidRPr="001153FA" w:rsidRDefault="006F4272" w:rsidP="005B0941">
            <w:pPr>
              <w:pStyle w:val="Value"/>
              <w:rPr>
                <w:i/>
                <w:sz w:val="18"/>
                <w:szCs w:val="18"/>
                <w:lang w:val="sk-SK" w:eastAsia="en-US"/>
              </w:rPr>
            </w:pPr>
            <w:r>
              <w:rPr>
                <w:b/>
                <w:sz w:val="16"/>
                <w:szCs w:val="16"/>
              </w:rPr>
              <w:t>0</w:t>
            </w:r>
          </w:p>
        </w:tc>
      </w:tr>
      <w:tr w:rsidR="002C3F89" w:rsidRPr="00AA4D36" w14:paraId="29A5DD4B" w14:textId="77777777" w:rsidTr="009E042D">
        <w:trPr>
          <w:trHeight w:val="377"/>
          <w:jc w:val="center"/>
        </w:trPr>
        <w:tc>
          <w:tcPr>
            <w:tcW w:w="3147" w:type="pct"/>
            <w:tcBorders>
              <w:top w:val="nil"/>
              <w:left w:val="single" w:sz="12" w:space="0" w:color="auto"/>
              <w:bottom w:val="single" w:sz="4" w:space="0" w:color="auto"/>
              <w:right w:val="single" w:sz="12" w:space="0" w:color="auto"/>
            </w:tcBorders>
            <w:vAlign w:val="center"/>
          </w:tcPr>
          <w:p w14:paraId="2ED0B6B0"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33" w:type="pct"/>
            <w:tcBorders>
              <w:top w:val="nil"/>
              <w:left w:val="single" w:sz="12" w:space="0" w:color="auto"/>
              <w:bottom w:val="single" w:sz="4" w:space="0" w:color="auto"/>
              <w:right w:val="single" w:sz="12" w:space="0" w:color="auto"/>
            </w:tcBorders>
            <w:noWrap/>
            <w:vAlign w:val="center"/>
          </w:tcPr>
          <w:p w14:paraId="17FD5A67" w14:textId="77777777" w:rsidR="002C3F89" w:rsidRPr="001153FA" w:rsidRDefault="002C3F89" w:rsidP="00E4223A">
            <w:pPr>
              <w:pStyle w:val="Value"/>
              <w:rPr>
                <w:i/>
                <w:sz w:val="18"/>
                <w:szCs w:val="18"/>
                <w:lang w:val="sk-SK" w:eastAsia="en-US"/>
              </w:rPr>
            </w:pPr>
          </w:p>
        </w:tc>
        <w:tc>
          <w:tcPr>
            <w:tcW w:w="920" w:type="pct"/>
            <w:tcBorders>
              <w:top w:val="nil"/>
              <w:left w:val="single" w:sz="12" w:space="0" w:color="auto"/>
              <w:bottom w:val="single" w:sz="4" w:space="0" w:color="auto"/>
              <w:right w:val="single" w:sz="12" w:space="0" w:color="auto"/>
            </w:tcBorders>
            <w:noWrap/>
            <w:vAlign w:val="center"/>
          </w:tcPr>
          <w:p w14:paraId="6D81DA70" w14:textId="77777777" w:rsidR="002C3F89" w:rsidRPr="001153FA" w:rsidRDefault="002C3F89" w:rsidP="00E4223A">
            <w:pPr>
              <w:pStyle w:val="Value"/>
              <w:rPr>
                <w:i/>
                <w:sz w:val="18"/>
                <w:szCs w:val="18"/>
                <w:lang w:val="sk-SK" w:eastAsia="en-US"/>
              </w:rPr>
            </w:pPr>
          </w:p>
        </w:tc>
      </w:tr>
      <w:tr w:rsidR="002C3F89" w:rsidRPr="00AA4D36" w14:paraId="5D1B9015" w14:textId="77777777" w:rsidTr="009E042D">
        <w:trPr>
          <w:trHeight w:val="330"/>
          <w:jc w:val="center"/>
        </w:trPr>
        <w:tc>
          <w:tcPr>
            <w:tcW w:w="3147" w:type="pct"/>
            <w:tcBorders>
              <w:top w:val="nil"/>
              <w:left w:val="single" w:sz="12" w:space="0" w:color="auto"/>
              <w:bottom w:val="single" w:sz="6" w:space="0" w:color="auto"/>
              <w:right w:val="single" w:sz="12" w:space="0" w:color="auto"/>
            </w:tcBorders>
            <w:noWrap/>
            <w:vAlign w:val="center"/>
          </w:tcPr>
          <w:p w14:paraId="5B276195"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33" w:type="pct"/>
            <w:tcBorders>
              <w:top w:val="nil"/>
              <w:left w:val="single" w:sz="12" w:space="0" w:color="auto"/>
              <w:bottom w:val="single" w:sz="6" w:space="0" w:color="auto"/>
              <w:right w:val="single" w:sz="12" w:space="0" w:color="auto"/>
            </w:tcBorders>
            <w:noWrap/>
            <w:vAlign w:val="center"/>
          </w:tcPr>
          <w:p w14:paraId="10D77B15" w14:textId="77777777" w:rsidR="002C3F89" w:rsidRPr="001153FA" w:rsidRDefault="002C3F89" w:rsidP="00E4223A">
            <w:pPr>
              <w:pStyle w:val="Value"/>
              <w:rPr>
                <w:sz w:val="18"/>
                <w:szCs w:val="18"/>
                <w:lang w:val="sk-SK" w:eastAsia="en-US"/>
              </w:rPr>
            </w:pPr>
          </w:p>
        </w:tc>
        <w:tc>
          <w:tcPr>
            <w:tcW w:w="920" w:type="pct"/>
            <w:tcBorders>
              <w:top w:val="nil"/>
              <w:left w:val="single" w:sz="12" w:space="0" w:color="auto"/>
              <w:bottom w:val="single" w:sz="6" w:space="0" w:color="auto"/>
              <w:right w:val="single" w:sz="12" w:space="0" w:color="auto"/>
            </w:tcBorders>
            <w:noWrap/>
            <w:vAlign w:val="center"/>
          </w:tcPr>
          <w:p w14:paraId="359981F6" w14:textId="77777777" w:rsidR="002C3F89" w:rsidRPr="001153FA" w:rsidRDefault="002C3F89" w:rsidP="00E4223A">
            <w:pPr>
              <w:pStyle w:val="Value"/>
              <w:rPr>
                <w:sz w:val="18"/>
                <w:szCs w:val="18"/>
                <w:lang w:val="sk-SK" w:eastAsia="en-US"/>
              </w:rPr>
            </w:pPr>
          </w:p>
        </w:tc>
      </w:tr>
      <w:tr w:rsidR="002C3F89" w:rsidRPr="00AA4D36" w14:paraId="690B5BAC" w14:textId="77777777" w:rsidTr="009E042D">
        <w:trPr>
          <w:trHeight w:val="330"/>
          <w:jc w:val="center"/>
        </w:trPr>
        <w:tc>
          <w:tcPr>
            <w:tcW w:w="3147" w:type="pct"/>
            <w:tcBorders>
              <w:top w:val="single" w:sz="6" w:space="0" w:color="auto"/>
              <w:left w:val="single" w:sz="12" w:space="0" w:color="auto"/>
              <w:bottom w:val="single" w:sz="4" w:space="0" w:color="auto"/>
              <w:right w:val="single" w:sz="12" w:space="0" w:color="auto"/>
            </w:tcBorders>
            <w:noWrap/>
            <w:vAlign w:val="center"/>
          </w:tcPr>
          <w:p w14:paraId="05736E0B"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33" w:type="pct"/>
            <w:tcBorders>
              <w:top w:val="single" w:sz="6" w:space="0" w:color="auto"/>
              <w:left w:val="single" w:sz="12" w:space="0" w:color="auto"/>
              <w:bottom w:val="single" w:sz="4" w:space="0" w:color="auto"/>
              <w:right w:val="single" w:sz="12" w:space="0" w:color="auto"/>
            </w:tcBorders>
            <w:noWrap/>
            <w:vAlign w:val="center"/>
          </w:tcPr>
          <w:p w14:paraId="38514B80" w14:textId="77777777" w:rsidR="002C3F89" w:rsidRPr="001153FA" w:rsidRDefault="002C3F89" w:rsidP="00E4223A">
            <w:pPr>
              <w:pStyle w:val="Value"/>
              <w:rPr>
                <w:sz w:val="18"/>
                <w:szCs w:val="18"/>
                <w:lang w:val="sk-SK" w:eastAsia="en-US"/>
              </w:rPr>
            </w:pPr>
          </w:p>
        </w:tc>
        <w:tc>
          <w:tcPr>
            <w:tcW w:w="920" w:type="pct"/>
            <w:tcBorders>
              <w:top w:val="single" w:sz="6" w:space="0" w:color="auto"/>
              <w:left w:val="single" w:sz="12" w:space="0" w:color="auto"/>
              <w:bottom w:val="single" w:sz="4" w:space="0" w:color="auto"/>
              <w:right w:val="single" w:sz="12" w:space="0" w:color="auto"/>
            </w:tcBorders>
            <w:noWrap/>
            <w:vAlign w:val="center"/>
          </w:tcPr>
          <w:p w14:paraId="21CA4D7C" w14:textId="77777777" w:rsidR="002C3F89" w:rsidRPr="001153FA" w:rsidRDefault="002C3F89" w:rsidP="00E4223A">
            <w:pPr>
              <w:pStyle w:val="Value"/>
              <w:rPr>
                <w:sz w:val="18"/>
                <w:szCs w:val="18"/>
                <w:lang w:val="sk-SK" w:eastAsia="en-US"/>
              </w:rPr>
            </w:pPr>
          </w:p>
        </w:tc>
      </w:tr>
      <w:tr w:rsidR="002C3F89" w:rsidRPr="00AA4D36" w14:paraId="76ED12B0" w14:textId="77777777" w:rsidTr="009E042D">
        <w:trPr>
          <w:trHeight w:val="330"/>
          <w:jc w:val="center"/>
        </w:trPr>
        <w:tc>
          <w:tcPr>
            <w:tcW w:w="3147" w:type="pct"/>
            <w:tcBorders>
              <w:top w:val="nil"/>
              <w:left w:val="single" w:sz="12" w:space="0" w:color="auto"/>
              <w:bottom w:val="single" w:sz="4" w:space="0" w:color="auto"/>
              <w:right w:val="single" w:sz="12" w:space="0" w:color="auto"/>
            </w:tcBorders>
            <w:noWrap/>
            <w:vAlign w:val="center"/>
          </w:tcPr>
          <w:p w14:paraId="73C8B637"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33" w:type="pct"/>
            <w:tcBorders>
              <w:top w:val="nil"/>
              <w:left w:val="single" w:sz="12" w:space="0" w:color="auto"/>
              <w:bottom w:val="single" w:sz="4" w:space="0" w:color="auto"/>
              <w:right w:val="single" w:sz="12" w:space="0" w:color="auto"/>
            </w:tcBorders>
            <w:noWrap/>
            <w:vAlign w:val="center"/>
          </w:tcPr>
          <w:p w14:paraId="760348EC" w14:textId="77777777" w:rsidR="002C3F89" w:rsidRPr="001153FA" w:rsidRDefault="002C3F89" w:rsidP="00E4223A">
            <w:pPr>
              <w:pStyle w:val="Value"/>
              <w:rPr>
                <w:sz w:val="18"/>
                <w:szCs w:val="18"/>
                <w:lang w:val="sk-SK" w:eastAsia="en-US"/>
              </w:rPr>
            </w:pPr>
          </w:p>
        </w:tc>
        <w:tc>
          <w:tcPr>
            <w:tcW w:w="920" w:type="pct"/>
            <w:tcBorders>
              <w:top w:val="nil"/>
              <w:left w:val="single" w:sz="12" w:space="0" w:color="auto"/>
              <w:bottom w:val="single" w:sz="4" w:space="0" w:color="auto"/>
              <w:right w:val="single" w:sz="12" w:space="0" w:color="auto"/>
            </w:tcBorders>
            <w:noWrap/>
            <w:vAlign w:val="center"/>
          </w:tcPr>
          <w:p w14:paraId="77118A21" w14:textId="77777777" w:rsidR="002C3F89" w:rsidRPr="001153FA" w:rsidRDefault="002C3F89" w:rsidP="00E4223A">
            <w:pPr>
              <w:pStyle w:val="Value"/>
              <w:rPr>
                <w:sz w:val="18"/>
                <w:szCs w:val="18"/>
                <w:lang w:val="sk-SK" w:eastAsia="en-US"/>
              </w:rPr>
            </w:pPr>
          </w:p>
        </w:tc>
      </w:tr>
      <w:tr w:rsidR="002C3F89" w:rsidRPr="00AA4D36" w14:paraId="3EA64849" w14:textId="77777777" w:rsidTr="009E042D">
        <w:trPr>
          <w:trHeight w:val="330"/>
          <w:jc w:val="center"/>
        </w:trPr>
        <w:tc>
          <w:tcPr>
            <w:tcW w:w="3147" w:type="pct"/>
            <w:tcBorders>
              <w:top w:val="nil"/>
              <w:left w:val="single" w:sz="12" w:space="0" w:color="auto"/>
              <w:bottom w:val="single" w:sz="4" w:space="0" w:color="auto"/>
              <w:right w:val="single" w:sz="12" w:space="0" w:color="auto"/>
            </w:tcBorders>
            <w:noWrap/>
            <w:vAlign w:val="center"/>
          </w:tcPr>
          <w:p w14:paraId="7FF2F021"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33" w:type="pct"/>
            <w:tcBorders>
              <w:top w:val="nil"/>
              <w:left w:val="single" w:sz="12" w:space="0" w:color="auto"/>
              <w:bottom w:val="single" w:sz="4" w:space="0" w:color="auto"/>
              <w:right w:val="single" w:sz="12" w:space="0" w:color="auto"/>
            </w:tcBorders>
            <w:noWrap/>
            <w:vAlign w:val="center"/>
          </w:tcPr>
          <w:p w14:paraId="25F32E7B" w14:textId="77777777" w:rsidR="002C3F89" w:rsidRPr="001153FA" w:rsidRDefault="002C3F89" w:rsidP="00E4223A">
            <w:pPr>
              <w:pStyle w:val="Value"/>
              <w:rPr>
                <w:sz w:val="18"/>
                <w:szCs w:val="18"/>
                <w:lang w:val="sk-SK" w:eastAsia="en-US"/>
              </w:rPr>
            </w:pPr>
          </w:p>
        </w:tc>
        <w:tc>
          <w:tcPr>
            <w:tcW w:w="920" w:type="pct"/>
            <w:tcBorders>
              <w:top w:val="nil"/>
              <w:left w:val="single" w:sz="12" w:space="0" w:color="auto"/>
              <w:bottom w:val="single" w:sz="4" w:space="0" w:color="auto"/>
              <w:right w:val="single" w:sz="12" w:space="0" w:color="auto"/>
            </w:tcBorders>
            <w:noWrap/>
            <w:vAlign w:val="center"/>
          </w:tcPr>
          <w:p w14:paraId="7D4AEE56" w14:textId="77777777" w:rsidR="002C3F89" w:rsidRPr="001153FA" w:rsidRDefault="002C3F89" w:rsidP="00E4223A">
            <w:pPr>
              <w:pStyle w:val="Value"/>
              <w:rPr>
                <w:sz w:val="18"/>
                <w:szCs w:val="18"/>
                <w:lang w:val="sk-SK" w:eastAsia="en-US"/>
              </w:rPr>
            </w:pPr>
          </w:p>
        </w:tc>
      </w:tr>
      <w:tr w:rsidR="002C3F89" w:rsidRPr="00AA4D36" w14:paraId="64182BAC" w14:textId="77777777" w:rsidTr="009E042D">
        <w:trPr>
          <w:trHeight w:val="330"/>
          <w:jc w:val="center"/>
        </w:trPr>
        <w:tc>
          <w:tcPr>
            <w:tcW w:w="3147" w:type="pct"/>
            <w:tcBorders>
              <w:top w:val="nil"/>
              <w:left w:val="single" w:sz="12" w:space="0" w:color="auto"/>
              <w:bottom w:val="single" w:sz="6" w:space="0" w:color="auto"/>
              <w:right w:val="single" w:sz="12" w:space="0" w:color="auto"/>
            </w:tcBorders>
            <w:noWrap/>
            <w:vAlign w:val="center"/>
          </w:tcPr>
          <w:p w14:paraId="0C2FF9DB"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33" w:type="pct"/>
            <w:tcBorders>
              <w:top w:val="nil"/>
              <w:left w:val="single" w:sz="12" w:space="0" w:color="auto"/>
              <w:bottom w:val="single" w:sz="6" w:space="0" w:color="auto"/>
              <w:right w:val="single" w:sz="12" w:space="0" w:color="auto"/>
            </w:tcBorders>
            <w:noWrap/>
            <w:vAlign w:val="center"/>
          </w:tcPr>
          <w:p w14:paraId="2790F82A" w14:textId="02F898DC" w:rsidR="002C3F89" w:rsidRPr="001153FA" w:rsidRDefault="009E042D" w:rsidP="00E4223A">
            <w:pPr>
              <w:pStyle w:val="Value"/>
              <w:rPr>
                <w:sz w:val="18"/>
                <w:szCs w:val="18"/>
                <w:lang w:val="sk-SK" w:eastAsia="en-US"/>
              </w:rPr>
            </w:pPr>
            <w:r w:rsidRPr="00120C7C">
              <w:rPr>
                <w:sz w:val="16"/>
                <w:szCs w:val="16"/>
                <w:lang w:val="sk-SK" w:eastAsia="en-US"/>
              </w:rPr>
              <w:t>189316,88</w:t>
            </w:r>
          </w:p>
        </w:tc>
        <w:tc>
          <w:tcPr>
            <w:tcW w:w="920" w:type="pct"/>
            <w:tcBorders>
              <w:top w:val="nil"/>
              <w:left w:val="single" w:sz="12" w:space="0" w:color="auto"/>
              <w:bottom w:val="single" w:sz="6" w:space="0" w:color="auto"/>
              <w:right w:val="single" w:sz="12" w:space="0" w:color="auto"/>
            </w:tcBorders>
            <w:noWrap/>
            <w:vAlign w:val="center"/>
          </w:tcPr>
          <w:p w14:paraId="7F8D202C" w14:textId="77777777" w:rsidR="002C3F89" w:rsidRPr="001153FA" w:rsidRDefault="002C3F89" w:rsidP="00E4223A">
            <w:pPr>
              <w:pStyle w:val="Value"/>
              <w:rPr>
                <w:sz w:val="18"/>
                <w:szCs w:val="18"/>
                <w:lang w:val="sk-SK" w:eastAsia="en-US"/>
              </w:rPr>
            </w:pPr>
          </w:p>
        </w:tc>
      </w:tr>
      <w:tr w:rsidR="002C3F89" w:rsidRPr="00AA4D36" w14:paraId="61C8FF43" w14:textId="77777777" w:rsidTr="009E042D">
        <w:trPr>
          <w:trHeight w:val="330"/>
          <w:jc w:val="center"/>
        </w:trPr>
        <w:tc>
          <w:tcPr>
            <w:tcW w:w="3147" w:type="pct"/>
            <w:tcBorders>
              <w:top w:val="single" w:sz="6" w:space="0" w:color="auto"/>
              <w:left w:val="single" w:sz="12" w:space="0" w:color="auto"/>
              <w:bottom w:val="single" w:sz="4" w:space="0" w:color="auto"/>
              <w:right w:val="single" w:sz="12" w:space="0" w:color="auto"/>
            </w:tcBorders>
            <w:noWrap/>
            <w:vAlign w:val="center"/>
          </w:tcPr>
          <w:p w14:paraId="0E5050B6"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33" w:type="pct"/>
            <w:tcBorders>
              <w:top w:val="single" w:sz="6" w:space="0" w:color="auto"/>
              <w:left w:val="single" w:sz="12" w:space="0" w:color="auto"/>
              <w:bottom w:val="single" w:sz="4" w:space="0" w:color="auto"/>
              <w:right w:val="single" w:sz="12" w:space="0" w:color="auto"/>
            </w:tcBorders>
            <w:noWrap/>
            <w:vAlign w:val="center"/>
          </w:tcPr>
          <w:p w14:paraId="3A3506D2" w14:textId="77777777" w:rsidR="002C3F89" w:rsidRPr="001153FA" w:rsidRDefault="002C3F89" w:rsidP="00E4223A">
            <w:pPr>
              <w:pStyle w:val="Value"/>
              <w:rPr>
                <w:i/>
                <w:sz w:val="18"/>
                <w:szCs w:val="18"/>
                <w:lang w:val="sk-SK" w:eastAsia="en-US"/>
              </w:rPr>
            </w:pPr>
          </w:p>
        </w:tc>
        <w:tc>
          <w:tcPr>
            <w:tcW w:w="920" w:type="pct"/>
            <w:tcBorders>
              <w:top w:val="single" w:sz="6" w:space="0" w:color="auto"/>
              <w:left w:val="single" w:sz="12" w:space="0" w:color="auto"/>
              <w:bottom w:val="single" w:sz="4" w:space="0" w:color="auto"/>
              <w:right w:val="single" w:sz="12" w:space="0" w:color="auto"/>
            </w:tcBorders>
            <w:noWrap/>
            <w:vAlign w:val="center"/>
          </w:tcPr>
          <w:p w14:paraId="1F5382AE" w14:textId="77777777" w:rsidR="002C3F89" w:rsidRPr="001153FA" w:rsidRDefault="002C3F89" w:rsidP="00E4223A">
            <w:pPr>
              <w:pStyle w:val="Value"/>
              <w:rPr>
                <w:i/>
                <w:sz w:val="18"/>
                <w:szCs w:val="18"/>
                <w:lang w:val="sk-SK" w:eastAsia="en-US"/>
              </w:rPr>
            </w:pPr>
          </w:p>
        </w:tc>
      </w:tr>
      <w:tr w:rsidR="009E042D" w:rsidRPr="00AA4D36" w14:paraId="44CA721E" w14:textId="77777777" w:rsidTr="009E042D">
        <w:trPr>
          <w:trHeight w:val="330"/>
          <w:jc w:val="center"/>
        </w:trPr>
        <w:tc>
          <w:tcPr>
            <w:tcW w:w="3147" w:type="pct"/>
            <w:tcBorders>
              <w:top w:val="nil"/>
              <w:left w:val="single" w:sz="12" w:space="0" w:color="auto"/>
              <w:bottom w:val="single" w:sz="6" w:space="0" w:color="auto"/>
              <w:right w:val="single" w:sz="12" w:space="0" w:color="auto"/>
            </w:tcBorders>
            <w:noWrap/>
            <w:vAlign w:val="center"/>
          </w:tcPr>
          <w:p w14:paraId="76F59410" w14:textId="3B607745" w:rsidR="009E042D" w:rsidRPr="00AA4D36" w:rsidRDefault="009E042D" w:rsidP="009E042D">
            <w:pPr>
              <w:rPr>
                <w:rFonts w:ascii="Arial Narrow" w:hAnsi="Arial Narrow"/>
                <w:sz w:val="18"/>
                <w:szCs w:val="18"/>
              </w:rPr>
            </w:pPr>
            <w:r>
              <w:rPr>
                <w:rFonts w:ascii="Arial Narrow" w:hAnsi="Arial Narrow"/>
                <w:sz w:val="18"/>
                <w:szCs w:val="18"/>
              </w:rPr>
              <w:t>-spotreba materiálu</w:t>
            </w:r>
          </w:p>
        </w:tc>
        <w:tc>
          <w:tcPr>
            <w:tcW w:w="933" w:type="pct"/>
            <w:tcBorders>
              <w:top w:val="nil"/>
              <w:left w:val="single" w:sz="12" w:space="0" w:color="auto"/>
              <w:bottom w:val="single" w:sz="6" w:space="0" w:color="auto"/>
              <w:right w:val="single" w:sz="12" w:space="0" w:color="auto"/>
            </w:tcBorders>
            <w:noWrap/>
            <w:vAlign w:val="center"/>
          </w:tcPr>
          <w:p w14:paraId="463E2B24" w14:textId="54AA73F1" w:rsidR="009E042D" w:rsidRPr="001153FA" w:rsidRDefault="009E042D" w:rsidP="009E042D">
            <w:pPr>
              <w:pStyle w:val="Value"/>
              <w:rPr>
                <w:sz w:val="18"/>
                <w:szCs w:val="18"/>
                <w:lang w:val="sk-SK" w:eastAsia="en-US"/>
              </w:rPr>
            </w:pPr>
            <w:r w:rsidRPr="00120C7C">
              <w:rPr>
                <w:sz w:val="16"/>
                <w:szCs w:val="16"/>
                <w:lang w:val="sk-SK" w:eastAsia="en-US"/>
              </w:rPr>
              <w:t>7287,66</w:t>
            </w:r>
          </w:p>
        </w:tc>
        <w:tc>
          <w:tcPr>
            <w:tcW w:w="920" w:type="pct"/>
            <w:tcBorders>
              <w:top w:val="nil"/>
              <w:left w:val="single" w:sz="12" w:space="0" w:color="auto"/>
              <w:bottom w:val="single" w:sz="6" w:space="0" w:color="auto"/>
              <w:right w:val="single" w:sz="12" w:space="0" w:color="auto"/>
            </w:tcBorders>
            <w:noWrap/>
            <w:vAlign w:val="center"/>
          </w:tcPr>
          <w:p w14:paraId="5A09CB55" w14:textId="77777777" w:rsidR="009E042D" w:rsidRPr="001153FA" w:rsidRDefault="009E042D" w:rsidP="009E042D">
            <w:pPr>
              <w:pStyle w:val="Value"/>
              <w:rPr>
                <w:sz w:val="18"/>
                <w:szCs w:val="18"/>
                <w:lang w:val="sk-SK" w:eastAsia="en-US"/>
              </w:rPr>
            </w:pPr>
          </w:p>
        </w:tc>
      </w:tr>
      <w:tr w:rsidR="009E042D" w:rsidRPr="00AA4D36" w14:paraId="55202AC4" w14:textId="77777777" w:rsidTr="009E042D">
        <w:trPr>
          <w:trHeight w:val="330"/>
          <w:jc w:val="center"/>
        </w:trPr>
        <w:tc>
          <w:tcPr>
            <w:tcW w:w="3147" w:type="pct"/>
            <w:tcBorders>
              <w:top w:val="single" w:sz="6" w:space="0" w:color="auto"/>
              <w:left w:val="single" w:sz="12" w:space="0" w:color="auto"/>
              <w:bottom w:val="single" w:sz="6" w:space="0" w:color="auto"/>
              <w:right w:val="single" w:sz="12" w:space="0" w:color="auto"/>
            </w:tcBorders>
            <w:noWrap/>
            <w:vAlign w:val="center"/>
          </w:tcPr>
          <w:p w14:paraId="2588B481" w14:textId="7ECC58DF" w:rsidR="009E042D" w:rsidRPr="00AA4D36" w:rsidRDefault="009E042D" w:rsidP="009E042D">
            <w:pPr>
              <w:rPr>
                <w:rFonts w:ascii="Arial Narrow" w:hAnsi="Arial Narrow"/>
                <w:sz w:val="18"/>
                <w:szCs w:val="18"/>
              </w:rPr>
            </w:pPr>
            <w:r>
              <w:rPr>
                <w:rFonts w:ascii="Arial Narrow" w:hAnsi="Arial Narrow"/>
                <w:sz w:val="18"/>
                <w:szCs w:val="18"/>
              </w:rPr>
              <w:t>-služby-cestovné</w:t>
            </w:r>
          </w:p>
        </w:tc>
        <w:tc>
          <w:tcPr>
            <w:tcW w:w="933" w:type="pct"/>
            <w:tcBorders>
              <w:top w:val="single" w:sz="6" w:space="0" w:color="auto"/>
              <w:left w:val="single" w:sz="12" w:space="0" w:color="auto"/>
              <w:bottom w:val="single" w:sz="6" w:space="0" w:color="auto"/>
              <w:right w:val="single" w:sz="12" w:space="0" w:color="auto"/>
            </w:tcBorders>
            <w:noWrap/>
            <w:vAlign w:val="center"/>
          </w:tcPr>
          <w:p w14:paraId="088176E8" w14:textId="2A2ECD14" w:rsidR="009E042D" w:rsidRPr="001153FA" w:rsidRDefault="009E042D" w:rsidP="009E042D">
            <w:pPr>
              <w:pStyle w:val="Value"/>
              <w:rPr>
                <w:sz w:val="18"/>
                <w:szCs w:val="18"/>
                <w:lang w:val="sk-SK" w:eastAsia="en-US"/>
              </w:rPr>
            </w:pPr>
            <w:r w:rsidRPr="00120C7C">
              <w:rPr>
                <w:sz w:val="16"/>
                <w:szCs w:val="16"/>
                <w:lang w:val="sk-SK" w:eastAsia="en-US"/>
              </w:rPr>
              <w:t>12941,40</w:t>
            </w:r>
          </w:p>
        </w:tc>
        <w:tc>
          <w:tcPr>
            <w:tcW w:w="920" w:type="pct"/>
            <w:tcBorders>
              <w:top w:val="single" w:sz="6" w:space="0" w:color="auto"/>
              <w:left w:val="single" w:sz="12" w:space="0" w:color="auto"/>
              <w:bottom w:val="single" w:sz="6" w:space="0" w:color="auto"/>
              <w:right w:val="single" w:sz="12" w:space="0" w:color="auto"/>
            </w:tcBorders>
            <w:noWrap/>
            <w:vAlign w:val="center"/>
          </w:tcPr>
          <w:p w14:paraId="69BB650A" w14:textId="77777777" w:rsidR="009E042D" w:rsidRPr="001153FA" w:rsidRDefault="009E042D" w:rsidP="009E042D">
            <w:pPr>
              <w:pStyle w:val="Value"/>
              <w:rPr>
                <w:sz w:val="18"/>
                <w:szCs w:val="18"/>
                <w:lang w:val="sk-SK" w:eastAsia="en-US"/>
              </w:rPr>
            </w:pPr>
          </w:p>
        </w:tc>
      </w:tr>
      <w:tr w:rsidR="009E042D" w:rsidRPr="00AA4D36" w14:paraId="101E2286" w14:textId="77777777" w:rsidTr="009E042D">
        <w:trPr>
          <w:trHeight w:val="330"/>
          <w:jc w:val="center"/>
        </w:trPr>
        <w:tc>
          <w:tcPr>
            <w:tcW w:w="3147" w:type="pct"/>
            <w:tcBorders>
              <w:top w:val="single" w:sz="6" w:space="0" w:color="auto"/>
              <w:left w:val="single" w:sz="12" w:space="0" w:color="auto"/>
              <w:bottom w:val="single" w:sz="4" w:space="0" w:color="auto"/>
              <w:right w:val="single" w:sz="12" w:space="0" w:color="auto"/>
            </w:tcBorders>
            <w:noWrap/>
            <w:vAlign w:val="center"/>
          </w:tcPr>
          <w:p w14:paraId="4E157DE4" w14:textId="51C2E249" w:rsidR="009E042D" w:rsidRPr="00AA4D36" w:rsidRDefault="009E042D" w:rsidP="009E042D">
            <w:pPr>
              <w:rPr>
                <w:rFonts w:ascii="Arial Narrow" w:hAnsi="Arial Narrow"/>
                <w:sz w:val="18"/>
                <w:szCs w:val="18"/>
              </w:rPr>
            </w:pPr>
            <w:r>
              <w:rPr>
                <w:rFonts w:ascii="Arial Narrow" w:hAnsi="Arial Narrow"/>
                <w:sz w:val="18"/>
                <w:szCs w:val="18"/>
              </w:rPr>
              <w:t>-služby-ostatné</w:t>
            </w:r>
          </w:p>
        </w:tc>
        <w:tc>
          <w:tcPr>
            <w:tcW w:w="933" w:type="pct"/>
            <w:tcBorders>
              <w:top w:val="single" w:sz="6" w:space="0" w:color="auto"/>
              <w:left w:val="single" w:sz="12" w:space="0" w:color="auto"/>
              <w:bottom w:val="single" w:sz="4" w:space="0" w:color="auto"/>
              <w:right w:val="single" w:sz="12" w:space="0" w:color="auto"/>
            </w:tcBorders>
            <w:noWrap/>
            <w:vAlign w:val="center"/>
          </w:tcPr>
          <w:p w14:paraId="298B61C1" w14:textId="3C6FE4BC" w:rsidR="009E042D" w:rsidRPr="001153FA" w:rsidRDefault="009E042D" w:rsidP="009E042D">
            <w:pPr>
              <w:pStyle w:val="Value"/>
              <w:rPr>
                <w:sz w:val="18"/>
                <w:szCs w:val="18"/>
                <w:lang w:val="sk-SK" w:eastAsia="en-US"/>
              </w:rPr>
            </w:pPr>
            <w:r w:rsidRPr="00120C7C">
              <w:rPr>
                <w:sz w:val="16"/>
                <w:szCs w:val="16"/>
                <w:lang w:val="sk-SK" w:eastAsia="en-US"/>
              </w:rPr>
              <w:t>9080,21</w:t>
            </w:r>
          </w:p>
        </w:tc>
        <w:tc>
          <w:tcPr>
            <w:tcW w:w="920" w:type="pct"/>
            <w:tcBorders>
              <w:top w:val="single" w:sz="6" w:space="0" w:color="auto"/>
              <w:left w:val="single" w:sz="12" w:space="0" w:color="auto"/>
              <w:bottom w:val="single" w:sz="4" w:space="0" w:color="auto"/>
              <w:right w:val="single" w:sz="12" w:space="0" w:color="auto"/>
            </w:tcBorders>
            <w:noWrap/>
            <w:vAlign w:val="center"/>
          </w:tcPr>
          <w:p w14:paraId="6331FF5B" w14:textId="77777777" w:rsidR="009E042D" w:rsidRPr="001153FA" w:rsidRDefault="009E042D" w:rsidP="009E042D">
            <w:pPr>
              <w:pStyle w:val="Value"/>
              <w:rPr>
                <w:sz w:val="18"/>
                <w:szCs w:val="18"/>
                <w:lang w:val="sk-SK" w:eastAsia="en-US"/>
              </w:rPr>
            </w:pPr>
          </w:p>
        </w:tc>
      </w:tr>
      <w:tr w:rsidR="009E042D" w:rsidRPr="00AA4D36" w14:paraId="4F7F5563" w14:textId="77777777" w:rsidTr="009E042D">
        <w:trPr>
          <w:trHeight w:val="330"/>
          <w:jc w:val="center"/>
        </w:trPr>
        <w:tc>
          <w:tcPr>
            <w:tcW w:w="3147" w:type="pct"/>
            <w:tcBorders>
              <w:top w:val="nil"/>
              <w:left w:val="single" w:sz="12" w:space="0" w:color="auto"/>
              <w:bottom w:val="single" w:sz="6" w:space="0" w:color="auto"/>
              <w:right w:val="single" w:sz="12" w:space="0" w:color="auto"/>
            </w:tcBorders>
            <w:noWrap/>
            <w:vAlign w:val="center"/>
          </w:tcPr>
          <w:p w14:paraId="6F1F27B3" w14:textId="228A4DDF" w:rsidR="009E042D" w:rsidRPr="00AA4D36" w:rsidRDefault="009E042D" w:rsidP="009E042D">
            <w:pPr>
              <w:rPr>
                <w:rFonts w:ascii="Arial Narrow" w:hAnsi="Arial Narrow"/>
                <w:b/>
                <w:sz w:val="18"/>
                <w:szCs w:val="18"/>
              </w:rPr>
            </w:pPr>
            <w:r>
              <w:rPr>
                <w:rFonts w:ascii="Arial Narrow" w:hAnsi="Arial Narrow"/>
                <w:b/>
                <w:sz w:val="18"/>
                <w:szCs w:val="18"/>
              </w:rPr>
              <w:t>-</w:t>
            </w:r>
            <w:r w:rsidRPr="009E042D">
              <w:rPr>
                <w:rFonts w:ascii="Arial Narrow" w:hAnsi="Arial Narrow"/>
                <w:sz w:val="18"/>
                <w:szCs w:val="18"/>
              </w:rPr>
              <w:t>služby pripoč</w:t>
            </w:r>
            <w:r w:rsidR="00811AD6">
              <w:rPr>
                <w:rFonts w:ascii="Arial Narrow" w:hAnsi="Arial Narrow"/>
                <w:sz w:val="18"/>
                <w:szCs w:val="18"/>
              </w:rPr>
              <w:t>í</w:t>
            </w:r>
            <w:r w:rsidRPr="009E042D">
              <w:rPr>
                <w:rFonts w:ascii="Arial Narrow" w:hAnsi="Arial Narrow"/>
                <w:sz w:val="18"/>
                <w:szCs w:val="18"/>
              </w:rPr>
              <w:t>tateľná položka</w:t>
            </w:r>
          </w:p>
        </w:tc>
        <w:tc>
          <w:tcPr>
            <w:tcW w:w="933" w:type="pct"/>
            <w:tcBorders>
              <w:top w:val="nil"/>
              <w:left w:val="single" w:sz="12" w:space="0" w:color="auto"/>
              <w:bottom w:val="single" w:sz="6" w:space="0" w:color="auto"/>
              <w:right w:val="single" w:sz="12" w:space="0" w:color="auto"/>
            </w:tcBorders>
            <w:noWrap/>
            <w:vAlign w:val="center"/>
          </w:tcPr>
          <w:p w14:paraId="1942E0A3" w14:textId="7732F6A6" w:rsidR="009E042D" w:rsidRPr="009E042D" w:rsidRDefault="009E042D" w:rsidP="009E042D">
            <w:pPr>
              <w:pStyle w:val="Value"/>
              <w:rPr>
                <w:sz w:val="18"/>
                <w:szCs w:val="18"/>
                <w:lang w:val="sk-SK" w:eastAsia="en-US"/>
              </w:rPr>
            </w:pPr>
            <w:r w:rsidRPr="009E042D">
              <w:rPr>
                <w:sz w:val="18"/>
                <w:szCs w:val="18"/>
                <w:lang w:val="sk-SK" w:eastAsia="en-US"/>
              </w:rPr>
              <w:t>992,44</w:t>
            </w:r>
          </w:p>
        </w:tc>
        <w:tc>
          <w:tcPr>
            <w:tcW w:w="920" w:type="pct"/>
            <w:tcBorders>
              <w:top w:val="nil"/>
              <w:left w:val="single" w:sz="12" w:space="0" w:color="auto"/>
              <w:bottom w:val="single" w:sz="6" w:space="0" w:color="auto"/>
              <w:right w:val="single" w:sz="12" w:space="0" w:color="auto"/>
            </w:tcBorders>
            <w:noWrap/>
            <w:vAlign w:val="center"/>
          </w:tcPr>
          <w:p w14:paraId="35B08231" w14:textId="77777777" w:rsidR="009E042D" w:rsidRPr="009E042D" w:rsidRDefault="009E042D" w:rsidP="009E042D">
            <w:pPr>
              <w:pStyle w:val="Value"/>
              <w:rPr>
                <w:sz w:val="18"/>
                <w:szCs w:val="18"/>
                <w:lang w:val="sk-SK" w:eastAsia="en-US"/>
              </w:rPr>
            </w:pPr>
          </w:p>
        </w:tc>
      </w:tr>
      <w:tr w:rsidR="009E042D" w:rsidRPr="00AA4D36" w14:paraId="41904EFF" w14:textId="77777777" w:rsidTr="009E042D">
        <w:trPr>
          <w:trHeight w:val="330"/>
          <w:jc w:val="center"/>
        </w:trPr>
        <w:tc>
          <w:tcPr>
            <w:tcW w:w="3147" w:type="pct"/>
            <w:tcBorders>
              <w:top w:val="single" w:sz="6" w:space="0" w:color="auto"/>
              <w:left w:val="single" w:sz="12" w:space="0" w:color="auto"/>
              <w:bottom w:val="single" w:sz="6" w:space="0" w:color="auto"/>
              <w:right w:val="single" w:sz="12" w:space="0" w:color="auto"/>
            </w:tcBorders>
            <w:noWrap/>
            <w:vAlign w:val="center"/>
          </w:tcPr>
          <w:p w14:paraId="62FB8AA8" w14:textId="77777777" w:rsidR="009E042D" w:rsidRPr="00AA4D36" w:rsidRDefault="009E042D" w:rsidP="009E042D">
            <w:pPr>
              <w:rPr>
                <w:rFonts w:ascii="Arial Narrow" w:hAnsi="Arial Narrow"/>
                <w:sz w:val="18"/>
                <w:szCs w:val="18"/>
              </w:rPr>
            </w:pPr>
          </w:p>
        </w:tc>
        <w:tc>
          <w:tcPr>
            <w:tcW w:w="933" w:type="pct"/>
            <w:tcBorders>
              <w:top w:val="single" w:sz="6" w:space="0" w:color="auto"/>
              <w:left w:val="single" w:sz="12" w:space="0" w:color="auto"/>
              <w:bottom w:val="single" w:sz="6" w:space="0" w:color="auto"/>
              <w:right w:val="single" w:sz="12" w:space="0" w:color="auto"/>
            </w:tcBorders>
            <w:noWrap/>
            <w:vAlign w:val="center"/>
          </w:tcPr>
          <w:p w14:paraId="67034B1C" w14:textId="77777777" w:rsidR="009E042D" w:rsidRPr="001153FA" w:rsidRDefault="009E042D" w:rsidP="009E042D">
            <w:pPr>
              <w:pStyle w:val="Value"/>
              <w:rPr>
                <w:sz w:val="18"/>
                <w:szCs w:val="18"/>
                <w:lang w:val="sk-SK" w:eastAsia="en-US"/>
              </w:rPr>
            </w:pPr>
          </w:p>
        </w:tc>
        <w:tc>
          <w:tcPr>
            <w:tcW w:w="920" w:type="pct"/>
            <w:tcBorders>
              <w:top w:val="single" w:sz="6" w:space="0" w:color="auto"/>
              <w:left w:val="single" w:sz="12" w:space="0" w:color="auto"/>
              <w:bottom w:val="single" w:sz="6" w:space="0" w:color="auto"/>
              <w:right w:val="single" w:sz="12" w:space="0" w:color="auto"/>
            </w:tcBorders>
            <w:noWrap/>
            <w:vAlign w:val="center"/>
          </w:tcPr>
          <w:p w14:paraId="04656996" w14:textId="77777777" w:rsidR="009E042D" w:rsidRPr="001153FA" w:rsidRDefault="009E042D" w:rsidP="009E042D">
            <w:pPr>
              <w:pStyle w:val="Value"/>
              <w:rPr>
                <w:sz w:val="18"/>
                <w:szCs w:val="18"/>
                <w:lang w:val="sk-SK" w:eastAsia="en-US"/>
              </w:rPr>
            </w:pPr>
          </w:p>
        </w:tc>
      </w:tr>
      <w:tr w:rsidR="009E042D" w:rsidRPr="00AA4D36" w14:paraId="743D3C9B" w14:textId="77777777" w:rsidTr="009E042D">
        <w:trPr>
          <w:trHeight w:val="330"/>
          <w:jc w:val="center"/>
        </w:trPr>
        <w:tc>
          <w:tcPr>
            <w:tcW w:w="3147" w:type="pct"/>
            <w:tcBorders>
              <w:top w:val="single" w:sz="6" w:space="0" w:color="auto"/>
              <w:left w:val="single" w:sz="12" w:space="0" w:color="auto"/>
              <w:bottom w:val="single" w:sz="4" w:space="0" w:color="auto"/>
              <w:right w:val="single" w:sz="12" w:space="0" w:color="auto"/>
            </w:tcBorders>
            <w:vAlign w:val="center"/>
          </w:tcPr>
          <w:p w14:paraId="58336C9E" w14:textId="626798C3" w:rsidR="009E042D" w:rsidRPr="00AA4D36" w:rsidRDefault="009E042D" w:rsidP="009E042D">
            <w:pPr>
              <w:rPr>
                <w:rFonts w:ascii="Arial Narrow" w:hAnsi="Arial Narrow"/>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33" w:type="pct"/>
            <w:tcBorders>
              <w:top w:val="single" w:sz="6" w:space="0" w:color="auto"/>
              <w:left w:val="single" w:sz="12" w:space="0" w:color="auto"/>
              <w:bottom w:val="single" w:sz="4" w:space="0" w:color="auto"/>
              <w:right w:val="single" w:sz="12" w:space="0" w:color="auto"/>
            </w:tcBorders>
            <w:noWrap/>
            <w:vAlign w:val="center"/>
          </w:tcPr>
          <w:p w14:paraId="47DADD63" w14:textId="77777777" w:rsidR="009E042D" w:rsidRPr="001153FA" w:rsidRDefault="009E042D" w:rsidP="009E042D">
            <w:pPr>
              <w:pStyle w:val="Value"/>
              <w:rPr>
                <w:sz w:val="18"/>
                <w:szCs w:val="18"/>
                <w:lang w:val="sk-SK" w:eastAsia="en-US"/>
              </w:rPr>
            </w:pPr>
          </w:p>
        </w:tc>
        <w:tc>
          <w:tcPr>
            <w:tcW w:w="920" w:type="pct"/>
            <w:tcBorders>
              <w:top w:val="single" w:sz="6" w:space="0" w:color="auto"/>
              <w:left w:val="single" w:sz="12" w:space="0" w:color="auto"/>
              <w:bottom w:val="single" w:sz="4" w:space="0" w:color="auto"/>
              <w:right w:val="single" w:sz="12" w:space="0" w:color="auto"/>
            </w:tcBorders>
            <w:noWrap/>
            <w:vAlign w:val="center"/>
          </w:tcPr>
          <w:p w14:paraId="326BFFB3" w14:textId="77777777" w:rsidR="009E042D" w:rsidRPr="001153FA" w:rsidRDefault="009E042D" w:rsidP="009E042D">
            <w:pPr>
              <w:pStyle w:val="Value"/>
              <w:rPr>
                <w:sz w:val="18"/>
                <w:szCs w:val="18"/>
                <w:lang w:val="sk-SK" w:eastAsia="en-US"/>
              </w:rPr>
            </w:pPr>
          </w:p>
        </w:tc>
      </w:tr>
      <w:tr w:rsidR="009E042D" w:rsidRPr="00AA4D36" w14:paraId="3315E8DF" w14:textId="77777777" w:rsidTr="009E042D">
        <w:trPr>
          <w:trHeight w:val="330"/>
          <w:jc w:val="center"/>
        </w:trPr>
        <w:tc>
          <w:tcPr>
            <w:tcW w:w="3147" w:type="pct"/>
            <w:tcBorders>
              <w:top w:val="nil"/>
              <w:left w:val="single" w:sz="12" w:space="0" w:color="auto"/>
              <w:bottom w:val="single" w:sz="6" w:space="0" w:color="auto"/>
              <w:right w:val="single" w:sz="12" w:space="0" w:color="auto"/>
            </w:tcBorders>
            <w:vAlign w:val="center"/>
          </w:tcPr>
          <w:p w14:paraId="6C4B0A8E" w14:textId="77777777" w:rsidR="009E042D" w:rsidRPr="00AA4D36" w:rsidRDefault="009E042D" w:rsidP="009E042D">
            <w:pPr>
              <w:rPr>
                <w:rFonts w:ascii="Arial Narrow" w:hAnsi="Arial Narrow"/>
                <w:sz w:val="18"/>
                <w:szCs w:val="18"/>
              </w:rPr>
            </w:pPr>
          </w:p>
        </w:tc>
        <w:tc>
          <w:tcPr>
            <w:tcW w:w="933" w:type="pct"/>
            <w:tcBorders>
              <w:top w:val="nil"/>
              <w:left w:val="single" w:sz="12" w:space="0" w:color="auto"/>
              <w:bottom w:val="single" w:sz="6" w:space="0" w:color="auto"/>
              <w:right w:val="single" w:sz="12" w:space="0" w:color="auto"/>
            </w:tcBorders>
            <w:noWrap/>
            <w:vAlign w:val="center"/>
          </w:tcPr>
          <w:p w14:paraId="15E0DA5B" w14:textId="77777777" w:rsidR="009E042D" w:rsidRPr="001153FA" w:rsidRDefault="009E042D" w:rsidP="009E042D">
            <w:pPr>
              <w:pStyle w:val="Value"/>
              <w:rPr>
                <w:sz w:val="18"/>
                <w:szCs w:val="18"/>
                <w:lang w:val="sk-SK" w:eastAsia="en-US"/>
              </w:rPr>
            </w:pPr>
          </w:p>
        </w:tc>
        <w:tc>
          <w:tcPr>
            <w:tcW w:w="920" w:type="pct"/>
            <w:tcBorders>
              <w:top w:val="nil"/>
              <w:left w:val="single" w:sz="12" w:space="0" w:color="auto"/>
              <w:bottom w:val="single" w:sz="6" w:space="0" w:color="auto"/>
              <w:right w:val="single" w:sz="12" w:space="0" w:color="auto"/>
            </w:tcBorders>
            <w:noWrap/>
            <w:vAlign w:val="center"/>
          </w:tcPr>
          <w:p w14:paraId="6E2596C5" w14:textId="77777777" w:rsidR="009E042D" w:rsidRPr="001153FA" w:rsidRDefault="009E042D" w:rsidP="009E042D">
            <w:pPr>
              <w:pStyle w:val="Value"/>
              <w:rPr>
                <w:sz w:val="18"/>
                <w:szCs w:val="18"/>
                <w:lang w:val="sk-SK" w:eastAsia="en-US"/>
              </w:rPr>
            </w:pPr>
          </w:p>
        </w:tc>
      </w:tr>
      <w:tr w:rsidR="009E042D" w:rsidRPr="00AA4D36" w14:paraId="3863A010" w14:textId="77777777" w:rsidTr="009E042D">
        <w:trPr>
          <w:trHeight w:val="330"/>
          <w:jc w:val="center"/>
        </w:trPr>
        <w:tc>
          <w:tcPr>
            <w:tcW w:w="3147" w:type="pct"/>
            <w:tcBorders>
              <w:top w:val="single" w:sz="6" w:space="0" w:color="auto"/>
              <w:left w:val="single" w:sz="12" w:space="0" w:color="auto"/>
              <w:bottom w:val="single" w:sz="4" w:space="0" w:color="auto"/>
              <w:right w:val="single" w:sz="12" w:space="0" w:color="auto"/>
            </w:tcBorders>
            <w:noWrap/>
            <w:vAlign w:val="center"/>
          </w:tcPr>
          <w:p w14:paraId="6A937CAA" w14:textId="77777777" w:rsidR="009E042D" w:rsidRPr="00AA4D36" w:rsidRDefault="009E042D" w:rsidP="009E042D">
            <w:pPr>
              <w:rPr>
                <w:rFonts w:ascii="Arial Narrow" w:hAnsi="Arial Narrow"/>
                <w:sz w:val="18"/>
                <w:szCs w:val="18"/>
              </w:rPr>
            </w:pPr>
          </w:p>
        </w:tc>
        <w:tc>
          <w:tcPr>
            <w:tcW w:w="933" w:type="pct"/>
            <w:tcBorders>
              <w:top w:val="single" w:sz="6" w:space="0" w:color="auto"/>
              <w:left w:val="single" w:sz="12" w:space="0" w:color="auto"/>
              <w:bottom w:val="single" w:sz="4" w:space="0" w:color="auto"/>
              <w:right w:val="single" w:sz="12" w:space="0" w:color="auto"/>
            </w:tcBorders>
            <w:noWrap/>
            <w:vAlign w:val="center"/>
          </w:tcPr>
          <w:p w14:paraId="372274CD" w14:textId="77777777" w:rsidR="009E042D" w:rsidRPr="001153FA" w:rsidRDefault="009E042D" w:rsidP="009E042D">
            <w:pPr>
              <w:pStyle w:val="Value"/>
              <w:rPr>
                <w:sz w:val="18"/>
                <w:szCs w:val="18"/>
                <w:lang w:val="sk-SK" w:eastAsia="en-US"/>
              </w:rPr>
            </w:pPr>
          </w:p>
        </w:tc>
        <w:tc>
          <w:tcPr>
            <w:tcW w:w="920" w:type="pct"/>
            <w:tcBorders>
              <w:top w:val="single" w:sz="6" w:space="0" w:color="auto"/>
              <w:left w:val="single" w:sz="12" w:space="0" w:color="auto"/>
              <w:bottom w:val="single" w:sz="4" w:space="0" w:color="auto"/>
              <w:right w:val="single" w:sz="12" w:space="0" w:color="auto"/>
            </w:tcBorders>
            <w:noWrap/>
            <w:vAlign w:val="center"/>
          </w:tcPr>
          <w:p w14:paraId="3FE7BDA8" w14:textId="77777777" w:rsidR="009E042D" w:rsidRPr="001153FA" w:rsidRDefault="009E042D" w:rsidP="009E042D">
            <w:pPr>
              <w:pStyle w:val="Value"/>
              <w:rPr>
                <w:sz w:val="18"/>
                <w:szCs w:val="18"/>
                <w:lang w:val="sk-SK" w:eastAsia="en-US"/>
              </w:rPr>
            </w:pPr>
          </w:p>
        </w:tc>
      </w:tr>
      <w:tr w:rsidR="009E042D" w:rsidRPr="00AA4D36" w14:paraId="224819E7" w14:textId="77777777" w:rsidTr="009E042D">
        <w:trPr>
          <w:trHeight w:val="330"/>
          <w:jc w:val="center"/>
        </w:trPr>
        <w:tc>
          <w:tcPr>
            <w:tcW w:w="3147" w:type="pct"/>
            <w:tcBorders>
              <w:top w:val="nil"/>
              <w:left w:val="single" w:sz="12" w:space="0" w:color="auto"/>
              <w:bottom w:val="single" w:sz="4" w:space="0" w:color="auto"/>
              <w:right w:val="single" w:sz="12" w:space="0" w:color="auto"/>
            </w:tcBorders>
            <w:noWrap/>
            <w:vAlign w:val="center"/>
          </w:tcPr>
          <w:p w14:paraId="61004AF8" w14:textId="77777777" w:rsidR="009E042D" w:rsidRPr="00AA4D36" w:rsidRDefault="009E042D" w:rsidP="009E042D">
            <w:pPr>
              <w:rPr>
                <w:rFonts w:ascii="Arial Narrow" w:hAnsi="Arial Narrow"/>
                <w:sz w:val="18"/>
                <w:szCs w:val="18"/>
              </w:rPr>
            </w:pPr>
            <w:r w:rsidRPr="00AA4D36">
              <w:rPr>
                <w:rFonts w:ascii="Arial Narrow" w:hAnsi="Arial Narrow"/>
                <w:b/>
                <w:bCs/>
                <w:sz w:val="18"/>
                <w:szCs w:val="18"/>
              </w:rPr>
              <w:t>Finančné náklady, z toho:</w:t>
            </w:r>
          </w:p>
        </w:tc>
        <w:tc>
          <w:tcPr>
            <w:tcW w:w="933" w:type="pct"/>
            <w:tcBorders>
              <w:top w:val="nil"/>
              <w:left w:val="single" w:sz="12" w:space="0" w:color="auto"/>
              <w:bottom w:val="single" w:sz="4" w:space="0" w:color="auto"/>
              <w:right w:val="single" w:sz="12" w:space="0" w:color="auto"/>
            </w:tcBorders>
            <w:noWrap/>
            <w:vAlign w:val="center"/>
          </w:tcPr>
          <w:p w14:paraId="6348FF08" w14:textId="577ED613" w:rsidR="009E042D" w:rsidRPr="001153FA" w:rsidRDefault="009E042D" w:rsidP="009E042D">
            <w:pPr>
              <w:pStyle w:val="Value"/>
              <w:rPr>
                <w:b/>
                <w:sz w:val="18"/>
                <w:szCs w:val="18"/>
                <w:lang w:val="sk-SK" w:eastAsia="en-US"/>
              </w:rPr>
            </w:pPr>
            <w:r>
              <w:rPr>
                <w:b/>
                <w:sz w:val="16"/>
                <w:szCs w:val="16"/>
              </w:rPr>
              <w:t>66,22</w:t>
            </w:r>
          </w:p>
        </w:tc>
        <w:tc>
          <w:tcPr>
            <w:tcW w:w="920" w:type="pct"/>
            <w:tcBorders>
              <w:top w:val="nil"/>
              <w:left w:val="single" w:sz="12" w:space="0" w:color="auto"/>
              <w:bottom w:val="single" w:sz="4" w:space="0" w:color="auto"/>
              <w:right w:val="single" w:sz="12" w:space="0" w:color="auto"/>
            </w:tcBorders>
            <w:noWrap/>
            <w:vAlign w:val="center"/>
          </w:tcPr>
          <w:p w14:paraId="026CC82D" w14:textId="77777777" w:rsidR="009E042D" w:rsidRPr="001153FA" w:rsidRDefault="009E042D" w:rsidP="009E042D">
            <w:pPr>
              <w:pStyle w:val="Value"/>
              <w:rPr>
                <w:b/>
                <w:sz w:val="18"/>
                <w:szCs w:val="18"/>
                <w:lang w:val="sk-SK" w:eastAsia="en-US"/>
              </w:rPr>
            </w:pPr>
            <w:r>
              <w:rPr>
                <w:b/>
                <w:sz w:val="16"/>
                <w:szCs w:val="16"/>
              </w:rPr>
              <w:t>0</w:t>
            </w:r>
          </w:p>
        </w:tc>
      </w:tr>
      <w:tr w:rsidR="009E042D" w:rsidRPr="00AA4D36" w14:paraId="50871CC3" w14:textId="77777777" w:rsidTr="009E042D">
        <w:trPr>
          <w:trHeight w:val="330"/>
          <w:jc w:val="center"/>
        </w:trPr>
        <w:tc>
          <w:tcPr>
            <w:tcW w:w="3147" w:type="pct"/>
            <w:tcBorders>
              <w:top w:val="nil"/>
              <w:left w:val="single" w:sz="12" w:space="0" w:color="auto"/>
              <w:bottom w:val="single" w:sz="4" w:space="0" w:color="auto"/>
              <w:right w:val="single" w:sz="12" w:space="0" w:color="auto"/>
            </w:tcBorders>
            <w:noWrap/>
            <w:vAlign w:val="center"/>
          </w:tcPr>
          <w:p w14:paraId="43166533" w14:textId="77777777" w:rsidR="009E042D" w:rsidRPr="00AA4D36" w:rsidRDefault="009E042D" w:rsidP="009E042D">
            <w:pPr>
              <w:rPr>
                <w:rFonts w:ascii="Arial Narrow" w:hAnsi="Arial Narrow"/>
                <w:i/>
                <w:sz w:val="18"/>
                <w:szCs w:val="18"/>
              </w:rPr>
            </w:pPr>
            <w:r w:rsidRPr="00AA4D36">
              <w:rPr>
                <w:rFonts w:ascii="Arial Narrow" w:hAnsi="Arial Narrow"/>
                <w:i/>
                <w:sz w:val="18"/>
                <w:szCs w:val="18"/>
              </w:rPr>
              <w:t>Kurzové straty, z toho:</w:t>
            </w:r>
          </w:p>
        </w:tc>
        <w:tc>
          <w:tcPr>
            <w:tcW w:w="933" w:type="pct"/>
            <w:tcBorders>
              <w:top w:val="nil"/>
              <w:left w:val="single" w:sz="12" w:space="0" w:color="auto"/>
              <w:bottom w:val="single" w:sz="4" w:space="0" w:color="auto"/>
              <w:right w:val="single" w:sz="12" w:space="0" w:color="auto"/>
            </w:tcBorders>
            <w:noWrap/>
            <w:vAlign w:val="center"/>
          </w:tcPr>
          <w:p w14:paraId="4D351B6F" w14:textId="77777777" w:rsidR="009E042D" w:rsidRPr="00977EBE" w:rsidRDefault="009E042D" w:rsidP="009E042D">
            <w:pPr>
              <w:pStyle w:val="Value"/>
              <w:rPr>
                <w:i/>
                <w:sz w:val="18"/>
                <w:szCs w:val="18"/>
                <w:lang w:val="sk-SK" w:eastAsia="en-US"/>
              </w:rPr>
            </w:pPr>
            <w:r>
              <w:rPr>
                <w:i/>
                <w:sz w:val="16"/>
                <w:szCs w:val="16"/>
              </w:rPr>
              <w:t>0</w:t>
            </w:r>
          </w:p>
        </w:tc>
        <w:tc>
          <w:tcPr>
            <w:tcW w:w="920" w:type="pct"/>
            <w:tcBorders>
              <w:top w:val="nil"/>
              <w:left w:val="single" w:sz="12" w:space="0" w:color="auto"/>
              <w:bottom w:val="single" w:sz="4" w:space="0" w:color="auto"/>
              <w:right w:val="single" w:sz="12" w:space="0" w:color="auto"/>
            </w:tcBorders>
            <w:noWrap/>
            <w:vAlign w:val="center"/>
          </w:tcPr>
          <w:p w14:paraId="096A5D3A" w14:textId="77777777" w:rsidR="009E042D" w:rsidRPr="00977EBE" w:rsidRDefault="009E042D" w:rsidP="009E042D">
            <w:pPr>
              <w:pStyle w:val="Value"/>
              <w:rPr>
                <w:i/>
                <w:sz w:val="18"/>
                <w:szCs w:val="18"/>
                <w:lang w:val="sk-SK" w:eastAsia="en-US"/>
              </w:rPr>
            </w:pPr>
            <w:r>
              <w:rPr>
                <w:i/>
                <w:sz w:val="16"/>
                <w:szCs w:val="16"/>
              </w:rPr>
              <w:t>0</w:t>
            </w:r>
          </w:p>
        </w:tc>
      </w:tr>
      <w:tr w:rsidR="009E042D" w:rsidRPr="00AA4D36" w14:paraId="0CC75F58" w14:textId="77777777" w:rsidTr="009E042D">
        <w:trPr>
          <w:trHeight w:val="329"/>
          <w:jc w:val="center"/>
        </w:trPr>
        <w:tc>
          <w:tcPr>
            <w:tcW w:w="3147" w:type="pct"/>
            <w:tcBorders>
              <w:top w:val="nil"/>
              <w:left w:val="single" w:sz="12" w:space="0" w:color="auto"/>
              <w:bottom w:val="single" w:sz="6" w:space="0" w:color="auto"/>
              <w:right w:val="single" w:sz="12" w:space="0" w:color="auto"/>
            </w:tcBorders>
            <w:vAlign w:val="center"/>
          </w:tcPr>
          <w:p w14:paraId="6A67427F" w14:textId="77777777" w:rsidR="009E042D" w:rsidRPr="00AA4D36" w:rsidRDefault="009E042D" w:rsidP="009E042D">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33" w:type="pct"/>
            <w:tcBorders>
              <w:top w:val="nil"/>
              <w:left w:val="single" w:sz="12" w:space="0" w:color="auto"/>
              <w:bottom w:val="single" w:sz="6" w:space="0" w:color="auto"/>
              <w:right w:val="single" w:sz="12" w:space="0" w:color="auto"/>
            </w:tcBorders>
            <w:noWrap/>
            <w:vAlign w:val="center"/>
          </w:tcPr>
          <w:p w14:paraId="166F044A" w14:textId="77777777" w:rsidR="009E042D" w:rsidRPr="001153FA" w:rsidRDefault="009E042D" w:rsidP="009E042D">
            <w:pPr>
              <w:pStyle w:val="Value"/>
              <w:rPr>
                <w:sz w:val="18"/>
                <w:szCs w:val="18"/>
                <w:lang w:val="sk-SK" w:eastAsia="en-US"/>
              </w:rPr>
            </w:pPr>
          </w:p>
        </w:tc>
        <w:tc>
          <w:tcPr>
            <w:tcW w:w="920" w:type="pct"/>
            <w:tcBorders>
              <w:top w:val="nil"/>
              <w:left w:val="single" w:sz="12" w:space="0" w:color="auto"/>
              <w:bottom w:val="single" w:sz="6" w:space="0" w:color="auto"/>
              <w:right w:val="single" w:sz="12" w:space="0" w:color="auto"/>
            </w:tcBorders>
            <w:noWrap/>
            <w:vAlign w:val="center"/>
          </w:tcPr>
          <w:p w14:paraId="3C0451EA" w14:textId="77777777" w:rsidR="009E042D" w:rsidRPr="001153FA" w:rsidRDefault="009E042D" w:rsidP="009E042D">
            <w:pPr>
              <w:pStyle w:val="Value"/>
              <w:rPr>
                <w:sz w:val="18"/>
                <w:szCs w:val="18"/>
                <w:lang w:val="sk-SK" w:eastAsia="en-US"/>
              </w:rPr>
            </w:pPr>
          </w:p>
        </w:tc>
      </w:tr>
      <w:tr w:rsidR="009E042D" w:rsidRPr="00AA4D36" w14:paraId="19DF76C3" w14:textId="77777777" w:rsidTr="009E042D">
        <w:trPr>
          <w:trHeight w:val="330"/>
          <w:jc w:val="center"/>
        </w:trPr>
        <w:tc>
          <w:tcPr>
            <w:tcW w:w="3147" w:type="pct"/>
            <w:tcBorders>
              <w:top w:val="single" w:sz="6" w:space="0" w:color="auto"/>
              <w:left w:val="single" w:sz="12" w:space="0" w:color="auto"/>
              <w:bottom w:val="single" w:sz="4" w:space="0" w:color="auto"/>
              <w:right w:val="single" w:sz="12" w:space="0" w:color="auto"/>
            </w:tcBorders>
            <w:noWrap/>
            <w:vAlign w:val="center"/>
          </w:tcPr>
          <w:p w14:paraId="57A16492" w14:textId="77777777" w:rsidR="009E042D" w:rsidRPr="00AA4D36" w:rsidRDefault="009E042D" w:rsidP="009E042D">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33" w:type="pct"/>
            <w:tcBorders>
              <w:top w:val="single" w:sz="6" w:space="0" w:color="auto"/>
              <w:left w:val="single" w:sz="12" w:space="0" w:color="auto"/>
              <w:bottom w:val="single" w:sz="4" w:space="0" w:color="auto"/>
              <w:right w:val="single" w:sz="12" w:space="0" w:color="auto"/>
            </w:tcBorders>
            <w:noWrap/>
            <w:vAlign w:val="center"/>
          </w:tcPr>
          <w:p w14:paraId="659C1851" w14:textId="37E78D84" w:rsidR="009E042D" w:rsidRPr="001153FA" w:rsidRDefault="009E042D" w:rsidP="009E042D">
            <w:pPr>
              <w:pStyle w:val="Value"/>
              <w:rPr>
                <w:i/>
                <w:sz w:val="18"/>
                <w:szCs w:val="18"/>
                <w:lang w:val="sk-SK" w:eastAsia="en-US"/>
              </w:rPr>
            </w:pPr>
            <w:r>
              <w:rPr>
                <w:i/>
                <w:sz w:val="18"/>
                <w:szCs w:val="18"/>
                <w:lang w:val="sk-SK" w:eastAsia="en-US"/>
              </w:rPr>
              <w:t>66,22</w:t>
            </w:r>
          </w:p>
        </w:tc>
        <w:tc>
          <w:tcPr>
            <w:tcW w:w="920" w:type="pct"/>
            <w:tcBorders>
              <w:top w:val="single" w:sz="6" w:space="0" w:color="auto"/>
              <w:left w:val="single" w:sz="12" w:space="0" w:color="auto"/>
              <w:bottom w:val="single" w:sz="4" w:space="0" w:color="auto"/>
              <w:right w:val="single" w:sz="12" w:space="0" w:color="auto"/>
            </w:tcBorders>
            <w:noWrap/>
            <w:vAlign w:val="center"/>
          </w:tcPr>
          <w:p w14:paraId="305DCF1E" w14:textId="77777777" w:rsidR="009E042D" w:rsidRPr="001153FA" w:rsidRDefault="009E042D" w:rsidP="009E042D">
            <w:pPr>
              <w:pStyle w:val="Value"/>
              <w:rPr>
                <w:i/>
                <w:sz w:val="18"/>
                <w:szCs w:val="18"/>
                <w:lang w:val="sk-SK" w:eastAsia="en-US"/>
              </w:rPr>
            </w:pPr>
          </w:p>
        </w:tc>
      </w:tr>
      <w:tr w:rsidR="009E042D" w:rsidRPr="00AA4D36" w14:paraId="7F42DFAD" w14:textId="77777777" w:rsidTr="009E042D">
        <w:trPr>
          <w:trHeight w:val="330"/>
          <w:jc w:val="center"/>
        </w:trPr>
        <w:tc>
          <w:tcPr>
            <w:tcW w:w="3147" w:type="pct"/>
            <w:tcBorders>
              <w:top w:val="nil"/>
              <w:left w:val="single" w:sz="12" w:space="0" w:color="auto"/>
              <w:bottom w:val="single" w:sz="4" w:space="0" w:color="auto"/>
              <w:right w:val="single" w:sz="12" w:space="0" w:color="auto"/>
            </w:tcBorders>
            <w:vAlign w:val="center"/>
          </w:tcPr>
          <w:p w14:paraId="2CDBC78B" w14:textId="1AA6D983" w:rsidR="009E042D" w:rsidRPr="00AA4D36" w:rsidRDefault="009E042D" w:rsidP="009E042D">
            <w:pPr>
              <w:rPr>
                <w:rFonts w:ascii="Arial Narrow" w:hAnsi="Arial Narrow"/>
                <w:sz w:val="18"/>
                <w:szCs w:val="18"/>
              </w:rPr>
            </w:pPr>
            <w:r>
              <w:rPr>
                <w:rFonts w:ascii="Arial Narrow" w:hAnsi="Arial Narrow"/>
                <w:sz w:val="18"/>
                <w:szCs w:val="18"/>
              </w:rPr>
              <w:t>Poplatky banky</w:t>
            </w:r>
          </w:p>
        </w:tc>
        <w:tc>
          <w:tcPr>
            <w:tcW w:w="933" w:type="pct"/>
            <w:tcBorders>
              <w:top w:val="nil"/>
              <w:left w:val="single" w:sz="12" w:space="0" w:color="auto"/>
              <w:bottom w:val="single" w:sz="4" w:space="0" w:color="auto"/>
              <w:right w:val="single" w:sz="12" w:space="0" w:color="auto"/>
            </w:tcBorders>
            <w:noWrap/>
            <w:vAlign w:val="center"/>
          </w:tcPr>
          <w:p w14:paraId="0682FBE3" w14:textId="0DF338FB" w:rsidR="009E042D" w:rsidRPr="009E042D" w:rsidRDefault="009E042D" w:rsidP="009E042D">
            <w:pPr>
              <w:pStyle w:val="Value"/>
              <w:rPr>
                <w:sz w:val="16"/>
                <w:szCs w:val="16"/>
                <w:lang w:val="sk-SK" w:eastAsia="en-US"/>
              </w:rPr>
            </w:pPr>
            <w:r w:rsidRPr="009E042D">
              <w:rPr>
                <w:sz w:val="16"/>
                <w:szCs w:val="16"/>
                <w:lang w:val="sk-SK" w:eastAsia="en-US"/>
              </w:rPr>
              <w:t>66,22</w:t>
            </w:r>
          </w:p>
        </w:tc>
        <w:tc>
          <w:tcPr>
            <w:tcW w:w="920" w:type="pct"/>
            <w:tcBorders>
              <w:top w:val="nil"/>
              <w:left w:val="single" w:sz="12" w:space="0" w:color="auto"/>
              <w:bottom w:val="single" w:sz="4" w:space="0" w:color="auto"/>
              <w:right w:val="single" w:sz="12" w:space="0" w:color="auto"/>
            </w:tcBorders>
            <w:noWrap/>
            <w:vAlign w:val="center"/>
          </w:tcPr>
          <w:p w14:paraId="6A05E584" w14:textId="77777777" w:rsidR="009E042D" w:rsidRPr="009E042D" w:rsidRDefault="009E042D" w:rsidP="009E042D">
            <w:pPr>
              <w:pStyle w:val="Value"/>
              <w:rPr>
                <w:sz w:val="16"/>
                <w:szCs w:val="16"/>
                <w:lang w:val="sk-SK" w:eastAsia="en-US"/>
              </w:rPr>
            </w:pPr>
          </w:p>
        </w:tc>
      </w:tr>
      <w:tr w:rsidR="009E042D" w:rsidRPr="00AA4D36" w14:paraId="002F9AAE" w14:textId="77777777" w:rsidTr="009E042D">
        <w:trPr>
          <w:trHeight w:val="383"/>
          <w:jc w:val="center"/>
        </w:trPr>
        <w:tc>
          <w:tcPr>
            <w:tcW w:w="3147" w:type="pct"/>
            <w:tcBorders>
              <w:top w:val="nil"/>
              <w:left w:val="single" w:sz="12" w:space="0" w:color="auto"/>
              <w:bottom w:val="single" w:sz="4" w:space="0" w:color="auto"/>
              <w:right w:val="single" w:sz="12" w:space="0" w:color="auto"/>
            </w:tcBorders>
            <w:vAlign w:val="center"/>
          </w:tcPr>
          <w:p w14:paraId="438BF12D" w14:textId="77777777" w:rsidR="009E042D" w:rsidRPr="00AA4D36" w:rsidRDefault="009E042D" w:rsidP="009E042D">
            <w:pPr>
              <w:rPr>
                <w:rFonts w:ascii="Arial Narrow" w:hAnsi="Arial Narrow"/>
                <w:sz w:val="18"/>
                <w:szCs w:val="18"/>
              </w:rPr>
            </w:pPr>
          </w:p>
        </w:tc>
        <w:tc>
          <w:tcPr>
            <w:tcW w:w="933" w:type="pct"/>
            <w:tcBorders>
              <w:top w:val="nil"/>
              <w:left w:val="single" w:sz="12" w:space="0" w:color="auto"/>
              <w:bottom w:val="single" w:sz="4" w:space="0" w:color="auto"/>
              <w:right w:val="single" w:sz="12" w:space="0" w:color="auto"/>
            </w:tcBorders>
            <w:noWrap/>
            <w:vAlign w:val="center"/>
          </w:tcPr>
          <w:p w14:paraId="6AB0129A" w14:textId="77777777" w:rsidR="009E042D" w:rsidRPr="001153FA" w:rsidRDefault="009E042D" w:rsidP="009E042D">
            <w:pPr>
              <w:pStyle w:val="Value"/>
              <w:rPr>
                <w:sz w:val="18"/>
                <w:szCs w:val="18"/>
                <w:lang w:val="sk-SK" w:eastAsia="en-US"/>
              </w:rPr>
            </w:pPr>
          </w:p>
        </w:tc>
        <w:tc>
          <w:tcPr>
            <w:tcW w:w="920" w:type="pct"/>
            <w:tcBorders>
              <w:top w:val="nil"/>
              <w:left w:val="single" w:sz="12" w:space="0" w:color="auto"/>
              <w:bottom w:val="single" w:sz="4" w:space="0" w:color="auto"/>
              <w:right w:val="single" w:sz="12" w:space="0" w:color="auto"/>
            </w:tcBorders>
            <w:noWrap/>
            <w:vAlign w:val="center"/>
          </w:tcPr>
          <w:p w14:paraId="7FC6942E" w14:textId="77777777" w:rsidR="009E042D" w:rsidRPr="001153FA" w:rsidRDefault="009E042D" w:rsidP="009E042D">
            <w:pPr>
              <w:pStyle w:val="Value"/>
              <w:rPr>
                <w:sz w:val="18"/>
                <w:szCs w:val="18"/>
                <w:lang w:val="sk-SK" w:eastAsia="en-US"/>
              </w:rPr>
            </w:pPr>
          </w:p>
        </w:tc>
      </w:tr>
      <w:tr w:rsidR="009E042D" w:rsidRPr="00AA4D36" w14:paraId="1087BB14" w14:textId="77777777" w:rsidTr="009E042D">
        <w:trPr>
          <w:trHeight w:val="330"/>
          <w:jc w:val="center"/>
        </w:trPr>
        <w:tc>
          <w:tcPr>
            <w:tcW w:w="3147" w:type="pct"/>
            <w:tcBorders>
              <w:top w:val="nil"/>
              <w:left w:val="single" w:sz="12" w:space="0" w:color="auto"/>
              <w:bottom w:val="nil"/>
              <w:right w:val="single" w:sz="12" w:space="0" w:color="auto"/>
            </w:tcBorders>
            <w:vAlign w:val="center"/>
          </w:tcPr>
          <w:p w14:paraId="3D4DC354" w14:textId="77777777" w:rsidR="009E042D" w:rsidRPr="00AA4D36" w:rsidRDefault="009E042D" w:rsidP="009E042D">
            <w:pPr>
              <w:rPr>
                <w:rFonts w:ascii="Arial Narrow" w:hAnsi="Arial Narrow"/>
                <w:sz w:val="18"/>
                <w:szCs w:val="18"/>
              </w:rPr>
            </w:pPr>
            <w:r w:rsidRPr="00AA4D36">
              <w:rPr>
                <w:rFonts w:ascii="Arial Narrow" w:hAnsi="Arial Narrow"/>
                <w:b/>
                <w:bCs/>
                <w:sz w:val="18"/>
                <w:szCs w:val="18"/>
              </w:rPr>
              <w:t>Mimoriadne náklady, z toho:</w:t>
            </w:r>
          </w:p>
        </w:tc>
        <w:tc>
          <w:tcPr>
            <w:tcW w:w="933" w:type="pct"/>
            <w:tcBorders>
              <w:top w:val="nil"/>
              <w:left w:val="single" w:sz="12" w:space="0" w:color="auto"/>
              <w:bottom w:val="nil"/>
              <w:right w:val="single" w:sz="12" w:space="0" w:color="auto"/>
            </w:tcBorders>
            <w:noWrap/>
            <w:vAlign w:val="center"/>
          </w:tcPr>
          <w:p w14:paraId="6B4B373F" w14:textId="77777777" w:rsidR="009E042D" w:rsidRPr="001153FA" w:rsidRDefault="009E042D" w:rsidP="009E042D">
            <w:pPr>
              <w:pStyle w:val="Value"/>
              <w:rPr>
                <w:i/>
                <w:sz w:val="18"/>
                <w:szCs w:val="18"/>
                <w:lang w:val="sk-SK" w:eastAsia="en-US"/>
              </w:rPr>
            </w:pPr>
            <w:r>
              <w:rPr>
                <w:b/>
                <w:sz w:val="16"/>
                <w:szCs w:val="16"/>
              </w:rPr>
              <w:t>0</w:t>
            </w:r>
          </w:p>
        </w:tc>
        <w:tc>
          <w:tcPr>
            <w:tcW w:w="920" w:type="pct"/>
            <w:tcBorders>
              <w:top w:val="nil"/>
              <w:left w:val="single" w:sz="12" w:space="0" w:color="auto"/>
              <w:bottom w:val="nil"/>
              <w:right w:val="single" w:sz="12" w:space="0" w:color="auto"/>
            </w:tcBorders>
            <w:noWrap/>
            <w:vAlign w:val="center"/>
          </w:tcPr>
          <w:p w14:paraId="3F9349EC" w14:textId="77777777" w:rsidR="009E042D" w:rsidRPr="001153FA" w:rsidRDefault="009E042D" w:rsidP="009E042D">
            <w:pPr>
              <w:pStyle w:val="Value"/>
              <w:rPr>
                <w:i/>
                <w:sz w:val="18"/>
                <w:szCs w:val="18"/>
                <w:lang w:val="sk-SK" w:eastAsia="en-US"/>
              </w:rPr>
            </w:pPr>
            <w:r>
              <w:rPr>
                <w:b/>
                <w:sz w:val="16"/>
                <w:szCs w:val="16"/>
              </w:rPr>
              <w:t>0</w:t>
            </w:r>
          </w:p>
        </w:tc>
      </w:tr>
      <w:tr w:rsidR="009E042D" w:rsidRPr="00AA4D36" w14:paraId="5B539454" w14:textId="77777777" w:rsidTr="009E042D">
        <w:trPr>
          <w:trHeight w:val="345"/>
          <w:jc w:val="center"/>
        </w:trPr>
        <w:tc>
          <w:tcPr>
            <w:tcW w:w="3147" w:type="pct"/>
            <w:tcBorders>
              <w:top w:val="single" w:sz="4" w:space="0" w:color="auto"/>
              <w:left w:val="single" w:sz="12" w:space="0" w:color="auto"/>
              <w:bottom w:val="single" w:sz="4" w:space="0" w:color="auto"/>
              <w:right w:val="single" w:sz="12" w:space="0" w:color="auto"/>
            </w:tcBorders>
            <w:vAlign w:val="center"/>
          </w:tcPr>
          <w:p w14:paraId="4220A7A9" w14:textId="77777777" w:rsidR="009E042D" w:rsidRPr="00AA4D36" w:rsidRDefault="009E042D" w:rsidP="009E042D">
            <w:pPr>
              <w:rPr>
                <w:rFonts w:ascii="Arial Narrow" w:hAnsi="Arial Narrow"/>
                <w:bCs/>
                <w:sz w:val="18"/>
                <w:szCs w:val="18"/>
              </w:rPr>
            </w:pPr>
          </w:p>
        </w:tc>
        <w:tc>
          <w:tcPr>
            <w:tcW w:w="933" w:type="pct"/>
            <w:tcBorders>
              <w:top w:val="single" w:sz="4" w:space="0" w:color="auto"/>
              <w:left w:val="single" w:sz="12" w:space="0" w:color="auto"/>
              <w:bottom w:val="single" w:sz="4" w:space="0" w:color="auto"/>
              <w:right w:val="single" w:sz="12" w:space="0" w:color="auto"/>
            </w:tcBorders>
            <w:noWrap/>
            <w:vAlign w:val="center"/>
          </w:tcPr>
          <w:p w14:paraId="79CCDD7A" w14:textId="77777777" w:rsidR="009E042D" w:rsidRPr="001153FA" w:rsidRDefault="009E042D" w:rsidP="009E042D">
            <w:pPr>
              <w:pStyle w:val="Value"/>
              <w:rPr>
                <w:i/>
                <w:sz w:val="18"/>
                <w:szCs w:val="18"/>
                <w:lang w:val="sk-SK" w:eastAsia="en-US"/>
              </w:rPr>
            </w:pPr>
          </w:p>
        </w:tc>
        <w:tc>
          <w:tcPr>
            <w:tcW w:w="920" w:type="pct"/>
            <w:tcBorders>
              <w:top w:val="single" w:sz="4" w:space="0" w:color="auto"/>
              <w:left w:val="single" w:sz="12" w:space="0" w:color="auto"/>
              <w:bottom w:val="single" w:sz="4" w:space="0" w:color="auto"/>
              <w:right w:val="single" w:sz="12" w:space="0" w:color="auto"/>
            </w:tcBorders>
            <w:noWrap/>
            <w:vAlign w:val="center"/>
          </w:tcPr>
          <w:p w14:paraId="43597E6B" w14:textId="77777777" w:rsidR="009E042D" w:rsidRPr="001153FA" w:rsidRDefault="009E042D" w:rsidP="009E042D">
            <w:pPr>
              <w:pStyle w:val="Value"/>
              <w:rPr>
                <w:i/>
                <w:sz w:val="18"/>
                <w:szCs w:val="18"/>
                <w:lang w:val="sk-SK" w:eastAsia="en-US"/>
              </w:rPr>
            </w:pPr>
          </w:p>
        </w:tc>
      </w:tr>
      <w:tr w:rsidR="009E042D" w:rsidRPr="00AA4D36" w14:paraId="4F5D70EB" w14:textId="77777777" w:rsidTr="009E042D">
        <w:trPr>
          <w:trHeight w:val="345"/>
          <w:jc w:val="center"/>
        </w:trPr>
        <w:tc>
          <w:tcPr>
            <w:tcW w:w="3147" w:type="pct"/>
            <w:tcBorders>
              <w:top w:val="single" w:sz="4" w:space="0" w:color="auto"/>
              <w:left w:val="single" w:sz="12" w:space="0" w:color="auto"/>
              <w:bottom w:val="single" w:sz="12" w:space="0" w:color="auto"/>
              <w:right w:val="single" w:sz="12" w:space="0" w:color="auto"/>
            </w:tcBorders>
            <w:vAlign w:val="center"/>
          </w:tcPr>
          <w:p w14:paraId="306E42F8" w14:textId="77777777" w:rsidR="009E042D" w:rsidRPr="00AA4D36" w:rsidRDefault="009E042D" w:rsidP="009E042D">
            <w:pPr>
              <w:rPr>
                <w:rFonts w:ascii="Arial Narrow" w:hAnsi="Arial Narrow"/>
                <w:bCs/>
                <w:sz w:val="18"/>
                <w:szCs w:val="18"/>
              </w:rPr>
            </w:pPr>
          </w:p>
        </w:tc>
        <w:tc>
          <w:tcPr>
            <w:tcW w:w="933" w:type="pct"/>
            <w:tcBorders>
              <w:top w:val="single" w:sz="4" w:space="0" w:color="auto"/>
              <w:left w:val="single" w:sz="12" w:space="0" w:color="auto"/>
              <w:bottom w:val="single" w:sz="12" w:space="0" w:color="auto"/>
              <w:right w:val="single" w:sz="12" w:space="0" w:color="auto"/>
            </w:tcBorders>
            <w:noWrap/>
            <w:vAlign w:val="center"/>
          </w:tcPr>
          <w:p w14:paraId="110BDF84" w14:textId="77777777" w:rsidR="009E042D" w:rsidRPr="001153FA" w:rsidRDefault="009E042D" w:rsidP="009E042D">
            <w:pPr>
              <w:pStyle w:val="Value"/>
              <w:rPr>
                <w:sz w:val="18"/>
                <w:szCs w:val="18"/>
                <w:lang w:val="sk-SK" w:eastAsia="en-US"/>
              </w:rPr>
            </w:pPr>
          </w:p>
        </w:tc>
        <w:tc>
          <w:tcPr>
            <w:tcW w:w="920" w:type="pct"/>
            <w:tcBorders>
              <w:top w:val="single" w:sz="4" w:space="0" w:color="auto"/>
              <w:left w:val="single" w:sz="12" w:space="0" w:color="auto"/>
              <w:bottom w:val="single" w:sz="12" w:space="0" w:color="auto"/>
              <w:right w:val="single" w:sz="12" w:space="0" w:color="auto"/>
            </w:tcBorders>
            <w:noWrap/>
            <w:vAlign w:val="center"/>
          </w:tcPr>
          <w:p w14:paraId="0F8A8001" w14:textId="77777777" w:rsidR="009E042D" w:rsidRPr="001153FA" w:rsidRDefault="009E042D" w:rsidP="009E042D">
            <w:pPr>
              <w:pStyle w:val="Value"/>
              <w:rPr>
                <w:sz w:val="18"/>
                <w:szCs w:val="18"/>
                <w:lang w:val="sk-SK" w:eastAsia="en-US"/>
              </w:rPr>
            </w:pPr>
          </w:p>
        </w:tc>
      </w:tr>
    </w:tbl>
    <w:p w14:paraId="4EC1B6F2" w14:textId="77777777" w:rsidR="00B7381E" w:rsidRPr="00AA4D36" w:rsidRDefault="00B7381E" w:rsidP="00B7381E">
      <w:pPr>
        <w:ind w:right="-468"/>
        <w:rPr>
          <w:rFonts w:ascii="Arial Narrow" w:hAnsi="Arial Narrow" w:cs="Arial"/>
          <w:sz w:val="18"/>
          <w:szCs w:val="18"/>
        </w:rPr>
      </w:pPr>
    </w:p>
    <w:p w14:paraId="78943801" w14:textId="77777777" w:rsidR="00462239" w:rsidRPr="00AA4D36" w:rsidRDefault="00462239" w:rsidP="00462239">
      <w:pPr>
        <w:ind w:left="720" w:right="-468"/>
        <w:jc w:val="both"/>
        <w:rPr>
          <w:rFonts w:ascii="Arial Narrow" w:hAnsi="Arial Narrow"/>
          <w:bCs/>
          <w:sz w:val="18"/>
          <w:szCs w:val="18"/>
        </w:rPr>
      </w:pPr>
    </w:p>
    <w:p w14:paraId="69357340"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14:paraId="429345E0" w14:textId="77777777" w:rsidR="00462239" w:rsidRPr="00AA4D36" w:rsidRDefault="00462239" w:rsidP="00462239">
      <w:pPr>
        <w:ind w:right="-468"/>
        <w:rPr>
          <w:rFonts w:ascii="Arial Narrow" w:hAnsi="Arial Narrow"/>
          <w:b/>
          <w:bCs/>
          <w:sz w:val="18"/>
          <w:szCs w:val="18"/>
        </w:rPr>
      </w:pPr>
    </w:p>
    <w:p w14:paraId="26EC843C"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14:paraId="5A99ADD0"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54ADF15C"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14:paraId="3011265F"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14:paraId="1CF9DD16"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14:paraId="38A34EEA" w14:textId="77777777" w:rsidR="00B7381E" w:rsidRPr="00AA4D36" w:rsidRDefault="00B7381E" w:rsidP="00B7381E">
      <w:pPr>
        <w:ind w:right="-468"/>
        <w:jc w:val="both"/>
        <w:rPr>
          <w:rFonts w:ascii="Arial Narrow" w:hAnsi="Arial Narrow"/>
          <w:bCs/>
          <w:color w:val="000000"/>
          <w:sz w:val="18"/>
          <w:szCs w:val="18"/>
        </w:rPr>
      </w:pPr>
    </w:p>
    <w:p w14:paraId="6C172A24" w14:textId="77777777"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14:paraId="2FEF1018" w14:textId="77777777">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14:paraId="4FB89DB0" w14:textId="77777777"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14:paraId="78865774" w14:textId="77777777"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14:paraId="54D5FA45"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0C352297" w14:textId="77777777">
        <w:trPr>
          <w:trHeight w:val="475"/>
          <w:jc w:val="center"/>
        </w:trPr>
        <w:tc>
          <w:tcPr>
            <w:tcW w:w="5865" w:type="dxa"/>
            <w:tcBorders>
              <w:top w:val="single" w:sz="12" w:space="0" w:color="auto"/>
              <w:left w:val="single" w:sz="12" w:space="0" w:color="auto"/>
              <w:bottom w:val="nil"/>
              <w:right w:val="single" w:sz="12" w:space="0" w:color="auto"/>
            </w:tcBorders>
            <w:vAlign w:val="center"/>
          </w:tcPr>
          <w:p w14:paraId="0149393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14:paraId="7123E9C9" w14:textId="77777777"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14:paraId="09CCADD3" w14:textId="77777777" w:rsidR="00B7381E" w:rsidRPr="001153FA" w:rsidRDefault="00B7381E" w:rsidP="00E4223A">
            <w:pPr>
              <w:pStyle w:val="Value"/>
              <w:rPr>
                <w:sz w:val="18"/>
                <w:szCs w:val="18"/>
                <w:lang w:val="sk-SK" w:eastAsia="en-US"/>
              </w:rPr>
            </w:pPr>
          </w:p>
        </w:tc>
      </w:tr>
      <w:tr w:rsidR="00B7381E" w:rsidRPr="00AA4D36" w14:paraId="1519C373" w14:textId="77777777">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14:paraId="6D7CB16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14:paraId="63AE9F3F"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14:paraId="3D202434" w14:textId="77777777" w:rsidR="00B7381E" w:rsidRPr="001153FA" w:rsidRDefault="00B7381E" w:rsidP="00E4223A">
            <w:pPr>
              <w:pStyle w:val="Value"/>
              <w:rPr>
                <w:sz w:val="18"/>
                <w:szCs w:val="18"/>
                <w:lang w:val="sk-SK" w:eastAsia="en-US"/>
              </w:rPr>
            </w:pPr>
          </w:p>
        </w:tc>
      </w:tr>
      <w:tr w:rsidR="00B7381E" w:rsidRPr="00AA4D36" w14:paraId="645FAA35" w14:textId="77777777">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14:paraId="186BBD1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14:paraId="7842CD0F"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14:paraId="35C1BC40" w14:textId="77777777" w:rsidR="00B7381E" w:rsidRPr="001153FA" w:rsidRDefault="00B7381E" w:rsidP="00E4223A">
            <w:pPr>
              <w:pStyle w:val="Value"/>
              <w:rPr>
                <w:sz w:val="18"/>
                <w:szCs w:val="18"/>
                <w:lang w:val="sk-SK" w:eastAsia="en-US"/>
              </w:rPr>
            </w:pPr>
          </w:p>
        </w:tc>
      </w:tr>
      <w:tr w:rsidR="00B7381E" w:rsidRPr="00AA4D36" w14:paraId="679DEE7C" w14:textId="77777777">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14:paraId="45118D9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14:paraId="4D72C27C" w14:textId="77777777"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14:paraId="469BF1F4" w14:textId="77777777" w:rsidR="00B7381E" w:rsidRPr="001153FA" w:rsidRDefault="00B7381E" w:rsidP="00E4223A">
            <w:pPr>
              <w:pStyle w:val="Value"/>
              <w:rPr>
                <w:sz w:val="18"/>
                <w:szCs w:val="18"/>
                <w:lang w:val="sk-SK" w:eastAsia="en-US"/>
              </w:rPr>
            </w:pPr>
          </w:p>
        </w:tc>
      </w:tr>
      <w:tr w:rsidR="00B7381E" w:rsidRPr="00AA4D36" w14:paraId="6058E2D6" w14:textId="77777777">
        <w:trPr>
          <w:trHeight w:val="838"/>
          <w:jc w:val="center"/>
        </w:trPr>
        <w:tc>
          <w:tcPr>
            <w:tcW w:w="5865" w:type="dxa"/>
            <w:tcBorders>
              <w:top w:val="single" w:sz="4" w:space="0" w:color="auto"/>
              <w:left w:val="single" w:sz="12" w:space="0" w:color="auto"/>
              <w:bottom w:val="nil"/>
              <w:right w:val="single" w:sz="12" w:space="0" w:color="auto"/>
            </w:tcBorders>
            <w:vAlign w:val="center"/>
          </w:tcPr>
          <w:p w14:paraId="30D30AE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14:paraId="2B550892"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14:paraId="783690AB" w14:textId="77777777" w:rsidR="00B7381E" w:rsidRPr="001153FA" w:rsidRDefault="00B7381E" w:rsidP="00E4223A">
            <w:pPr>
              <w:pStyle w:val="Value"/>
              <w:rPr>
                <w:sz w:val="18"/>
                <w:szCs w:val="18"/>
                <w:lang w:val="sk-SK" w:eastAsia="en-US"/>
              </w:rPr>
            </w:pPr>
          </w:p>
        </w:tc>
      </w:tr>
      <w:tr w:rsidR="00B7381E" w:rsidRPr="00AA4D36" w14:paraId="67B6C93E" w14:textId="77777777">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14:paraId="4D03092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14:paraId="0883F099"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14:paraId="48B1CA9D" w14:textId="77777777" w:rsidR="00B7381E" w:rsidRPr="001153FA" w:rsidRDefault="00B7381E" w:rsidP="00E4223A">
            <w:pPr>
              <w:pStyle w:val="Value"/>
              <w:rPr>
                <w:sz w:val="18"/>
                <w:szCs w:val="18"/>
                <w:lang w:val="sk-SK" w:eastAsia="en-US"/>
              </w:rPr>
            </w:pPr>
          </w:p>
        </w:tc>
      </w:tr>
    </w:tbl>
    <w:p w14:paraId="6A53320D" w14:textId="77777777" w:rsidR="00B7381E" w:rsidRPr="00AA4D36" w:rsidRDefault="00B7381E" w:rsidP="00B7381E">
      <w:pPr>
        <w:ind w:right="-468"/>
        <w:jc w:val="both"/>
        <w:rPr>
          <w:rFonts w:ascii="Arial Narrow" w:hAnsi="Arial Narrow"/>
          <w:bCs/>
          <w:color w:val="000000"/>
          <w:sz w:val="18"/>
          <w:szCs w:val="18"/>
        </w:rPr>
      </w:pPr>
    </w:p>
    <w:p w14:paraId="14B41775"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14:paraId="5BF4AB35"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14:paraId="545909F0" w14:textId="77777777" w:rsidR="00B7381E" w:rsidRPr="00AA4D36" w:rsidRDefault="00B7381E" w:rsidP="00B7381E">
      <w:pPr>
        <w:ind w:right="-468"/>
        <w:rPr>
          <w:rFonts w:ascii="Arial Narrow" w:hAnsi="Arial Narrow"/>
          <w:bCs/>
          <w:color w:val="000000"/>
          <w:sz w:val="18"/>
          <w:szCs w:val="18"/>
        </w:rPr>
      </w:pPr>
    </w:p>
    <w:p w14:paraId="76DF156D" w14:textId="77777777"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14:paraId="02383465" w14:textId="77777777">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14:paraId="6745DD3F" w14:textId="77777777"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14:paraId="7E45B464" w14:textId="77777777"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53265FDB"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25A60EAE" w14:textId="77777777">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14:paraId="413EC661" w14:textId="77777777"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204D6038"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5370FAD1"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3052FFCA" w14:textId="77777777"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B2BB661"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5700AAD0"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4FA5C5E7" w14:textId="77777777" w:rsidR="00B7381E" w:rsidRPr="00AA4D36" w:rsidRDefault="00B7381E" w:rsidP="00E4223A">
            <w:pPr>
              <w:pStyle w:val="TopHeader"/>
              <w:rPr>
                <w:sz w:val="18"/>
                <w:szCs w:val="18"/>
              </w:rPr>
            </w:pPr>
            <w:r w:rsidRPr="00AA4D36">
              <w:rPr>
                <w:sz w:val="18"/>
                <w:szCs w:val="18"/>
              </w:rPr>
              <w:t>Daň v %</w:t>
            </w:r>
          </w:p>
        </w:tc>
      </w:tr>
      <w:tr w:rsidR="00B7381E" w:rsidRPr="00AA4D36" w14:paraId="40F6E076" w14:textId="77777777">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6E8DE1EE"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21548E"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DB5B769"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5F49F93B"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3EB2E37"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6058CF64"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A19203F"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14:paraId="3CECF994" w14:textId="77777777">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A0DE4F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2157FE4" w14:textId="238D4B80" w:rsidR="00B7381E" w:rsidRPr="00DE406A" w:rsidRDefault="006A2EB5" w:rsidP="00E4223A">
            <w:pPr>
              <w:pStyle w:val="Value"/>
              <w:rPr>
                <w:sz w:val="18"/>
                <w:szCs w:val="18"/>
                <w:lang w:val="sk-SK" w:eastAsia="en-US"/>
              </w:rPr>
            </w:pPr>
            <w:r>
              <w:rPr>
                <w:sz w:val="16"/>
                <w:szCs w:val="16"/>
                <w:lang w:val="sk-SK"/>
              </w:rPr>
              <w:t>3539,31</w:t>
            </w:r>
            <w:r w:rsidR="006F4272">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6DD83574"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1A878500"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5C060D2B" w14:textId="77777777" w:rsidR="00B7381E" w:rsidRPr="00DE406A" w:rsidRDefault="006F4272"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6F33FEFD"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38CA1DFB"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14:paraId="43FDA596" w14:textId="77777777">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6A2F82F9" w14:textId="7E9632E1" w:rsidR="00B7381E" w:rsidRPr="00AA4D36" w:rsidRDefault="00B7381E" w:rsidP="00E4223A">
            <w:pPr>
              <w:rPr>
                <w:rFonts w:ascii="Arial Narrow" w:hAnsi="Arial Narrow"/>
                <w:sz w:val="18"/>
                <w:szCs w:val="18"/>
              </w:rPr>
            </w:pPr>
            <w:r w:rsidRPr="00AA4D36">
              <w:rPr>
                <w:rFonts w:ascii="Arial Narrow" w:hAnsi="Arial Narrow"/>
                <w:sz w:val="18"/>
                <w:szCs w:val="18"/>
              </w:rPr>
              <w:t xml:space="preserve">daň </w:t>
            </w:r>
          </w:p>
        </w:tc>
        <w:tc>
          <w:tcPr>
            <w:tcW w:w="1701" w:type="dxa"/>
            <w:tcBorders>
              <w:top w:val="nil"/>
              <w:left w:val="single" w:sz="12" w:space="0" w:color="auto"/>
              <w:bottom w:val="single" w:sz="6" w:space="0" w:color="auto"/>
              <w:right w:val="single" w:sz="4" w:space="0" w:color="auto"/>
            </w:tcBorders>
            <w:noWrap/>
            <w:vAlign w:val="center"/>
          </w:tcPr>
          <w:p w14:paraId="3BC06CFD" w14:textId="090D5CC6" w:rsidR="00B7381E" w:rsidRPr="001153FA" w:rsidRDefault="00B7381E" w:rsidP="00E4223A">
            <w:pPr>
              <w:pStyle w:val="ValueCentered"/>
              <w:rPr>
                <w:sz w:val="18"/>
                <w:szCs w:val="18"/>
                <w:lang w:val="sk-SK" w:eastAsia="en-US"/>
              </w:rPr>
            </w:pPr>
          </w:p>
        </w:tc>
        <w:tc>
          <w:tcPr>
            <w:tcW w:w="567" w:type="dxa"/>
            <w:tcBorders>
              <w:top w:val="nil"/>
              <w:left w:val="nil"/>
              <w:bottom w:val="single" w:sz="6" w:space="0" w:color="auto"/>
              <w:right w:val="single" w:sz="4" w:space="0" w:color="auto"/>
            </w:tcBorders>
            <w:noWrap/>
            <w:vAlign w:val="center"/>
          </w:tcPr>
          <w:p w14:paraId="6021FA47" w14:textId="0AD94BE3" w:rsidR="00B7381E" w:rsidRPr="00DE406A" w:rsidRDefault="006A2EB5" w:rsidP="006A2EB5">
            <w:pPr>
              <w:pStyle w:val="Value"/>
              <w:rPr>
                <w:sz w:val="18"/>
                <w:szCs w:val="18"/>
                <w:lang w:val="sk-SK" w:eastAsia="en-US"/>
              </w:rPr>
            </w:pPr>
            <w:r>
              <w:rPr>
                <w:sz w:val="16"/>
                <w:szCs w:val="16"/>
                <w:lang w:val="sk-SK"/>
              </w:rPr>
              <w:t>1333,40</w:t>
            </w:r>
          </w:p>
        </w:tc>
        <w:tc>
          <w:tcPr>
            <w:tcW w:w="567" w:type="dxa"/>
            <w:tcBorders>
              <w:top w:val="nil"/>
              <w:left w:val="nil"/>
              <w:bottom w:val="single" w:sz="6" w:space="0" w:color="auto"/>
              <w:right w:val="single" w:sz="12" w:space="0" w:color="auto"/>
            </w:tcBorders>
            <w:noWrap/>
            <w:vAlign w:val="center"/>
          </w:tcPr>
          <w:p w14:paraId="128B63DE" w14:textId="4E50CC25" w:rsidR="00B7381E" w:rsidRPr="006A2EB5" w:rsidRDefault="006A2EB5" w:rsidP="00E4223A">
            <w:pPr>
              <w:pStyle w:val="Value"/>
              <w:rPr>
                <w:sz w:val="18"/>
                <w:szCs w:val="18"/>
                <w:lang w:val="sk-SK" w:eastAsia="en-US"/>
              </w:rPr>
            </w:pPr>
            <w:r>
              <w:rPr>
                <w:sz w:val="16"/>
                <w:szCs w:val="16"/>
                <w:lang w:val="sk-SK"/>
              </w:rPr>
              <w:t>21</w:t>
            </w:r>
          </w:p>
        </w:tc>
        <w:tc>
          <w:tcPr>
            <w:tcW w:w="1701" w:type="dxa"/>
            <w:tcBorders>
              <w:top w:val="nil"/>
              <w:left w:val="single" w:sz="12" w:space="0" w:color="auto"/>
              <w:bottom w:val="single" w:sz="6" w:space="0" w:color="auto"/>
              <w:right w:val="single" w:sz="4" w:space="0" w:color="auto"/>
            </w:tcBorders>
            <w:noWrap/>
            <w:vAlign w:val="center"/>
          </w:tcPr>
          <w:p w14:paraId="0882E89C"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14:paraId="21225B8D" w14:textId="77777777" w:rsidR="00B7381E" w:rsidRPr="00DE406A" w:rsidRDefault="006F4272"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3E1EF083" w14:textId="056B8657" w:rsidR="00B7381E" w:rsidRPr="006A2EB5" w:rsidRDefault="006A2EB5" w:rsidP="00E4223A">
            <w:pPr>
              <w:pStyle w:val="Value"/>
              <w:rPr>
                <w:sz w:val="18"/>
                <w:szCs w:val="18"/>
                <w:lang w:val="sk-SK" w:eastAsia="en-US"/>
              </w:rPr>
            </w:pPr>
            <w:r>
              <w:rPr>
                <w:sz w:val="16"/>
                <w:szCs w:val="16"/>
                <w:lang w:val="sk-SK"/>
              </w:rPr>
              <w:t>0</w:t>
            </w:r>
          </w:p>
        </w:tc>
      </w:tr>
      <w:tr w:rsidR="00B7381E" w:rsidRPr="00AA4D36" w14:paraId="07325A86" w14:textId="77777777">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74C636B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732E18C4" w14:textId="60ACCF00" w:rsidR="00B7381E" w:rsidRPr="006A2EB5" w:rsidRDefault="006A2EB5" w:rsidP="00E4223A">
            <w:pPr>
              <w:pStyle w:val="Value"/>
              <w:rPr>
                <w:sz w:val="16"/>
                <w:szCs w:val="16"/>
                <w:lang w:val="sk-SK" w:eastAsia="en-US"/>
              </w:rPr>
            </w:pPr>
            <w:r w:rsidRPr="006A2EB5">
              <w:rPr>
                <w:sz w:val="16"/>
                <w:szCs w:val="16"/>
                <w:lang w:val="sk-SK" w:eastAsia="en-US"/>
              </w:rPr>
              <w:t>3110,22</w:t>
            </w:r>
          </w:p>
        </w:tc>
        <w:tc>
          <w:tcPr>
            <w:tcW w:w="567" w:type="dxa"/>
            <w:tcBorders>
              <w:top w:val="single" w:sz="6" w:space="0" w:color="auto"/>
              <w:left w:val="nil"/>
              <w:bottom w:val="single" w:sz="6" w:space="0" w:color="auto"/>
              <w:right w:val="single" w:sz="4" w:space="0" w:color="auto"/>
            </w:tcBorders>
            <w:noWrap/>
            <w:vAlign w:val="center"/>
          </w:tcPr>
          <w:p w14:paraId="4A791502"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2227C6AB"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6AFD58E6"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14:paraId="14485409"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35CCA713" w14:textId="77777777" w:rsidR="00B7381E" w:rsidRPr="001153FA" w:rsidRDefault="00B7381E" w:rsidP="00E4223A">
            <w:pPr>
              <w:pStyle w:val="Value"/>
              <w:rPr>
                <w:sz w:val="18"/>
                <w:szCs w:val="18"/>
                <w:lang w:val="sk-SK" w:eastAsia="en-US"/>
              </w:rPr>
            </w:pPr>
          </w:p>
        </w:tc>
      </w:tr>
      <w:tr w:rsidR="00B7381E" w:rsidRPr="00AA4D36" w14:paraId="75436F9B" w14:textId="77777777">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31C7794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4C83A3C1" w14:textId="608E203E" w:rsidR="00B7381E" w:rsidRPr="006A2EB5" w:rsidRDefault="006A2EB5" w:rsidP="00E4223A">
            <w:pPr>
              <w:pStyle w:val="Value"/>
              <w:rPr>
                <w:sz w:val="16"/>
                <w:szCs w:val="16"/>
                <w:lang w:val="sk-SK" w:eastAsia="en-US"/>
              </w:rPr>
            </w:pPr>
            <w:r w:rsidRPr="006A2EB5">
              <w:rPr>
                <w:sz w:val="16"/>
                <w:szCs w:val="16"/>
                <w:lang w:val="sk-SK" w:eastAsia="en-US"/>
              </w:rPr>
              <w:t>-300</w:t>
            </w:r>
          </w:p>
        </w:tc>
        <w:tc>
          <w:tcPr>
            <w:tcW w:w="567" w:type="dxa"/>
            <w:tcBorders>
              <w:top w:val="single" w:sz="6" w:space="0" w:color="auto"/>
              <w:left w:val="nil"/>
              <w:bottom w:val="single" w:sz="4" w:space="0" w:color="auto"/>
              <w:right w:val="single" w:sz="4" w:space="0" w:color="auto"/>
            </w:tcBorders>
            <w:noWrap/>
            <w:vAlign w:val="center"/>
          </w:tcPr>
          <w:p w14:paraId="712E0797"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0DE61BF4"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4FCB08ED"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14:paraId="3B224929"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2D5D744D" w14:textId="77777777" w:rsidR="00B7381E" w:rsidRPr="001153FA" w:rsidRDefault="00B7381E" w:rsidP="00E4223A">
            <w:pPr>
              <w:pStyle w:val="Value"/>
              <w:rPr>
                <w:sz w:val="18"/>
                <w:szCs w:val="18"/>
                <w:lang w:val="sk-SK" w:eastAsia="en-US"/>
              </w:rPr>
            </w:pPr>
          </w:p>
        </w:tc>
      </w:tr>
      <w:tr w:rsidR="00B7381E" w:rsidRPr="00AA4D36" w14:paraId="4D497DB1"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371D920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Umorenie daňovej straty</w:t>
            </w:r>
          </w:p>
        </w:tc>
        <w:tc>
          <w:tcPr>
            <w:tcW w:w="1701" w:type="dxa"/>
            <w:tcBorders>
              <w:top w:val="nil"/>
              <w:left w:val="single" w:sz="12" w:space="0" w:color="auto"/>
              <w:bottom w:val="single" w:sz="4" w:space="0" w:color="auto"/>
              <w:right w:val="single" w:sz="4" w:space="0" w:color="auto"/>
            </w:tcBorders>
            <w:noWrap/>
            <w:vAlign w:val="center"/>
          </w:tcPr>
          <w:p w14:paraId="0477249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69C3110A"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7B718D36"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4E4355FD"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0846B10B"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1B029637" w14:textId="77777777" w:rsidR="00B7381E" w:rsidRPr="001153FA" w:rsidRDefault="00B7381E" w:rsidP="00E4223A">
            <w:pPr>
              <w:pStyle w:val="Value"/>
              <w:rPr>
                <w:sz w:val="18"/>
                <w:szCs w:val="18"/>
                <w:lang w:val="sk-SK" w:eastAsia="en-US"/>
              </w:rPr>
            </w:pPr>
          </w:p>
        </w:tc>
      </w:tr>
      <w:tr w:rsidR="00B7381E" w:rsidRPr="00AA4D36" w14:paraId="7EE42297"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767D49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55407F8" w14:textId="09D26153" w:rsidR="00B7381E" w:rsidRPr="006A2EB5" w:rsidRDefault="006A2EB5" w:rsidP="00E4223A">
            <w:pPr>
              <w:pStyle w:val="Value"/>
              <w:rPr>
                <w:sz w:val="16"/>
                <w:szCs w:val="16"/>
                <w:lang w:val="sk-SK" w:eastAsia="en-US"/>
              </w:rPr>
            </w:pPr>
            <w:r w:rsidRPr="006A2EB5">
              <w:rPr>
                <w:sz w:val="16"/>
                <w:szCs w:val="16"/>
                <w:lang w:val="sk-SK" w:eastAsia="en-US"/>
              </w:rPr>
              <w:t>6 349,53</w:t>
            </w:r>
          </w:p>
        </w:tc>
        <w:tc>
          <w:tcPr>
            <w:tcW w:w="567" w:type="dxa"/>
            <w:tcBorders>
              <w:top w:val="nil"/>
              <w:left w:val="nil"/>
              <w:bottom w:val="single" w:sz="4" w:space="0" w:color="auto"/>
              <w:right w:val="single" w:sz="4" w:space="0" w:color="auto"/>
            </w:tcBorders>
            <w:noWrap/>
            <w:vAlign w:val="center"/>
          </w:tcPr>
          <w:p w14:paraId="03C2576A"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1A03853"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0A9DB88C"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5FBD9804"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077DC466" w14:textId="77777777" w:rsidR="00B7381E" w:rsidRPr="001153FA" w:rsidRDefault="00B7381E" w:rsidP="00E4223A">
            <w:pPr>
              <w:pStyle w:val="Value"/>
              <w:rPr>
                <w:sz w:val="18"/>
                <w:szCs w:val="18"/>
                <w:lang w:val="sk-SK" w:eastAsia="en-US"/>
              </w:rPr>
            </w:pPr>
          </w:p>
        </w:tc>
      </w:tr>
      <w:tr w:rsidR="00B7381E" w:rsidRPr="00AA4D36" w14:paraId="6849138F"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10FFB2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2D221FFE" w14:textId="1638272C" w:rsidR="00B7381E" w:rsidRPr="006A2EB5" w:rsidRDefault="006A2EB5" w:rsidP="006A2EB5">
            <w:pPr>
              <w:pStyle w:val="Value"/>
              <w:rPr>
                <w:sz w:val="16"/>
                <w:szCs w:val="16"/>
                <w:lang w:val="sk-SK" w:eastAsia="en-US"/>
              </w:rPr>
            </w:pPr>
            <w:r w:rsidRPr="006A2EB5">
              <w:rPr>
                <w:sz w:val="16"/>
                <w:szCs w:val="16"/>
                <w:lang w:val="sk-SK" w:eastAsia="en-US"/>
              </w:rPr>
              <w:t>1333,40</w:t>
            </w:r>
          </w:p>
        </w:tc>
        <w:tc>
          <w:tcPr>
            <w:tcW w:w="567" w:type="dxa"/>
            <w:tcBorders>
              <w:top w:val="nil"/>
              <w:left w:val="nil"/>
              <w:bottom w:val="single" w:sz="4" w:space="0" w:color="auto"/>
              <w:right w:val="single" w:sz="4" w:space="0" w:color="auto"/>
            </w:tcBorders>
            <w:noWrap/>
            <w:vAlign w:val="center"/>
          </w:tcPr>
          <w:p w14:paraId="1132288C"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C4A2B18"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54642650"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211EA8CD"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303E7CDE" w14:textId="77777777" w:rsidR="00B7381E" w:rsidRPr="001153FA" w:rsidRDefault="00B7381E" w:rsidP="00E4223A">
            <w:pPr>
              <w:pStyle w:val="Value"/>
              <w:rPr>
                <w:sz w:val="18"/>
                <w:szCs w:val="18"/>
                <w:lang w:val="sk-SK" w:eastAsia="en-US"/>
              </w:rPr>
            </w:pPr>
          </w:p>
        </w:tc>
      </w:tr>
      <w:tr w:rsidR="00B7381E" w:rsidRPr="00AA4D36" w14:paraId="0C9E971C"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568036A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0FBD9F7B"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789BD9FE"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0E06DAD7"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38061D6F"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5DA3EF0F"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7516F414" w14:textId="77777777" w:rsidR="00B7381E" w:rsidRPr="001153FA" w:rsidRDefault="00B7381E" w:rsidP="00E4223A">
            <w:pPr>
              <w:pStyle w:val="Value"/>
              <w:rPr>
                <w:sz w:val="18"/>
                <w:szCs w:val="18"/>
                <w:lang w:val="sk-SK" w:eastAsia="en-US"/>
              </w:rPr>
            </w:pPr>
          </w:p>
        </w:tc>
      </w:tr>
      <w:tr w:rsidR="00B7381E" w:rsidRPr="00AA4D36" w14:paraId="64FA90FD" w14:textId="77777777">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B17B9C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183DFDE1" w14:textId="2309E664" w:rsidR="00B7381E" w:rsidRPr="006A2EB5" w:rsidRDefault="006A2EB5" w:rsidP="006A2EB5">
            <w:pPr>
              <w:pStyle w:val="ValueCentered"/>
              <w:jc w:val="right"/>
              <w:rPr>
                <w:sz w:val="16"/>
                <w:szCs w:val="16"/>
                <w:lang w:val="sk-SK" w:eastAsia="en-US"/>
              </w:rPr>
            </w:pPr>
            <w:r w:rsidRPr="006A2EB5">
              <w:rPr>
                <w:sz w:val="16"/>
                <w:szCs w:val="16"/>
                <w:lang w:val="sk-SK" w:eastAsia="en-US"/>
              </w:rPr>
              <w:t>1333,40</w:t>
            </w:r>
          </w:p>
        </w:tc>
        <w:tc>
          <w:tcPr>
            <w:tcW w:w="567" w:type="dxa"/>
            <w:tcBorders>
              <w:top w:val="nil"/>
              <w:left w:val="nil"/>
              <w:bottom w:val="single" w:sz="12" w:space="0" w:color="auto"/>
              <w:right w:val="single" w:sz="4" w:space="0" w:color="auto"/>
            </w:tcBorders>
            <w:noWrap/>
            <w:vAlign w:val="center"/>
          </w:tcPr>
          <w:p w14:paraId="1D414F45"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6D8ADC2F"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14:paraId="032DFA47"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14:paraId="15E72B5F"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60778A1E" w14:textId="77777777" w:rsidR="00B7381E" w:rsidRPr="001153FA" w:rsidRDefault="00B7381E" w:rsidP="00E4223A">
            <w:pPr>
              <w:pStyle w:val="Value"/>
              <w:rPr>
                <w:sz w:val="18"/>
                <w:szCs w:val="18"/>
                <w:lang w:val="sk-SK" w:eastAsia="en-US"/>
              </w:rPr>
            </w:pPr>
          </w:p>
        </w:tc>
      </w:tr>
    </w:tbl>
    <w:p w14:paraId="7B992FEB" w14:textId="77777777" w:rsidR="00B7381E" w:rsidRPr="00AA4D36" w:rsidRDefault="00B7381E" w:rsidP="00B7381E">
      <w:pPr>
        <w:ind w:right="-468"/>
        <w:rPr>
          <w:rFonts w:ascii="Arial Narrow" w:hAnsi="Arial Narrow"/>
          <w:bCs/>
          <w:color w:val="000000"/>
          <w:sz w:val="18"/>
          <w:szCs w:val="18"/>
        </w:rPr>
      </w:pPr>
    </w:p>
    <w:p w14:paraId="3ED04DCC" w14:textId="77777777" w:rsidR="00462239" w:rsidRPr="00AA4D36" w:rsidRDefault="00462239" w:rsidP="00462239">
      <w:pPr>
        <w:ind w:right="-468"/>
        <w:rPr>
          <w:rFonts w:ascii="Arial Narrow" w:hAnsi="Arial Narrow"/>
          <w:bCs/>
          <w:color w:val="000000"/>
          <w:sz w:val="18"/>
          <w:szCs w:val="18"/>
        </w:rPr>
      </w:pPr>
    </w:p>
    <w:p w14:paraId="584555A9" w14:textId="77777777" w:rsidR="00462239" w:rsidRPr="00AA4D36" w:rsidRDefault="00462239" w:rsidP="00462239">
      <w:pPr>
        <w:ind w:right="-468"/>
        <w:rPr>
          <w:rFonts w:ascii="Arial Narrow" w:hAnsi="Arial Narrow"/>
          <w:bCs/>
          <w:sz w:val="18"/>
          <w:szCs w:val="18"/>
        </w:rPr>
      </w:pPr>
    </w:p>
    <w:p w14:paraId="76F42A54"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14:paraId="1008D4FA" w14:textId="77777777" w:rsidR="00B7381E" w:rsidRPr="00AA4D36" w:rsidRDefault="00B7381E" w:rsidP="00B7381E">
      <w:pPr>
        <w:ind w:right="-468"/>
        <w:jc w:val="both"/>
        <w:rPr>
          <w:rFonts w:ascii="Arial Narrow" w:hAnsi="Arial Narrow"/>
          <w:b/>
          <w:bCs/>
          <w:sz w:val="18"/>
          <w:szCs w:val="18"/>
        </w:rPr>
      </w:pPr>
    </w:p>
    <w:p w14:paraId="3DDF230F" w14:textId="77777777"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1C6B7D66"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450BEAE"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18AFF6F3"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31A184AC"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14:paraId="2C745C8C"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62B66D6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0B8FB681"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3591B2D" w14:textId="77777777" w:rsidR="00B7381E" w:rsidRPr="001153FA" w:rsidRDefault="00B7381E" w:rsidP="00E4223A">
            <w:pPr>
              <w:pStyle w:val="Value"/>
              <w:rPr>
                <w:sz w:val="18"/>
                <w:szCs w:val="18"/>
                <w:lang w:val="sk-SK" w:eastAsia="en-US"/>
              </w:rPr>
            </w:pPr>
          </w:p>
        </w:tc>
      </w:tr>
      <w:tr w:rsidR="00B7381E" w:rsidRPr="00AA4D36" w14:paraId="11A966A4"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70F407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6F294516"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D4C42BF" w14:textId="77777777" w:rsidR="00B7381E" w:rsidRPr="001153FA" w:rsidRDefault="00B7381E" w:rsidP="00E4223A">
            <w:pPr>
              <w:pStyle w:val="Value"/>
              <w:rPr>
                <w:sz w:val="18"/>
                <w:szCs w:val="18"/>
                <w:lang w:val="sk-SK" w:eastAsia="en-US"/>
              </w:rPr>
            </w:pPr>
          </w:p>
        </w:tc>
      </w:tr>
      <w:tr w:rsidR="00B7381E" w:rsidRPr="00AA4D36" w14:paraId="53BA610F"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2AD35F7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0A0259C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73B29AC" w14:textId="77777777" w:rsidR="00B7381E" w:rsidRPr="001153FA" w:rsidRDefault="00B7381E" w:rsidP="00E4223A">
            <w:pPr>
              <w:pStyle w:val="Value"/>
              <w:rPr>
                <w:sz w:val="18"/>
                <w:szCs w:val="18"/>
                <w:lang w:val="sk-SK" w:eastAsia="en-US"/>
              </w:rPr>
            </w:pPr>
          </w:p>
        </w:tc>
      </w:tr>
      <w:tr w:rsidR="00B7381E" w:rsidRPr="00AA4D36" w14:paraId="1B085DDE" w14:textId="77777777">
        <w:trPr>
          <w:trHeight w:val="330"/>
          <w:jc w:val="center"/>
        </w:trPr>
        <w:tc>
          <w:tcPr>
            <w:tcW w:w="2359" w:type="pct"/>
            <w:tcBorders>
              <w:top w:val="nil"/>
              <w:left w:val="single" w:sz="12" w:space="0" w:color="auto"/>
              <w:bottom w:val="nil"/>
              <w:right w:val="single" w:sz="12" w:space="0" w:color="auto"/>
            </w:tcBorders>
            <w:noWrap/>
            <w:vAlign w:val="center"/>
          </w:tcPr>
          <w:p w14:paraId="302A516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62824EF6"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C1C0C15" w14:textId="77777777" w:rsidR="00B7381E" w:rsidRPr="001153FA" w:rsidRDefault="00B7381E" w:rsidP="00E4223A">
            <w:pPr>
              <w:pStyle w:val="Value"/>
              <w:rPr>
                <w:sz w:val="18"/>
                <w:szCs w:val="18"/>
                <w:lang w:val="sk-SK" w:eastAsia="en-US"/>
              </w:rPr>
            </w:pPr>
          </w:p>
        </w:tc>
      </w:tr>
      <w:tr w:rsidR="00B7381E" w:rsidRPr="00AA4D36" w14:paraId="4E0F2F79"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B05D82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A41329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523ECB6E" w14:textId="77777777" w:rsidR="00B7381E" w:rsidRPr="001153FA" w:rsidRDefault="00B7381E" w:rsidP="00E4223A">
            <w:pPr>
              <w:pStyle w:val="Value"/>
              <w:rPr>
                <w:sz w:val="18"/>
                <w:szCs w:val="18"/>
                <w:lang w:val="sk-SK" w:eastAsia="en-US"/>
              </w:rPr>
            </w:pPr>
          </w:p>
        </w:tc>
      </w:tr>
      <w:tr w:rsidR="00B7381E" w:rsidRPr="00AA4D36" w14:paraId="5BCE446C"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14:paraId="379D201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1E57BE9"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7BCF53C9" w14:textId="77777777" w:rsidR="00B7381E" w:rsidRPr="001153FA" w:rsidRDefault="00B7381E" w:rsidP="00E4223A">
            <w:pPr>
              <w:pStyle w:val="Value"/>
              <w:rPr>
                <w:sz w:val="18"/>
                <w:szCs w:val="18"/>
                <w:lang w:val="sk-SK" w:eastAsia="en-US"/>
              </w:rPr>
            </w:pPr>
          </w:p>
        </w:tc>
      </w:tr>
      <w:tr w:rsidR="00B7381E" w:rsidRPr="00AA4D36" w14:paraId="31D4B195"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323CD9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F91B71F"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742B07BC" w14:textId="77777777" w:rsidR="00B7381E" w:rsidRPr="001153FA" w:rsidRDefault="00B7381E" w:rsidP="00E4223A">
            <w:pPr>
              <w:pStyle w:val="Value"/>
              <w:rPr>
                <w:sz w:val="18"/>
                <w:szCs w:val="18"/>
                <w:lang w:val="sk-SK" w:eastAsia="en-US"/>
              </w:rPr>
            </w:pPr>
          </w:p>
        </w:tc>
      </w:tr>
      <w:tr w:rsidR="00B7381E" w:rsidRPr="00AA4D36" w14:paraId="0930280D" w14:textId="77777777">
        <w:trPr>
          <w:trHeight w:val="330"/>
          <w:jc w:val="center"/>
        </w:trPr>
        <w:tc>
          <w:tcPr>
            <w:tcW w:w="2359" w:type="pct"/>
            <w:tcBorders>
              <w:top w:val="nil"/>
              <w:left w:val="single" w:sz="12" w:space="0" w:color="auto"/>
              <w:bottom w:val="nil"/>
              <w:right w:val="single" w:sz="12" w:space="0" w:color="auto"/>
            </w:tcBorders>
            <w:noWrap/>
            <w:vAlign w:val="center"/>
          </w:tcPr>
          <w:p w14:paraId="47AD656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14:paraId="62177302"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38A41115" w14:textId="77777777" w:rsidR="00B7381E" w:rsidRPr="001153FA" w:rsidRDefault="00B7381E" w:rsidP="00E4223A">
            <w:pPr>
              <w:pStyle w:val="Value"/>
              <w:rPr>
                <w:sz w:val="18"/>
                <w:szCs w:val="18"/>
                <w:lang w:val="sk-SK" w:eastAsia="en-US"/>
              </w:rPr>
            </w:pPr>
          </w:p>
        </w:tc>
      </w:tr>
      <w:tr w:rsidR="00B7381E" w:rsidRPr="00AA4D36" w14:paraId="067B41E6"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177D30E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8C9A78B"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B2D5DFB" w14:textId="77777777" w:rsidR="00B7381E" w:rsidRPr="001153FA" w:rsidRDefault="00B7381E" w:rsidP="00E4223A">
            <w:pPr>
              <w:pStyle w:val="Value"/>
              <w:rPr>
                <w:sz w:val="18"/>
                <w:szCs w:val="18"/>
                <w:lang w:val="sk-SK" w:eastAsia="en-US"/>
              </w:rPr>
            </w:pPr>
          </w:p>
        </w:tc>
      </w:tr>
    </w:tbl>
    <w:p w14:paraId="419BD49E" w14:textId="77777777" w:rsidR="00B7381E" w:rsidRPr="00AA4D36" w:rsidRDefault="00B7381E" w:rsidP="00B7381E">
      <w:pPr>
        <w:ind w:right="-468"/>
        <w:jc w:val="both"/>
        <w:rPr>
          <w:rFonts w:ascii="Arial Narrow" w:hAnsi="Arial Narrow"/>
          <w:b/>
          <w:bCs/>
          <w:sz w:val="18"/>
          <w:szCs w:val="18"/>
        </w:rPr>
      </w:pPr>
    </w:p>
    <w:p w14:paraId="123896DB" w14:textId="77777777" w:rsidR="00462239" w:rsidRPr="00AA4D36" w:rsidRDefault="00462239" w:rsidP="00462239">
      <w:pPr>
        <w:ind w:right="-468"/>
        <w:rPr>
          <w:rFonts w:ascii="Arial Narrow" w:hAnsi="Arial Narrow"/>
          <w:bCs/>
          <w:sz w:val="18"/>
          <w:szCs w:val="18"/>
        </w:rPr>
      </w:pPr>
    </w:p>
    <w:p w14:paraId="200000CA"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14:paraId="3B2B05D2" w14:textId="77777777" w:rsidR="00462239" w:rsidRPr="00AA4D36" w:rsidRDefault="00462239" w:rsidP="00462239">
      <w:pPr>
        <w:ind w:right="-468"/>
        <w:rPr>
          <w:rFonts w:ascii="Arial Narrow" w:hAnsi="Arial Narrow"/>
          <w:b/>
          <w:bCs/>
          <w:sz w:val="18"/>
          <w:szCs w:val="18"/>
        </w:rPr>
      </w:pPr>
    </w:p>
    <w:p w14:paraId="7C8B2B38" w14:textId="77777777"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14:paraId="0205ECB2"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38562B20"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14:paraId="5CC148E3"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14:paraId="7E160A46"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14:paraId="2E950928" w14:textId="77777777" w:rsidR="00B7381E" w:rsidRPr="00AA4D36" w:rsidRDefault="00B7381E" w:rsidP="00B7381E">
      <w:pPr>
        <w:ind w:right="-468"/>
        <w:jc w:val="both"/>
        <w:rPr>
          <w:rFonts w:ascii="Arial Narrow" w:hAnsi="Arial Narrow"/>
          <w:sz w:val="18"/>
          <w:szCs w:val="18"/>
        </w:rPr>
      </w:pPr>
    </w:p>
    <w:p w14:paraId="268D0266" w14:textId="77777777"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14:paraId="0AA1C5BF"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18BA56B" w14:textId="77777777">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14:paraId="7B2BD6D2" w14:textId="77777777"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14:paraId="5BDD3D75"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31F91DE6" w14:textId="77777777">
        <w:trPr>
          <w:trHeight w:val="107"/>
          <w:jc w:val="center"/>
        </w:trPr>
        <w:tc>
          <w:tcPr>
            <w:tcW w:w="2359" w:type="pct"/>
            <w:vMerge/>
            <w:tcBorders>
              <w:left w:val="single" w:sz="12" w:space="0" w:color="auto"/>
              <w:bottom w:val="single" w:sz="12" w:space="0" w:color="auto"/>
              <w:right w:val="single" w:sz="12" w:space="0" w:color="auto"/>
            </w:tcBorders>
            <w:noWrap/>
            <w:vAlign w:val="center"/>
          </w:tcPr>
          <w:p w14:paraId="7555D3A2" w14:textId="77777777"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14:paraId="78A4DEEA"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6808BAF4"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7B4722AF"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3CFCD2A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A2B13AF"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19EFC6F" w14:textId="77777777" w:rsidR="00B7381E" w:rsidRPr="001153FA" w:rsidRDefault="00B7381E" w:rsidP="00E4223A">
            <w:pPr>
              <w:pStyle w:val="Value"/>
              <w:rPr>
                <w:sz w:val="18"/>
                <w:szCs w:val="18"/>
                <w:lang w:val="sk-SK" w:eastAsia="en-US"/>
              </w:rPr>
            </w:pPr>
          </w:p>
        </w:tc>
      </w:tr>
      <w:tr w:rsidR="00B7381E" w:rsidRPr="00AA4D36" w14:paraId="7FDA49A6"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30A973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14:paraId="78584516"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D5F6609" w14:textId="77777777" w:rsidR="00B7381E" w:rsidRPr="001153FA" w:rsidRDefault="00B7381E" w:rsidP="00E4223A">
            <w:pPr>
              <w:pStyle w:val="Value"/>
              <w:rPr>
                <w:sz w:val="18"/>
                <w:szCs w:val="18"/>
                <w:lang w:val="sk-SK" w:eastAsia="en-US"/>
              </w:rPr>
            </w:pPr>
          </w:p>
        </w:tc>
      </w:tr>
      <w:tr w:rsidR="00B7381E" w:rsidRPr="00AA4D36" w14:paraId="086B3C97"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448522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14:paraId="15855F58"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38A76219" w14:textId="77777777" w:rsidR="00B7381E" w:rsidRPr="001153FA" w:rsidRDefault="00B7381E" w:rsidP="00E4223A">
            <w:pPr>
              <w:pStyle w:val="Value"/>
              <w:rPr>
                <w:sz w:val="18"/>
                <w:szCs w:val="18"/>
                <w:lang w:val="sk-SK" w:eastAsia="en-US"/>
              </w:rPr>
            </w:pPr>
          </w:p>
        </w:tc>
      </w:tr>
      <w:tr w:rsidR="00B7381E" w:rsidRPr="00AA4D36" w14:paraId="6BE25BF8"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150028B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42272011"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7206045D" w14:textId="77777777" w:rsidR="00B7381E" w:rsidRPr="001153FA" w:rsidRDefault="00B7381E" w:rsidP="00E4223A">
            <w:pPr>
              <w:pStyle w:val="Value"/>
              <w:rPr>
                <w:sz w:val="18"/>
                <w:szCs w:val="18"/>
                <w:lang w:val="sk-SK" w:eastAsia="en-US"/>
              </w:rPr>
            </w:pPr>
          </w:p>
        </w:tc>
      </w:tr>
      <w:tr w:rsidR="00B7381E" w:rsidRPr="00AA4D36" w14:paraId="298F20A9"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65EF206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21BB954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45B31B8" w14:textId="77777777" w:rsidR="00B7381E" w:rsidRPr="001153FA" w:rsidRDefault="00B7381E" w:rsidP="00E4223A">
            <w:pPr>
              <w:pStyle w:val="Value"/>
              <w:rPr>
                <w:sz w:val="18"/>
                <w:szCs w:val="18"/>
                <w:lang w:val="sk-SK" w:eastAsia="en-US"/>
              </w:rPr>
            </w:pPr>
          </w:p>
        </w:tc>
      </w:tr>
      <w:tr w:rsidR="00B7381E" w:rsidRPr="00AA4D36" w14:paraId="7E01B231"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2E4AB7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991E2CB"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CB6705E" w14:textId="77777777" w:rsidR="00B7381E" w:rsidRPr="001153FA" w:rsidRDefault="00B7381E" w:rsidP="00E4223A">
            <w:pPr>
              <w:pStyle w:val="Value"/>
              <w:rPr>
                <w:sz w:val="18"/>
                <w:szCs w:val="18"/>
                <w:lang w:val="sk-SK" w:eastAsia="en-US"/>
              </w:rPr>
            </w:pPr>
          </w:p>
        </w:tc>
      </w:tr>
    </w:tbl>
    <w:p w14:paraId="221DFF4F" w14:textId="77777777" w:rsidR="00B7381E" w:rsidRPr="00AA4D36" w:rsidRDefault="00B7381E" w:rsidP="00B7381E">
      <w:pPr>
        <w:pStyle w:val="Nzov"/>
        <w:spacing w:before="0" w:beforeAutospacing="0" w:after="0"/>
        <w:jc w:val="left"/>
        <w:rPr>
          <w:b w:val="0"/>
          <w:sz w:val="18"/>
          <w:szCs w:val="18"/>
        </w:rPr>
      </w:pPr>
    </w:p>
    <w:p w14:paraId="73D836C3"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14:paraId="7AF61F2C" w14:textId="77777777">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14:paraId="48B9D877" w14:textId="77777777"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14:paraId="1CB2305D"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63062AF5" w14:textId="77777777">
        <w:trPr>
          <w:trHeight w:val="107"/>
          <w:jc w:val="center"/>
        </w:trPr>
        <w:tc>
          <w:tcPr>
            <w:tcW w:w="2361" w:type="pct"/>
            <w:vMerge/>
            <w:tcBorders>
              <w:left w:val="single" w:sz="12" w:space="0" w:color="auto"/>
              <w:bottom w:val="single" w:sz="12" w:space="0" w:color="auto"/>
              <w:right w:val="single" w:sz="12" w:space="0" w:color="auto"/>
            </w:tcBorders>
            <w:noWrap/>
            <w:vAlign w:val="center"/>
          </w:tcPr>
          <w:p w14:paraId="4F16CE73" w14:textId="77777777"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14:paraId="38FAE82C"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0CA9A406"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4F22C384" w14:textId="77777777">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7EAADC5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7BD489B6"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3B418A9" w14:textId="77777777" w:rsidR="00B7381E" w:rsidRPr="001153FA" w:rsidRDefault="00B7381E" w:rsidP="00E4223A">
            <w:pPr>
              <w:pStyle w:val="Value"/>
              <w:rPr>
                <w:sz w:val="18"/>
                <w:szCs w:val="18"/>
                <w:lang w:val="sk-SK" w:eastAsia="en-US"/>
              </w:rPr>
            </w:pPr>
          </w:p>
        </w:tc>
      </w:tr>
      <w:tr w:rsidR="00B7381E" w:rsidRPr="00AA4D36" w14:paraId="04D204A3"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3B37AA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1775B230"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9419A88" w14:textId="77777777" w:rsidR="00B7381E" w:rsidRPr="001153FA" w:rsidRDefault="00B7381E" w:rsidP="00E4223A">
            <w:pPr>
              <w:pStyle w:val="Value"/>
              <w:rPr>
                <w:sz w:val="18"/>
                <w:szCs w:val="18"/>
                <w:lang w:val="sk-SK" w:eastAsia="en-US"/>
              </w:rPr>
            </w:pPr>
          </w:p>
        </w:tc>
      </w:tr>
      <w:tr w:rsidR="00B7381E" w:rsidRPr="00AA4D36" w14:paraId="46F79E23"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808A1A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4E2E659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64FC87EE" w14:textId="77777777" w:rsidR="00B7381E" w:rsidRPr="001153FA" w:rsidRDefault="00B7381E" w:rsidP="00E4223A">
            <w:pPr>
              <w:pStyle w:val="Value"/>
              <w:rPr>
                <w:sz w:val="18"/>
                <w:szCs w:val="18"/>
                <w:lang w:val="sk-SK" w:eastAsia="en-US"/>
              </w:rPr>
            </w:pPr>
          </w:p>
        </w:tc>
      </w:tr>
      <w:tr w:rsidR="00B7381E" w:rsidRPr="00AA4D36" w14:paraId="139EDAA0"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47A750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08E8CFB0"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6743840" w14:textId="77777777" w:rsidR="00B7381E" w:rsidRPr="001153FA" w:rsidRDefault="00B7381E" w:rsidP="00E4223A">
            <w:pPr>
              <w:pStyle w:val="Value"/>
              <w:rPr>
                <w:sz w:val="18"/>
                <w:szCs w:val="18"/>
                <w:lang w:val="sk-SK" w:eastAsia="en-US"/>
              </w:rPr>
            </w:pPr>
          </w:p>
        </w:tc>
      </w:tr>
      <w:tr w:rsidR="00B7381E" w:rsidRPr="00AA4D36" w14:paraId="6D4397D1"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5035EAC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3F7C3559"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B177080" w14:textId="77777777" w:rsidR="00B7381E" w:rsidRPr="001153FA" w:rsidRDefault="00B7381E" w:rsidP="00E4223A">
            <w:pPr>
              <w:pStyle w:val="Value"/>
              <w:rPr>
                <w:sz w:val="18"/>
                <w:szCs w:val="18"/>
                <w:lang w:val="sk-SK" w:eastAsia="en-US"/>
              </w:rPr>
            </w:pPr>
          </w:p>
        </w:tc>
      </w:tr>
      <w:tr w:rsidR="00B7381E" w:rsidRPr="00AA4D36" w14:paraId="357BB095" w14:textId="77777777">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55242B6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67A1FFA2"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CD8D54C" w14:textId="77777777" w:rsidR="00B7381E" w:rsidRPr="001153FA" w:rsidRDefault="00B7381E" w:rsidP="00E4223A">
            <w:pPr>
              <w:pStyle w:val="Value"/>
              <w:rPr>
                <w:sz w:val="18"/>
                <w:szCs w:val="18"/>
                <w:lang w:val="sk-SK" w:eastAsia="en-US"/>
              </w:rPr>
            </w:pPr>
          </w:p>
        </w:tc>
      </w:tr>
    </w:tbl>
    <w:p w14:paraId="65321426" w14:textId="77777777" w:rsidR="00B7381E" w:rsidRPr="00AA4D36" w:rsidRDefault="00B7381E" w:rsidP="00B7381E">
      <w:pPr>
        <w:ind w:right="-468"/>
        <w:jc w:val="both"/>
        <w:rPr>
          <w:rFonts w:ascii="Arial Narrow" w:hAnsi="Arial Narrow"/>
          <w:sz w:val="18"/>
          <w:szCs w:val="18"/>
        </w:rPr>
      </w:pPr>
    </w:p>
    <w:p w14:paraId="4D3BF5B5" w14:textId="77777777"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14:paraId="104DFCEB"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14:paraId="1AEC86E2"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14:paraId="7EFF58D3"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14:paraId="24FF96DB"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14:paraId="7C4B214D"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14:paraId="69498DB1"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45CDAFEB"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14:paraId="7EE2A46E"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14:paraId="57CB1CE6" w14:textId="77777777" w:rsidR="00462239" w:rsidRPr="00AA4D36" w:rsidRDefault="00462239" w:rsidP="00462239">
      <w:pPr>
        <w:ind w:left="1440" w:right="-468"/>
        <w:jc w:val="both"/>
        <w:rPr>
          <w:rFonts w:ascii="Arial Narrow" w:hAnsi="Arial Narrow"/>
          <w:sz w:val="18"/>
          <w:szCs w:val="18"/>
        </w:rPr>
      </w:pPr>
    </w:p>
    <w:p w14:paraId="26209705" w14:textId="77777777"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14:paraId="4B4E7122" w14:textId="77777777" w:rsidR="00B7381E" w:rsidRPr="00AA4D36" w:rsidRDefault="00B7381E" w:rsidP="00B7381E">
      <w:pPr>
        <w:ind w:right="-468"/>
        <w:jc w:val="both"/>
        <w:rPr>
          <w:rFonts w:ascii="Arial Narrow" w:hAnsi="Arial Narrow"/>
          <w:bCs/>
          <w:sz w:val="18"/>
          <w:szCs w:val="18"/>
        </w:rPr>
      </w:pPr>
    </w:p>
    <w:p w14:paraId="1B5708C9" w14:textId="77777777"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A15EBCD" w14:textId="77777777">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4F8BBEA" w14:textId="77777777"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054E095B" w14:textId="77777777"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DC99997"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24F4C345" w14:textId="77777777">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6040F4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34CB2801"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70CA88F3" w14:textId="77777777" w:rsidR="00B7381E" w:rsidRPr="001153FA" w:rsidRDefault="00B7381E" w:rsidP="00E4223A">
            <w:pPr>
              <w:pStyle w:val="Value"/>
              <w:rPr>
                <w:sz w:val="18"/>
                <w:szCs w:val="18"/>
                <w:lang w:val="sk-SK" w:eastAsia="en-US"/>
              </w:rPr>
            </w:pPr>
          </w:p>
        </w:tc>
      </w:tr>
      <w:tr w:rsidR="00B7381E" w:rsidRPr="00AA4D36" w14:paraId="2038DA36" w14:textId="77777777">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5CF4049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1861A6A5" w14:textId="77777777"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7542D6D7" w14:textId="77777777" w:rsidR="00B7381E" w:rsidRPr="001153FA" w:rsidRDefault="00B7381E" w:rsidP="00E4223A">
            <w:pPr>
              <w:pStyle w:val="Value"/>
              <w:rPr>
                <w:sz w:val="18"/>
                <w:szCs w:val="18"/>
                <w:lang w:val="sk-SK" w:eastAsia="en-US"/>
              </w:rPr>
            </w:pPr>
          </w:p>
        </w:tc>
      </w:tr>
      <w:tr w:rsidR="00B7381E" w:rsidRPr="00AA4D36" w14:paraId="7DB3B2E4"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401816D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73226E6"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5A0B471B" w14:textId="77777777" w:rsidR="00B7381E" w:rsidRPr="001153FA" w:rsidRDefault="00B7381E" w:rsidP="00E4223A">
            <w:pPr>
              <w:pStyle w:val="Value"/>
              <w:rPr>
                <w:sz w:val="18"/>
                <w:szCs w:val="18"/>
                <w:lang w:val="sk-SK" w:eastAsia="en-US"/>
              </w:rPr>
            </w:pPr>
          </w:p>
        </w:tc>
      </w:tr>
      <w:tr w:rsidR="00B7381E" w:rsidRPr="00AA4D36" w14:paraId="4AB66D29"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1E2DE1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76F35EE"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7074C4FF" w14:textId="77777777" w:rsidR="00B7381E" w:rsidRPr="001153FA" w:rsidRDefault="00B7381E" w:rsidP="00E4223A">
            <w:pPr>
              <w:pStyle w:val="Value"/>
              <w:rPr>
                <w:sz w:val="18"/>
                <w:szCs w:val="18"/>
                <w:lang w:val="sk-SK" w:eastAsia="en-US"/>
              </w:rPr>
            </w:pPr>
          </w:p>
        </w:tc>
      </w:tr>
      <w:tr w:rsidR="00B7381E" w:rsidRPr="00AA4D36" w14:paraId="46B0BE25" w14:textId="77777777">
        <w:trPr>
          <w:trHeight w:val="340"/>
          <w:jc w:val="center"/>
        </w:trPr>
        <w:tc>
          <w:tcPr>
            <w:tcW w:w="2359" w:type="pct"/>
            <w:tcBorders>
              <w:top w:val="single" w:sz="4" w:space="0" w:color="auto"/>
              <w:left w:val="single" w:sz="12" w:space="0" w:color="auto"/>
              <w:bottom w:val="nil"/>
              <w:right w:val="single" w:sz="12" w:space="0" w:color="auto"/>
            </w:tcBorders>
            <w:vAlign w:val="center"/>
          </w:tcPr>
          <w:p w14:paraId="5386A7E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FE4BD08"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534D3DE" w14:textId="77777777" w:rsidR="00B7381E" w:rsidRPr="001153FA" w:rsidRDefault="00B7381E" w:rsidP="00E4223A">
            <w:pPr>
              <w:pStyle w:val="Value"/>
              <w:rPr>
                <w:sz w:val="18"/>
                <w:szCs w:val="18"/>
                <w:lang w:val="sk-SK" w:eastAsia="en-US"/>
              </w:rPr>
            </w:pPr>
          </w:p>
        </w:tc>
      </w:tr>
      <w:tr w:rsidR="00B7381E" w:rsidRPr="00AA4D36" w14:paraId="12A86297" w14:textId="77777777">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57B6AC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ABB5BB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0BB0B2C" w14:textId="77777777" w:rsidR="00B7381E" w:rsidRPr="001153FA" w:rsidRDefault="00B7381E" w:rsidP="00E4223A">
            <w:pPr>
              <w:pStyle w:val="Value"/>
              <w:rPr>
                <w:sz w:val="18"/>
                <w:szCs w:val="18"/>
                <w:lang w:val="sk-SK" w:eastAsia="en-US"/>
              </w:rPr>
            </w:pPr>
          </w:p>
        </w:tc>
      </w:tr>
      <w:tr w:rsidR="00B7381E" w:rsidRPr="00AA4D36" w14:paraId="01BD77DB" w14:textId="77777777">
        <w:trPr>
          <w:trHeight w:val="340"/>
          <w:jc w:val="center"/>
        </w:trPr>
        <w:tc>
          <w:tcPr>
            <w:tcW w:w="2359" w:type="pct"/>
            <w:tcBorders>
              <w:top w:val="nil"/>
              <w:left w:val="single" w:sz="12" w:space="0" w:color="auto"/>
              <w:bottom w:val="nil"/>
              <w:right w:val="single" w:sz="12" w:space="0" w:color="auto"/>
            </w:tcBorders>
            <w:noWrap/>
            <w:vAlign w:val="center"/>
          </w:tcPr>
          <w:p w14:paraId="60DAF8E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B8B525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3AE1C132" w14:textId="77777777" w:rsidR="00B7381E" w:rsidRPr="001153FA" w:rsidRDefault="00B7381E" w:rsidP="00E4223A">
            <w:pPr>
              <w:pStyle w:val="Value"/>
              <w:rPr>
                <w:sz w:val="18"/>
                <w:szCs w:val="18"/>
                <w:lang w:val="sk-SK" w:eastAsia="en-US"/>
              </w:rPr>
            </w:pPr>
          </w:p>
        </w:tc>
      </w:tr>
      <w:tr w:rsidR="00B7381E" w:rsidRPr="00AA4D36" w14:paraId="7E06ABD4" w14:textId="77777777">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CABB41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229DF82"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5B704B54" w14:textId="77777777" w:rsidR="00B7381E" w:rsidRPr="001153FA" w:rsidRDefault="00B7381E" w:rsidP="00E4223A">
            <w:pPr>
              <w:pStyle w:val="Value"/>
              <w:rPr>
                <w:sz w:val="18"/>
                <w:szCs w:val="18"/>
                <w:lang w:val="sk-SK" w:eastAsia="en-US"/>
              </w:rPr>
            </w:pPr>
          </w:p>
        </w:tc>
      </w:tr>
    </w:tbl>
    <w:p w14:paraId="60FAEDCF" w14:textId="77777777" w:rsidR="00B7381E" w:rsidRPr="00AA4D36" w:rsidRDefault="00B7381E" w:rsidP="00B7381E">
      <w:pPr>
        <w:ind w:right="-468"/>
        <w:jc w:val="both"/>
        <w:rPr>
          <w:rFonts w:ascii="Arial Narrow" w:hAnsi="Arial Narrow"/>
          <w:b/>
          <w:sz w:val="18"/>
          <w:szCs w:val="18"/>
        </w:rPr>
      </w:pPr>
    </w:p>
    <w:p w14:paraId="1581F98A" w14:textId="77777777"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14:paraId="364EE6B8" w14:textId="4D8CB441"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w:t>
      </w:r>
      <w:r w:rsidR="00EA45A6">
        <w:rPr>
          <w:rFonts w:ascii="Arial Narrow" w:hAnsi="Arial Narrow"/>
          <w:b/>
          <w:bCs/>
          <w:sz w:val="18"/>
          <w:szCs w:val="18"/>
        </w:rPr>
        <w:t xml:space="preserve"> </w:t>
      </w:r>
      <w:r w:rsidRPr="00AA4D36">
        <w:rPr>
          <w:rFonts w:ascii="Arial Narrow" w:hAnsi="Arial Narrow"/>
          <w:b/>
          <w:bCs/>
          <w:sz w:val="18"/>
          <w:szCs w:val="18"/>
        </w:rPr>
        <w:t>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14:paraId="0BF5F48B" w14:textId="77777777" w:rsidR="00462239" w:rsidRPr="00AA4D36" w:rsidRDefault="00462239" w:rsidP="00462239">
      <w:pPr>
        <w:ind w:right="-468"/>
        <w:rPr>
          <w:rFonts w:ascii="Arial Narrow" w:hAnsi="Arial Narrow"/>
          <w:b/>
          <w:bCs/>
          <w:sz w:val="18"/>
          <w:szCs w:val="18"/>
        </w:rPr>
      </w:pPr>
    </w:p>
    <w:p w14:paraId="75B327D9" w14:textId="77777777"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750CA83D"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14:paraId="019F2878" w14:textId="77777777"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14:paraId="51E04442"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lastRenderedPageBreak/>
        <w:t xml:space="preserve">1. celková suma poskytnutých pôžičiek k poslednému dňu účtovného obdobia v členení za jednotlivé orgány, </w:t>
      </w:r>
    </w:p>
    <w:p w14:paraId="23A76874"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14:paraId="685EEC3A"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14:paraId="1C994EDB"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14:paraId="4072DC9C" w14:textId="77777777"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14:paraId="1186173B" w14:textId="77777777" w:rsidR="007C6778" w:rsidRPr="00AA4D36" w:rsidRDefault="007C6778" w:rsidP="00B7381E">
      <w:pPr>
        <w:ind w:right="-468"/>
        <w:jc w:val="both"/>
        <w:rPr>
          <w:rFonts w:ascii="Arial Narrow" w:hAnsi="Arial Narrow"/>
          <w:bCs/>
          <w:sz w:val="18"/>
          <w:szCs w:val="18"/>
        </w:rPr>
      </w:pPr>
    </w:p>
    <w:p w14:paraId="6035DBA4" w14:textId="77777777"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14:paraId="59627F5E" w14:textId="77777777">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14:paraId="0D381F0A" w14:textId="77777777"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14:paraId="3D0B6ACB" w14:textId="77777777"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14:paraId="7A0CD55E" w14:textId="77777777"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14:paraId="0BCF9A11" w14:textId="77777777">
        <w:trPr>
          <w:trHeight w:val="251"/>
          <w:jc w:val="center"/>
        </w:trPr>
        <w:tc>
          <w:tcPr>
            <w:tcW w:w="2026" w:type="dxa"/>
            <w:vMerge/>
            <w:tcBorders>
              <w:left w:val="single" w:sz="12" w:space="0" w:color="auto"/>
              <w:right w:val="single" w:sz="12" w:space="0" w:color="auto"/>
            </w:tcBorders>
            <w:noWrap/>
            <w:vAlign w:val="center"/>
          </w:tcPr>
          <w:p w14:paraId="32BD1BAE" w14:textId="77777777"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14:paraId="1BDBB695" w14:textId="77777777"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14:paraId="56F839D6" w14:textId="77777777" w:rsidR="00B7381E" w:rsidRPr="00AA4D36" w:rsidRDefault="00B7381E" w:rsidP="00E4223A">
            <w:pPr>
              <w:pStyle w:val="TopHeader"/>
              <w:rPr>
                <w:b w:val="0"/>
                <w:sz w:val="18"/>
                <w:szCs w:val="18"/>
              </w:rPr>
            </w:pPr>
            <w:r w:rsidRPr="00AA4D36">
              <w:rPr>
                <w:b w:val="0"/>
                <w:sz w:val="18"/>
                <w:szCs w:val="18"/>
              </w:rPr>
              <w:t>c</w:t>
            </w:r>
          </w:p>
        </w:tc>
      </w:tr>
      <w:tr w:rsidR="00B7381E" w:rsidRPr="00AA4D36" w14:paraId="225761B9" w14:textId="77777777">
        <w:trPr>
          <w:trHeight w:val="330"/>
          <w:jc w:val="center"/>
        </w:trPr>
        <w:tc>
          <w:tcPr>
            <w:tcW w:w="2026" w:type="dxa"/>
            <w:vMerge/>
            <w:tcBorders>
              <w:left w:val="single" w:sz="12" w:space="0" w:color="auto"/>
              <w:right w:val="single" w:sz="12" w:space="0" w:color="auto"/>
            </w:tcBorders>
            <w:vAlign w:val="center"/>
          </w:tcPr>
          <w:p w14:paraId="3656310E" w14:textId="77777777"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23A4A660" w14:textId="77777777"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14:paraId="7E8F84DE" w14:textId="77777777"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14:paraId="62E92A3D" w14:textId="77777777"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26064E16" w14:textId="77777777"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14:paraId="5AEE795B" w14:textId="77777777"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14:paraId="09B29052" w14:textId="77777777" w:rsidR="00B7381E" w:rsidRPr="00AA4D36" w:rsidRDefault="00B7381E" w:rsidP="00E4223A">
            <w:pPr>
              <w:pStyle w:val="TopHeader"/>
              <w:rPr>
                <w:sz w:val="18"/>
                <w:szCs w:val="18"/>
              </w:rPr>
            </w:pPr>
            <w:r w:rsidRPr="00AA4D36">
              <w:rPr>
                <w:sz w:val="18"/>
                <w:szCs w:val="18"/>
              </w:rPr>
              <w:t>iných</w:t>
            </w:r>
          </w:p>
        </w:tc>
      </w:tr>
      <w:tr w:rsidR="00B7381E" w:rsidRPr="00AA4D36" w14:paraId="05B66AF4" w14:textId="77777777">
        <w:trPr>
          <w:trHeight w:val="330"/>
          <w:jc w:val="center"/>
        </w:trPr>
        <w:tc>
          <w:tcPr>
            <w:tcW w:w="2026" w:type="dxa"/>
            <w:vMerge/>
            <w:tcBorders>
              <w:left w:val="single" w:sz="12" w:space="0" w:color="auto"/>
              <w:right w:val="single" w:sz="12" w:space="0" w:color="auto"/>
            </w:tcBorders>
            <w:vAlign w:val="center"/>
          </w:tcPr>
          <w:p w14:paraId="0D4CB813" w14:textId="77777777"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14:paraId="533E576A" w14:textId="77777777"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14:paraId="19AC6549" w14:textId="77777777"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14:paraId="43D8CAFF" w14:textId="77777777">
        <w:trPr>
          <w:trHeight w:val="345"/>
          <w:jc w:val="center"/>
        </w:trPr>
        <w:tc>
          <w:tcPr>
            <w:tcW w:w="2026" w:type="dxa"/>
            <w:tcBorders>
              <w:top w:val="nil"/>
              <w:left w:val="single" w:sz="12" w:space="0" w:color="auto"/>
              <w:bottom w:val="single" w:sz="12" w:space="0" w:color="auto"/>
              <w:right w:val="single" w:sz="12" w:space="0" w:color="auto"/>
            </w:tcBorders>
            <w:noWrap/>
            <w:vAlign w:val="center"/>
          </w:tcPr>
          <w:p w14:paraId="4231C66B" w14:textId="77777777"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14:paraId="0A95BE0E"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14:paraId="2DA8E7FE"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14:paraId="5F1D9AD8"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6EF07CA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1AEB7268" w14:textId="77777777"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14:paraId="5590C1F1" w14:textId="77777777"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14:paraId="2D6D234D" w14:textId="77777777"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4EF01843" w14:textId="77777777"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14:paraId="6BDFB3A1" w14:textId="77777777"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14:paraId="7FFB19E6" w14:textId="77777777" w:rsidR="00B7381E" w:rsidRPr="001153FA" w:rsidRDefault="00B7381E" w:rsidP="00E4223A">
            <w:pPr>
              <w:pStyle w:val="Value"/>
              <w:rPr>
                <w:sz w:val="18"/>
                <w:szCs w:val="18"/>
                <w:lang w:val="sk-SK" w:eastAsia="en-US"/>
              </w:rPr>
            </w:pPr>
          </w:p>
        </w:tc>
      </w:tr>
      <w:tr w:rsidR="00B7381E" w:rsidRPr="00AA4D36" w14:paraId="4B1E6959"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0DCA27EA"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F69EE83"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3DEFDB67"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35C0C0A8"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3EABB663"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5C80C722"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53645504" w14:textId="77777777" w:rsidR="00B7381E" w:rsidRPr="001153FA" w:rsidRDefault="00B7381E" w:rsidP="00E4223A">
            <w:pPr>
              <w:pStyle w:val="Value"/>
              <w:rPr>
                <w:sz w:val="18"/>
                <w:szCs w:val="18"/>
                <w:lang w:val="sk-SK" w:eastAsia="en-US"/>
              </w:rPr>
            </w:pPr>
          </w:p>
        </w:tc>
      </w:tr>
      <w:tr w:rsidR="00B7381E" w:rsidRPr="00AA4D36" w14:paraId="644E0C86"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8BC4E9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B1F560A"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1C34820B"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256DB39E"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C908325"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4F041EF9"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6C250C19" w14:textId="77777777" w:rsidR="00B7381E" w:rsidRPr="001153FA" w:rsidRDefault="00B7381E" w:rsidP="00E4223A">
            <w:pPr>
              <w:pStyle w:val="Value"/>
              <w:rPr>
                <w:sz w:val="18"/>
                <w:szCs w:val="18"/>
                <w:lang w:val="sk-SK" w:eastAsia="en-US"/>
              </w:rPr>
            </w:pPr>
          </w:p>
        </w:tc>
      </w:tr>
      <w:tr w:rsidR="00B7381E" w:rsidRPr="00AA4D36" w14:paraId="14331483"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21434AD2"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2D9A2179"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0D02E7D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4385D902"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00E305C3"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2060A9C3"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375D5FDB" w14:textId="77777777" w:rsidR="00B7381E" w:rsidRPr="001153FA" w:rsidRDefault="00B7381E" w:rsidP="00E4223A">
            <w:pPr>
              <w:pStyle w:val="Value"/>
              <w:rPr>
                <w:sz w:val="18"/>
                <w:szCs w:val="18"/>
                <w:lang w:val="sk-SK" w:eastAsia="en-US"/>
              </w:rPr>
            </w:pPr>
          </w:p>
        </w:tc>
      </w:tr>
      <w:tr w:rsidR="00B7381E" w:rsidRPr="00AA4D36" w14:paraId="05EF08F7"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06A6AD6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4355EFC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52DD6097"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1CF67E3"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5CD11993"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5CCEF963"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B4234C4" w14:textId="77777777" w:rsidR="00B7381E" w:rsidRPr="001153FA" w:rsidRDefault="00B7381E" w:rsidP="00E4223A">
            <w:pPr>
              <w:pStyle w:val="Value"/>
              <w:rPr>
                <w:sz w:val="18"/>
                <w:szCs w:val="18"/>
                <w:lang w:val="sk-SK" w:eastAsia="en-US"/>
              </w:rPr>
            </w:pPr>
          </w:p>
        </w:tc>
      </w:tr>
      <w:tr w:rsidR="00B7381E" w:rsidRPr="00AA4D36" w14:paraId="330C924E"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E37A354"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77819ECF"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42B66E79"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6BB8FAC9" w14:textId="77777777"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3279E143" w14:textId="77777777"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14:paraId="08C3A514" w14:textId="77777777"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14:paraId="54A0ACA8" w14:textId="77777777" w:rsidR="00B7381E" w:rsidRPr="001153FA" w:rsidRDefault="00B7381E" w:rsidP="00E4223A">
            <w:pPr>
              <w:pStyle w:val="Value"/>
              <w:rPr>
                <w:sz w:val="18"/>
                <w:szCs w:val="18"/>
                <w:lang w:val="sk-SK" w:eastAsia="en-US"/>
              </w:rPr>
            </w:pPr>
          </w:p>
        </w:tc>
      </w:tr>
      <w:tr w:rsidR="00B7381E" w:rsidRPr="00AA4D36" w14:paraId="329D2506"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04559C0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63502670"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14DF8BBA"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5F002DC5"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4E8B82F"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0EEE9FD8"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7376E0DB" w14:textId="77777777" w:rsidR="00B7381E" w:rsidRPr="001153FA" w:rsidRDefault="00B7381E" w:rsidP="00E4223A">
            <w:pPr>
              <w:pStyle w:val="Value"/>
              <w:rPr>
                <w:sz w:val="18"/>
                <w:szCs w:val="18"/>
                <w:lang w:val="sk-SK" w:eastAsia="en-US"/>
              </w:rPr>
            </w:pPr>
          </w:p>
        </w:tc>
      </w:tr>
      <w:tr w:rsidR="00B7381E" w:rsidRPr="00AA4D36" w14:paraId="6C0DAB5A"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1A22D92"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55BB2470"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0771B3D5"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300CAF5F"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71B0A3CE"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2088FCF1"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425C5AA1" w14:textId="77777777" w:rsidR="00B7381E" w:rsidRPr="001153FA" w:rsidRDefault="00B7381E" w:rsidP="00E4223A">
            <w:pPr>
              <w:pStyle w:val="Value"/>
              <w:rPr>
                <w:sz w:val="18"/>
                <w:szCs w:val="18"/>
                <w:lang w:val="sk-SK" w:eastAsia="en-US"/>
              </w:rPr>
            </w:pPr>
          </w:p>
        </w:tc>
      </w:tr>
      <w:tr w:rsidR="00B7381E" w:rsidRPr="00AA4D36" w14:paraId="42E86A3D"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37385D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61E37E52"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6F720679"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046F4560"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BC51944"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136711AF"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741E2117" w14:textId="77777777" w:rsidR="00B7381E" w:rsidRPr="001153FA" w:rsidRDefault="00B7381E" w:rsidP="00E4223A">
            <w:pPr>
              <w:pStyle w:val="Value"/>
              <w:rPr>
                <w:sz w:val="18"/>
                <w:szCs w:val="18"/>
                <w:lang w:val="sk-SK" w:eastAsia="en-US"/>
              </w:rPr>
            </w:pPr>
          </w:p>
        </w:tc>
      </w:tr>
      <w:tr w:rsidR="00B7381E" w:rsidRPr="00AA4D36" w14:paraId="784CD9B5"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69407BCD"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9DA58E9"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7891E2F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0FBE3040"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0E4DB20A"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55B3D23E"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6E957F98" w14:textId="77777777" w:rsidR="00B7381E" w:rsidRPr="001153FA" w:rsidRDefault="00B7381E" w:rsidP="00E4223A">
            <w:pPr>
              <w:pStyle w:val="Value"/>
              <w:rPr>
                <w:sz w:val="18"/>
                <w:szCs w:val="18"/>
                <w:lang w:val="sk-SK" w:eastAsia="en-US"/>
              </w:rPr>
            </w:pPr>
          </w:p>
        </w:tc>
      </w:tr>
      <w:tr w:rsidR="00B7381E" w:rsidRPr="00AA4D36" w14:paraId="51ECC574"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3748FFB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06881A22"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2E5F325D"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51BF37A"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6C58530E"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137721B8"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5C555D65" w14:textId="77777777" w:rsidR="00B7381E" w:rsidRPr="001153FA" w:rsidRDefault="00B7381E" w:rsidP="00E4223A">
            <w:pPr>
              <w:pStyle w:val="Value"/>
              <w:rPr>
                <w:sz w:val="18"/>
                <w:szCs w:val="18"/>
                <w:lang w:val="sk-SK" w:eastAsia="en-US"/>
              </w:rPr>
            </w:pPr>
          </w:p>
        </w:tc>
      </w:tr>
      <w:tr w:rsidR="00B7381E" w:rsidRPr="00AA4D36" w14:paraId="34CF430D"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35FE436"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0C2A2C5"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15EB070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747A735B"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18A87102"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11041273"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64448C82" w14:textId="77777777" w:rsidR="00B7381E" w:rsidRPr="001153FA" w:rsidRDefault="00B7381E" w:rsidP="00E4223A">
            <w:pPr>
              <w:pStyle w:val="Value"/>
              <w:rPr>
                <w:sz w:val="18"/>
                <w:szCs w:val="18"/>
                <w:lang w:val="sk-SK" w:eastAsia="en-US"/>
              </w:rPr>
            </w:pPr>
          </w:p>
        </w:tc>
      </w:tr>
      <w:tr w:rsidR="00B7381E" w:rsidRPr="00AA4D36" w14:paraId="6AC24777"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0E4C0BD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166DE5FC"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111CA999"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3A31D24"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73A19749"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1935C7FA"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3F45906C" w14:textId="77777777" w:rsidR="00B7381E" w:rsidRPr="001153FA" w:rsidRDefault="00B7381E" w:rsidP="00E4223A">
            <w:pPr>
              <w:pStyle w:val="Value"/>
              <w:rPr>
                <w:sz w:val="18"/>
                <w:szCs w:val="18"/>
                <w:lang w:val="sk-SK" w:eastAsia="en-US"/>
              </w:rPr>
            </w:pPr>
          </w:p>
        </w:tc>
      </w:tr>
      <w:tr w:rsidR="00B7381E" w:rsidRPr="00AA4D36" w14:paraId="74C0DEF5" w14:textId="77777777">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3A3C7DF7"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3DB94F7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14:paraId="092B3153"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14:paraId="590FF87F"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14:paraId="54BCF494"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14:paraId="6FFFC6CD"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14:paraId="427A9C09" w14:textId="77777777" w:rsidR="00B7381E" w:rsidRPr="001153FA" w:rsidRDefault="00B7381E" w:rsidP="00E4223A">
            <w:pPr>
              <w:pStyle w:val="Value"/>
              <w:rPr>
                <w:sz w:val="18"/>
                <w:szCs w:val="18"/>
                <w:lang w:val="sk-SK" w:eastAsia="en-US"/>
              </w:rPr>
            </w:pPr>
          </w:p>
        </w:tc>
      </w:tr>
    </w:tbl>
    <w:p w14:paraId="2636471B" w14:textId="77777777" w:rsidR="00B7381E" w:rsidRPr="00AA4D36" w:rsidRDefault="00B7381E" w:rsidP="00B7381E">
      <w:pPr>
        <w:ind w:right="-468"/>
        <w:jc w:val="both"/>
        <w:rPr>
          <w:rFonts w:ascii="Arial Narrow" w:hAnsi="Arial Narrow"/>
          <w:bCs/>
          <w:sz w:val="18"/>
          <w:szCs w:val="18"/>
        </w:rPr>
      </w:pPr>
    </w:p>
    <w:p w14:paraId="0B529215" w14:textId="77777777" w:rsidR="00462239" w:rsidRPr="00AA4D36" w:rsidRDefault="00462239" w:rsidP="00462239">
      <w:pPr>
        <w:ind w:left="567" w:right="-468"/>
        <w:jc w:val="both"/>
        <w:rPr>
          <w:rFonts w:ascii="Arial Narrow" w:hAnsi="Arial Narrow"/>
          <w:bCs/>
          <w:sz w:val="18"/>
          <w:szCs w:val="18"/>
        </w:rPr>
      </w:pPr>
    </w:p>
    <w:p w14:paraId="79BAD6B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14:paraId="0FCD09D3" w14:textId="77777777" w:rsidR="00462239" w:rsidRPr="00AA4D36" w:rsidRDefault="00462239" w:rsidP="00462239">
      <w:pPr>
        <w:ind w:left="964" w:right="-468"/>
        <w:rPr>
          <w:rFonts w:ascii="Arial Narrow" w:hAnsi="Arial Narrow"/>
          <w:bCs/>
          <w:sz w:val="18"/>
          <w:szCs w:val="18"/>
        </w:rPr>
      </w:pPr>
    </w:p>
    <w:p w14:paraId="47FE8C30" w14:textId="77777777"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14:paraId="0B54F18C"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14:paraId="54C32EBF"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5EE539A4" w14:textId="77777777"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14:paraId="1AE123C5" w14:textId="77777777" w:rsidR="007C6778" w:rsidRPr="00AA4D36" w:rsidRDefault="007C6778" w:rsidP="007C6778">
      <w:pPr>
        <w:ind w:left="964" w:right="-468"/>
        <w:jc w:val="both"/>
        <w:rPr>
          <w:rFonts w:ascii="Arial Narrow" w:hAnsi="Arial Narrow"/>
          <w:bCs/>
          <w:sz w:val="18"/>
          <w:szCs w:val="18"/>
        </w:rPr>
      </w:pPr>
    </w:p>
    <w:p w14:paraId="4A25F237" w14:textId="77777777"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14:paraId="2CCA03EB" w14:textId="77777777"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04D2D77B"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5D052357" w14:textId="77777777"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14:paraId="292999B2"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3BFA1A61"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1D664587" w14:textId="77777777">
        <w:trPr>
          <w:trHeight w:val="455"/>
          <w:jc w:val="center"/>
        </w:trPr>
        <w:tc>
          <w:tcPr>
            <w:tcW w:w="3697" w:type="dxa"/>
            <w:vMerge/>
            <w:tcBorders>
              <w:left w:val="single" w:sz="12" w:space="0" w:color="auto"/>
              <w:bottom w:val="single" w:sz="4" w:space="0" w:color="auto"/>
              <w:right w:val="single" w:sz="12" w:space="0" w:color="auto"/>
            </w:tcBorders>
            <w:noWrap/>
            <w:vAlign w:val="center"/>
          </w:tcPr>
          <w:p w14:paraId="27A12DCD"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6D66DA13"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1DC90B7B"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44CA3BD5"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2DACAC1C" w14:textId="77777777">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77861C23" w14:textId="77777777"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6EF27195" w14:textId="77777777"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65FC5F88" w14:textId="77777777"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1DE9CEBB" w14:textId="77777777" w:rsidR="00B7381E" w:rsidRPr="00AA4D36" w:rsidRDefault="00B7381E" w:rsidP="00E4223A">
            <w:pPr>
              <w:pStyle w:val="TopHeader"/>
              <w:rPr>
                <w:b w:val="0"/>
                <w:sz w:val="18"/>
                <w:szCs w:val="18"/>
              </w:rPr>
            </w:pPr>
            <w:r w:rsidRPr="00AA4D36">
              <w:rPr>
                <w:b w:val="0"/>
                <w:sz w:val="18"/>
                <w:szCs w:val="18"/>
              </w:rPr>
              <w:t>d</w:t>
            </w:r>
          </w:p>
        </w:tc>
      </w:tr>
      <w:tr w:rsidR="00B7381E" w:rsidRPr="00AA4D36" w14:paraId="52C9EE61"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54536F49" w14:textId="5E0F9A58" w:rsidR="00B7381E" w:rsidRPr="00AA4D36" w:rsidRDefault="00933369" w:rsidP="00933369">
            <w:pPr>
              <w:rPr>
                <w:rFonts w:ascii="Arial Narrow" w:hAnsi="Arial Narrow"/>
                <w:sz w:val="18"/>
                <w:szCs w:val="18"/>
              </w:rPr>
            </w:pPr>
            <w:r>
              <w:rPr>
                <w:rFonts w:ascii="Arial Narrow" w:hAnsi="Arial Narrow"/>
                <w:sz w:val="18"/>
                <w:szCs w:val="18"/>
              </w:rPr>
              <w:lastRenderedPageBreak/>
              <w:t xml:space="preserve">Poskytnutá pôžička od </w:t>
            </w:r>
            <w:r w:rsidR="00700D94">
              <w:rPr>
                <w:rFonts w:ascii="Arial Narrow" w:hAnsi="Arial Narrow"/>
                <w:sz w:val="18"/>
                <w:szCs w:val="18"/>
              </w:rPr>
              <w:t>spoločníka</w:t>
            </w:r>
            <w:r>
              <w:rPr>
                <w:rFonts w:ascii="Arial Narrow" w:hAnsi="Arial Narrow"/>
                <w:sz w:val="18"/>
                <w:szCs w:val="18"/>
              </w:rPr>
              <w:t xml:space="preserve"> spoločnosti</w:t>
            </w:r>
            <w:r w:rsidR="00700D94">
              <w:rPr>
                <w:rFonts w:ascii="Arial Narrow" w:hAnsi="Arial Narrow"/>
                <w:sz w:val="18"/>
                <w:szCs w:val="18"/>
              </w:rPr>
              <w:t>.</w:t>
            </w:r>
          </w:p>
        </w:tc>
        <w:tc>
          <w:tcPr>
            <w:tcW w:w="1110" w:type="dxa"/>
            <w:tcBorders>
              <w:top w:val="single" w:sz="12" w:space="0" w:color="auto"/>
              <w:left w:val="single" w:sz="12" w:space="0" w:color="000000"/>
              <w:bottom w:val="single" w:sz="4" w:space="0" w:color="000000"/>
              <w:right w:val="single" w:sz="12" w:space="0" w:color="auto"/>
            </w:tcBorders>
            <w:vAlign w:val="center"/>
          </w:tcPr>
          <w:p w14:paraId="1FE11771"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94D0E50" w14:textId="6669A57D" w:rsidR="00B7381E" w:rsidRPr="00933369" w:rsidRDefault="00933369" w:rsidP="00E4223A">
            <w:pPr>
              <w:pStyle w:val="Value"/>
              <w:rPr>
                <w:sz w:val="16"/>
                <w:szCs w:val="16"/>
                <w:lang w:val="sk-SK" w:eastAsia="en-US"/>
              </w:rPr>
            </w:pPr>
            <w:r w:rsidRPr="00933369">
              <w:rPr>
                <w:sz w:val="16"/>
                <w:szCs w:val="16"/>
                <w:lang w:val="sk-SK" w:eastAsia="en-US"/>
              </w:rPr>
              <w:t>196000</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3C2AD8BF" w14:textId="77777777" w:rsidR="00B7381E" w:rsidRPr="00933369" w:rsidRDefault="00B7381E" w:rsidP="00E4223A">
            <w:pPr>
              <w:pStyle w:val="Value"/>
              <w:rPr>
                <w:sz w:val="16"/>
                <w:szCs w:val="16"/>
                <w:lang w:val="sk-SK" w:eastAsia="en-US"/>
              </w:rPr>
            </w:pPr>
          </w:p>
        </w:tc>
      </w:tr>
      <w:tr w:rsidR="00B7381E" w:rsidRPr="00AA4D36" w14:paraId="3FB4F141"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27CAD4A9"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2B4D0D92"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460E5A07"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2FA09D07" w14:textId="77777777" w:rsidR="00B7381E" w:rsidRPr="001153FA" w:rsidRDefault="00B7381E" w:rsidP="00E4223A">
            <w:pPr>
              <w:pStyle w:val="Value"/>
              <w:rPr>
                <w:sz w:val="18"/>
                <w:szCs w:val="18"/>
                <w:lang w:val="sk-SK" w:eastAsia="en-US"/>
              </w:rPr>
            </w:pPr>
          </w:p>
        </w:tc>
      </w:tr>
      <w:tr w:rsidR="00B7381E" w:rsidRPr="00AA4D36" w14:paraId="60421364"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B98310B"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89E3216"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F44D96"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25133EE" w14:textId="77777777" w:rsidR="00B7381E" w:rsidRPr="001153FA" w:rsidRDefault="00B7381E" w:rsidP="00E4223A">
            <w:pPr>
              <w:pStyle w:val="Value"/>
              <w:rPr>
                <w:sz w:val="18"/>
                <w:szCs w:val="18"/>
                <w:lang w:val="sk-SK" w:eastAsia="en-US"/>
              </w:rPr>
            </w:pPr>
          </w:p>
        </w:tc>
      </w:tr>
      <w:tr w:rsidR="00B7381E" w:rsidRPr="00AA4D36" w14:paraId="41473130"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1EECCAD"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12EF186"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F47201"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CC65F69" w14:textId="77777777" w:rsidR="00B7381E" w:rsidRPr="001153FA" w:rsidRDefault="00B7381E" w:rsidP="00E4223A">
            <w:pPr>
              <w:pStyle w:val="Value"/>
              <w:rPr>
                <w:sz w:val="18"/>
                <w:szCs w:val="18"/>
                <w:lang w:val="sk-SK" w:eastAsia="en-US"/>
              </w:rPr>
            </w:pPr>
          </w:p>
        </w:tc>
      </w:tr>
      <w:tr w:rsidR="00B7381E" w:rsidRPr="00AA4D36" w14:paraId="52D59115"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336C372"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6F4D16B"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912CA04"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DCD49F" w14:textId="77777777" w:rsidR="00B7381E" w:rsidRPr="001153FA" w:rsidRDefault="00B7381E" w:rsidP="00E4223A">
            <w:pPr>
              <w:pStyle w:val="Value"/>
              <w:rPr>
                <w:sz w:val="18"/>
                <w:szCs w:val="18"/>
                <w:lang w:val="sk-SK" w:eastAsia="en-US"/>
              </w:rPr>
            </w:pPr>
          </w:p>
        </w:tc>
      </w:tr>
      <w:tr w:rsidR="00B7381E" w:rsidRPr="00AA4D36" w14:paraId="0EED0B2F"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62BAABE"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4422C3E"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9A80B9B"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ED22547" w14:textId="77777777" w:rsidR="00B7381E" w:rsidRPr="001153FA" w:rsidRDefault="00B7381E" w:rsidP="00E4223A">
            <w:pPr>
              <w:pStyle w:val="Value"/>
              <w:rPr>
                <w:sz w:val="18"/>
                <w:szCs w:val="18"/>
                <w:lang w:val="sk-SK" w:eastAsia="en-US"/>
              </w:rPr>
            </w:pPr>
          </w:p>
        </w:tc>
      </w:tr>
      <w:tr w:rsidR="00B7381E" w:rsidRPr="00AA4D36" w14:paraId="42416C5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6D2BD40"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DB31C69"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55D204"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666D68B" w14:textId="77777777" w:rsidR="00B7381E" w:rsidRPr="001153FA" w:rsidRDefault="00B7381E" w:rsidP="00E4223A">
            <w:pPr>
              <w:pStyle w:val="Value"/>
              <w:rPr>
                <w:sz w:val="18"/>
                <w:szCs w:val="18"/>
                <w:lang w:val="sk-SK" w:eastAsia="en-US"/>
              </w:rPr>
            </w:pPr>
          </w:p>
        </w:tc>
      </w:tr>
      <w:tr w:rsidR="00B7381E" w:rsidRPr="00AA4D36" w14:paraId="37F0689F"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2E5F0EA"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581A66"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0F98948"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0145AE8" w14:textId="77777777" w:rsidR="00B7381E" w:rsidRPr="001153FA" w:rsidRDefault="00B7381E" w:rsidP="00E4223A">
            <w:pPr>
              <w:pStyle w:val="Value"/>
              <w:rPr>
                <w:sz w:val="18"/>
                <w:szCs w:val="18"/>
                <w:lang w:val="sk-SK" w:eastAsia="en-US"/>
              </w:rPr>
            </w:pPr>
          </w:p>
        </w:tc>
      </w:tr>
      <w:tr w:rsidR="00B7381E" w:rsidRPr="00AA4D36" w14:paraId="705E5C1B" w14:textId="77777777">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1CEA7CA5"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6ABC9A75"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07E7682"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E954AAA" w14:textId="77777777" w:rsidR="00B7381E" w:rsidRPr="001153FA" w:rsidRDefault="00B7381E" w:rsidP="00E4223A">
            <w:pPr>
              <w:pStyle w:val="Value"/>
              <w:rPr>
                <w:sz w:val="18"/>
                <w:szCs w:val="18"/>
                <w:lang w:val="sk-SK" w:eastAsia="en-US"/>
              </w:rPr>
            </w:pPr>
          </w:p>
        </w:tc>
      </w:tr>
      <w:tr w:rsidR="00B7381E" w:rsidRPr="00AA4D36" w14:paraId="3073E286" w14:textId="77777777">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6F007DDA"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00E912C1"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088121A6"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5CF4A53C" w14:textId="77777777" w:rsidR="00B7381E" w:rsidRPr="001153FA" w:rsidRDefault="00B7381E" w:rsidP="00E4223A">
            <w:pPr>
              <w:pStyle w:val="Value"/>
              <w:rPr>
                <w:sz w:val="18"/>
                <w:szCs w:val="18"/>
                <w:lang w:val="sk-SK" w:eastAsia="en-US"/>
              </w:rPr>
            </w:pPr>
          </w:p>
        </w:tc>
      </w:tr>
    </w:tbl>
    <w:p w14:paraId="68C60A3D" w14:textId="77777777" w:rsidR="00B7381E" w:rsidRPr="00AA4D36" w:rsidRDefault="00B7381E" w:rsidP="00B7381E">
      <w:pPr>
        <w:pStyle w:val="Nzov"/>
        <w:keepNext w:val="0"/>
        <w:widowControl w:val="0"/>
        <w:spacing w:before="0" w:beforeAutospacing="0" w:after="0"/>
        <w:jc w:val="left"/>
        <w:rPr>
          <w:b w:val="0"/>
          <w:sz w:val="18"/>
          <w:szCs w:val="18"/>
        </w:rPr>
      </w:pPr>
    </w:p>
    <w:p w14:paraId="1083C504" w14:textId="77777777"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5B8986FB"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2A29F1C9" w14:textId="77777777"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262D82DD"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3B021FC4"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77880787" w14:textId="77777777">
        <w:trPr>
          <w:trHeight w:val="821"/>
          <w:jc w:val="center"/>
        </w:trPr>
        <w:tc>
          <w:tcPr>
            <w:tcW w:w="3697" w:type="dxa"/>
            <w:vMerge/>
            <w:tcBorders>
              <w:left w:val="single" w:sz="12" w:space="0" w:color="auto"/>
              <w:bottom w:val="single" w:sz="4" w:space="0" w:color="auto"/>
              <w:right w:val="single" w:sz="12" w:space="0" w:color="auto"/>
            </w:tcBorders>
            <w:vAlign w:val="center"/>
          </w:tcPr>
          <w:p w14:paraId="460C30C9"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5CB8748C"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2B5BFD6C"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0315D48E" w14:textId="77777777"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14:paraId="3C1A8D7F" w14:textId="77777777">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3895ABE0"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14:paraId="60EF7515"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5D6B961F"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036B07E5"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14:paraId="6118F606"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61B3088B"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14:paraId="2C5B9A4F"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513B8C0F"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4790099" w14:textId="77777777" w:rsidR="00B7381E" w:rsidRPr="001153FA" w:rsidRDefault="00B7381E" w:rsidP="00E4223A">
            <w:pPr>
              <w:pStyle w:val="Value"/>
              <w:rPr>
                <w:sz w:val="18"/>
                <w:szCs w:val="18"/>
                <w:lang w:val="sk-SK" w:eastAsia="en-US"/>
              </w:rPr>
            </w:pPr>
          </w:p>
        </w:tc>
      </w:tr>
      <w:tr w:rsidR="00B7381E" w:rsidRPr="00AA4D36" w14:paraId="5A3F4B50"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15A33B8B"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14:paraId="32300489"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772AC8B8"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3F632997" w14:textId="77777777" w:rsidR="00B7381E" w:rsidRPr="001153FA" w:rsidRDefault="00B7381E" w:rsidP="00E4223A">
            <w:pPr>
              <w:pStyle w:val="Value"/>
              <w:rPr>
                <w:sz w:val="18"/>
                <w:szCs w:val="18"/>
                <w:lang w:val="sk-SK" w:eastAsia="en-US"/>
              </w:rPr>
            </w:pPr>
          </w:p>
        </w:tc>
      </w:tr>
      <w:tr w:rsidR="00B7381E" w:rsidRPr="00AA4D36" w14:paraId="44A32E3E"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49392483"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303A975F"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2CDF2EC"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1ED38A7" w14:textId="77777777" w:rsidR="00B7381E" w:rsidRPr="001153FA" w:rsidRDefault="00B7381E" w:rsidP="00E4223A">
            <w:pPr>
              <w:pStyle w:val="Value"/>
              <w:rPr>
                <w:sz w:val="18"/>
                <w:szCs w:val="18"/>
                <w:lang w:val="sk-SK" w:eastAsia="en-US"/>
              </w:rPr>
            </w:pPr>
          </w:p>
        </w:tc>
      </w:tr>
      <w:tr w:rsidR="00B7381E" w:rsidRPr="00AA4D36" w14:paraId="7198EF2C"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4331D69E"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A0339EC"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8D1FA5D"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A7E7D47" w14:textId="77777777" w:rsidR="00B7381E" w:rsidRPr="001153FA" w:rsidRDefault="00B7381E" w:rsidP="00E4223A">
            <w:pPr>
              <w:pStyle w:val="Value"/>
              <w:rPr>
                <w:sz w:val="18"/>
                <w:szCs w:val="18"/>
                <w:lang w:val="sk-SK" w:eastAsia="en-US"/>
              </w:rPr>
            </w:pPr>
          </w:p>
        </w:tc>
      </w:tr>
      <w:tr w:rsidR="00B7381E" w:rsidRPr="00AA4D36" w14:paraId="72EE3C50"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31C57C9"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4160639B"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9DA03E2"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BD3AF06" w14:textId="77777777" w:rsidR="00B7381E" w:rsidRPr="001153FA" w:rsidRDefault="00B7381E" w:rsidP="00E4223A">
            <w:pPr>
              <w:pStyle w:val="Value"/>
              <w:rPr>
                <w:sz w:val="18"/>
                <w:szCs w:val="18"/>
                <w:lang w:val="sk-SK" w:eastAsia="en-US"/>
              </w:rPr>
            </w:pPr>
          </w:p>
        </w:tc>
      </w:tr>
      <w:tr w:rsidR="00B7381E" w:rsidRPr="00AA4D36" w14:paraId="4D9F9C2F"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388CBFAD"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0AA21802"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077FB522"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95499DD" w14:textId="77777777" w:rsidR="00B7381E" w:rsidRPr="001153FA" w:rsidRDefault="00B7381E" w:rsidP="00E4223A">
            <w:pPr>
              <w:pStyle w:val="Value"/>
              <w:rPr>
                <w:sz w:val="18"/>
                <w:szCs w:val="18"/>
                <w:lang w:val="sk-SK" w:eastAsia="en-US"/>
              </w:rPr>
            </w:pPr>
          </w:p>
        </w:tc>
      </w:tr>
      <w:tr w:rsidR="00B7381E" w:rsidRPr="00AA4D36" w14:paraId="264C779C"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7F379C4C"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13741F06"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8D6F621"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9AD3EBC" w14:textId="77777777" w:rsidR="00B7381E" w:rsidRPr="001153FA" w:rsidRDefault="00B7381E" w:rsidP="00E4223A">
            <w:pPr>
              <w:pStyle w:val="Value"/>
              <w:rPr>
                <w:sz w:val="18"/>
                <w:szCs w:val="18"/>
                <w:lang w:val="sk-SK" w:eastAsia="en-US"/>
              </w:rPr>
            </w:pPr>
          </w:p>
        </w:tc>
      </w:tr>
      <w:tr w:rsidR="00B7381E" w:rsidRPr="00AA4D36" w14:paraId="2E79C90C"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5E954FD2"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14:paraId="21241551"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005278BB"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76EE492A" w14:textId="77777777" w:rsidR="00B7381E" w:rsidRPr="001153FA" w:rsidRDefault="00B7381E" w:rsidP="00E4223A">
            <w:pPr>
              <w:pStyle w:val="Value"/>
              <w:rPr>
                <w:sz w:val="18"/>
                <w:szCs w:val="18"/>
                <w:lang w:val="sk-SK" w:eastAsia="en-US"/>
              </w:rPr>
            </w:pPr>
          </w:p>
        </w:tc>
      </w:tr>
      <w:tr w:rsidR="00B7381E" w:rsidRPr="00AA4D36" w14:paraId="78852139"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11228BBB"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14:paraId="75574B83"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30F8E4D7"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576FD682" w14:textId="77777777" w:rsidR="00B7381E" w:rsidRPr="001153FA" w:rsidRDefault="00B7381E" w:rsidP="00E4223A">
            <w:pPr>
              <w:pStyle w:val="Value"/>
              <w:rPr>
                <w:sz w:val="18"/>
                <w:szCs w:val="18"/>
                <w:lang w:val="sk-SK" w:eastAsia="en-US"/>
              </w:rPr>
            </w:pPr>
          </w:p>
        </w:tc>
      </w:tr>
    </w:tbl>
    <w:p w14:paraId="26588C68" w14:textId="77777777" w:rsidR="00B7381E" w:rsidRPr="00AA4D36" w:rsidRDefault="00B7381E" w:rsidP="00B7381E">
      <w:pPr>
        <w:ind w:right="-468"/>
        <w:jc w:val="both"/>
        <w:rPr>
          <w:rFonts w:ascii="Arial Narrow" w:hAnsi="Arial Narrow"/>
          <w:bCs/>
          <w:sz w:val="18"/>
          <w:szCs w:val="18"/>
        </w:rPr>
      </w:pPr>
    </w:p>
    <w:p w14:paraId="2E0F3FA2" w14:textId="77777777" w:rsidR="00462239" w:rsidRPr="00AA4D36" w:rsidRDefault="00462239" w:rsidP="00462239">
      <w:pPr>
        <w:ind w:right="-468"/>
        <w:rPr>
          <w:rFonts w:ascii="Arial Narrow" w:hAnsi="Arial Narrow"/>
          <w:bCs/>
          <w:sz w:val="18"/>
          <w:szCs w:val="18"/>
        </w:rPr>
      </w:pPr>
    </w:p>
    <w:p w14:paraId="1A08F921"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14:paraId="654A2135" w14:textId="77777777" w:rsidR="00462239" w:rsidRPr="00AA4D36" w:rsidRDefault="00462239" w:rsidP="00462239">
      <w:pPr>
        <w:ind w:right="-468"/>
        <w:jc w:val="both"/>
        <w:rPr>
          <w:rFonts w:ascii="Arial Narrow" w:hAnsi="Arial Narrow"/>
          <w:b/>
          <w:bCs/>
          <w:sz w:val="18"/>
          <w:szCs w:val="18"/>
        </w:rPr>
      </w:pPr>
    </w:p>
    <w:p w14:paraId="67E8CD43"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14:paraId="69176977"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14:paraId="4235EA2C"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14:paraId="29658210"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14:paraId="363B5EC1"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14:paraId="1EAEDBC5"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14:paraId="3531DD3F"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14:paraId="55019B11"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14:paraId="39A6CB92"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14:paraId="4EDC6533"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14:paraId="7823221A" w14:textId="77777777" w:rsidR="00462239" w:rsidRPr="00AA4D36" w:rsidRDefault="00462239" w:rsidP="00462239">
      <w:pPr>
        <w:ind w:right="-468"/>
        <w:rPr>
          <w:rFonts w:ascii="Arial Narrow" w:hAnsi="Arial Narrow"/>
          <w:bCs/>
          <w:sz w:val="18"/>
          <w:szCs w:val="18"/>
        </w:rPr>
      </w:pPr>
    </w:p>
    <w:p w14:paraId="76E031B5" w14:textId="77777777" w:rsidR="00462239" w:rsidRPr="00AA4D36" w:rsidRDefault="00462239" w:rsidP="00462239">
      <w:pPr>
        <w:ind w:right="-468"/>
        <w:rPr>
          <w:rFonts w:ascii="Arial Narrow" w:hAnsi="Arial Narrow"/>
          <w:bCs/>
          <w:sz w:val="18"/>
          <w:szCs w:val="18"/>
        </w:rPr>
      </w:pPr>
    </w:p>
    <w:p w14:paraId="11DFED1C" w14:textId="77777777"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14:paraId="5698047E" w14:textId="77777777" w:rsidR="00462239" w:rsidRPr="00AA4D36" w:rsidRDefault="00462239" w:rsidP="00462239">
      <w:pPr>
        <w:ind w:right="-468"/>
        <w:rPr>
          <w:rFonts w:ascii="Arial Narrow" w:hAnsi="Arial Narrow"/>
          <w:bCs/>
          <w:sz w:val="18"/>
          <w:szCs w:val="18"/>
        </w:rPr>
      </w:pPr>
    </w:p>
    <w:p w14:paraId="20F12DE4"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14:paraId="5F7A4EAE"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14:paraId="722954A8"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14:paraId="36A19D01"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14:paraId="7110FF75"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rezervný fond (nedeliteľný fond) tvorený z kapitálových vkladov,</w:t>
      </w:r>
    </w:p>
    <w:p w14:paraId="34253260"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14:paraId="120A64EB"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14:paraId="33CE4F42"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14:paraId="0CC3602F"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14:paraId="3E4DB04F"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14:paraId="45719A3F"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14:paraId="32372AAB"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14:paraId="096CBC6A"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14:paraId="2B84DD44"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14:paraId="23293A5E" w14:textId="77777777" w:rsidR="00B7381E" w:rsidRPr="00AA4D36" w:rsidRDefault="00B7381E" w:rsidP="00B7381E">
      <w:pPr>
        <w:ind w:right="-468"/>
        <w:rPr>
          <w:rFonts w:ascii="Arial Narrow" w:hAnsi="Arial Narrow"/>
          <w:bCs/>
          <w:sz w:val="18"/>
          <w:szCs w:val="18"/>
        </w:rPr>
      </w:pPr>
    </w:p>
    <w:p w14:paraId="7FB0F89E" w14:textId="77777777"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14:paraId="433EC8BF"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14:paraId="3F80FA04" w14:textId="77777777">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14:paraId="5AA83142" w14:textId="77777777"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14:paraId="0176A412"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47C9E86B" w14:textId="77777777">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14:paraId="52043D20" w14:textId="77777777"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14:paraId="07A9D97B"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14:paraId="1A0909E5" w14:textId="77777777"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14:paraId="67CD513C" w14:textId="77777777"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14:paraId="4AB249BB" w14:textId="77777777"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14:paraId="34C36A18"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3E8DF098" w14:textId="77777777">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14:paraId="27E63893" w14:textId="77777777"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14:paraId="461521DD" w14:textId="77777777"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33C0F98C" w14:textId="77777777"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0D3236AC" w14:textId="77777777"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5A680A8C" w14:textId="77777777"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14:paraId="64698130" w14:textId="77777777" w:rsidR="00B7381E" w:rsidRPr="00AA4D36" w:rsidRDefault="00B7381E" w:rsidP="00E4223A">
            <w:pPr>
              <w:pStyle w:val="TopHeader"/>
              <w:rPr>
                <w:b w:val="0"/>
                <w:sz w:val="18"/>
                <w:szCs w:val="18"/>
              </w:rPr>
            </w:pPr>
            <w:r w:rsidRPr="00AA4D36">
              <w:rPr>
                <w:b w:val="0"/>
                <w:sz w:val="18"/>
                <w:szCs w:val="18"/>
              </w:rPr>
              <w:t>f</w:t>
            </w:r>
          </w:p>
        </w:tc>
      </w:tr>
      <w:tr w:rsidR="00B7381E" w:rsidRPr="00AA4D36" w14:paraId="5490FE90" w14:textId="77777777">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14:paraId="6653CF1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14:paraId="383D417C" w14:textId="77777777" w:rsidR="00B7381E" w:rsidRPr="001153FA" w:rsidRDefault="006F4272" w:rsidP="00E4223A">
            <w:pPr>
              <w:pStyle w:val="Value"/>
              <w:rPr>
                <w:sz w:val="18"/>
                <w:szCs w:val="18"/>
                <w:lang w:val="sk-SK" w:eastAsia="en-US"/>
              </w:rPr>
            </w:pPr>
            <w:r>
              <w:rPr>
                <w:sz w:val="16"/>
                <w:szCs w:val="16"/>
              </w:rPr>
              <w:t>10000</w:t>
            </w:r>
          </w:p>
        </w:tc>
        <w:tc>
          <w:tcPr>
            <w:tcW w:w="1538" w:type="dxa"/>
            <w:tcBorders>
              <w:top w:val="single" w:sz="12" w:space="0" w:color="auto"/>
              <w:left w:val="nil"/>
              <w:bottom w:val="single" w:sz="4" w:space="0" w:color="auto"/>
              <w:right w:val="single" w:sz="4" w:space="0" w:color="auto"/>
            </w:tcBorders>
            <w:noWrap/>
            <w:vAlign w:val="center"/>
          </w:tcPr>
          <w:p w14:paraId="2106037F" w14:textId="77777777" w:rsidR="00B7381E" w:rsidRPr="001153FA" w:rsidRDefault="006F4272"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7EC0E39E" w14:textId="77777777" w:rsidR="00B7381E" w:rsidRPr="001153FA" w:rsidRDefault="006F4272"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48E9255A" w14:textId="77777777"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14:paraId="334AB866" w14:textId="77777777" w:rsidR="00B7381E" w:rsidRPr="001153FA" w:rsidRDefault="006F4272" w:rsidP="00E4223A">
            <w:pPr>
              <w:pStyle w:val="Value"/>
              <w:rPr>
                <w:sz w:val="18"/>
                <w:szCs w:val="18"/>
                <w:lang w:val="sk-SK" w:eastAsia="en-US"/>
              </w:rPr>
            </w:pPr>
            <w:r>
              <w:rPr>
                <w:sz w:val="16"/>
                <w:szCs w:val="16"/>
              </w:rPr>
              <w:t>10000</w:t>
            </w:r>
          </w:p>
        </w:tc>
      </w:tr>
      <w:tr w:rsidR="005B0941" w:rsidRPr="00AA4D36" w14:paraId="04C1866D"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5982CE8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14:paraId="0A39E052"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95F6402"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0B8C7FB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280D356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DC7602E" w14:textId="77777777" w:rsidR="005B0941" w:rsidRPr="001153FA" w:rsidRDefault="005B0941" w:rsidP="005B0941">
            <w:pPr>
              <w:pStyle w:val="Value"/>
              <w:rPr>
                <w:sz w:val="18"/>
                <w:szCs w:val="18"/>
                <w:lang w:val="sk-SK" w:eastAsia="en-US"/>
              </w:rPr>
            </w:pPr>
          </w:p>
        </w:tc>
      </w:tr>
      <w:tr w:rsidR="005B0941" w:rsidRPr="00AA4D36" w14:paraId="6F8830CE"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0F4EC28A"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14:paraId="5B89F1C9"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60D9B10"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30295FE"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754121AA"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5EB56247"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57C497AB"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56C5481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14:paraId="696AB07B"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3D0145A3"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4D947B7"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4EA13EF3"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1AF8D9B4" w14:textId="77777777" w:rsidR="005B0941" w:rsidRPr="001153FA" w:rsidRDefault="005B0941" w:rsidP="005B0941">
            <w:pPr>
              <w:pStyle w:val="Value"/>
              <w:rPr>
                <w:sz w:val="18"/>
                <w:szCs w:val="18"/>
                <w:lang w:val="sk-SK" w:eastAsia="en-US"/>
              </w:rPr>
            </w:pPr>
          </w:p>
        </w:tc>
      </w:tr>
      <w:tr w:rsidR="005B0941" w:rsidRPr="00AA4D36" w14:paraId="00F3E73E"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2BFB6DB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14:paraId="67ABC85C"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4325FF1"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B977751"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CC9454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307483E0"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4EE323A4"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27FAF83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210FC6B"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0B0812E"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E589DDF"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38AD5DE3"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6DF79A30"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08E824C1"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7ADB1C5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42DA7C83"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2E777D8"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14ED7389"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74760EFB"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7029A692"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37125E6A"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4CD6C16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14:paraId="65C561BB"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60432550"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0AFB5ADD"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67D979DE"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1D253296"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61244DE5"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56BCCBA4"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14:paraId="23DD4931"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7B4DA4E1"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CBB41E6"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6DBFFA0"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0EA8CB2"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53FB4F49" w14:textId="77777777">
        <w:trPr>
          <w:trHeight w:val="660"/>
          <w:jc w:val="center"/>
        </w:trPr>
        <w:tc>
          <w:tcPr>
            <w:tcW w:w="2344" w:type="dxa"/>
            <w:tcBorders>
              <w:top w:val="nil"/>
              <w:left w:val="single" w:sz="12" w:space="0" w:color="auto"/>
              <w:bottom w:val="single" w:sz="4" w:space="0" w:color="auto"/>
              <w:right w:val="single" w:sz="12" w:space="0" w:color="auto"/>
            </w:tcBorders>
            <w:vAlign w:val="center"/>
          </w:tcPr>
          <w:p w14:paraId="48CD4419"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14:paraId="05BA613B"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A30C85C"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C83468B"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7336032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A240C5D"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3C88A3AB" w14:textId="77777777">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14:paraId="6B1D74F7"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14:paraId="641D1294" w14:textId="77777777" w:rsidR="005B0941" w:rsidRPr="001153FA" w:rsidRDefault="006F4272" w:rsidP="005B0941">
            <w:pPr>
              <w:pStyle w:val="Value"/>
              <w:rPr>
                <w:sz w:val="18"/>
                <w:szCs w:val="18"/>
                <w:lang w:val="sk-SK" w:eastAsia="en-US"/>
              </w:rPr>
            </w:pPr>
            <w:r>
              <w:rPr>
                <w:sz w:val="16"/>
                <w:szCs w:val="16"/>
              </w:rPr>
              <w:t>500</w:t>
            </w:r>
          </w:p>
        </w:tc>
        <w:tc>
          <w:tcPr>
            <w:tcW w:w="1538" w:type="dxa"/>
            <w:tcBorders>
              <w:top w:val="single" w:sz="4" w:space="0" w:color="auto"/>
              <w:left w:val="nil"/>
              <w:bottom w:val="single" w:sz="6" w:space="0" w:color="auto"/>
              <w:right w:val="single" w:sz="4" w:space="0" w:color="auto"/>
            </w:tcBorders>
            <w:noWrap/>
            <w:vAlign w:val="center"/>
          </w:tcPr>
          <w:p w14:paraId="4A5E9281"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927376E"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0864542"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1A1BEE10" w14:textId="77777777" w:rsidR="005B0941" w:rsidRPr="001153FA" w:rsidRDefault="006F4272" w:rsidP="005B0941">
            <w:pPr>
              <w:pStyle w:val="Value"/>
              <w:rPr>
                <w:sz w:val="18"/>
                <w:szCs w:val="18"/>
                <w:lang w:val="sk-SK" w:eastAsia="en-US"/>
              </w:rPr>
            </w:pPr>
            <w:r>
              <w:rPr>
                <w:sz w:val="16"/>
                <w:szCs w:val="16"/>
              </w:rPr>
              <w:t>500</w:t>
            </w:r>
          </w:p>
        </w:tc>
      </w:tr>
      <w:tr w:rsidR="005B0941" w:rsidRPr="00AA4D36" w14:paraId="35037F90" w14:textId="77777777">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14:paraId="60FBB86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14:paraId="33DD323D"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47DD0F33"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069CE47C"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4BF60B10"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14:paraId="3913507C"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376EB77C"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62417AF9"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14:paraId="05177D20"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7127DFDB"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21C3CD58"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6FA97B50"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53EC9DCE"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2D3CFFF3"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2D81ED1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14:paraId="6C721593" w14:textId="53332EB1" w:rsidR="005B0941" w:rsidRPr="00933369" w:rsidRDefault="00933369" w:rsidP="005B0941">
            <w:pPr>
              <w:pStyle w:val="Value"/>
              <w:rPr>
                <w:sz w:val="18"/>
                <w:szCs w:val="18"/>
                <w:lang w:val="sk-SK" w:eastAsia="en-US"/>
              </w:rPr>
            </w:pPr>
            <w:r>
              <w:rPr>
                <w:sz w:val="16"/>
                <w:szCs w:val="16"/>
                <w:lang w:val="sk-SK"/>
              </w:rPr>
              <w:t>8851,54</w:t>
            </w:r>
          </w:p>
        </w:tc>
        <w:tc>
          <w:tcPr>
            <w:tcW w:w="1538" w:type="dxa"/>
            <w:tcBorders>
              <w:top w:val="single" w:sz="4" w:space="0" w:color="auto"/>
              <w:left w:val="nil"/>
              <w:bottom w:val="single" w:sz="4" w:space="0" w:color="auto"/>
              <w:right w:val="single" w:sz="4" w:space="0" w:color="auto"/>
            </w:tcBorders>
            <w:noWrap/>
            <w:vAlign w:val="center"/>
          </w:tcPr>
          <w:p w14:paraId="6FB29066" w14:textId="601B98A5" w:rsidR="005B0941" w:rsidRPr="001153FA" w:rsidRDefault="000B370A" w:rsidP="000B370A">
            <w:pPr>
              <w:pStyle w:val="Value"/>
              <w:rPr>
                <w:sz w:val="18"/>
                <w:szCs w:val="18"/>
                <w:lang w:val="sk-SK" w:eastAsia="en-US"/>
              </w:rPr>
            </w:pPr>
            <w:r>
              <w:rPr>
                <w:sz w:val="16"/>
                <w:szCs w:val="16"/>
                <w:lang w:val="sk-SK"/>
              </w:rPr>
              <w:t>8,63</w:t>
            </w:r>
          </w:p>
        </w:tc>
        <w:tc>
          <w:tcPr>
            <w:tcW w:w="1538" w:type="dxa"/>
            <w:tcBorders>
              <w:top w:val="single" w:sz="4" w:space="0" w:color="auto"/>
              <w:left w:val="nil"/>
              <w:bottom w:val="single" w:sz="4" w:space="0" w:color="auto"/>
              <w:right w:val="single" w:sz="4" w:space="0" w:color="auto"/>
            </w:tcBorders>
            <w:noWrap/>
            <w:vAlign w:val="center"/>
          </w:tcPr>
          <w:p w14:paraId="305A9DC1"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F62C2F7"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ADE4D02" w14:textId="77777777" w:rsidR="005B0941" w:rsidRPr="001153FA" w:rsidRDefault="006F4272" w:rsidP="005B0941">
            <w:pPr>
              <w:pStyle w:val="Value"/>
              <w:rPr>
                <w:sz w:val="18"/>
                <w:szCs w:val="18"/>
                <w:lang w:val="sk-SK" w:eastAsia="en-US"/>
              </w:rPr>
            </w:pPr>
            <w:r>
              <w:rPr>
                <w:sz w:val="16"/>
                <w:szCs w:val="16"/>
              </w:rPr>
              <w:t>8851,54</w:t>
            </w:r>
          </w:p>
        </w:tc>
      </w:tr>
      <w:tr w:rsidR="005B0941" w:rsidRPr="00AA4D36" w14:paraId="325A75C0"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833C5E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153CD4DD"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9BEEBDD"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C6B655D"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F1C5FBA"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4E912C39" w14:textId="77777777" w:rsidR="005B0941" w:rsidRPr="001153FA" w:rsidRDefault="006F4272" w:rsidP="005B0941">
            <w:pPr>
              <w:pStyle w:val="Value"/>
              <w:rPr>
                <w:sz w:val="18"/>
                <w:szCs w:val="18"/>
                <w:lang w:val="sk-SK" w:eastAsia="en-US"/>
              </w:rPr>
            </w:pPr>
            <w:r>
              <w:rPr>
                <w:sz w:val="16"/>
                <w:szCs w:val="16"/>
              </w:rPr>
              <w:t>0</w:t>
            </w:r>
          </w:p>
        </w:tc>
      </w:tr>
      <w:tr w:rsidR="005B0941" w:rsidRPr="00AA4D36" w14:paraId="0B797622"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536427EE"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14:paraId="445CC5DA" w14:textId="4BFAE17F" w:rsidR="005B0941" w:rsidRPr="000B370A" w:rsidRDefault="000B370A" w:rsidP="005B0941">
            <w:pPr>
              <w:pStyle w:val="Value"/>
              <w:rPr>
                <w:sz w:val="18"/>
                <w:szCs w:val="18"/>
                <w:lang w:val="sk-SK" w:eastAsia="en-US"/>
              </w:rPr>
            </w:pPr>
            <w:r>
              <w:rPr>
                <w:sz w:val="16"/>
                <w:szCs w:val="16"/>
                <w:lang w:val="sk-SK"/>
              </w:rPr>
              <w:t>3539,31</w:t>
            </w:r>
          </w:p>
        </w:tc>
        <w:tc>
          <w:tcPr>
            <w:tcW w:w="1538" w:type="dxa"/>
            <w:tcBorders>
              <w:top w:val="single" w:sz="6" w:space="0" w:color="auto"/>
              <w:left w:val="nil"/>
              <w:bottom w:val="single" w:sz="4" w:space="0" w:color="auto"/>
              <w:right w:val="single" w:sz="4" w:space="0" w:color="auto"/>
            </w:tcBorders>
            <w:noWrap/>
            <w:vAlign w:val="center"/>
          </w:tcPr>
          <w:p w14:paraId="361F27B8" w14:textId="7C9E7E38" w:rsidR="005B0941" w:rsidRPr="001153FA" w:rsidRDefault="000B370A" w:rsidP="000B370A">
            <w:pPr>
              <w:pStyle w:val="Value"/>
              <w:rPr>
                <w:sz w:val="18"/>
                <w:szCs w:val="18"/>
                <w:lang w:val="sk-SK" w:eastAsia="en-US"/>
              </w:rPr>
            </w:pPr>
            <w:r>
              <w:rPr>
                <w:sz w:val="16"/>
                <w:szCs w:val="16"/>
                <w:lang w:val="sk-SK"/>
              </w:rPr>
              <w:t>2206</w:t>
            </w:r>
          </w:p>
        </w:tc>
        <w:tc>
          <w:tcPr>
            <w:tcW w:w="1538" w:type="dxa"/>
            <w:tcBorders>
              <w:top w:val="single" w:sz="6" w:space="0" w:color="auto"/>
              <w:left w:val="nil"/>
              <w:bottom w:val="single" w:sz="4" w:space="0" w:color="auto"/>
              <w:right w:val="single" w:sz="4" w:space="0" w:color="auto"/>
            </w:tcBorders>
            <w:noWrap/>
            <w:vAlign w:val="center"/>
          </w:tcPr>
          <w:p w14:paraId="64438A6B" w14:textId="675D1304"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0E221D24"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4DC4A1A1" w14:textId="77777777" w:rsidR="005B0941" w:rsidRPr="001153FA" w:rsidRDefault="006F4272" w:rsidP="005B0941">
            <w:pPr>
              <w:pStyle w:val="Value"/>
              <w:rPr>
                <w:sz w:val="18"/>
                <w:szCs w:val="18"/>
                <w:lang w:val="sk-SK" w:eastAsia="en-US"/>
              </w:rPr>
            </w:pPr>
            <w:r>
              <w:rPr>
                <w:sz w:val="16"/>
                <w:szCs w:val="16"/>
              </w:rPr>
              <w:t>8,63</w:t>
            </w:r>
          </w:p>
        </w:tc>
      </w:tr>
      <w:tr w:rsidR="005B0941" w:rsidRPr="00AA4D36" w14:paraId="33BF1487" w14:textId="77777777">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14:paraId="4DB5A54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4C91A393"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0A3D2D00"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7F4105F"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1924EF45"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38FBECFA" w14:textId="77777777" w:rsidR="005B0941" w:rsidRPr="001153FA" w:rsidRDefault="005B0941" w:rsidP="00E4223A">
            <w:pPr>
              <w:pStyle w:val="Value"/>
              <w:rPr>
                <w:sz w:val="18"/>
                <w:szCs w:val="18"/>
                <w:lang w:val="sk-SK" w:eastAsia="en-US"/>
              </w:rPr>
            </w:pPr>
          </w:p>
        </w:tc>
      </w:tr>
      <w:tr w:rsidR="005B0941" w:rsidRPr="00AA4D36" w14:paraId="3FBE9B66"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4483537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14:paraId="7D26B115"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50646831"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6FDF97E"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8591A82"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D5ACEDC" w14:textId="77777777" w:rsidR="005B0941" w:rsidRPr="001153FA" w:rsidRDefault="005B0941" w:rsidP="00E4223A">
            <w:pPr>
              <w:pStyle w:val="Value"/>
              <w:rPr>
                <w:sz w:val="18"/>
                <w:szCs w:val="18"/>
                <w:lang w:val="sk-SK" w:eastAsia="en-US"/>
              </w:rPr>
            </w:pPr>
          </w:p>
        </w:tc>
      </w:tr>
      <w:tr w:rsidR="005B0941" w:rsidRPr="00AA4D36" w14:paraId="25BEA918" w14:textId="77777777">
        <w:trPr>
          <w:trHeight w:val="345"/>
          <w:jc w:val="center"/>
        </w:trPr>
        <w:tc>
          <w:tcPr>
            <w:tcW w:w="2344" w:type="dxa"/>
            <w:tcBorders>
              <w:top w:val="nil"/>
              <w:left w:val="single" w:sz="12" w:space="0" w:color="auto"/>
              <w:bottom w:val="single" w:sz="12" w:space="0" w:color="auto"/>
              <w:right w:val="single" w:sz="12" w:space="0" w:color="auto"/>
            </w:tcBorders>
            <w:noWrap/>
            <w:vAlign w:val="center"/>
          </w:tcPr>
          <w:p w14:paraId="0E5C6AD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14:paraId="0A7BFC06"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518028F4"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3CAFEA03" w14:textId="77777777" w:rsidR="005B0941" w:rsidRPr="001153FA" w:rsidRDefault="006F427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43B158F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14:paraId="05AF00CF" w14:textId="77777777" w:rsidR="005B0941" w:rsidRPr="001153FA" w:rsidRDefault="006F4272" w:rsidP="005B0941">
            <w:pPr>
              <w:pStyle w:val="Value"/>
              <w:rPr>
                <w:sz w:val="18"/>
                <w:szCs w:val="18"/>
                <w:lang w:val="sk-SK" w:eastAsia="en-US"/>
              </w:rPr>
            </w:pPr>
            <w:r>
              <w:rPr>
                <w:sz w:val="16"/>
                <w:szCs w:val="16"/>
              </w:rPr>
              <w:t>0</w:t>
            </w:r>
          </w:p>
        </w:tc>
      </w:tr>
    </w:tbl>
    <w:p w14:paraId="1E69B16C" w14:textId="77777777" w:rsidR="00B7381E" w:rsidRPr="00AA4D36" w:rsidRDefault="00B7381E" w:rsidP="00B7381E">
      <w:pPr>
        <w:rPr>
          <w:rFonts w:ascii="Arial Narrow" w:hAnsi="Arial Narrow"/>
          <w:sz w:val="18"/>
          <w:szCs w:val="18"/>
        </w:rPr>
      </w:pPr>
    </w:p>
    <w:p w14:paraId="57C83C72"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14:paraId="7E0B9C9F" w14:textId="77777777"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14:paraId="37C3D4CE" w14:textId="77777777"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14:paraId="6EC7B22F"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17C17CBF" w14:textId="77777777"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14:paraId="1E84812A" w14:textId="77777777"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14:paraId="5C5BF668"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14:paraId="4F08DEEE" w14:textId="77777777"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14:paraId="225D2090" w14:textId="77777777"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14:paraId="69B6EE74" w14:textId="77777777"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14:paraId="29E6D68C"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24A5889F" w14:textId="77777777"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14:paraId="74DB7497" w14:textId="77777777"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14:paraId="2214B074" w14:textId="77777777"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0EC225B0" w14:textId="77777777"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492C98B8" w14:textId="77777777"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4EEBA522" w14:textId="77777777"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14:paraId="412ADE78" w14:textId="77777777" w:rsidR="00B7381E" w:rsidRPr="00AA4D36" w:rsidRDefault="00B7381E" w:rsidP="00E4223A">
            <w:pPr>
              <w:pStyle w:val="TopHeader"/>
              <w:rPr>
                <w:b w:val="0"/>
                <w:sz w:val="18"/>
                <w:szCs w:val="18"/>
              </w:rPr>
            </w:pPr>
            <w:r w:rsidRPr="00AA4D36">
              <w:rPr>
                <w:b w:val="0"/>
                <w:sz w:val="18"/>
                <w:szCs w:val="18"/>
              </w:rPr>
              <w:t>f</w:t>
            </w:r>
          </w:p>
        </w:tc>
      </w:tr>
      <w:tr w:rsidR="0050631E" w:rsidRPr="00AA4D36" w14:paraId="0C82485A" w14:textId="77777777"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14:paraId="7D770C3B"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14:paraId="5B1D36C8" w14:textId="77777777" w:rsidR="0050631E" w:rsidRPr="001153FA" w:rsidRDefault="006F4272" w:rsidP="004F1961">
            <w:pPr>
              <w:pStyle w:val="Value"/>
              <w:rPr>
                <w:sz w:val="18"/>
                <w:szCs w:val="18"/>
                <w:lang w:val="sk-SK" w:eastAsia="en-US"/>
              </w:rPr>
            </w:pPr>
            <w:r>
              <w:rPr>
                <w:sz w:val="16"/>
                <w:szCs w:val="16"/>
              </w:rPr>
              <w:t>10000</w:t>
            </w:r>
          </w:p>
        </w:tc>
        <w:tc>
          <w:tcPr>
            <w:tcW w:w="1542" w:type="dxa"/>
            <w:tcBorders>
              <w:top w:val="single" w:sz="12" w:space="0" w:color="auto"/>
              <w:left w:val="nil"/>
              <w:bottom w:val="single" w:sz="4" w:space="0" w:color="auto"/>
              <w:right w:val="single" w:sz="4" w:space="0" w:color="auto"/>
            </w:tcBorders>
            <w:noWrap/>
            <w:vAlign w:val="center"/>
          </w:tcPr>
          <w:p w14:paraId="0ACB8089"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3C0EAE22"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1A3B2831" w14:textId="77777777"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14:paraId="6A81B178" w14:textId="77777777" w:rsidR="0050631E" w:rsidRPr="001153FA" w:rsidRDefault="006F4272" w:rsidP="004F1961">
            <w:pPr>
              <w:pStyle w:val="Value"/>
              <w:rPr>
                <w:sz w:val="18"/>
                <w:szCs w:val="18"/>
                <w:lang w:val="sk-SK" w:eastAsia="en-US"/>
              </w:rPr>
            </w:pPr>
            <w:r>
              <w:rPr>
                <w:sz w:val="16"/>
                <w:szCs w:val="16"/>
              </w:rPr>
              <w:t>10000</w:t>
            </w:r>
          </w:p>
        </w:tc>
      </w:tr>
      <w:tr w:rsidR="0050631E" w:rsidRPr="00AA4D36" w14:paraId="6B59E3F8"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7D1E4C8E"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14:paraId="0E6BD5B5"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9F2267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9B9A4E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21F8025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427DB372" w14:textId="77777777" w:rsidR="0050631E" w:rsidRPr="001153FA" w:rsidRDefault="0050631E" w:rsidP="004F1961">
            <w:pPr>
              <w:pStyle w:val="Value"/>
              <w:rPr>
                <w:sz w:val="18"/>
                <w:szCs w:val="18"/>
                <w:lang w:val="sk-SK" w:eastAsia="en-US"/>
              </w:rPr>
            </w:pPr>
          </w:p>
        </w:tc>
      </w:tr>
      <w:tr w:rsidR="0050631E" w:rsidRPr="00AA4D36" w14:paraId="049862E4"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728B8CD6"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6EA6F5BC"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62E2137"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2BCEE76"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2514D02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2A8327BE"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0EBE874C"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5168783" w14:textId="77777777"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14:paraId="2C599FC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05528FE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B681E4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45EB04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6F9DAB38" w14:textId="77777777" w:rsidR="0050631E" w:rsidRPr="001153FA" w:rsidRDefault="0050631E" w:rsidP="004F1961">
            <w:pPr>
              <w:pStyle w:val="Value"/>
              <w:rPr>
                <w:sz w:val="18"/>
                <w:szCs w:val="18"/>
                <w:lang w:val="sk-SK" w:eastAsia="en-US"/>
              </w:rPr>
            </w:pPr>
          </w:p>
        </w:tc>
      </w:tr>
      <w:tr w:rsidR="0050631E" w:rsidRPr="00AA4D36" w14:paraId="339FC225"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3E591D24"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14:paraId="7BBFC032"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063D415E"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770168B8"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0C1B562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0FC5D597"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49F7CA3B"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12E7D970"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14:paraId="638D68EA"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42FEC0EF"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423C6831"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2275F1B3"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21C627F6"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2DFBEF5D"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4216064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14:paraId="61FCEC79"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F08CDC0"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FCA18E3"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729AA03"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346BFDFF"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135419CC"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351A8074"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14:paraId="54BEA86C"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31501F9C"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69D97E7C"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57D63A9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5092304F"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615EA3A5"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1C6E6B72"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14:paraId="531CC111"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11277C0D"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2CEAE27"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DFBE72F"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03E0C7D3"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685054A0" w14:textId="77777777"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14:paraId="06B8E16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14:paraId="7DAC4545"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4EA56E2"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D140ED1"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589454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3E33E7CC"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0E3AEA56"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CCB5DF5"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50E0660E" w14:textId="77777777" w:rsidR="0050631E" w:rsidRPr="001153FA" w:rsidRDefault="006F4272" w:rsidP="004F1961">
            <w:pPr>
              <w:pStyle w:val="Value"/>
              <w:rPr>
                <w:sz w:val="18"/>
                <w:szCs w:val="18"/>
                <w:lang w:val="sk-SK" w:eastAsia="en-US"/>
              </w:rPr>
            </w:pPr>
            <w:r>
              <w:rPr>
                <w:sz w:val="16"/>
                <w:szCs w:val="16"/>
              </w:rPr>
              <w:t>500</w:t>
            </w:r>
          </w:p>
        </w:tc>
        <w:tc>
          <w:tcPr>
            <w:tcW w:w="1542" w:type="dxa"/>
            <w:tcBorders>
              <w:top w:val="single" w:sz="4" w:space="0" w:color="auto"/>
              <w:left w:val="nil"/>
              <w:bottom w:val="single" w:sz="4" w:space="0" w:color="auto"/>
              <w:right w:val="single" w:sz="4" w:space="0" w:color="auto"/>
            </w:tcBorders>
            <w:noWrap/>
            <w:vAlign w:val="center"/>
          </w:tcPr>
          <w:p w14:paraId="4BB81036"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6F52BB62"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3EBA1A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1A551AC" w14:textId="77777777" w:rsidR="0050631E" w:rsidRPr="001153FA" w:rsidRDefault="006F4272" w:rsidP="004F1961">
            <w:pPr>
              <w:pStyle w:val="Value"/>
              <w:rPr>
                <w:sz w:val="18"/>
                <w:szCs w:val="18"/>
                <w:lang w:val="sk-SK" w:eastAsia="en-US"/>
              </w:rPr>
            </w:pPr>
            <w:r>
              <w:rPr>
                <w:sz w:val="16"/>
                <w:szCs w:val="16"/>
              </w:rPr>
              <w:t>500</w:t>
            </w:r>
          </w:p>
        </w:tc>
      </w:tr>
      <w:tr w:rsidR="0050631E" w:rsidRPr="00AA4D36" w14:paraId="6404ED61"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053C973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00821F1B"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AF00788"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55DB325"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6AE3D0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568795F"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29D08CDA" w14:textId="77777777"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14:paraId="2C13811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14:paraId="034C7447"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27157341"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7CF34593"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1BC11BC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5A527E9F"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65A52253" w14:textId="77777777"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14:paraId="40B8610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14:paraId="7C6F67F0" w14:textId="7E7D4EFF" w:rsidR="0050631E" w:rsidRPr="000B370A" w:rsidRDefault="000B370A" w:rsidP="004F1961">
            <w:pPr>
              <w:pStyle w:val="Value"/>
              <w:rPr>
                <w:sz w:val="18"/>
                <w:szCs w:val="18"/>
                <w:lang w:val="sk-SK" w:eastAsia="en-US"/>
              </w:rPr>
            </w:pPr>
            <w:r>
              <w:rPr>
                <w:sz w:val="16"/>
                <w:szCs w:val="16"/>
                <w:lang w:val="sk-SK"/>
              </w:rPr>
              <w:t>8860,17</w:t>
            </w:r>
          </w:p>
        </w:tc>
        <w:tc>
          <w:tcPr>
            <w:tcW w:w="1542" w:type="dxa"/>
            <w:tcBorders>
              <w:top w:val="single" w:sz="6" w:space="0" w:color="auto"/>
              <w:left w:val="nil"/>
              <w:bottom w:val="single" w:sz="6" w:space="0" w:color="auto"/>
              <w:right w:val="single" w:sz="4" w:space="0" w:color="auto"/>
            </w:tcBorders>
            <w:noWrap/>
            <w:vAlign w:val="center"/>
          </w:tcPr>
          <w:p w14:paraId="58F361F0" w14:textId="20C0B16E" w:rsidR="0050631E" w:rsidRPr="001153FA" w:rsidRDefault="0050631E" w:rsidP="000B370A">
            <w:pPr>
              <w:pStyle w:val="Value"/>
              <w:rPr>
                <w:sz w:val="18"/>
                <w:szCs w:val="18"/>
                <w:lang w:val="sk-SK" w:eastAsia="en-US"/>
              </w:rPr>
            </w:pPr>
          </w:p>
        </w:tc>
        <w:tc>
          <w:tcPr>
            <w:tcW w:w="1542" w:type="dxa"/>
            <w:tcBorders>
              <w:top w:val="single" w:sz="6" w:space="0" w:color="auto"/>
              <w:left w:val="nil"/>
              <w:bottom w:val="single" w:sz="6" w:space="0" w:color="auto"/>
              <w:right w:val="single" w:sz="4" w:space="0" w:color="auto"/>
            </w:tcBorders>
            <w:noWrap/>
            <w:vAlign w:val="center"/>
          </w:tcPr>
          <w:p w14:paraId="0C0128DB"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14:paraId="238905EB"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14:paraId="5AB4D03A" w14:textId="77777777" w:rsidR="0050631E" w:rsidRPr="001153FA" w:rsidRDefault="006F4272" w:rsidP="004F1961">
            <w:pPr>
              <w:pStyle w:val="Value"/>
              <w:rPr>
                <w:sz w:val="18"/>
                <w:szCs w:val="18"/>
                <w:lang w:val="sk-SK" w:eastAsia="en-US"/>
              </w:rPr>
            </w:pPr>
            <w:r>
              <w:rPr>
                <w:sz w:val="16"/>
                <w:szCs w:val="16"/>
              </w:rPr>
              <w:t>7025,42</w:t>
            </w:r>
          </w:p>
        </w:tc>
      </w:tr>
      <w:tr w:rsidR="0050631E" w:rsidRPr="00AA4D36" w14:paraId="705928E7"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0B22C184"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14:paraId="4F66A5FE"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2FFACE3A"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43C64F73"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29E2DA73"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7EE3484A" w14:textId="77777777" w:rsidR="0050631E" w:rsidRPr="001153FA" w:rsidRDefault="006F4272" w:rsidP="004F1961">
            <w:pPr>
              <w:pStyle w:val="Value"/>
              <w:rPr>
                <w:sz w:val="18"/>
                <w:szCs w:val="18"/>
                <w:lang w:val="sk-SK" w:eastAsia="en-US"/>
              </w:rPr>
            </w:pPr>
            <w:r>
              <w:rPr>
                <w:sz w:val="16"/>
                <w:szCs w:val="16"/>
              </w:rPr>
              <w:t>0</w:t>
            </w:r>
          </w:p>
        </w:tc>
      </w:tr>
      <w:tr w:rsidR="0050631E" w:rsidRPr="00AA4D36" w14:paraId="2CADD671" w14:textId="77777777" w:rsidTr="0050631E">
        <w:trPr>
          <w:trHeight w:val="330"/>
          <w:jc w:val="center"/>
        </w:trPr>
        <w:tc>
          <w:tcPr>
            <w:tcW w:w="2325" w:type="dxa"/>
            <w:tcBorders>
              <w:top w:val="nil"/>
              <w:left w:val="single" w:sz="12" w:space="0" w:color="auto"/>
              <w:bottom w:val="nil"/>
              <w:right w:val="single" w:sz="12" w:space="0" w:color="auto"/>
            </w:tcBorders>
            <w:noWrap/>
            <w:vAlign w:val="center"/>
          </w:tcPr>
          <w:p w14:paraId="27832705"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6D7CC37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66334C5" w14:textId="44C6FC0F" w:rsidR="0050631E" w:rsidRPr="001153FA" w:rsidRDefault="000B370A" w:rsidP="000B370A">
            <w:pPr>
              <w:pStyle w:val="Value"/>
              <w:rPr>
                <w:sz w:val="18"/>
                <w:szCs w:val="18"/>
                <w:lang w:val="sk-SK" w:eastAsia="en-US"/>
              </w:rPr>
            </w:pPr>
            <w:r>
              <w:rPr>
                <w:sz w:val="16"/>
                <w:szCs w:val="16"/>
                <w:lang w:val="sk-SK"/>
              </w:rPr>
              <w:t>2205,91</w:t>
            </w:r>
          </w:p>
        </w:tc>
        <w:tc>
          <w:tcPr>
            <w:tcW w:w="1542" w:type="dxa"/>
            <w:tcBorders>
              <w:top w:val="single" w:sz="4" w:space="0" w:color="auto"/>
              <w:left w:val="nil"/>
              <w:bottom w:val="single" w:sz="4" w:space="0" w:color="auto"/>
              <w:right w:val="single" w:sz="4" w:space="0" w:color="auto"/>
            </w:tcBorders>
            <w:noWrap/>
            <w:vAlign w:val="center"/>
          </w:tcPr>
          <w:p w14:paraId="06EC5EAF"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4F90F6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1CFD1BB" w14:textId="77777777" w:rsidR="0050631E" w:rsidRPr="001153FA" w:rsidRDefault="006F4272" w:rsidP="004F1961">
            <w:pPr>
              <w:pStyle w:val="Value"/>
              <w:rPr>
                <w:sz w:val="18"/>
                <w:szCs w:val="18"/>
                <w:lang w:val="sk-SK" w:eastAsia="en-US"/>
              </w:rPr>
            </w:pPr>
            <w:r>
              <w:rPr>
                <w:sz w:val="16"/>
                <w:szCs w:val="16"/>
              </w:rPr>
              <w:t>1826,12</w:t>
            </w:r>
          </w:p>
        </w:tc>
      </w:tr>
      <w:tr w:rsidR="0050631E" w:rsidRPr="00AA4D36" w14:paraId="159586EF" w14:textId="77777777"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14:paraId="240868EC"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14:paraId="71ADDE3A"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63355A0"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A68AD05"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CC2871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DC62565" w14:textId="77777777" w:rsidR="0050631E" w:rsidRPr="001153FA" w:rsidRDefault="0050631E" w:rsidP="004F1961">
            <w:pPr>
              <w:pStyle w:val="Value"/>
              <w:rPr>
                <w:sz w:val="18"/>
                <w:szCs w:val="18"/>
                <w:lang w:val="sk-SK" w:eastAsia="en-US"/>
              </w:rPr>
            </w:pPr>
          </w:p>
        </w:tc>
      </w:tr>
      <w:tr w:rsidR="0050631E" w:rsidRPr="00AA4D36" w14:paraId="5E6839D0"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2466403D"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01BB2D9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04D0D400"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A61A4D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EFCEC2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77FDCB2B" w14:textId="77777777" w:rsidR="0050631E" w:rsidRPr="001153FA" w:rsidRDefault="0050631E" w:rsidP="004F1961">
            <w:pPr>
              <w:pStyle w:val="Value"/>
              <w:rPr>
                <w:sz w:val="18"/>
                <w:szCs w:val="18"/>
                <w:lang w:val="sk-SK" w:eastAsia="en-US"/>
              </w:rPr>
            </w:pPr>
          </w:p>
        </w:tc>
      </w:tr>
      <w:tr w:rsidR="0050631E" w:rsidRPr="00AA4D36" w14:paraId="1E7B1AA5" w14:textId="77777777"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14:paraId="5F7ED0E1"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14:paraId="1F202C4B"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305009F2"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099A5472" w14:textId="77777777" w:rsidR="0050631E" w:rsidRPr="001153FA" w:rsidRDefault="006F427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00A6507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14:paraId="076A924C" w14:textId="77777777" w:rsidR="0050631E" w:rsidRPr="001153FA" w:rsidRDefault="006F4272" w:rsidP="004F1961">
            <w:pPr>
              <w:pStyle w:val="Value"/>
              <w:rPr>
                <w:sz w:val="18"/>
                <w:szCs w:val="18"/>
                <w:lang w:val="sk-SK" w:eastAsia="en-US"/>
              </w:rPr>
            </w:pPr>
            <w:r>
              <w:rPr>
                <w:sz w:val="16"/>
                <w:szCs w:val="16"/>
              </w:rPr>
              <w:t>0</w:t>
            </w:r>
          </w:p>
        </w:tc>
      </w:tr>
    </w:tbl>
    <w:p w14:paraId="73B9F149" w14:textId="77777777" w:rsidR="00B7381E" w:rsidRPr="00AA4D36" w:rsidRDefault="00B7381E" w:rsidP="00B7381E">
      <w:pPr>
        <w:ind w:right="-468"/>
        <w:rPr>
          <w:rFonts w:ascii="Arial Narrow" w:hAnsi="Arial Narrow"/>
          <w:bCs/>
          <w:sz w:val="18"/>
          <w:szCs w:val="18"/>
        </w:rPr>
      </w:pPr>
    </w:p>
    <w:p w14:paraId="3F6A6EB3" w14:textId="77777777" w:rsidR="00462239" w:rsidRPr="00AA4D36" w:rsidRDefault="00462239" w:rsidP="00462239">
      <w:pPr>
        <w:ind w:right="-468"/>
        <w:rPr>
          <w:rFonts w:ascii="Arial Narrow" w:hAnsi="Arial Narrow"/>
          <w:bCs/>
          <w:sz w:val="18"/>
          <w:szCs w:val="18"/>
        </w:rPr>
      </w:pPr>
    </w:p>
    <w:p w14:paraId="71259DEB"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14:paraId="4B2838DB" w14:textId="77777777" w:rsidR="00462239" w:rsidRPr="00AA4D36" w:rsidRDefault="00462239" w:rsidP="00462239">
      <w:pPr>
        <w:ind w:right="-468"/>
        <w:rPr>
          <w:rFonts w:ascii="Arial Narrow" w:hAnsi="Arial Narrow"/>
          <w:b/>
          <w:bCs/>
          <w:sz w:val="18"/>
          <w:szCs w:val="18"/>
        </w:rPr>
      </w:pPr>
    </w:p>
    <w:p w14:paraId="611A0665"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14:paraId="3E742C8E"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14:paraId="09DE1197"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275584B4"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14:paraId="16D0C5BC"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14:paraId="623E76B1"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14:paraId="115C4363"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14:paraId="1B91F3B3" w14:textId="77777777"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14:paraId="493EDF7C"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14:paraId="0C108080"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14:paraId="701E69EA" w14:textId="77777777"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14:paraId="59D237C8"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14:paraId="70B2E492"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14:paraId="19F7AAFB"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14:paraId="4D670F10"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05B9B547"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14:paraId="406C1DD0"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14:paraId="0EC0972C"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 xml:space="preserve">príjmy a výdavky </w:t>
      </w:r>
      <w:r w:rsidRPr="00AA4D36">
        <w:rPr>
          <w:rFonts w:ascii="Arial Narrow" w:hAnsi="Arial Narrow"/>
          <w:sz w:val="18"/>
          <w:szCs w:val="18"/>
        </w:rPr>
        <w:t>z nákupu a predaja cenných papierov určených na predaj alebo na obchodovanie,</w:t>
      </w:r>
    </w:p>
    <w:p w14:paraId="0D7427F6"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14:paraId="3C2DCBF4"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14:paraId="43F62356" w14:textId="77777777"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14:paraId="54B66FF6" w14:textId="77777777"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75F20269"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14:paraId="60537260"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14:paraId="7C57AD01"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14:paraId="4A95014A"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14:paraId="515F4C86"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14:paraId="500785F3"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14:paraId="4BAA89E0"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14:paraId="687844F8"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14:paraId="68FABBD4"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14:paraId="760496C5"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14:paraId="2918ECD8" w14:textId="77777777"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14:paraId="3C42D5E3" w14:textId="77777777"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14:paraId="6B1440E0"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14:paraId="0309C24C"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14:paraId="286F86E6"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14:paraId="5996DC41"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14:paraId="0B8C8B06"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14:paraId="29BE1DC1"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14:paraId="7D882DE8"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14:paraId="6C561158" w14:textId="77777777"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14:paraId="3CE444BF" w14:textId="77777777"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14:paraId="1C2E1CE5"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14:paraId="301737F0"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14:paraId="05C9B541"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14:paraId="263B2188"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14:paraId="45822A9C"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14:paraId="2DA97219"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14:paraId="588AF13D"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14:paraId="655587ED"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14:paraId="1D4C75FA"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14:paraId="1956BA5C"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14:paraId="2F381A4A"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ovplyvňujú v bežnom účtovnom období štruktúru majetku, záväzkov a vlastného imania účtovnej jednotky a vznikajú z  investičnej činnosti a finančnej činnosti,</w:t>
      </w:r>
    </w:p>
    <w:p w14:paraId="16554B92"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14:paraId="6140ECD7" w14:textId="77777777" w:rsidR="00462239" w:rsidRPr="00AA4D36" w:rsidRDefault="00462239" w:rsidP="00462239">
      <w:pPr>
        <w:ind w:left="360" w:right="-468"/>
        <w:rPr>
          <w:rFonts w:ascii="Arial Narrow" w:hAnsi="Arial Narrow"/>
          <w:bCs/>
          <w:color w:val="FF0000"/>
          <w:sz w:val="18"/>
          <w:szCs w:val="18"/>
        </w:rPr>
      </w:pPr>
    </w:p>
    <w:p w14:paraId="12CAD4EA"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14:paraId="0A56E290" w14:textId="77777777" w:rsidR="003540C3" w:rsidRPr="00AA4D36" w:rsidRDefault="003540C3">
      <w:pPr>
        <w:rPr>
          <w:rFonts w:ascii="Arial Narrow" w:hAnsi="Arial Narrow"/>
          <w:sz w:val="18"/>
          <w:szCs w:val="18"/>
        </w:rPr>
      </w:pPr>
    </w:p>
    <w:p w14:paraId="423E61B7" w14:textId="77777777"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14:paraId="6E37742E" w14:textId="77777777" w:rsidR="00462239" w:rsidRPr="00AA4D36" w:rsidRDefault="00462239">
      <w:pPr>
        <w:rPr>
          <w:rFonts w:ascii="Arial Narrow" w:hAnsi="Arial Narrow"/>
          <w:sz w:val="18"/>
          <w:szCs w:val="18"/>
        </w:rPr>
      </w:pPr>
    </w:p>
    <w:p w14:paraId="60710C95"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14:paraId="6BFCA457"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5639933E"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14:paraId="79D29241"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14:paraId="1E41B490"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14:paraId="59B8AFFC"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14:paraId="1D442ED1"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14:paraId="5BC4BA5A"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14:paraId="252DF1E7"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14:paraId="6EA5F146" w14:textId="77777777" w:rsidR="00462239" w:rsidRPr="00AA4D36" w:rsidRDefault="00462239" w:rsidP="00462239">
      <w:pPr>
        <w:ind w:left="540"/>
        <w:rPr>
          <w:rFonts w:ascii="Arial Narrow" w:hAnsi="Arial Narrow" w:cs="Arial"/>
          <w:b/>
          <w:sz w:val="18"/>
          <w:szCs w:val="18"/>
        </w:rPr>
      </w:pPr>
    </w:p>
    <w:p w14:paraId="6F25F9C5"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14:paraId="1EEBF7C6"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14:paraId="5D8D2E7C"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14:paraId="0C3D36CC"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14:paraId="236BEB3B"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14:paraId="7E2BF5F8"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14:paraId="77882C7E"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14:paraId="3E1FD24A" w14:textId="77777777" w:rsidR="00462239" w:rsidRPr="00AA4D36" w:rsidRDefault="00462239" w:rsidP="00462239">
      <w:pPr>
        <w:rPr>
          <w:rFonts w:ascii="Arial Narrow" w:hAnsi="Arial Narrow" w:cs="Arial"/>
          <w:b/>
          <w:sz w:val="18"/>
          <w:szCs w:val="18"/>
        </w:rPr>
      </w:pPr>
    </w:p>
    <w:p w14:paraId="65D325BD"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705BC116"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14:paraId="0B0B6BBF"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14:paraId="50313083"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14:paraId="0A1EFF4A"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14:paraId="62346A5C" w14:textId="77777777" w:rsidR="00462239" w:rsidRPr="00AA4D36" w:rsidRDefault="00462239" w:rsidP="00462239">
      <w:pPr>
        <w:jc w:val="both"/>
        <w:rPr>
          <w:rFonts w:ascii="Arial Narrow" w:hAnsi="Arial Narrow"/>
          <w:b/>
          <w:sz w:val="18"/>
          <w:szCs w:val="18"/>
        </w:rPr>
      </w:pPr>
    </w:p>
    <w:p w14:paraId="0FE13945"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14:paraId="4E5ECA7B" w14:textId="77777777" w:rsidR="003B2828" w:rsidRPr="00AA4D36" w:rsidRDefault="003B2828" w:rsidP="003B2828">
      <w:pPr>
        <w:rPr>
          <w:rFonts w:ascii="Arial Narrow" w:hAnsi="Arial Narrow"/>
          <w:b/>
          <w:sz w:val="18"/>
          <w:szCs w:val="18"/>
        </w:rPr>
      </w:pPr>
    </w:p>
    <w:p w14:paraId="258AB64A" w14:textId="77777777"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14:paraId="557FF40C" w14:textId="77777777" w:rsidR="003B2828" w:rsidRPr="00AA4D36" w:rsidRDefault="003B2828" w:rsidP="003B2828">
      <w:pPr>
        <w:jc w:val="both"/>
        <w:rPr>
          <w:rFonts w:ascii="Arial Narrow" w:hAnsi="Arial Narrow"/>
          <w:sz w:val="18"/>
          <w:szCs w:val="18"/>
        </w:rPr>
      </w:pPr>
    </w:p>
    <w:p w14:paraId="28C24EEC" w14:textId="77777777"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14:paraId="415A700D" w14:textId="77777777" w:rsidR="003B2828" w:rsidRPr="00AA4D36" w:rsidRDefault="003B2828" w:rsidP="003B2828">
      <w:pPr>
        <w:rPr>
          <w:rFonts w:ascii="Arial Narrow" w:hAnsi="Arial Narrow" w:cs="FuturaTEE-Book"/>
          <w:sz w:val="18"/>
          <w:szCs w:val="18"/>
        </w:rPr>
      </w:pPr>
    </w:p>
    <w:p w14:paraId="45898507"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14:paraId="47C1435F" w14:textId="77777777" w:rsidR="003B2828" w:rsidRPr="00AA4D36" w:rsidRDefault="003B2828" w:rsidP="003B2828">
      <w:pPr>
        <w:autoSpaceDE w:val="0"/>
        <w:autoSpaceDN w:val="0"/>
        <w:adjustRightInd w:val="0"/>
        <w:rPr>
          <w:rFonts w:ascii="Arial Narrow" w:hAnsi="Arial Narrow" w:cs="FuturaTEE-Book"/>
          <w:sz w:val="18"/>
          <w:szCs w:val="18"/>
        </w:rPr>
      </w:pPr>
    </w:p>
    <w:p w14:paraId="5C426794"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14:paraId="7A8C9152" w14:textId="77777777" w:rsidR="003B2828" w:rsidRPr="00AA4D36" w:rsidRDefault="003B2828" w:rsidP="003B2828">
      <w:pPr>
        <w:autoSpaceDE w:val="0"/>
        <w:autoSpaceDN w:val="0"/>
        <w:adjustRightInd w:val="0"/>
        <w:rPr>
          <w:rFonts w:ascii="Arial Narrow" w:hAnsi="Arial Narrow" w:cs="FuturaTEE-Book"/>
          <w:sz w:val="18"/>
          <w:szCs w:val="18"/>
        </w:rPr>
      </w:pPr>
    </w:p>
    <w:p w14:paraId="7DB000F4" w14:textId="77777777"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14:paraId="64218EBE" w14:textId="77777777" w:rsidR="003B2828" w:rsidRPr="00AA4D36" w:rsidRDefault="003B2828" w:rsidP="003B2828">
      <w:pPr>
        <w:autoSpaceDE w:val="0"/>
        <w:autoSpaceDN w:val="0"/>
        <w:adjustRightInd w:val="0"/>
        <w:rPr>
          <w:rFonts w:ascii="Arial Narrow" w:hAnsi="Arial Narrow" w:cs="FuturaTEE-Book"/>
          <w:sz w:val="18"/>
          <w:szCs w:val="18"/>
        </w:rPr>
      </w:pPr>
    </w:p>
    <w:p w14:paraId="766E03D5" w14:textId="77777777"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14:paraId="71BCF8BA" w14:textId="77777777">
        <w:trPr>
          <w:trHeight w:val="284"/>
        </w:trPr>
        <w:tc>
          <w:tcPr>
            <w:tcW w:w="0" w:type="auto"/>
            <w:tcBorders>
              <w:top w:val="nil"/>
              <w:left w:val="nil"/>
              <w:bottom w:val="nil"/>
              <w:right w:val="nil"/>
            </w:tcBorders>
            <w:noWrap/>
            <w:vAlign w:val="bottom"/>
          </w:tcPr>
          <w:p w14:paraId="75960966"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14:paraId="17F3742F"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14:paraId="46554C30" w14:textId="77777777">
        <w:trPr>
          <w:trHeight w:val="284"/>
        </w:trPr>
        <w:tc>
          <w:tcPr>
            <w:tcW w:w="0" w:type="auto"/>
            <w:tcBorders>
              <w:top w:val="nil"/>
              <w:left w:val="nil"/>
              <w:bottom w:val="nil"/>
              <w:right w:val="nil"/>
            </w:tcBorders>
            <w:noWrap/>
            <w:vAlign w:val="bottom"/>
          </w:tcPr>
          <w:p w14:paraId="799EE69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14:paraId="6001F65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14:paraId="2F24E4AD" w14:textId="77777777">
        <w:trPr>
          <w:trHeight w:val="284"/>
        </w:trPr>
        <w:tc>
          <w:tcPr>
            <w:tcW w:w="0" w:type="auto"/>
            <w:tcBorders>
              <w:top w:val="nil"/>
              <w:left w:val="nil"/>
              <w:bottom w:val="nil"/>
              <w:right w:val="nil"/>
            </w:tcBorders>
            <w:noWrap/>
            <w:vAlign w:val="bottom"/>
          </w:tcPr>
          <w:p w14:paraId="5158B7A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14:paraId="538BA42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14:paraId="7004323E" w14:textId="77777777">
        <w:trPr>
          <w:trHeight w:val="284"/>
        </w:trPr>
        <w:tc>
          <w:tcPr>
            <w:tcW w:w="0" w:type="auto"/>
            <w:tcBorders>
              <w:top w:val="nil"/>
              <w:left w:val="nil"/>
              <w:bottom w:val="nil"/>
              <w:right w:val="nil"/>
            </w:tcBorders>
            <w:noWrap/>
            <w:vAlign w:val="bottom"/>
          </w:tcPr>
          <w:p w14:paraId="3565946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14:paraId="14FAAE7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14:paraId="7C1775DF" w14:textId="77777777">
        <w:trPr>
          <w:trHeight w:val="284"/>
        </w:trPr>
        <w:tc>
          <w:tcPr>
            <w:tcW w:w="0" w:type="auto"/>
            <w:tcBorders>
              <w:top w:val="nil"/>
              <w:left w:val="nil"/>
              <w:bottom w:val="nil"/>
              <w:right w:val="nil"/>
            </w:tcBorders>
            <w:noWrap/>
            <w:vAlign w:val="bottom"/>
          </w:tcPr>
          <w:p w14:paraId="6C087001" w14:textId="77777777"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04</w:t>
            </w:r>
          </w:p>
        </w:tc>
        <w:tc>
          <w:tcPr>
            <w:tcW w:w="0" w:type="auto"/>
            <w:tcBorders>
              <w:top w:val="nil"/>
              <w:left w:val="nil"/>
              <w:bottom w:val="nil"/>
              <w:right w:val="nil"/>
            </w:tcBorders>
            <w:noWrap/>
            <w:vAlign w:val="bottom"/>
          </w:tcPr>
          <w:p w14:paraId="1ABDBD6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14:paraId="597C3609" w14:textId="77777777">
        <w:trPr>
          <w:trHeight w:val="284"/>
        </w:trPr>
        <w:tc>
          <w:tcPr>
            <w:tcW w:w="0" w:type="auto"/>
            <w:tcBorders>
              <w:top w:val="nil"/>
              <w:left w:val="nil"/>
              <w:bottom w:val="nil"/>
              <w:right w:val="nil"/>
            </w:tcBorders>
            <w:noWrap/>
            <w:vAlign w:val="bottom"/>
          </w:tcPr>
          <w:p w14:paraId="2B11F65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14:paraId="6B23DA57"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14:paraId="0289D2D1" w14:textId="77777777">
        <w:trPr>
          <w:trHeight w:val="284"/>
        </w:trPr>
        <w:tc>
          <w:tcPr>
            <w:tcW w:w="0" w:type="auto"/>
            <w:tcBorders>
              <w:top w:val="nil"/>
              <w:left w:val="nil"/>
              <w:bottom w:val="nil"/>
              <w:right w:val="nil"/>
            </w:tcBorders>
            <w:noWrap/>
            <w:vAlign w:val="bottom"/>
          </w:tcPr>
          <w:p w14:paraId="0D31EFF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14:paraId="4FD03B9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14:paraId="6BA6E061" w14:textId="77777777">
        <w:trPr>
          <w:trHeight w:val="284"/>
        </w:trPr>
        <w:tc>
          <w:tcPr>
            <w:tcW w:w="0" w:type="auto"/>
            <w:tcBorders>
              <w:top w:val="nil"/>
              <w:left w:val="nil"/>
              <w:bottom w:val="nil"/>
              <w:right w:val="nil"/>
            </w:tcBorders>
            <w:noWrap/>
            <w:vAlign w:val="bottom"/>
          </w:tcPr>
          <w:p w14:paraId="7C6944A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14:paraId="6D7CE69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14:paraId="71DA33D2" w14:textId="77777777">
        <w:trPr>
          <w:trHeight w:val="284"/>
        </w:trPr>
        <w:tc>
          <w:tcPr>
            <w:tcW w:w="0" w:type="auto"/>
            <w:tcBorders>
              <w:top w:val="nil"/>
              <w:left w:val="nil"/>
              <w:bottom w:val="nil"/>
              <w:right w:val="nil"/>
            </w:tcBorders>
            <w:noWrap/>
            <w:vAlign w:val="bottom"/>
          </w:tcPr>
          <w:p w14:paraId="7BFAEBF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14:paraId="643C2166"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14:paraId="6B651902" w14:textId="77777777">
        <w:trPr>
          <w:trHeight w:val="284"/>
        </w:trPr>
        <w:tc>
          <w:tcPr>
            <w:tcW w:w="0" w:type="auto"/>
            <w:tcBorders>
              <w:top w:val="nil"/>
              <w:left w:val="nil"/>
              <w:bottom w:val="nil"/>
              <w:right w:val="nil"/>
            </w:tcBorders>
            <w:noWrap/>
            <w:vAlign w:val="bottom"/>
          </w:tcPr>
          <w:p w14:paraId="5B030376"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14:paraId="1DA8AF9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14:paraId="7595BE90" w14:textId="77777777">
        <w:trPr>
          <w:trHeight w:val="284"/>
        </w:trPr>
        <w:tc>
          <w:tcPr>
            <w:tcW w:w="0" w:type="auto"/>
            <w:tcBorders>
              <w:top w:val="nil"/>
              <w:left w:val="nil"/>
              <w:bottom w:val="nil"/>
              <w:right w:val="nil"/>
            </w:tcBorders>
            <w:noWrap/>
            <w:vAlign w:val="bottom"/>
          </w:tcPr>
          <w:p w14:paraId="207D43C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14:paraId="009F2D33"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14:paraId="5AE7B946" w14:textId="77777777">
        <w:trPr>
          <w:trHeight w:val="284"/>
        </w:trPr>
        <w:tc>
          <w:tcPr>
            <w:tcW w:w="0" w:type="auto"/>
            <w:tcBorders>
              <w:top w:val="nil"/>
              <w:left w:val="nil"/>
              <w:bottom w:val="nil"/>
              <w:right w:val="nil"/>
            </w:tcBorders>
            <w:noWrap/>
            <w:vAlign w:val="bottom"/>
          </w:tcPr>
          <w:p w14:paraId="0CBC8DA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14:paraId="38922D7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14:paraId="06BB9A5C" w14:textId="77777777" w:rsidR="003B2828" w:rsidRPr="00AA4D36" w:rsidRDefault="003B2828" w:rsidP="003B2828">
      <w:pPr>
        <w:rPr>
          <w:rFonts w:ascii="Arial Narrow" w:hAnsi="Arial Narrow"/>
          <w:b/>
          <w:sz w:val="18"/>
          <w:szCs w:val="18"/>
        </w:rPr>
      </w:pPr>
    </w:p>
    <w:p w14:paraId="661D6C6C"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14:paraId="11D5637F" w14:textId="77777777" w:rsidR="003B2828" w:rsidRPr="00AA4D36" w:rsidRDefault="003B2828" w:rsidP="003B2828">
      <w:pPr>
        <w:rPr>
          <w:rFonts w:ascii="Arial Narrow" w:hAnsi="Arial Narrow"/>
          <w:sz w:val="18"/>
          <w:szCs w:val="18"/>
        </w:rPr>
      </w:pPr>
    </w:p>
    <w:p w14:paraId="4256C711"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14:paraId="161FBF67"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14:paraId="5AFE9F4B"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14:paraId="7531E805"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14:paraId="169EF79D"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14:paraId="6B8DF5C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14:paraId="401BF3B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14:paraId="0B62AF72"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14:paraId="63F15FB6"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14:paraId="3DF1A4E8"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14:paraId="7A501F4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14:paraId="6ECE2164"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14:paraId="74E3F7BB"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14:paraId="68A3AB41" w14:textId="77777777"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0DD54" w14:textId="77777777" w:rsidR="00245286" w:rsidRDefault="00245286" w:rsidP="00462239">
      <w:r>
        <w:separator/>
      </w:r>
    </w:p>
  </w:endnote>
  <w:endnote w:type="continuationSeparator" w:id="0">
    <w:p w14:paraId="02BA5506" w14:textId="77777777" w:rsidR="00245286" w:rsidRDefault="00245286"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8B68" w14:textId="77777777" w:rsidR="000E4313" w:rsidRPr="00405E67" w:rsidRDefault="000E4313">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B370A">
      <w:rPr>
        <w:noProof/>
        <w:sz w:val="20"/>
        <w:szCs w:val="20"/>
      </w:rPr>
      <w:t>32</w:t>
    </w:r>
    <w:r w:rsidRPr="00405E67">
      <w:rPr>
        <w:sz w:val="20"/>
        <w:szCs w:val="20"/>
      </w:rPr>
      <w:fldChar w:fldCharType="end"/>
    </w:r>
  </w:p>
  <w:p w14:paraId="25B4FA03" w14:textId="77777777" w:rsidR="000E4313" w:rsidRDefault="000E43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D0654" w14:textId="77777777" w:rsidR="00245286" w:rsidRDefault="00245286" w:rsidP="00462239">
      <w:r>
        <w:separator/>
      </w:r>
    </w:p>
  </w:footnote>
  <w:footnote w:type="continuationSeparator" w:id="0">
    <w:p w14:paraId="1CBC6387" w14:textId="77777777" w:rsidR="00245286" w:rsidRDefault="00245286" w:rsidP="00462239">
      <w:r>
        <w:continuationSeparator/>
      </w:r>
    </w:p>
  </w:footnote>
  <w:footnote w:id="1">
    <w:p w14:paraId="037EBB88" w14:textId="77777777" w:rsidR="000E4313" w:rsidRPr="00462239" w:rsidRDefault="000E4313"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14:paraId="2FECF798" w14:textId="77777777" w:rsidR="000E4313" w:rsidRPr="005736DE" w:rsidRDefault="000E4313"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14:paraId="30E35BFC" w14:textId="77777777" w:rsidR="000E4313" w:rsidRPr="005736DE" w:rsidRDefault="000E4313"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14:paraId="1D4C9D41" w14:textId="77777777" w:rsidR="000E4313" w:rsidRPr="005736DE" w:rsidRDefault="000E4313"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14:paraId="1F397DC3" w14:textId="77777777" w:rsidR="000E4313" w:rsidRPr="005736DE" w:rsidRDefault="000E4313" w:rsidP="00462239">
      <w:pPr>
        <w:pStyle w:val="Textpoznmkypodiarou"/>
        <w:rPr>
          <w:sz w:val="16"/>
          <w:szCs w:val="16"/>
        </w:rPr>
      </w:pPr>
    </w:p>
  </w:footnote>
  <w:footnote w:id="4">
    <w:p w14:paraId="7B9A6FB0" w14:textId="77777777" w:rsidR="000E4313" w:rsidRPr="005736DE" w:rsidRDefault="000E4313"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19" w:type="dxa"/>
      <w:tblInd w:w="55" w:type="dxa"/>
      <w:tblCellMar>
        <w:left w:w="70" w:type="dxa"/>
        <w:right w:w="70" w:type="dxa"/>
      </w:tblCellMar>
      <w:tblLook w:val="04A0" w:firstRow="1" w:lastRow="0" w:firstColumn="1" w:lastColumn="0" w:noHBand="0" w:noVBand="1"/>
    </w:tblPr>
    <w:tblGrid>
      <w:gridCol w:w="274"/>
      <w:gridCol w:w="275"/>
      <w:gridCol w:w="275"/>
      <w:gridCol w:w="546"/>
      <w:gridCol w:w="275"/>
      <w:gridCol w:w="275"/>
      <w:gridCol w:w="1552"/>
      <w:gridCol w:w="275"/>
      <w:gridCol w:w="275"/>
      <w:gridCol w:w="297"/>
      <w:gridCol w:w="297"/>
      <w:gridCol w:w="297"/>
      <w:gridCol w:w="297"/>
      <w:gridCol w:w="297"/>
      <w:gridCol w:w="297"/>
      <w:gridCol w:w="297"/>
      <w:gridCol w:w="297"/>
      <w:gridCol w:w="275"/>
      <w:gridCol w:w="275"/>
      <w:gridCol w:w="297"/>
      <w:gridCol w:w="297"/>
      <w:gridCol w:w="297"/>
      <w:gridCol w:w="297"/>
      <w:gridCol w:w="297"/>
      <w:gridCol w:w="297"/>
      <w:gridCol w:w="297"/>
      <w:gridCol w:w="297"/>
      <w:gridCol w:w="297"/>
      <w:gridCol w:w="297"/>
    </w:tblGrid>
    <w:tr w:rsidR="000E4313" w14:paraId="7FBD24A5" w14:textId="77777777"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14:paraId="242915BF" w14:textId="77777777" w:rsidR="000E4313" w:rsidRDefault="000E4313">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14:paraId="573418E0" w14:textId="77777777" w:rsidR="000E4313" w:rsidRDefault="000E4313">
          <w:pPr>
            <w:rPr>
              <w:rFonts w:ascii="Calibri" w:eastAsia="Calibri" w:hAnsi="Calibri"/>
              <w:sz w:val="20"/>
              <w:szCs w:val="20"/>
            </w:rPr>
          </w:pPr>
        </w:p>
      </w:tc>
      <w:tc>
        <w:tcPr>
          <w:tcW w:w="280" w:type="dxa"/>
          <w:noWrap/>
          <w:vAlign w:val="bottom"/>
          <w:hideMark/>
        </w:tcPr>
        <w:p w14:paraId="04AB3713" w14:textId="77777777" w:rsidR="000E4313" w:rsidRDefault="000E4313">
          <w:pPr>
            <w:rPr>
              <w:rFonts w:ascii="Calibri" w:eastAsia="Calibri" w:hAnsi="Calibri"/>
              <w:sz w:val="20"/>
              <w:szCs w:val="20"/>
            </w:rPr>
          </w:pPr>
        </w:p>
      </w:tc>
      <w:tc>
        <w:tcPr>
          <w:tcW w:w="1599" w:type="dxa"/>
          <w:noWrap/>
          <w:vAlign w:val="bottom"/>
          <w:hideMark/>
        </w:tcPr>
        <w:p w14:paraId="376C8462" w14:textId="77777777" w:rsidR="000E4313" w:rsidRDefault="000E4313">
          <w:pPr>
            <w:rPr>
              <w:rFonts w:ascii="Calibri" w:eastAsia="Calibri" w:hAnsi="Calibri"/>
              <w:sz w:val="20"/>
              <w:szCs w:val="20"/>
            </w:rPr>
          </w:pPr>
        </w:p>
      </w:tc>
      <w:tc>
        <w:tcPr>
          <w:tcW w:w="280" w:type="dxa"/>
          <w:noWrap/>
          <w:vAlign w:val="bottom"/>
          <w:hideMark/>
        </w:tcPr>
        <w:p w14:paraId="591F6B15" w14:textId="77777777" w:rsidR="000E4313" w:rsidRDefault="000E4313">
          <w:pPr>
            <w:rPr>
              <w:rFonts w:ascii="Calibri" w:eastAsia="Calibri" w:hAnsi="Calibri"/>
              <w:sz w:val="20"/>
              <w:szCs w:val="20"/>
            </w:rPr>
          </w:pPr>
        </w:p>
      </w:tc>
      <w:tc>
        <w:tcPr>
          <w:tcW w:w="280" w:type="dxa"/>
          <w:noWrap/>
          <w:vAlign w:val="bottom"/>
          <w:hideMark/>
        </w:tcPr>
        <w:p w14:paraId="255BE969" w14:textId="77777777" w:rsidR="000E4313" w:rsidRDefault="000E4313">
          <w:pPr>
            <w:rPr>
              <w:rFonts w:ascii="Calibri" w:eastAsia="Calibri" w:hAnsi="Calibri"/>
              <w:sz w:val="20"/>
              <w:szCs w:val="20"/>
            </w:rPr>
          </w:pPr>
        </w:p>
      </w:tc>
      <w:tc>
        <w:tcPr>
          <w:tcW w:w="560" w:type="dxa"/>
          <w:gridSpan w:val="2"/>
          <w:noWrap/>
          <w:vAlign w:val="bottom"/>
          <w:hideMark/>
        </w:tcPr>
        <w:p w14:paraId="52162062" w14:textId="77777777" w:rsidR="000E4313" w:rsidRDefault="000E4313">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14:paraId="35E53521" w14:textId="77777777" w:rsidR="000E4313" w:rsidRDefault="000E4313">
          <w:pPr>
            <w:rPr>
              <w:rFonts w:ascii="Calibri" w:eastAsia="Calibri" w:hAnsi="Calibri"/>
              <w:sz w:val="20"/>
              <w:szCs w:val="20"/>
            </w:rPr>
          </w:pPr>
        </w:p>
      </w:tc>
      <w:tc>
        <w:tcPr>
          <w:tcW w:w="280" w:type="dxa"/>
          <w:noWrap/>
          <w:vAlign w:val="bottom"/>
          <w:hideMark/>
        </w:tcPr>
        <w:p w14:paraId="3534118C" w14:textId="77777777" w:rsidR="000E4313" w:rsidRDefault="000E4313">
          <w:pPr>
            <w:rPr>
              <w:rFonts w:ascii="Calibri" w:eastAsia="Calibri" w:hAnsi="Calibri"/>
              <w:sz w:val="20"/>
              <w:szCs w:val="20"/>
            </w:rPr>
          </w:pPr>
        </w:p>
      </w:tc>
      <w:tc>
        <w:tcPr>
          <w:tcW w:w="280" w:type="dxa"/>
          <w:noWrap/>
          <w:vAlign w:val="bottom"/>
          <w:hideMark/>
        </w:tcPr>
        <w:p w14:paraId="29920A8B" w14:textId="77777777" w:rsidR="000E4313" w:rsidRDefault="000E4313">
          <w:pPr>
            <w:rPr>
              <w:rFonts w:ascii="Calibri" w:eastAsia="Calibri" w:hAnsi="Calibri"/>
              <w:sz w:val="20"/>
              <w:szCs w:val="20"/>
            </w:rPr>
          </w:pPr>
        </w:p>
      </w:tc>
      <w:tc>
        <w:tcPr>
          <w:tcW w:w="280" w:type="dxa"/>
          <w:noWrap/>
          <w:vAlign w:val="bottom"/>
          <w:hideMark/>
        </w:tcPr>
        <w:p w14:paraId="62AB3270" w14:textId="77777777" w:rsidR="000E4313" w:rsidRDefault="000E4313">
          <w:pPr>
            <w:rPr>
              <w:rFonts w:ascii="Calibri" w:eastAsia="Calibri" w:hAnsi="Calibri"/>
              <w:sz w:val="20"/>
              <w:szCs w:val="20"/>
            </w:rPr>
          </w:pPr>
        </w:p>
      </w:tc>
      <w:tc>
        <w:tcPr>
          <w:tcW w:w="280" w:type="dxa"/>
          <w:noWrap/>
          <w:vAlign w:val="bottom"/>
          <w:hideMark/>
        </w:tcPr>
        <w:p w14:paraId="5CBAD883" w14:textId="77777777" w:rsidR="000E4313" w:rsidRDefault="000E4313">
          <w:pPr>
            <w:rPr>
              <w:rFonts w:ascii="Calibri" w:eastAsia="Calibri" w:hAnsi="Calibri"/>
              <w:sz w:val="20"/>
              <w:szCs w:val="20"/>
            </w:rPr>
          </w:pPr>
        </w:p>
      </w:tc>
      <w:tc>
        <w:tcPr>
          <w:tcW w:w="280" w:type="dxa"/>
          <w:noWrap/>
          <w:vAlign w:val="bottom"/>
          <w:hideMark/>
        </w:tcPr>
        <w:p w14:paraId="07111407" w14:textId="77777777" w:rsidR="000E4313" w:rsidRDefault="000E4313">
          <w:pPr>
            <w:rPr>
              <w:rFonts w:ascii="Calibri" w:eastAsia="Calibri" w:hAnsi="Calibri"/>
              <w:sz w:val="20"/>
              <w:szCs w:val="20"/>
            </w:rPr>
          </w:pPr>
        </w:p>
      </w:tc>
      <w:tc>
        <w:tcPr>
          <w:tcW w:w="280" w:type="dxa"/>
          <w:noWrap/>
          <w:vAlign w:val="bottom"/>
          <w:hideMark/>
        </w:tcPr>
        <w:p w14:paraId="3539FC61" w14:textId="77777777" w:rsidR="000E4313" w:rsidRDefault="000E4313">
          <w:pPr>
            <w:rPr>
              <w:rFonts w:ascii="Calibri" w:eastAsia="Calibri" w:hAnsi="Calibri"/>
              <w:sz w:val="20"/>
              <w:szCs w:val="20"/>
            </w:rPr>
          </w:pPr>
        </w:p>
      </w:tc>
      <w:tc>
        <w:tcPr>
          <w:tcW w:w="280" w:type="dxa"/>
          <w:noWrap/>
          <w:vAlign w:val="bottom"/>
          <w:hideMark/>
        </w:tcPr>
        <w:p w14:paraId="0C93D2AF" w14:textId="77777777" w:rsidR="000E4313" w:rsidRDefault="000E4313">
          <w:pPr>
            <w:rPr>
              <w:rFonts w:ascii="Calibri" w:eastAsia="Calibri" w:hAnsi="Calibri"/>
              <w:sz w:val="20"/>
              <w:szCs w:val="20"/>
            </w:rPr>
          </w:pPr>
        </w:p>
      </w:tc>
      <w:tc>
        <w:tcPr>
          <w:tcW w:w="560" w:type="dxa"/>
          <w:gridSpan w:val="2"/>
          <w:noWrap/>
          <w:vAlign w:val="bottom"/>
          <w:hideMark/>
        </w:tcPr>
        <w:p w14:paraId="1E0634F4" w14:textId="77777777" w:rsidR="000E4313" w:rsidRDefault="000E4313">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14:paraId="6F2A4303" w14:textId="77777777" w:rsidR="000E4313" w:rsidRDefault="000E4313">
          <w:pPr>
            <w:rPr>
              <w:rFonts w:ascii="Calibri" w:eastAsia="Calibri" w:hAnsi="Calibri"/>
              <w:sz w:val="20"/>
              <w:szCs w:val="20"/>
            </w:rPr>
          </w:pPr>
        </w:p>
      </w:tc>
      <w:tc>
        <w:tcPr>
          <w:tcW w:w="280" w:type="dxa"/>
          <w:noWrap/>
          <w:vAlign w:val="bottom"/>
          <w:hideMark/>
        </w:tcPr>
        <w:p w14:paraId="4359CA24" w14:textId="77777777" w:rsidR="000E4313" w:rsidRDefault="000E4313">
          <w:pPr>
            <w:rPr>
              <w:rFonts w:ascii="Calibri" w:eastAsia="Calibri" w:hAnsi="Calibri"/>
              <w:sz w:val="20"/>
              <w:szCs w:val="20"/>
            </w:rPr>
          </w:pPr>
        </w:p>
      </w:tc>
      <w:tc>
        <w:tcPr>
          <w:tcW w:w="280" w:type="dxa"/>
          <w:noWrap/>
          <w:vAlign w:val="bottom"/>
          <w:hideMark/>
        </w:tcPr>
        <w:p w14:paraId="66ACB140" w14:textId="77777777" w:rsidR="000E4313" w:rsidRDefault="000E4313">
          <w:pPr>
            <w:rPr>
              <w:rFonts w:ascii="Calibri" w:eastAsia="Calibri" w:hAnsi="Calibri"/>
              <w:sz w:val="20"/>
              <w:szCs w:val="20"/>
            </w:rPr>
          </w:pPr>
        </w:p>
      </w:tc>
      <w:tc>
        <w:tcPr>
          <w:tcW w:w="280" w:type="dxa"/>
          <w:noWrap/>
          <w:vAlign w:val="bottom"/>
          <w:hideMark/>
        </w:tcPr>
        <w:p w14:paraId="0A18CCDA" w14:textId="77777777" w:rsidR="000E4313" w:rsidRDefault="000E4313">
          <w:pPr>
            <w:rPr>
              <w:rFonts w:ascii="Calibri" w:eastAsia="Calibri" w:hAnsi="Calibri"/>
              <w:sz w:val="20"/>
              <w:szCs w:val="20"/>
            </w:rPr>
          </w:pPr>
        </w:p>
      </w:tc>
      <w:tc>
        <w:tcPr>
          <w:tcW w:w="280" w:type="dxa"/>
          <w:noWrap/>
          <w:vAlign w:val="bottom"/>
          <w:hideMark/>
        </w:tcPr>
        <w:p w14:paraId="7477908C" w14:textId="77777777" w:rsidR="000E4313" w:rsidRDefault="000E4313">
          <w:pPr>
            <w:rPr>
              <w:rFonts w:ascii="Calibri" w:eastAsia="Calibri" w:hAnsi="Calibri"/>
              <w:sz w:val="20"/>
              <w:szCs w:val="20"/>
            </w:rPr>
          </w:pPr>
        </w:p>
      </w:tc>
      <w:tc>
        <w:tcPr>
          <w:tcW w:w="280" w:type="dxa"/>
          <w:noWrap/>
          <w:vAlign w:val="bottom"/>
          <w:hideMark/>
        </w:tcPr>
        <w:p w14:paraId="29F14465" w14:textId="77777777" w:rsidR="000E4313" w:rsidRDefault="000E4313">
          <w:pPr>
            <w:rPr>
              <w:rFonts w:ascii="Calibri" w:eastAsia="Calibri" w:hAnsi="Calibri"/>
              <w:sz w:val="20"/>
              <w:szCs w:val="20"/>
            </w:rPr>
          </w:pPr>
        </w:p>
      </w:tc>
      <w:tc>
        <w:tcPr>
          <w:tcW w:w="280" w:type="dxa"/>
          <w:noWrap/>
          <w:vAlign w:val="bottom"/>
          <w:hideMark/>
        </w:tcPr>
        <w:p w14:paraId="27D9A225" w14:textId="77777777" w:rsidR="000E4313" w:rsidRDefault="000E4313">
          <w:pPr>
            <w:rPr>
              <w:rFonts w:ascii="Calibri" w:eastAsia="Calibri" w:hAnsi="Calibri"/>
              <w:sz w:val="20"/>
              <w:szCs w:val="20"/>
            </w:rPr>
          </w:pPr>
        </w:p>
      </w:tc>
      <w:tc>
        <w:tcPr>
          <w:tcW w:w="280" w:type="dxa"/>
          <w:noWrap/>
          <w:vAlign w:val="bottom"/>
          <w:hideMark/>
        </w:tcPr>
        <w:p w14:paraId="632E3BE8" w14:textId="77777777" w:rsidR="000E4313" w:rsidRDefault="000E4313">
          <w:pPr>
            <w:rPr>
              <w:rFonts w:ascii="Calibri" w:eastAsia="Calibri" w:hAnsi="Calibri"/>
              <w:sz w:val="20"/>
              <w:szCs w:val="20"/>
            </w:rPr>
          </w:pPr>
        </w:p>
      </w:tc>
    </w:tr>
    <w:tr w:rsidR="000E4313" w14:paraId="61664CA5" w14:textId="77777777" w:rsidTr="00F62464">
      <w:trPr>
        <w:trHeight w:val="300"/>
      </w:trPr>
      <w:tc>
        <w:tcPr>
          <w:tcW w:w="280" w:type="dxa"/>
          <w:noWrap/>
          <w:vAlign w:val="bottom"/>
          <w:hideMark/>
        </w:tcPr>
        <w:p w14:paraId="1633C754" w14:textId="77777777" w:rsidR="000E4313" w:rsidRDefault="000E4313">
          <w:pPr>
            <w:rPr>
              <w:rFonts w:ascii="Calibri" w:eastAsia="Calibri" w:hAnsi="Calibri"/>
              <w:sz w:val="20"/>
              <w:szCs w:val="20"/>
            </w:rPr>
          </w:pPr>
        </w:p>
      </w:tc>
      <w:tc>
        <w:tcPr>
          <w:tcW w:w="280" w:type="dxa"/>
          <w:noWrap/>
          <w:vAlign w:val="bottom"/>
          <w:hideMark/>
        </w:tcPr>
        <w:p w14:paraId="5B729EE1" w14:textId="77777777" w:rsidR="000E4313" w:rsidRDefault="000E4313">
          <w:pPr>
            <w:rPr>
              <w:rFonts w:ascii="Calibri" w:eastAsia="Calibri" w:hAnsi="Calibri"/>
              <w:sz w:val="20"/>
              <w:szCs w:val="20"/>
            </w:rPr>
          </w:pPr>
        </w:p>
      </w:tc>
      <w:tc>
        <w:tcPr>
          <w:tcW w:w="280" w:type="dxa"/>
          <w:noWrap/>
          <w:vAlign w:val="bottom"/>
          <w:hideMark/>
        </w:tcPr>
        <w:p w14:paraId="574614E0" w14:textId="77777777" w:rsidR="000E4313" w:rsidRDefault="000E4313">
          <w:pPr>
            <w:rPr>
              <w:rFonts w:ascii="Calibri" w:eastAsia="Calibri" w:hAnsi="Calibri"/>
              <w:sz w:val="20"/>
              <w:szCs w:val="20"/>
            </w:rPr>
          </w:pPr>
        </w:p>
      </w:tc>
      <w:tc>
        <w:tcPr>
          <w:tcW w:w="560" w:type="dxa"/>
          <w:noWrap/>
          <w:vAlign w:val="bottom"/>
          <w:hideMark/>
        </w:tcPr>
        <w:p w14:paraId="369BA7DF" w14:textId="77777777" w:rsidR="000E4313" w:rsidRDefault="000E4313">
          <w:pPr>
            <w:rPr>
              <w:rFonts w:ascii="Calibri" w:eastAsia="Calibri" w:hAnsi="Calibri"/>
              <w:sz w:val="20"/>
              <w:szCs w:val="20"/>
            </w:rPr>
          </w:pPr>
        </w:p>
      </w:tc>
      <w:tc>
        <w:tcPr>
          <w:tcW w:w="280" w:type="dxa"/>
          <w:noWrap/>
          <w:vAlign w:val="bottom"/>
          <w:hideMark/>
        </w:tcPr>
        <w:p w14:paraId="0C83EF54" w14:textId="77777777" w:rsidR="000E4313" w:rsidRDefault="000E4313">
          <w:pPr>
            <w:rPr>
              <w:rFonts w:ascii="Calibri" w:eastAsia="Calibri" w:hAnsi="Calibri"/>
              <w:sz w:val="20"/>
              <w:szCs w:val="20"/>
            </w:rPr>
          </w:pPr>
        </w:p>
      </w:tc>
      <w:tc>
        <w:tcPr>
          <w:tcW w:w="280" w:type="dxa"/>
          <w:noWrap/>
          <w:vAlign w:val="bottom"/>
          <w:hideMark/>
        </w:tcPr>
        <w:p w14:paraId="3C8130C6" w14:textId="77777777" w:rsidR="000E4313" w:rsidRDefault="000E4313">
          <w:pPr>
            <w:rPr>
              <w:rFonts w:ascii="Calibri" w:eastAsia="Calibri" w:hAnsi="Calibri"/>
              <w:sz w:val="20"/>
              <w:szCs w:val="20"/>
            </w:rPr>
          </w:pPr>
        </w:p>
      </w:tc>
      <w:tc>
        <w:tcPr>
          <w:tcW w:w="1599" w:type="dxa"/>
          <w:noWrap/>
          <w:vAlign w:val="bottom"/>
          <w:hideMark/>
        </w:tcPr>
        <w:p w14:paraId="4338EBCE" w14:textId="77777777" w:rsidR="000E4313" w:rsidRDefault="000E4313">
          <w:pPr>
            <w:rPr>
              <w:rFonts w:ascii="Calibri" w:eastAsia="Calibri" w:hAnsi="Calibri"/>
              <w:sz w:val="20"/>
              <w:szCs w:val="20"/>
            </w:rPr>
          </w:pPr>
        </w:p>
      </w:tc>
      <w:tc>
        <w:tcPr>
          <w:tcW w:w="280" w:type="dxa"/>
          <w:noWrap/>
          <w:vAlign w:val="bottom"/>
          <w:hideMark/>
        </w:tcPr>
        <w:p w14:paraId="79BB096F" w14:textId="77777777" w:rsidR="000E4313" w:rsidRDefault="000E4313">
          <w:pPr>
            <w:rPr>
              <w:rFonts w:ascii="Calibri" w:eastAsia="Calibri" w:hAnsi="Calibri"/>
              <w:sz w:val="20"/>
              <w:szCs w:val="20"/>
            </w:rPr>
          </w:pPr>
        </w:p>
      </w:tc>
      <w:tc>
        <w:tcPr>
          <w:tcW w:w="280" w:type="dxa"/>
          <w:noWrap/>
          <w:vAlign w:val="bottom"/>
          <w:hideMark/>
        </w:tcPr>
        <w:p w14:paraId="1765F218" w14:textId="77777777" w:rsidR="000E4313" w:rsidRDefault="000E4313">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3D05457B" w14:textId="77777777" w:rsidR="000E4313" w:rsidRDefault="000E4313">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14:paraId="0E475375" w14:textId="77777777" w:rsidR="000E4313" w:rsidRDefault="000E4313">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14:paraId="615965D3" w14:textId="77777777" w:rsidR="000E4313" w:rsidRDefault="000E4313">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14:paraId="3DA443F1" w14:textId="77777777" w:rsidR="000E4313" w:rsidRDefault="000E4313">
          <w:pPr>
            <w:rPr>
              <w:rFonts w:ascii="Calibri" w:hAnsi="Calibri"/>
              <w:color w:val="000000"/>
              <w:sz w:val="22"/>
              <w:szCs w:val="22"/>
            </w:rPr>
          </w:pPr>
          <w:r>
            <w:rPr>
              <w:rFonts w:ascii="Calibri" w:hAnsi="Calibri"/>
              <w:color w:val="000000"/>
              <w:sz w:val="22"/>
              <w:szCs w:val="22"/>
            </w:rPr>
            <w:t>3 </w:t>
          </w:r>
        </w:p>
      </w:tc>
      <w:tc>
        <w:tcPr>
          <w:tcW w:w="280" w:type="dxa"/>
          <w:tcBorders>
            <w:top w:val="single" w:sz="4" w:space="0" w:color="auto"/>
            <w:left w:val="nil"/>
            <w:bottom w:val="single" w:sz="4" w:space="0" w:color="auto"/>
            <w:right w:val="single" w:sz="4" w:space="0" w:color="auto"/>
          </w:tcBorders>
          <w:noWrap/>
          <w:vAlign w:val="bottom"/>
          <w:hideMark/>
        </w:tcPr>
        <w:p w14:paraId="61CF4ACB" w14:textId="77777777" w:rsidR="000E4313" w:rsidRDefault="000E4313">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14:paraId="68752A35" w14:textId="77777777" w:rsidR="000E4313" w:rsidRDefault="000E4313">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14:paraId="71E112A3" w14:textId="77777777" w:rsidR="000E4313" w:rsidRDefault="000E4313">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14:paraId="6294D9D2" w14:textId="77777777" w:rsidR="000E4313" w:rsidRDefault="000E4313">
          <w:pPr>
            <w:rPr>
              <w:rFonts w:ascii="Calibri" w:hAnsi="Calibri"/>
              <w:color w:val="000000"/>
              <w:sz w:val="22"/>
              <w:szCs w:val="22"/>
            </w:rPr>
          </w:pPr>
          <w:r>
            <w:rPr>
              <w:rFonts w:ascii="Calibri" w:hAnsi="Calibri"/>
              <w:color w:val="000000"/>
              <w:sz w:val="22"/>
              <w:szCs w:val="22"/>
            </w:rPr>
            <w:t>6 </w:t>
          </w:r>
        </w:p>
      </w:tc>
      <w:tc>
        <w:tcPr>
          <w:tcW w:w="280" w:type="dxa"/>
          <w:noWrap/>
          <w:vAlign w:val="bottom"/>
          <w:hideMark/>
        </w:tcPr>
        <w:p w14:paraId="037528A1" w14:textId="77777777" w:rsidR="000E4313" w:rsidRDefault="000E4313">
          <w:pPr>
            <w:rPr>
              <w:rFonts w:ascii="Calibri" w:eastAsia="Calibri" w:hAnsi="Calibri"/>
              <w:sz w:val="20"/>
              <w:szCs w:val="20"/>
            </w:rPr>
          </w:pPr>
        </w:p>
      </w:tc>
      <w:tc>
        <w:tcPr>
          <w:tcW w:w="280" w:type="dxa"/>
          <w:noWrap/>
          <w:vAlign w:val="bottom"/>
          <w:hideMark/>
        </w:tcPr>
        <w:p w14:paraId="40A46C13" w14:textId="77777777" w:rsidR="000E4313" w:rsidRDefault="000E4313">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ED2E898" w14:textId="77777777" w:rsidR="000E4313" w:rsidRDefault="000E4313">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14:paraId="7C320B4C" w14:textId="77777777" w:rsidR="000E4313" w:rsidRDefault="000E4313">
          <w:pPr>
            <w:rPr>
              <w:rFonts w:ascii="Calibri" w:hAnsi="Calibri"/>
              <w:color w:val="000000"/>
              <w:sz w:val="22"/>
              <w:szCs w:val="22"/>
            </w:rPr>
          </w:pPr>
          <w:r>
            <w:rPr>
              <w:rFonts w:ascii="Calibri" w:hAnsi="Calibri"/>
              <w:color w:val="000000"/>
              <w:sz w:val="22"/>
              <w:szCs w:val="22"/>
            </w:rPr>
            <w:t>0 </w:t>
          </w:r>
        </w:p>
      </w:tc>
      <w:tc>
        <w:tcPr>
          <w:tcW w:w="280" w:type="dxa"/>
          <w:tcBorders>
            <w:top w:val="single" w:sz="4" w:space="0" w:color="auto"/>
            <w:left w:val="nil"/>
            <w:bottom w:val="single" w:sz="4" w:space="0" w:color="auto"/>
            <w:right w:val="single" w:sz="4" w:space="0" w:color="auto"/>
          </w:tcBorders>
          <w:noWrap/>
          <w:vAlign w:val="bottom"/>
          <w:hideMark/>
        </w:tcPr>
        <w:p w14:paraId="26E85B05" w14:textId="77777777" w:rsidR="000E4313" w:rsidRDefault="000E4313">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14:paraId="3AF8A4C3" w14:textId="77777777" w:rsidR="000E4313" w:rsidRDefault="000E4313">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14:paraId="6FD58D6D" w14:textId="77777777" w:rsidR="000E4313" w:rsidRDefault="000E4313">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14:paraId="6E9F7E77" w14:textId="77777777" w:rsidR="000E4313" w:rsidRDefault="000E4313">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14:paraId="77C37C69" w14:textId="77777777" w:rsidR="000E4313" w:rsidRDefault="000E4313">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14:paraId="2188B89D" w14:textId="77777777" w:rsidR="000E4313" w:rsidRDefault="000E4313">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14:paraId="151F2B3D" w14:textId="77777777" w:rsidR="000E4313" w:rsidRDefault="000E4313">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14:paraId="67CA9295" w14:textId="77777777" w:rsidR="000E4313" w:rsidRDefault="000E4313">
          <w:pPr>
            <w:rPr>
              <w:rFonts w:ascii="Calibri" w:hAnsi="Calibri"/>
              <w:color w:val="000000"/>
              <w:sz w:val="22"/>
              <w:szCs w:val="22"/>
            </w:rPr>
          </w:pPr>
          <w:r>
            <w:rPr>
              <w:rFonts w:ascii="Calibri" w:hAnsi="Calibri"/>
              <w:color w:val="000000"/>
              <w:sz w:val="22"/>
              <w:szCs w:val="22"/>
            </w:rPr>
            <w:t> 4</w:t>
          </w:r>
        </w:p>
      </w:tc>
    </w:tr>
  </w:tbl>
  <w:p w14:paraId="2C975313" w14:textId="77777777" w:rsidR="000E4313" w:rsidRDefault="000E431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30102855">
    <w:abstractNumId w:val="40"/>
  </w:num>
  <w:num w:numId="2" w16cid:durableId="1567033375">
    <w:abstractNumId w:val="46"/>
  </w:num>
  <w:num w:numId="3" w16cid:durableId="2079472011">
    <w:abstractNumId w:val="18"/>
  </w:num>
  <w:num w:numId="4" w16cid:durableId="1210875334">
    <w:abstractNumId w:val="21"/>
  </w:num>
  <w:num w:numId="5" w16cid:durableId="1297956575">
    <w:abstractNumId w:val="36"/>
  </w:num>
  <w:num w:numId="6" w16cid:durableId="499664206">
    <w:abstractNumId w:val="1"/>
  </w:num>
  <w:num w:numId="7" w16cid:durableId="1295133405">
    <w:abstractNumId w:val="15"/>
  </w:num>
  <w:num w:numId="8" w16cid:durableId="1305701374">
    <w:abstractNumId w:val="16"/>
  </w:num>
  <w:num w:numId="9" w16cid:durableId="1558664152">
    <w:abstractNumId w:val="19"/>
  </w:num>
  <w:num w:numId="10" w16cid:durableId="1665663405">
    <w:abstractNumId w:val="29"/>
  </w:num>
  <w:num w:numId="11" w16cid:durableId="109280419">
    <w:abstractNumId w:val="41"/>
  </w:num>
  <w:num w:numId="12" w16cid:durableId="1446191326">
    <w:abstractNumId w:val="20"/>
  </w:num>
  <w:num w:numId="13" w16cid:durableId="1352103146">
    <w:abstractNumId w:val="8"/>
  </w:num>
  <w:num w:numId="14" w16cid:durableId="1428846574">
    <w:abstractNumId w:val="11"/>
  </w:num>
  <w:num w:numId="15" w16cid:durableId="1115756900">
    <w:abstractNumId w:val="0"/>
  </w:num>
  <w:num w:numId="16" w16cid:durableId="1037464518">
    <w:abstractNumId w:val="33"/>
  </w:num>
  <w:num w:numId="17" w16cid:durableId="1204319681">
    <w:abstractNumId w:val="22"/>
  </w:num>
  <w:num w:numId="18" w16cid:durableId="199707412">
    <w:abstractNumId w:val="4"/>
  </w:num>
  <w:num w:numId="19" w16cid:durableId="389813994">
    <w:abstractNumId w:val="12"/>
  </w:num>
  <w:num w:numId="20" w16cid:durableId="931546242">
    <w:abstractNumId w:val="10"/>
  </w:num>
  <w:num w:numId="21" w16cid:durableId="2050765453">
    <w:abstractNumId w:val="34"/>
  </w:num>
  <w:num w:numId="22" w16cid:durableId="1708873912">
    <w:abstractNumId w:val="9"/>
  </w:num>
  <w:num w:numId="23" w16cid:durableId="2112626266">
    <w:abstractNumId w:val="17"/>
  </w:num>
  <w:num w:numId="24" w16cid:durableId="484975629">
    <w:abstractNumId w:val="3"/>
  </w:num>
  <w:num w:numId="25" w16cid:durableId="254674630">
    <w:abstractNumId w:val="37"/>
  </w:num>
  <w:num w:numId="26" w16cid:durableId="945313878">
    <w:abstractNumId w:val="27"/>
  </w:num>
  <w:num w:numId="27" w16cid:durableId="32312545">
    <w:abstractNumId w:val="28"/>
  </w:num>
  <w:num w:numId="28" w16cid:durableId="1734546035">
    <w:abstractNumId w:val="23"/>
  </w:num>
  <w:num w:numId="29" w16cid:durableId="1396507192">
    <w:abstractNumId w:val="42"/>
  </w:num>
  <w:num w:numId="30" w16cid:durableId="1433894022">
    <w:abstractNumId w:val="14"/>
  </w:num>
  <w:num w:numId="31" w16cid:durableId="1991639810">
    <w:abstractNumId w:val="44"/>
  </w:num>
  <w:num w:numId="32" w16cid:durableId="738290999">
    <w:abstractNumId w:val="45"/>
  </w:num>
  <w:num w:numId="33" w16cid:durableId="703796214">
    <w:abstractNumId w:val="39"/>
  </w:num>
  <w:num w:numId="34" w16cid:durableId="702435651">
    <w:abstractNumId w:val="38"/>
  </w:num>
  <w:num w:numId="35" w16cid:durableId="691879879">
    <w:abstractNumId w:val="30"/>
  </w:num>
  <w:num w:numId="36" w16cid:durableId="1797865390">
    <w:abstractNumId w:val="6"/>
  </w:num>
  <w:num w:numId="37" w16cid:durableId="72705713">
    <w:abstractNumId w:val="13"/>
  </w:num>
  <w:num w:numId="38" w16cid:durableId="720594523">
    <w:abstractNumId w:val="35"/>
  </w:num>
  <w:num w:numId="39" w16cid:durableId="1871069696">
    <w:abstractNumId w:val="24"/>
  </w:num>
  <w:num w:numId="40" w16cid:durableId="430399262">
    <w:abstractNumId w:val="5"/>
  </w:num>
  <w:num w:numId="41" w16cid:durableId="1496218652">
    <w:abstractNumId w:val="25"/>
  </w:num>
  <w:num w:numId="42" w16cid:durableId="1379665321">
    <w:abstractNumId w:val="43"/>
  </w:num>
  <w:num w:numId="43" w16cid:durableId="1108895358">
    <w:abstractNumId w:val="32"/>
  </w:num>
  <w:num w:numId="44" w16cid:durableId="1468666845">
    <w:abstractNumId w:val="31"/>
  </w:num>
  <w:num w:numId="45" w16cid:durableId="1225026325">
    <w:abstractNumId w:val="26"/>
  </w:num>
  <w:num w:numId="46" w16cid:durableId="1828403626">
    <w:abstractNumId w:val="7"/>
  </w:num>
  <w:num w:numId="47" w16cid:durableId="928928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272"/>
    <w:rsid w:val="0000161E"/>
    <w:rsid w:val="00003A88"/>
    <w:rsid w:val="000071C8"/>
    <w:rsid w:val="00014F3E"/>
    <w:rsid w:val="00022E80"/>
    <w:rsid w:val="000365F6"/>
    <w:rsid w:val="00054A83"/>
    <w:rsid w:val="00057EB2"/>
    <w:rsid w:val="000850C4"/>
    <w:rsid w:val="000907B2"/>
    <w:rsid w:val="000B370A"/>
    <w:rsid w:val="000C75CE"/>
    <w:rsid w:val="000E4313"/>
    <w:rsid w:val="000E4E96"/>
    <w:rsid w:val="00101AFC"/>
    <w:rsid w:val="00102F2F"/>
    <w:rsid w:val="00107BCD"/>
    <w:rsid w:val="00113EC1"/>
    <w:rsid w:val="001153FA"/>
    <w:rsid w:val="00120C7C"/>
    <w:rsid w:val="00123609"/>
    <w:rsid w:val="001259E6"/>
    <w:rsid w:val="00142A3C"/>
    <w:rsid w:val="00170C7F"/>
    <w:rsid w:val="001730A0"/>
    <w:rsid w:val="00173540"/>
    <w:rsid w:val="00173D8F"/>
    <w:rsid w:val="001B5167"/>
    <w:rsid w:val="001D5285"/>
    <w:rsid w:val="001E4409"/>
    <w:rsid w:val="001E7ED6"/>
    <w:rsid w:val="001F169E"/>
    <w:rsid w:val="00245286"/>
    <w:rsid w:val="0025119F"/>
    <w:rsid w:val="002803EE"/>
    <w:rsid w:val="002B7766"/>
    <w:rsid w:val="002C3F89"/>
    <w:rsid w:val="002D306D"/>
    <w:rsid w:val="002D5A0A"/>
    <w:rsid w:val="00300D66"/>
    <w:rsid w:val="00332EFB"/>
    <w:rsid w:val="0033624F"/>
    <w:rsid w:val="0035065E"/>
    <w:rsid w:val="00351B1B"/>
    <w:rsid w:val="003540C3"/>
    <w:rsid w:val="003732C0"/>
    <w:rsid w:val="003971EB"/>
    <w:rsid w:val="003A5F0A"/>
    <w:rsid w:val="003B2828"/>
    <w:rsid w:val="003B7BC4"/>
    <w:rsid w:val="003F590C"/>
    <w:rsid w:val="003F62E1"/>
    <w:rsid w:val="003F7866"/>
    <w:rsid w:val="004040E8"/>
    <w:rsid w:val="00405E67"/>
    <w:rsid w:val="00452840"/>
    <w:rsid w:val="00462239"/>
    <w:rsid w:val="004773E0"/>
    <w:rsid w:val="00482ED8"/>
    <w:rsid w:val="004A221E"/>
    <w:rsid w:val="004C1051"/>
    <w:rsid w:val="004D305E"/>
    <w:rsid w:val="004E32BE"/>
    <w:rsid w:val="004F1961"/>
    <w:rsid w:val="0050045E"/>
    <w:rsid w:val="00501ABD"/>
    <w:rsid w:val="0050631E"/>
    <w:rsid w:val="00510F9A"/>
    <w:rsid w:val="00514B8E"/>
    <w:rsid w:val="00515950"/>
    <w:rsid w:val="00542DA0"/>
    <w:rsid w:val="005573AD"/>
    <w:rsid w:val="0057048F"/>
    <w:rsid w:val="005736DE"/>
    <w:rsid w:val="0059582E"/>
    <w:rsid w:val="00596C51"/>
    <w:rsid w:val="005B0941"/>
    <w:rsid w:val="005C2FA3"/>
    <w:rsid w:val="005D33BB"/>
    <w:rsid w:val="005E1C42"/>
    <w:rsid w:val="005F06FA"/>
    <w:rsid w:val="005F3464"/>
    <w:rsid w:val="00603DDC"/>
    <w:rsid w:val="00605070"/>
    <w:rsid w:val="00622DBA"/>
    <w:rsid w:val="006325A8"/>
    <w:rsid w:val="006559E0"/>
    <w:rsid w:val="00660D20"/>
    <w:rsid w:val="00665CE7"/>
    <w:rsid w:val="00670EDE"/>
    <w:rsid w:val="006777B8"/>
    <w:rsid w:val="0068010B"/>
    <w:rsid w:val="0068055C"/>
    <w:rsid w:val="00683134"/>
    <w:rsid w:val="00684968"/>
    <w:rsid w:val="00685729"/>
    <w:rsid w:val="006A2EB5"/>
    <w:rsid w:val="006B0B32"/>
    <w:rsid w:val="006B3D2E"/>
    <w:rsid w:val="006B6665"/>
    <w:rsid w:val="006D4299"/>
    <w:rsid w:val="006F4272"/>
    <w:rsid w:val="00700D94"/>
    <w:rsid w:val="00704D75"/>
    <w:rsid w:val="00755273"/>
    <w:rsid w:val="00762909"/>
    <w:rsid w:val="00776795"/>
    <w:rsid w:val="0078437D"/>
    <w:rsid w:val="007B1ACA"/>
    <w:rsid w:val="007B60D0"/>
    <w:rsid w:val="007C6778"/>
    <w:rsid w:val="00811AD6"/>
    <w:rsid w:val="00814D04"/>
    <w:rsid w:val="00821E70"/>
    <w:rsid w:val="008245D6"/>
    <w:rsid w:val="00832F2E"/>
    <w:rsid w:val="00833265"/>
    <w:rsid w:val="00836E25"/>
    <w:rsid w:val="008376CE"/>
    <w:rsid w:val="00884D7E"/>
    <w:rsid w:val="0089216A"/>
    <w:rsid w:val="00895D13"/>
    <w:rsid w:val="00917D95"/>
    <w:rsid w:val="00933369"/>
    <w:rsid w:val="009363A7"/>
    <w:rsid w:val="00964849"/>
    <w:rsid w:val="00977EBE"/>
    <w:rsid w:val="00987871"/>
    <w:rsid w:val="00992E7B"/>
    <w:rsid w:val="00997912"/>
    <w:rsid w:val="009A2569"/>
    <w:rsid w:val="009B3F94"/>
    <w:rsid w:val="009B7753"/>
    <w:rsid w:val="009D0544"/>
    <w:rsid w:val="009D48BB"/>
    <w:rsid w:val="009E042D"/>
    <w:rsid w:val="009E40CD"/>
    <w:rsid w:val="00A23187"/>
    <w:rsid w:val="00A24DEB"/>
    <w:rsid w:val="00A326ED"/>
    <w:rsid w:val="00A32C7E"/>
    <w:rsid w:val="00A33649"/>
    <w:rsid w:val="00A4537E"/>
    <w:rsid w:val="00A54647"/>
    <w:rsid w:val="00A93667"/>
    <w:rsid w:val="00AA11CE"/>
    <w:rsid w:val="00AA4D36"/>
    <w:rsid w:val="00AA52BA"/>
    <w:rsid w:val="00AD25F3"/>
    <w:rsid w:val="00AD5A9D"/>
    <w:rsid w:val="00AE392C"/>
    <w:rsid w:val="00B22369"/>
    <w:rsid w:val="00B65FD5"/>
    <w:rsid w:val="00B722F4"/>
    <w:rsid w:val="00B7381E"/>
    <w:rsid w:val="00B80C6E"/>
    <w:rsid w:val="00B87561"/>
    <w:rsid w:val="00B906A2"/>
    <w:rsid w:val="00B930E3"/>
    <w:rsid w:val="00BA4F4F"/>
    <w:rsid w:val="00BB39F8"/>
    <w:rsid w:val="00BC4229"/>
    <w:rsid w:val="00BD2358"/>
    <w:rsid w:val="00BF5CB4"/>
    <w:rsid w:val="00C05F03"/>
    <w:rsid w:val="00C2335B"/>
    <w:rsid w:val="00C43B71"/>
    <w:rsid w:val="00C51E8A"/>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53431"/>
    <w:rsid w:val="00D70B9A"/>
    <w:rsid w:val="00D827F5"/>
    <w:rsid w:val="00D944DE"/>
    <w:rsid w:val="00D97281"/>
    <w:rsid w:val="00DB1362"/>
    <w:rsid w:val="00DB69CD"/>
    <w:rsid w:val="00DD524E"/>
    <w:rsid w:val="00DD77AA"/>
    <w:rsid w:val="00DE406A"/>
    <w:rsid w:val="00E1011F"/>
    <w:rsid w:val="00E22DAD"/>
    <w:rsid w:val="00E27292"/>
    <w:rsid w:val="00E4223A"/>
    <w:rsid w:val="00E52658"/>
    <w:rsid w:val="00E56B12"/>
    <w:rsid w:val="00E84042"/>
    <w:rsid w:val="00E92B80"/>
    <w:rsid w:val="00E94513"/>
    <w:rsid w:val="00EA45A6"/>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8F355E"/>
  <w15:docId w15:val="{D362A25A-2FD7-4C67-8ED1-51E9C685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character" w:customStyle="1" w:styleId="ra">
    <w:name w:val="ra"/>
    <w:basedOn w:val="Predvolenpsmoodseku"/>
    <w:rsid w:val="00B722F4"/>
  </w:style>
  <w:style w:type="character" w:customStyle="1" w:styleId="tl">
    <w:name w:val="tl"/>
    <w:basedOn w:val="Predvolenpsmoodseku"/>
    <w:rsid w:val="00B72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98</TotalTime>
  <Pages>32</Pages>
  <Words>10948</Words>
  <Characters>62404</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Branislav Hrvol</cp:lastModifiedBy>
  <cp:revision>15</cp:revision>
  <cp:lastPrinted>2012-02-28T15:09:00Z</cp:lastPrinted>
  <dcterms:created xsi:type="dcterms:W3CDTF">2021-05-31T07:59:00Z</dcterms:created>
  <dcterms:modified xsi:type="dcterms:W3CDTF">2022-06-10T06:46:00Z</dcterms:modified>
</cp:coreProperties>
</file>