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2A2ED4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2A2ED4">
              <w:rPr>
                <w:rFonts w:cs="Times New Roman"/>
                <w:sz w:val="22"/>
                <w:szCs w:val="22"/>
                <w:lang w:val="sk-SK"/>
              </w:rPr>
              <w:t xml:space="preserve"> 50 497 448</w:t>
            </w: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59" w:type="dxa"/>
          </w:tcPr>
          <w:p w:rsidR="002150B1" w:rsidRPr="00BB56E9" w:rsidRDefault="002150B1" w:rsidP="002A2ED4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BA330D">
              <w:rPr>
                <w:rFonts w:cs="Times New Roman"/>
                <w:sz w:val="22"/>
                <w:szCs w:val="22"/>
                <w:lang w:val="sk-SK"/>
              </w:rPr>
              <w:t>2</w:t>
            </w:r>
            <w:r w:rsidR="002A2ED4">
              <w:rPr>
                <w:rFonts w:cs="Times New Roman"/>
                <w:sz w:val="22"/>
                <w:szCs w:val="22"/>
                <w:lang w:val="sk-SK"/>
              </w:rPr>
              <w:t>120363905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B333B" w:rsidRDefault="005507BD" w:rsidP="002A2ED4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2A2ED4">
        <w:rPr>
          <w:rFonts w:cs="Times New Roman"/>
          <w:b/>
          <w:sz w:val="22"/>
          <w:szCs w:val="22"/>
          <w:lang w:val="sk-SK"/>
        </w:rPr>
        <w:t xml:space="preserve">MMM </w:t>
      </w:r>
      <w:r w:rsidR="00AE53C2">
        <w:rPr>
          <w:rFonts w:cs="Times New Roman"/>
          <w:b/>
          <w:sz w:val="22"/>
          <w:szCs w:val="22"/>
          <w:lang w:val="sk-SK"/>
        </w:rPr>
        <w:t xml:space="preserve"> </w:t>
      </w:r>
      <w:r w:rsidR="002A2ED4">
        <w:rPr>
          <w:rFonts w:cs="Times New Roman"/>
          <w:b/>
          <w:sz w:val="22"/>
          <w:szCs w:val="22"/>
          <w:lang w:val="sk-SK"/>
        </w:rPr>
        <w:t>PERSONALE, s.r.o. so sídlom</w:t>
      </w:r>
    </w:p>
    <w:p w:rsidR="002A2ED4" w:rsidRDefault="002A2ED4" w:rsidP="002A2ED4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  <w:t>Mierová 2190/42, 089 01 Svidník</w:t>
      </w:r>
    </w:p>
    <w:p w:rsidR="00DB333B" w:rsidRDefault="00DB333B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BA330D" w:rsidRDefault="00BA330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 </w:t>
      </w:r>
      <w:r w:rsidR="008E344E">
        <w:rPr>
          <w:rFonts w:cs="Times New Roman"/>
          <w:sz w:val="22"/>
          <w:szCs w:val="22"/>
          <w:lang w:val="sk-SK"/>
        </w:rPr>
        <w:t>43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51E" w:rsidRDefault="00D8351E" w:rsidP="00D6751B">
      <w:r>
        <w:separator/>
      </w:r>
    </w:p>
  </w:endnote>
  <w:endnote w:type="continuationSeparator" w:id="1">
    <w:p w:rsidR="00D8351E" w:rsidRDefault="00D8351E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51E" w:rsidRDefault="00D8351E" w:rsidP="00D6751B">
      <w:r w:rsidRPr="00D6751B">
        <w:rPr>
          <w:color w:val="000000"/>
        </w:rPr>
        <w:separator/>
      </w:r>
    </w:p>
  </w:footnote>
  <w:footnote w:type="continuationSeparator" w:id="1">
    <w:p w:rsidR="00D8351E" w:rsidRDefault="00D8351E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197A0A"/>
    <w:rsid w:val="002150B1"/>
    <w:rsid w:val="00234F90"/>
    <w:rsid w:val="00254EE1"/>
    <w:rsid w:val="00290444"/>
    <w:rsid w:val="002951A8"/>
    <w:rsid w:val="002A2ED4"/>
    <w:rsid w:val="00300F9D"/>
    <w:rsid w:val="00302AA1"/>
    <w:rsid w:val="0040134F"/>
    <w:rsid w:val="004C23E6"/>
    <w:rsid w:val="004C2EB0"/>
    <w:rsid w:val="004F096E"/>
    <w:rsid w:val="005507BD"/>
    <w:rsid w:val="005804AD"/>
    <w:rsid w:val="00607B05"/>
    <w:rsid w:val="006C1329"/>
    <w:rsid w:val="008A064D"/>
    <w:rsid w:val="008E344E"/>
    <w:rsid w:val="00906C20"/>
    <w:rsid w:val="009B520F"/>
    <w:rsid w:val="00A03610"/>
    <w:rsid w:val="00A04276"/>
    <w:rsid w:val="00A56307"/>
    <w:rsid w:val="00AE53C2"/>
    <w:rsid w:val="00B8770A"/>
    <w:rsid w:val="00BA330D"/>
    <w:rsid w:val="00BB56E9"/>
    <w:rsid w:val="00C511F0"/>
    <w:rsid w:val="00C74BB7"/>
    <w:rsid w:val="00D6751B"/>
    <w:rsid w:val="00D8351E"/>
    <w:rsid w:val="00D97771"/>
    <w:rsid w:val="00DB333B"/>
    <w:rsid w:val="00DF4A6A"/>
    <w:rsid w:val="00E10D41"/>
    <w:rsid w:val="00FE17BC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AFD8CE-2B24-414B-9123-1AAC7524E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2022-03-25T07:01:00Z</dcterms:created>
  <dcterms:modified xsi:type="dcterms:W3CDTF">2022-03-25T07:01:00Z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