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Reštaurácia,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Osobné motorové vozidlo,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1022</Words>
  <Characters>6229</Characters>
  <CharactersWithSpaces>7253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2022-06-17T17:09:00Z</dcterms:created>
  <dc:creator>maria</dc:creator>
  <dc:description/>
  <cp:keywords/>
  <dc:language>sk-SK</dc:language>
  <cp:lastModifiedBy/>
  <cp:lastPrinted>2015-03-15T13:57:00Z</cp:lastPrinted>
  <dcterms:modified xsi:type="dcterms:W3CDTF">2022-06-22T07:04:47Z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