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  mikro účtovnej závierke za rok 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Rondo Prešov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51450721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Reštaurácia, rovnomerné odpisy, 40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Architektonická štúdia, rovnomerné odpisy, 2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Osobné motorové vozidlo, rovnomerné odpisy, 4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ÚJ neúčtovala o chybách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ÚJ účtovala o nákladoch a výnosoch len zo svojej ekonomickej činnosti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28 kmeňových akcíí, menovitá hodnota jednej akcie 1.000,-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45256063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2022922440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3</TotalTime>
  <Application>LibreOffice/6.0.3.2$Windows_x86 LibreOffice_project/8f48d515416608e3a835360314dac7e47fd0b821</Application>
  <Pages>3</Pages>
  <Words>1022</Words>
  <Characters>6229</Characters>
  <CharactersWithSpaces>7253</CharactersWithSpaces>
  <Paragraphs>78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2022-06-17T17:09:00Z</dcterms:created>
  <dc:creator>maria</dc:creator>
  <dc:description/>
  <cp:keywords/>
  <dc:language>sk-SK</dc:language>
  <cp:lastModifiedBy/>
  <cp:lastPrinted>2015-03-15T13:57:00Z</cp:lastPrinted>
  <dcterms:modified xsi:type="dcterms:W3CDTF">2022-06-22T07:04:47Z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