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229" w:type="pct"/>
        <w:tblLayout w:type="fixed"/>
        <w:tblCellMar>
          <w:left w:w="70" w:type="dxa"/>
          <w:right w:w="70" w:type="dxa"/>
        </w:tblCellMar>
        <w:tblLook w:val="00A0"/>
      </w:tblPr>
      <w:tblGrid>
        <w:gridCol w:w="294"/>
        <w:gridCol w:w="281"/>
        <w:gridCol w:w="333"/>
        <w:gridCol w:w="227"/>
        <w:gridCol w:w="267"/>
        <w:gridCol w:w="230"/>
        <w:gridCol w:w="247"/>
        <w:gridCol w:w="236"/>
        <w:gridCol w:w="249"/>
        <w:gridCol w:w="274"/>
        <w:gridCol w:w="278"/>
        <w:gridCol w:w="245"/>
        <w:gridCol w:w="242"/>
        <w:gridCol w:w="267"/>
        <w:gridCol w:w="230"/>
        <w:gridCol w:w="295"/>
        <w:gridCol w:w="234"/>
        <w:gridCol w:w="203"/>
        <w:gridCol w:w="29"/>
        <w:gridCol w:w="236"/>
        <w:gridCol w:w="347"/>
        <w:gridCol w:w="213"/>
        <w:gridCol w:w="245"/>
        <w:gridCol w:w="29"/>
        <w:gridCol w:w="284"/>
        <w:gridCol w:w="219"/>
        <w:gridCol w:w="109"/>
        <w:gridCol w:w="102"/>
        <w:gridCol w:w="173"/>
        <w:gridCol w:w="61"/>
        <w:gridCol w:w="261"/>
        <w:gridCol w:w="8"/>
        <w:gridCol w:w="59"/>
        <w:gridCol w:w="130"/>
        <w:gridCol w:w="77"/>
        <w:gridCol w:w="190"/>
        <w:gridCol w:w="98"/>
        <w:gridCol w:w="180"/>
        <w:gridCol w:w="79"/>
        <w:gridCol w:w="69"/>
        <w:gridCol w:w="119"/>
        <w:gridCol w:w="65"/>
        <w:gridCol w:w="77"/>
        <w:gridCol w:w="105"/>
        <w:gridCol w:w="67"/>
        <w:gridCol w:w="77"/>
        <w:gridCol w:w="105"/>
        <w:gridCol w:w="75"/>
        <w:gridCol w:w="71"/>
        <w:gridCol w:w="111"/>
        <w:gridCol w:w="59"/>
        <w:gridCol w:w="98"/>
        <w:gridCol w:w="79"/>
        <w:gridCol w:w="176"/>
        <w:gridCol w:w="10"/>
        <w:gridCol w:w="165"/>
        <w:gridCol w:w="71"/>
        <w:gridCol w:w="19"/>
        <w:gridCol w:w="10"/>
        <w:gridCol w:w="38"/>
        <w:gridCol w:w="25"/>
        <w:gridCol w:w="135"/>
      </w:tblGrid>
      <w:tr w:rsidR="000B180B" w:rsidRPr="00B01BA7" w:rsidTr="009B0536">
        <w:trPr>
          <w:gridAfter w:val="6"/>
          <w:wAfter w:w="156" w:type="pct"/>
          <w:trHeight w:hRule="exact" w:val="284"/>
        </w:trPr>
        <w:tc>
          <w:tcPr>
            <w:tcW w:w="2847" w:type="pct"/>
            <w:gridSpan w:val="2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3"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8"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2" w:type="pct"/>
            <w:gridSpan w:val="2"/>
            <w:tcBorders>
              <w:top w:val="nil"/>
              <w:left w:val="nil"/>
              <w:bottom w:val="nil"/>
              <w:right w:val="single" w:sz="4" w:space="0" w:color="auto"/>
            </w:tcBorders>
            <w:noWrap/>
          </w:tcPr>
          <w:p w:rsidR="000B180B" w:rsidRPr="00B01BA7" w:rsidRDefault="000B180B" w:rsidP="00B57578">
            <w:pPr>
              <w:jc w:val="left"/>
              <w:rPr>
                <w:rFonts w:ascii="Arial" w:hAnsi="Arial" w:cs="Arial"/>
                <w:szCs w:val="22"/>
                <w:lang w:val="sk-SK" w:eastAsia="sk-SK"/>
              </w:rPr>
            </w:pPr>
          </w:p>
        </w:tc>
        <w:tc>
          <w:tcPr>
            <w:tcW w:w="1275" w:type="pct"/>
            <w:gridSpan w:val="25"/>
            <w:tcBorders>
              <w:top w:val="single" w:sz="4" w:space="0" w:color="auto"/>
              <w:left w:val="single" w:sz="4" w:space="0" w:color="auto"/>
              <w:bottom w:val="single" w:sz="4" w:space="0" w:color="auto"/>
              <w:right w:val="single" w:sz="4" w:space="0" w:color="auto"/>
            </w:tcBorders>
            <w:noWrap/>
          </w:tcPr>
          <w:p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6"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9B0536">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jc w:val="center"/>
              <w:outlineLvl w:val="2"/>
              <w:rPr>
                <w:rFonts w:ascii="Arial" w:hAnsi="Arial" w:cs="Arial"/>
                <w:szCs w:val="22"/>
                <w:lang w:val="sk-SK" w:eastAsia="sk-SK"/>
              </w:rPr>
            </w:pPr>
          </w:p>
        </w:tc>
        <w:tc>
          <w:tcPr>
            <w:tcW w:w="2516" w:type="pct"/>
            <w:gridSpan w:val="23"/>
            <w:tcBorders>
              <w:top w:val="nil"/>
              <w:left w:val="nil"/>
              <w:bottom w:val="nil"/>
              <w:right w:val="nil"/>
            </w:tcBorders>
            <w:noWrap/>
          </w:tcPr>
          <w:p w:rsidR="000B180B" w:rsidRPr="002A0C31" w:rsidRDefault="000B180B" w:rsidP="00B57578">
            <w:pPr>
              <w:jc w:val="left"/>
              <w:outlineLvl w:val="2"/>
              <w:rPr>
                <w:rFonts w:ascii="Arial" w:hAnsi="Arial" w:cs="Arial"/>
                <w:b/>
                <w:bCs/>
                <w:szCs w:val="22"/>
                <w:lang w:val="sk-SK" w:eastAsia="sk-SK"/>
              </w:rPr>
            </w:pPr>
          </w:p>
          <w:p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3"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150"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5" w:type="pct"/>
            <w:gridSpan w:val="2"/>
            <w:tcBorders>
              <w:top w:val="nil"/>
              <w:left w:val="nil"/>
              <w:bottom w:val="nil"/>
              <w:right w:val="nil"/>
            </w:tcBorders>
            <w:noWrap/>
          </w:tcPr>
          <w:p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0"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26" w:type="pct"/>
            <w:gridSpan w:val="3"/>
            <w:tcBorders>
              <w:top w:val="nil"/>
              <w:left w:val="nil"/>
              <w:bottom w:val="nil"/>
              <w:right w:val="nil"/>
            </w:tcBorders>
            <w:noWrap/>
          </w:tcPr>
          <w:p w:rsidR="000B180B" w:rsidRPr="002A0C31" w:rsidRDefault="000B180B" w:rsidP="00B57578">
            <w:pPr>
              <w:pStyle w:val="Nadpis1"/>
              <w:jc w:val="left"/>
              <w:rPr>
                <w:lang w:val="sk-SK" w:eastAsia="sk-SK"/>
              </w:rPr>
            </w:pPr>
          </w:p>
        </w:tc>
        <w:tc>
          <w:tcPr>
            <w:tcW w:w="189" w:type="pct"/>
            <w:gridSpan w:val="4"/>
            <w:tcBorders>
              <w:top w:val="nil"/>
              <w:left w:val="nil"/>
              <w:bottom w:val="nil"/>
              <w:right w:val="nil"/>
            </w:tcBorders>
            <w:noWrap/>
          </w:tcPr>
          <w:p w:rsidR="000B180B" w:rsidRPr="002A0C31" w:rsidRDefault="000B180B" w:rsidP="00B57578">
            <w:pPr>
              <w:pStyle w:val="Nadpis1"/>
              <w:jc w:val="left"/>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9B0536">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3585" w:type="pct"/>
            <w:gridSpan w:val="38"/>
            <w:tcBorders>
              <w:top w:val="nil"/>
              <w:left w:val="nil"/>
              <w:bottom w:val="nil"/>
              <w:right w:val="nil"/>
            </w:tcBorders>
            <w:noWrap/>
          </w:tcPr>
          <w:p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0"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34"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26" w:type="pct"/>
            <w:gridSpan w:val="3"/>
            <w:tcBorders>
              <w:top w:val="nil"/>
              <w:left w:val="nil"/>
              <w:bottom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bottom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9B0536">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Pr="00B01BA7" w:rsidRDefault="00A17A17" w:rsidP="0071057E">
            <w:pPr>
              <w:rPr>
                <w:rFonts w:ascii="Arial" w:hAnsi="Arial" w:cs="Arial"/>
                <w:szCs w:val="22"/>
                <w:lang w:val="sk-SK" w:eastAsia="sk-SK"/>
              </w:rPr>
            </w:pPr>
            <w:r>
              <w:rPr>
                <w:rFonts w:ascii="Arial" w:hAnsi="Arial" w:cs="Arial"/>
                <w:szCs w:val="22"/>
                <w:lang w:val="sk-SK" w:eastAsia="sk-SK"/>
              </w:rPr>
              <w:t>zostavenej k 31.12. 20</w:t>
            </w:r>
            <w:r w:rsidR="00057CAE">
              <w:rPr>
                <w:rFonts w:ascii="Arial" w:hAnsi="Arial" w:cs="Arial"/>
                <w:szCs w:val="22"/>
                <w:lang w:val="sk-SK" w:eastAsia="sk-SK"/>
              </w:rPr>
              <w:t>21</w:t>
            </w: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9B0536">
        <w:trPr>
          <w:gridAfter w:val="6"/>
          <w:wAfter w:w="156" w:type="pct"/>
          <w:trHeight w:val="57"/>
        </w:trPr>
        <w:tc>
          <w:tcPr>
            <w:tcW w:w="154"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rsidR="000B180B" w:rsidRPr="002A0C31" w:rsidRDefault="000B180B" w:rsidP="00C07E12">
            <w:pPr>
              <w:pStyle w:val="Nadpis1"/>
              <w:rPr>
                <w:lang w:val="sk-SK" w:eastAsia="sk-SK"/>
              </w:rPr>
            </w:pPr>
          </w:p>
        </w:tc>
        <w:tc>
          <w:tcPr>
            <w:tcW w:w="114" w:type="pct"/>
            <w:tcBorders>
              <w:top w:val="nil"/>
              <w:left w:val="nil"/>
              <w:bottom w:val="nil"/>
              <w:right w:val="nil"/>
            </w:tcBorders>
            <w:noWrap/>
          </w:tcPr>
          <w:p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rsidR="000B180B" w:rsidRPr="002A0C31" w:rsidRDefault="000B180B" w:rsidP="00C07E12">
            <w:pPr>
              <w:pStyle w:val="Nadpis1"/>
              <w:rPr>
                <w:lang w:val="sk-SK" w:eastAsia="sk-SK"/>
              </w:rPr>
            </w:pPr>
          </w:p>
        </w:tc>
        <w:tc>
          <w:tcPr>
            <w:tcW w:w="140" w:type="pct"/>
            <w:gridSpan w:val="2"/>
            <w:tcBorders>
              <w:top w:val="nil"/>
              <w:left w:val="nil"/>
              <w:right w:val="nil"/>
            </w:tcBorders>
            <w:noWrap/>
          </w:tcPr>
          <w:p w:rsidR="000B180B" w:rsidRPr="002A0C31" w:rsidRDefault="000B180B" w:rsidP="00C07E12">
            <w:pPr>
              <w:pStyle w:val="Nadpis1"/>
              <w:rPr>
                <w:lang w:val="sk-SK" w:eastAsia="sk-SK"/>
              </w:rPr>
            </w:pPr>
          </w:p>
        </w:tc>
        <w:tc>
          <w:tcPr>
            <w:tcW w:w="139" w:type="pct"/>
            <w:gridSpan w:val="3"/>
            <w:tcBorders>
              <w:top w:val="nil"/>
              <w:left w:val="nil"/>
              <w:right w:val="nil"/>
            </w:tcBorders>
            <w:noWrap/>
          </w:tcPr>
          <w:p w:rsidR="000B180B" w:rsidRPr="002A0C31" w:rsidRDefault="000B180B" w:rsidP="00C07E12">
            <w:pPr>
              <w:pStyle w:val="Nadpis1"/>
              <w:rPr>
                <w:lang w:val="sk-SK" w:eastAsia="sk-SK"/>
              </w:rPr>
            </w:pPr>
          </w:p>
        </w:tc>
        <w:tc>
          <w:tcPr>
            <w:tcW w:w="150" w:type="pct"/>
            <w:gridSpan w:val="2"/>
            <w:tcBorders>
              <w:top w:val="nil"/>
              <w:left w:val="nil"/>
              <w:right w:val="nil"/>
            </w:tcBorders>
            <w:noWrap/>
          </w:tcPr>
          <w:p w:rsidR="000B180B" w:rsidRPr="002A0C31" w:rsidRDefault="000B180B" w:rsidP="00C07E12">
            <w:pPr>
              <w:pStyle w:val="Nadpis1"/>
              <w:rPr>
                <w:lang w:val="sk-SK" w:eastAsia="sk-SK"/>
              </w:rPr>
            </w:pPr>
          </w:p>
        </w:tc>
        <w:tc>
          <w:tcPr>
            <w:tcW w:w="171" w:type="pct"/>
            <w:gridSpan w:val="3"/>
            <w:tcBorders>
              <w:top w:val="nil"/>
              <w:left w:val="nil"/>
              <w:right w:val="nil"/>
            </w:tcBorders>
            <w:noWrap/>
          </w:tcPr>
          <w:p w:rsidR="000B180B" w:rsidRPr="002A0C31" w:rsidRDefault="000B180B" w:rsidP="00C07E12">
            <w:pPr>
              <w:pStyle w:val="Nadpis1"/>
              <w:rPr>
                <w:lang w:val="sk-SK" w:eastAsia="sk-SK"/>
              </w:rPr>
            </w:pPr>
          </w:p>
        </w:tc>
        <w:tc>
          <w:tcPr>
            <w:tcW w:w="136" w:type="pct"/>
            <w:gridSpan w:val="3"/>
            <w:tcBorders>
              <w:top w:val="nil"/>
              <w:left w:val="nil"/>
              <w:right w:val="nil"/>
            </w:tcBorders>
            <w:noWrap/>
          </w:tcPr>
          <w:p w:rsidR="000B180B" w:rsidRPr="002A0C31" w:rsidRDefault="000B180B" w:rsidP="00C07E12">
            <w:pPr>
              <w:pStyle w:val="Nadpis1"/>
              <w:rPr>
                <w:lang w:val="sk-SK" w:eastAsia="sk-SK"/>
              </w:rPr>
            </w:pPr>
          </w:p>
        </w:tc>
        <w:tc>
          <w:tcPr>
            <w:tcW w:w="130" w:type="pct"/>
            <w:gridSpan w:val="3"/>
            <w:tcBorders>
              <w:top w:val="nil"/>
              <w:left w:val="nil"/>
              <w:right w:val="nil"/>
            </w:tcBorders>
            <w:noWrap/>
          </w:tcPr>
          <w:p w:rsidR="000B180B" w:rsidRPr="002A0C31" w:rsidRDefault="000B180B" w:rsidP="00C07E12">
            <w:pPr>
              <w:pStyle w:val="Nadpis1"/>
              <w:rPr>
                <w:lang w:val="sk-SK" w:eastAsia="sk-SK"/>
              </w:rPr>
            </w:pPr>
          </w:p>
        </w:tc>
        <w:tc>
          <w:tcPr>
            <w:tcW w:w="131" w:type="pct"/>
            <w:gridSpan w:val="3"/>
            <w:tcBorders>
              <w:top w:val="nil"/>
              <w:left w:val="nil"/>
              <w:right w:val="nil"/>
            </w:tcBorders>
            <w:noWrap/>
          </w:tcPr>
          <w:p w:rsidR="000B180B" w:rsidRPr="002A0C31" w:rsidRDefault="000B180B" w:rsidP="00C07E12">
            <w:pPr>
              <w:pStyle w:val="Nadpis1"/>
              <w:rPr>
                <w:lang w:val="sk-SK" w:eastAsia="sk-SK"/>
              </w:rPr>
            </w:pPr>
          </w:p>
        </w:tc>
        <w:tc>
          <w:tcPr>
            <w:tcW w:w="88" w:type="pct"/>
            <w:gridSpan w:val="2"/>
            <w:tcBorders>
              <w:top w:val="nil"/>
              <w:left w:val="nil"/>
              <w:right w:val="nil"/>
            </w:tcBorders>
            <w:noWrap/>
          </w:tcPr>
          <w:p w:rsidR="000B180B" w:rsidRPr="002A0C31" w:rsidRDefault="000B180B" w:rsidP="00C07E12">
            <w:pPr>
              <w:pStyle w:val="Nadpis1"/>
              <w:rPr>
                <w:lang w:val="sk-SK" w:eastAsia="sk-SK"/>
              </w:rPr>
            </w:pPr>
          </w:p>
        </w:tc>
        <w:tc>
          <w:tcPr>
            <w:tcW w:w="189" w:type="pct"/>
            <w:gridSpan w:val="4"/>
            <w:tcBorders>
              <w:top w:val="nil"/>
              <w:left w:val="nil"/>
              <w:right w:val="nil"/>
            </w:tcBorders>
            <w:noWrap/>
          </w:tcPr>
          <w:p w:rsidR="000B180B" w:rsidRPr="002A0C31" w:rsidRDefault="000B180B" w:rsidP="00C07E12">
            <w:pPr>
              <w:pStyle w:val="Nadpis1"/>
              <w:rPr>
                <w:lang w:val="sk-SK" w:eastAsia="sk-SK"/>
              </w:rPr>
            </w:pPr>
          </w:p>
        </w:tc>
        <w:tc>
          <w:tcPr>
            <w:tcW w:w="86" w:type="pct"/>
            <w:tcBorders>
              <w:top w:val="nil"/>
              <w:left w:val="nil"/>
              <w:bottom w:val="nil"/>
              <w:right w:val="nil"/>
            </w:tcBorders>
            <w:noWrap/>
          </w:tcPr>
          <w:p w:rsidR="000B180B" w:rsidRPr="002A0C31" w:rsidRDefault="000B180B" w:rsidP="00C07E12">
            <w:pPr>
              <w:pStyle w:val="Nadpis1"/>
              <w:rPr>
                <w:lang w:val="sk-SK" w:eastAsia="sk-SK"/>
              </w:rPr>
            </w:pPr>
          </w:p>
        </w:tc>
      </w:tr>
      <w:tr w:rsidR="000B180B" w:rsidRPr="00B01BA7" w:rsidTr="009B0536">
        <w:trPr>
          <w:gridAfter w:val="6"/>
          <w:wAfter w:w="156"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C07E12">
            <w:pPr>
              <w:pStyle w:val="Nadpis1"/>
              <w:rPr>
                <w:lang w:val="sk-SK" w:eastAsia="sk-SK"/>
              </w:rPr>
            </w:pPr>
          </w:p>
        </w:tc>
        <w:tc>
          <w:tcPr>
            <w:tcW w:w="119"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29" w:type="pct"/>
            <w:tcBorders>
              <w:top w:val="nil"/>
              <w:left w:val="nil"/>
              <w:bottom w:val="nil"/>
              <w:right w:val="nil"/>
            </w:tcBorders>
            <w:noWrap/>
          </w:tcPr>
          <w:p w:rsidR="000B180B" w:rsidRPr="002A0C31" w:rsidRDefault="000B180B" w:rsidP="00C07E12">
            <w:pPr>
              <w:pStyle w:val="Nadpis1"/>
              <w:rPr>
                <w:lang w:val="sk-SK" w:eastAsia="sk-SK"/>
              </w:rPr>
            </w:pPr>
          </w:p>
        </w:tc>
        <w:tc>
          <w:tcPr>
            <w:tcW w:w="123" w:type="pct"/>
            <w:tcBorders>
              <w:top w:val="nil"/>
              <w:left w:val="nil"/>
              <w:bottom w:val="nil"/>
              <w:right w:val="nil"/>
            </w:tcBorders>
            <w:noWrap/>
          </w:tcPr>
          <w:p w:rsidR="000B180B" w:rsidRPr="002A0C31" w:rsidRDefault="000B180B" w:rsidP="00C07E12">
            <w:pPr>
              <w:pStyle w:val="Nadpis1"/>
              <w:rPr>
                <w:lang w:val="sk-SK" w:eastAsia="sk-SK"/>
              </w:rPr>
            </w:pPr>
          </w:p>
        </w:tc>
        <w:tc>
          <w:tcPr>
            <w:tcW w:w="130" w:type="pct"/>
            <w:tcBorders>
              <w:top w:val="nil"/>
              <w:left w:val="nil"/>
              <w:bottom w:val="nil"/>
              <w:right w:val="nil"/>
            </w:tcBorders>
            <w:noWrap/>
          </w:tcPr>
          <w:p w:rsidR="000B180B" w:rsidRPr="002A0C31" w:rsidRDefault="000B180B" w:rsidP="00C07E12">
            <w:pPr>
              <w:pStyle w:val="Nadpis1"/>
              <w:rPr>
                <w:lang w:val="sk-SK" w:eastAsia="sk-SK"/>
              </w:rPr>
            </w:pPr>
          </w:p>
        </w:tc>
        <w:tc>
          <w:tcPr>
            <w:tcW w:w="143" w:type="pct"/>
            <w:tcBorders>
              <w:top w:val="nil"/>
              <w:left w:val="nil"/>
              <w:bottom w:val="nil"/>
              <w:right w:val="nil"/>
            </w:tcBorders>
            <w:noWrap/>
          </w:tcPr>
          <w:p w:rsidR="000B180B" w:rsidRPr="002A0C31" w:rsidRDefault="000B180B" w:rsidP="00C07E12">
            <w:pPr>
              <w:pStyle w:val="Nadpis1"/>
              <w:rPr>
                <w:lang w:val="sk-SK" w:eastAsia="sk-SK"/>
              </w:rPr>
            </w:pPr>
          </w:p>
        </w:tc>
        <w:tc>
          <w:tcPr>
            <w:tcW w:w="145" w:type="pct"/>
            <w:tcBorders>
              <w:top w:val="nil"/>
              <w:left w:val="nil"/>
              <w:bottom w:val="nil"/>
              <w:right w:val="nil"/>
            </w:tcBorders>
            <w:noWrap/>
          </w:tcPr>
          <w:p w:rsidR="000B180B" w:rsidRPr="002A0C31" w:rsidRDefault="000B180B" w:rsidP="00C07E12">
            <w:pPr>
              <w:pStyle w:val="Nadpis1"/>
              <w:rPr>
                <w:lang w:val="sk-SK" w:eastAsia="sk-SK"/>
              </w:rPr>
            </w:pPr>
          </w:p>
        </w:tc>
        <w:tc>
          <w:tcPr>
            <w:tcW w:w="128" w:type="pct"/>
            <w:tcBorders>
              <w:top w:val="nil"/>
              <w:left w:val="nil"/>
              <w:bottom w:val="nil"/>
              <w:right w:val="nil"/>
            </w:tcBorders>
            <w:noWrap/>
          </w:tcPr>
          <w:p w:rsidR="000B180B" w:rsidRPr="002A0C31" w:rsidRDefault="000B180B" w:rsidP="00C07E12">
            <w:pPr>
              <w:pStyle w:val="Nadpis1"/>
              <w:rPr>
                <w:lang w:val="sk-SK" w:eastAsia="sk-SK"/>
              </w:rPr>
            </w:pPr>
          </w:p>
        </w:tc>
        <w:tc>
          <w:tcPr>
            <w:tcW w:w="126" w:type="pct"/>
            <w:tcBorders>
              <w:top w:val="nil"/>
              <w:left w:val="nil"/>
              <w:bottom w:val="nil"/>
              <w:right w:val="nil"/>
            </w:tcBorders>
            <w:noWrap/>
          </w:tcPr>
          <w:p w:rsidR="000B180B" w:rsidRPr="002A0C31" w:rsidRDefault="000B180B" w:rsidP="00C07E12">
            <w:pPr>
              <w:pStyle w:val="Nadpis1"/>
              <w:rPr>
                <w:lang w:val="sk-SK" w:eastAsia="sk-SK"/>
              </w:rPr>
            </w:pPr>
          </w:p>
        </w:tc>
        <w:tc>
          <w:tcPr>
            <w:tcW w:w="139" w:type="pct"/>
            <w:tcBorders>
              <w:top w:val="nil"/>
              <w:left w:val="nil"/>
              <w:bottom w:val="nil"/>
              <w:right w:val="nil"/>
            </w:tcBorders>
            <w:noWrap/>
          </w:tcPr>
          <w:p w:rsidR="000B180B" w:rsidRPr="002A0C31" w:rsidRDefault="000B180B" w:rsidP="00C07E12">
            <w:pPr>
              <w:pStyle w:val="Nadpis1"/>
              <w:rPr>
                <w:lang w:val="sk-SK" w:eastAsia="sk-SK"/>
              </w:rPr>
            </w:pPr>
          </w:p>
        </w:tc>
        <w:tc>
          <w:tcPr>
            <w:tcW w:w="120" w:type="pct"/>
            <w:tcBorders>
              <w:top w:val="nil"/>
              <w:left w:val="nil"/>
              <w:bottom w:val="nil"/>
              <w:right w:val="nil"/>
            </w:tcBorders>
            <w:noWrap/>
          </w:tcPr>
          <w:p w:rsidR="000B180B" w:rsidRPr="002A0C31" w:rsidRDefault="000B180B" w:rsidP="00C07E12">
            <w:pPr>
              <w:pStyle w:val="Nadpis1"/>
              <w:rPr>
                <w:lang w:val="sk-SK" w:eastAsia="sk-SK"/>
              </w:rPr>
            </w:pPr>
          </w:p>
        </w:tc>
        <w:tc>
          <w:tcPr>
            <w:tcW w:w="154"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1" w:type="pct"/>
            <w:tcBorders>
              <w:top w:val="nil"/>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single" w:sz="6"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28" w:type="pct"/>
            <w:gridSpan w:val="10"/>
            <w:tcBorders>
              <w:top w:val="nil"/>
              <w:left w:val="nil"/>
              <w:bottom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40" w:type="pct"/>
            <w:gridSpan w:val="2"/>
            <w:noWrap/>
          </w:tcPr>
          <w:p w:rsidR="000B180B" w:rsidRPr="002A0C31" w:rsidRDefault="000B180B" w:rsidP="003D4520">
            <w:pPr>
              <w:outlineLvl w:val="2"/>
              <w:rPr>
                <w:rFonts w:ascii="Arial" w:hAnsi="Arial" w:cs="Arial"/>
                <w:szCs w:val="22"/>
                <w:lang w:val="sk-SK" w:eastAsia="sk-SK"/>
              </w:rPr>
            </w:pPr>
          </w:p>
        </w:tc>
        <w:tc>
          <w:tcPr>
            <w:tcW w:w="139" w:type="pct"/>
            <w:gridSpan w:val="3"/>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32" w:type="pct"/>
            <w:gridSpan w:val="19"/>
            <w:tcBorders>
              <w:left w:val="single" w:sz="6" w:space="0" w:color="auto"/>
            </w:tcBorders>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9B0536">
        <w:trPr>
          <w:gridAfter w:val="6"/>
          <w:wAfter w:w="156" w:type="pct"/>
          <w:trHeight w:hRule="exact" w:val="284"/>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01" w:type="pct"/>
            <w:gridSpan w:val="7"/>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494" w:type="pct"/>
            <w:gridSpan w:val="10"/>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6"/>
          <w:wAfter w:w="156" w:type="pct"/>
          <w:trHeight w:val="57"/>
        </w:trPr>
        <w:tc>
          <w:tcPr>
            <w:tcW w:w="15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1" w:type="pct"/>
            <w:tcBorders>
              <w:left w:val="nil"/>
              <w:right w:val="nil"/>
            </w:tcBorders>
            <w:noWrap/>
          </w:tcPr>
          <w:p w:rsidR="000B180B" w:rsidRPr="002A0C31" w:rsidRDefault="000B180B" w:rsidP="003D4520">
            <w:pPr>
              <w:outlineLvl w:val="2"/>
              <w:rPr>
                <w:rFonts w:ascii="Arial" w:hAnsi="Arial" w:cs="Arial"/>
                <w:szCs w:val="22"/>
                <w:lang w:val="sk-SK" w:eastAsia="sk-SK"/>
              </w:rPr>
            </w:pPr>
          </w:p>
        </w:tc>
        <w:tc>
          <w:tcPr>
            <w:tcW w:w="515" w:type="pct"/>
            <w:gridSpan w:val="6"/>
            <w:tcBorders>
              <w:left w:val="nil"/>
              <w:bottom w:val="single" w:sz="6" w:space="0" w:color="auto"/>
              <w:right w:val="nil"/>
            </w:tcBorders>
            <w:noWrap/>
          </w:tcPr>
          <w:p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1"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25" w:type="pct"/>
            <w:gridSpan w:val="13"/>
            <w:tcBorders>
              <w:left w:val="nil"/>
              <w:right w:val="nil"/>
            </w:tcBorders>
            <w:noWrap/>
          </w:tcPr>
          <w:p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9B0536">
        <w:trPr>
          <w:gridAfter w:val="5"/>
          <w:wAfter w:w="118" w:type="pct"/>
          <w:trHeight w:hRule="exact" w:val="284"/>
        </w:trPr>
        <w:tc>
          <w:tcPr>
            <w:tcW w:w="982" w:type="pct"/>
            <w:gridSpan w:val="7"/>
            <w:tcBorders>
              <w:top w:val="nil"/>
              <w:left w:val="nil"/>
              <w:right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3" w:type="pct"/>
            <w:tcBorders>
              <w:top w:val="nil"/>
              <w:left w:val="nil"/>
              <w:right w:val="nil"/>
            </w:tcBorders>
            <w:noWrap/>
          </w:tcPr>
          <w:p w:rsidR="000B180B" w:rsidRPr="00B01BA7" w:rsidRDefault="000B180B" w:rsidP="003D4520">
            <w:pPr>
              <w:rPr>
                <w:rFonts w:ascii="Arial" w:hAnsi="Arial" w:cs="Arial"/>
                <w:szCs w:val="22"/>
                <w:lang w:val="sk-SK" w:eastAsia="sk-SK"/>
              </w:rPr>
            </w:pPr>
          </w:p>
        </w:tc>
        <w:tc>
          <w:tcPr>
            <w:tcW w:w="130"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20" w:type="pct"/>
            <w:noWrap/>
          </w:tcPr>
          <w:p w:rsidR="000B180B" w:rsidRPr="002A0C31" w:rsidRDefault="000B180B" w:rsidP="003D4520">
            <w:pPr>
              <w:outlineLvl w:val="2"/>
              <w:rPr>
                <w:rFonts w:ascii="Arial" w:hAnsi="Arial" w:cs="Arial"/>
                <w:szCs w:val="22"/>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80" w:type="pct"/>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79389C" w:rsidP="003D4520">
            <w:pPr>
              <w:rPr>
                <w:rFonts w:ascii="Arial" w:hAnsi="Arial" w:cs="Arial"/>
                <w:szCs w:val="22"/>
                <w:lang w:val="sk-SK" w:eastAsia="sk-SK"/>
              </w:rPr>
            </w:pPr>
            <w:r>
              <w:rPr>
                <w:rFonts w:ascii="Arial" w:hAnsi="Arial" w:cs="Arial"/>
                <w:szCs w:val="22"/>
                <w:lang w:val="sk-SK"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057CAE"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311" w:type="pct"/>
            <w:gridSpan w:val="6"/>
            <w:tcBorders>
              <w:left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2" w:type="pct"/>
            <w:gridSpan w:val="3"/>
            <w:tcBorders>
              <w:lef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79389C" w:rsidP="003D4520">
            <w:pPr>
              <w:rPr>
                <w:rFonts w:ascii="Arial" w:hAnsi="Arial" w:cs="Arial"/>
                <w:szCs w:val="22"/>
                <w:lang w:val="sk-SK" w:eastAsia="sk-SK"/>
              </w:rPr>
            </w:pPr>
            <w:r>
              <w:rPr>
                <w:rFonts w:ascii="Arial" w:hAnsi="Arial" w:cs="Arial"/>
                <w:szCs w:val="22"/>
                <w:lang w:val="sk-SK" w:eastAsia="sk-SK"/>
              </w:rPr>
              <w:t>2</w:t>
            </w:r>
          </w:p>
        </w:tc>
        <w:tc>
          <w:tcPr>
            <w:tcW w:w="123" w:type="pct"/>
            <w:gridSpan w:val="2"/>
            <w:tcBorders>
              <w:top w:val="single" w:sz="6" w:space="0" w:color="auto"/>
              <w:left w:val="single" w:sz="6" w:space="0" w:color="auto"/>
              <w:bottom w:val="single" w:sz="6" w:space="0" w:color="auto"/>
              <w:right w:val="single" w:sz="6" w:space="0" w:color="auto"/>
            </w:tcBorders>
            <w:noWrap/>
          </w:tcPr>
          <w:p w:rsidR="000B180B" w:rsidRPr="00B01BA7" w:rsidRDefault="00057CAE" w:rsidP="003D4520">
            <w:pPr>
              <w:rPr>
                <w:rFonts w:ascii="Arial" w:hAnsi="Arial" w:cs="Arial"/>
                <w:szCs w:val="22"/>
                <w:lang w:val="sk-SK" w:eastAsia="sk-SK"/>
              </w:rPr>
            </w:pPr>
            <w:r>
              <w:rPr>
                <w:rFonts w:ascii="Arial" w:hAnsi="Arial" w:cs="Arial"/>
                <w:szCs w:val="22"/>
                <w:lang w:val="sk-SK" w:eastAsia="sk-SK"/>
              </w:rPr>
              <w:t>1</w:t>
            </w:r>
          </w:p>
        </w:tc>
      </w:tr>
      <w:tr w:rsidR="000B180B" w:rsidRPr="00B01BA7" w:rsidTr="009B0536">
        <w:trPr>
          <w:gridAfter w:val="2"/>
          <w:wAfter w:w="83" w:type="pct"/>
          <w:trHeight w:hRule="exact" w:val="284"/>
        </w:trPr>
        <w:tc>
          <w:tcPr>
            <w:tcW w:w="1916" w:type="pct"/>
            <w:gridSpan w:val="14"/>
            <w:tcBorders>
              <w:top w:val="nil"/>
              <w:left w:val="nil"/>
            </w:tcBorders>
            <w:noWrap/>
          </w:tcPr>
          <w:p w:rsidR="000B180B" w:rsidRPr="00B01BA7" w:rsidRDefault="000B180B" w:rsidP="003D4520">
            <w:pPr>
              <w:rPr>
                <w:rFonts w:ascii="Arial" w:hAnsi="Arial" w:cs="Arial"/>
                <w:szCs w:val="22"/>
                <w:lang w:val="sk-SK" w:eastAsia="sk-SK"/>
              </w:rPr>
            </w:pPr>
          </w:p>
        </w:tc>
        <w:tc>
          <w:tcPr>
            <w:tcW w:w="120" w:type="pct"/>
            <w:tcBorders>
              <w:top w:val="nil"/>
            </w:tcBorders>
            <w:noWrap/>
          </w:tcPr>
          <w:p w:rsidR="000B180B" w:rsidRPr="00B01BA7" w:rsidRDefault="000B180B" w:rsidP="003D4520">
            <w:pPr>
              <w:rPr>
                <w:rFonts w:ascii="Arial" w:hAnsi="Arial" w:cs="Arial"/>
                <w:szCs w:val="22"/>
                <w:lang w:val="sk-SK" w:eastAsia="sk-SK"/>
              </w:rPr>
            </w:pPr>
          </w:p>
        </w:tc>
        <w:tc>
          <w:tcPr>
            <w:tcW w:w="154"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71"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68" w:type="pct"/>
            <w:gridSpan w:val="2"/>
            <w:tcBorders>
              <w:top w:val="nil"/>
            </w:tcBorders>
            <w:noWrap/>
          </w:tcPr>
          <w:p w:rsidR="000B180B" w:rsidRPr="002A0C31" w:rsidRDefault="000B180B" w:rsidP="003D4520">
            <w:pPr>
              <w:outlineLvl w:val="2"/>
              <w:rPr>
                <w:rFonts w:ascii="Arial" w:hAnsi="Arial" w:cs="Arial"/>
                <w:szCs w:val="22"/>
                <w:lang w:val="sk-SK" w:eastAsia="sk-SK"/>
              </w:rPr>
            </w:pPr>
          </w:p>
        </w:tc>
        <w:tc>
          <w:tcPr>
            <w:tcW w:w="143" w:type="pct"/>
            <w:gridSpan w:val="4"/>
            <w:tcBorders>
              <w:top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32" w:type="pct"/>
            <w:gridSpan w:val="3"/>
            <w:noWrap/>
          </w:tcPr>
          <w:p w:rsidR="000B180B" w:rsidRPr="002A0C31" w:rsidRDefault="000B180B" w:rsidP="003D4520">
            <w:pPr>
              <w:outlineLvl w:val="2"/>
              <w:rPr>
                <w:rFonts w:ascii="Arial" w:hAnsi="Arial" w:cs="Arial"/>
                <w:szCs w:val="22"/>
                <w:lang w:val="sk-SK" w:eastAsia="sk-SK"/>
              </w:rPr>
            </w:pPr>
          </w:p>
        </w:tc>
        <w:tc>
          <w:tcPr>
            <w:tcW w:w="130" w:type="pct"/>
            <w:gridSpan w:val="3"/>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bottom w:val="single" w:sz="6" w:space="0" w:color="auto"/>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bottom w:val="single" w:sz="6" w:space="0" w:color="auto"/>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916" w:type="pct"/>
            <w:gridSpan w:val="14"/>
            <w:tcBorders>
              <w:left w:val="nil"/>
              <w:bottom w:val="nil"/>
            </w:tcBorders>
            <w:noWrap/>
          </w:tcPr>
          <w:p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0" w:type="pct"/>
            <w:noWrap/>
          </w:tcPr>
          <w:p w:rsidR="000B180B" w:rsidRPr="00B01BA7" w:rsidRDefault="000B180B" w:rsidP="003D4520">
            <w:pPr>
              <w:rPr>
                <w:rFonts w:ascii="Arial" w:hAnsi="Arial" w:cs="Arial"/>
                <w:sz w:val="18"/>
                <w:szCs w:val="18"/>
                <w:lang w:val="sk-SK" w:eastAsia="sk-SK"/>
              </w:rPr>
            </w:pPr>
          </w:p>
        </w:tc>
        <w:tc>
          <w:tcPr>
            <w:tcW w:w="154" w:type="pct"/>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1</w:t>
            </w:r>
          </w:p>
        </w:tc>
        <w:tc>
          <w:tcPr>
            <w:tcW w:w="180" w:type="pct"/>
            <w:tcBorders>
              <w:lef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11"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057CAE" w:rsidP="003D4520">
            <w:pPr>
              <w:rPr>
                <w:rFonts w:ascii="Arial" w:hAnsi="Arial" w:cs="Arial"/>
                <w:szCs w:val="22"/>
                <w:lang w:val="sk-SK" w:eastAsia="sk-SK"/>
              </w:rPr>
            </w:pPr>
            <w:r>
              <w:rPr>
                <w:rFonts w:ascii="Arial" w:hAnsi="Arial" w:cs="Arial"/>
                <w:szCs w:val="22"/>
                <w:lang w:val="sk-SK"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rsidR="000B180B" w:rsidRPr="00B01BA7" w:rsidRDefault="00057CAE" w:rsidP="003D4520">
            <w:pPr>
              <w:rPr>
                <w:rFonts w:ascii="Arial" w:hAnsi="Arial" w:cs="Arial"/>
                <w:szCs w:val="22"/>
                <w:lang w:val="sk-SK" w:eastAsia="sk-SK"/>
              </w:rPr>
            </w:pPr>
            <w:r>
              <w:rPr>
                <w:rFonts w:ascii="Arial" w:hAnsi="Arial" w:cs="Arial"/>
                <w:szCs w:val="22"/>
                <w:lang w:val="sk-SK" w:eastAsia="sk-SK"/>
              </w:rPr>
              <w:t>0</w:t>
            </w:r>
          </w:p>
        </w:tc>
        <w:tc>
          <w:tcPr>
            <w:tcW w:w="311" w:type="pct"/>
            <w:gridSpan w:val="6"/>
            <w:tcBorders>
              <w:left w:val="single" w:sz="6" w:space="0" w:color="auto"/>
              <w:right w:val="single" w:sz="6"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1</w:t>
            </w:r>
          </w:p>
        </w:tc>
        <w:tc>
          <w:tcPr>
            <w:tcW w:w="135" w:type="pct"/>
            <w:gridSpan w:val="2"/>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2</w:t>
            </w:r>
          </w:p>
        </w:tc>
        <w:tc>
          <w:tcPr>
            <w:tcW w:w="132" w:type="pct"/>
            <w:gridSpan w:val="3"/>
            <w:tcBorders>
              <w:left w:val="single" w:sz="6" w:space="0" w:color="auto"/>
            </w:tcBorders>
            <w:noWrap/>
          </w:tcPr>
          <w:p w:rsidR="000B180B" w:rsidRPr="00B01BA7" w:rsidRDefault="000B180B" w:rsidP="003D4520">
            <w:pPr>
              <w:rPr>
                <w:rFonts w:ascii="Arial" w:hAnsi="Arial" w:cs="Arial"/>
                <w:szCs w:val="22"/>
                <w:lang w:val="sk-SK" w:eastAsia="sk-SK"/>
              </w:rPr>
            </w:pPr>
          </w:p>
        </w:tc>
        <w:tc>
          <w:tcPr>
            <w:tcW w:w="130" w:type="pct"/>
            <w:gridSpan w:val="3"/>
            <w:tcBorders>
              <w:left w:val="nil"/>
              <w:right w:val="single" w:sz="6" w:space="0" w:color="auto"/>
            </w:tcBorders>
            <w:noWrap/>
          </w:tcPr>
          <w:p w:rsidR="000B180B" w:rsidRPr="00B01BA7" w:rsidRDefault="000B180B" w:rsidP="003D4520">
            <w:pPr>
              <w:rPr>
                <w:rFonts w:ascii="Arial" w:hAnsi="Arial" w:cs="Arial"/>
                <w:szCs w:val="22"/>
                <w:lang w:val="sk-SK" w:eastAsia="sk-SK"/>
              </w:rPr>
            </w:pPr>
          </w:p>
        </w:tc>
        <w:tc>
          <w:tcPr>
            <w:tcW w:w="134" w:type="pct"/>
            <w:gridSpan w:val="3"/>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806E0"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rsidR="000B180B" w:rsidRPr="00B01BA7" w:rsidRDefault="00057CAE" w:rsidP="003D4520">
            <w:pPr>
              <w:rPr>
                <w:rFonts w:ascii="Arial" w:hAnsi="Arial" w:cs="Arial"/>
                <w:szCs w:val="22"/>
                <w:lang w:val="sk-SK" w:eastAsia="sk-SK"/>
              </w:rPr>
            </w:pPr>
            <w:r>
              <w:rPr>
                <w:rFonts w:ascii="Arial" w:hAnsi="Arial" w:cs="Arial"/>
                <w:szCs w:val="22"/>
                <w:lang w:val="sk-SK" w:eastAsia="sk-SK"/>
              </w:rPr>
              <w:t>2</w:t>
            </w:r>
          </w:p>
        </w:tc>
        <w:tc>
          <w:tcPr>
            <w:tcW w:w="158" w:type="pct"/>
            <w:gridSpan w:val="5"/>
            <w:tcBorders>
              <w:top w:val="single" w:sz="6" w:space="0" w:color="auto"/>
              <w:left w:val="single" w:sz="6" w:space="0" w:color="auto"/>
              <w:bottom w:val="single" w:sz="6" w:space="0" w:color="auto"/>
              <w:right w:val="single" w:sz="6" w:space="0" w:color="auto"/>
            </w:tcBorders>
            <w:noWrap/>
          </w:tcPr>
          <w:p w:rsidR="000B180B" w:rsidRPr="00B01BA7" w:rsidRDefault="00057CAE" w:rsidP="001941E5">
            <w:pPr>
              <w:rPr>
                <w:rFonts w:ascii="Arial" w:hAnsi="Arial" w:cs="Arial"/>
                <w:szCs w:val="22"/>
                <w:lang w:val="sk-SK" w:eastAsia="sk-SK"/>
              </w:rPr>
            </w:pPr>
            <w:r>
              <w:rPr>
                <w:rFonts w:ascii="Arial" w:hAnsi="Arial" w:cs="Arial"/>
                <w:szCs w:val="22"/>
                <w:lang w:val="sk-SK" w:eastAsia="sk-SK"/>
              </w:rPr>
              <w:t>0</w:t>
            </w:r>
          </w:p>
        </w:tc>
      </w:tr>
      <w:tr w:rsidR="000B180B" w:rsidRPr="00B01BA7" w:rsidTr="009B0536">
        <w:trPr>
          <w:gridAfter w:val="2"/>
          <w:wAfter w:w="83" w:type="pct"/>
          <w:trHeight w:hRule="exact" w:val="284"/>
        </w:trPr>
        <w:tc>
          <w:tcPr>
            <w:tcW w:w="733" w:type="pct"/>
            <w:gridSpan w:val="5"/>
            <w:tcBorders>
              <w:top w:val="nil"/>
              <w:left w:val="nil"/>
              <w:bottom w:val="nil"/>
              <w:right w:val="nil"/>
            </w:tcBorders>
            <w:noWrap/>
          </w:tcPr>
          <w:p w:rsidR="000B180B" w:rsidRPr="00B01BA7" w:rsidRDefault="000B180B" w:rsidP="003D4520">
            <w:pPr>
              <w:rPr>
                <w:rFonts w:ascii="Arial" w:hAnsi="Arial" w:cs="Arial"/>
                <w:szCs w:val="22"/>
                <w:lang w:val="sk-SK" w:eastAsia="sk-SK"/>
              </w:rPr>
            </w:pPr>
          </w:p>
          <w:p w:rsidR="000B180B" w:rsidRPr="00B01BA7" w:rsidRDefault="000B180B" w:rsidP="003D4520">
            <w:pPr>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single" w:sz="6" w:space="0" w:color="auto"/>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916" w:type="pct"/>
            <w:gridSpan w:val="14"/>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064" w:type="pct"/>
            <w:gridSpan w:val="11"/>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49" w:type="pct"/>
            <w:gridSpan w:val="20"/>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89" w:type="pct"/>
            <w:gridSpan w:val="4"/>
            <w:tcBorders>
              <w:top w:val="nil"/>
              <w:left w:val="nil"/>
              <w:bottom w:val="nil"/>
              <w:right w:val="nil"/>
            </w:tcBorders>
            <w:noWrap/>
          </w:tcPr>
          <w:p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single" w:sz="4" w:space="0" w:color="auto"/>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896" w:type="pct"/>
            <w:gridSpan w:val="9"/>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6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93" w:type="pct"/>
            <w:gridSpan w:val="6"/>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5"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2A0C31" w:rsidRDefault="006343F1" w:rsidP="003D4520">
            <w:pPr>
              <w:rPr>
                <w:rFonts w:ascii="Arial" w:hAnsi="Arial" w:cs="Arial"/>
                <w:bCs/>
                <w:szCs w:val="22"/>
                <w:lang w:val="sk-SK" w:eastAsia="sk-SK"/>
              </w:rPr>
            </w:pPr>
            <w:r>
              <w:rPr>
                <w:rFonts w:ascii="Arial" w:hAnsi="Arial" w:cs="Arial"/>
                <w:bCs/>
                <w:szCs w:val="22"/>
                <w:lang w:val="sk-SK" w:eastAsia="sk-SK"/>
              </w:rPr>
              <w:t>0</w:t>
            </w:r>
          </w:p>
        </w:tc>
        <w:tc>
          <w:tcPr>
            <w:tcW w:w="147"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b/>
                <w:bCs/>
                <w:szCs w:val="22"/>
                <w:lang w:val="sk-SK" w:eastAsia="sk-SK"/>
              </w:rPr>
            </w:pPr>
            <w:r>
              <w:rPr>
                <w:rFonts w:ascii="Arial" w:hAnsi="Arial" w:cs="Arial"/>
                <w:b/>
                <w:bCs/>
                <w:szCs w:val="22"/>
                <w:lang w:val="sk-SK" w:eastAsia="sk-SK"/>
              </w:rPr>
              <w:t>5</w:t>
            </w:r>
            <w:r w:rsidR="00833F37" w:rsidRPr="00B01BA7">
              <w:rPr>
                <w:rFonts w:ascii="Arial" w:hAnsi="Arial" w:cs="Arial"/>
                <w:b/>
                <w:bCs/>
                <w:szCs w:val="22"/>
                <w:lang w:val="sk-SK" w:eastAsia="sk-SK"/>
              </w:rPr>
              <w:t>0 </w:t>
            </w: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2</w:t>
            </w:r>
          </w:p>
        </w:tc>
        <w:tc>
          <w:tcPr>
            <w:tcW w:w="123"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0B180B" w:rsidRPr="00B01BA7" w:rsidRDefault="006343F1" w:rsidP="003D4520">
            <w:pPr>
              <w:rPr>
                <w:rFonts w:ascii="Arial" w:hAnsi="Arial" w:cs="Arial"/>
                <w:szCs w:val="22"/>
                <w:lang w:val="sk-SK" w:eastAsia="sk-SK"/>
              </w:rPr>
            </w:pPr>
            <w:r>
              <w:rPr>
                <w:rFonts w:ascii="Arial" w:hAnsi="Arial" w:cs="Arial"/>
                <w:szCs w:val="22"/>
                <w:lang w:val="sk-SK" w:eastAsia="sk-SK"/>
              </w:rPr>
              <w:t>4</w:t>
            </w:r>
          </w:p>
        </w:tc>
        <w:tc>
          <w:tcPr>
            <w:tcW w:w="145" w:type="pct"/>
            <w:tcBorders>
              <w:top w:val="nil"/>
              <w:left w:val="single" w:sz="4" w:space="0" w:color="auto"/>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6" w:space="0" w:color="auto"/>
              <w:right w:val="single" w:sz="6"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15" w:type="pct"/>
            <w:gridSpan w:val="8"/>
            <w:tcBorders>
              <w:left w:val="single" w:sz="6"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4"/>
            <w:tcBorders>
              <w:top w:val="single" w:sz="4" w:space="0" w:color="auto"/>
              <w:left w:val="single" w:sz="4" w:space="0" w:color="auto"/>
              <w:bottom w:val="single" w:sz="4" w:space="0" w:color="auto"/>
              <w:right w:val="single" w:sz="4" w:space="0" w:color="auto"/>
            </w:tcBorders>
            <w:noWrap/>
          </w:tcPr>
          <w:p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1" w:type="pct"/>
            <w:gridSpan w:val="13"/>
            <w:tcBorders>
              <w:top w:val="nil"/>
              <w:left w:val="nil"/>
              <w:bottom w:val="nil"/>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2036" w:type="pct"/>
            <w:gridSpan w:val="15"/>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4" w:space="0" w:color="auto"/>
              <w:right w:val="single" w:sz="6"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6" w:space="0" w:color="auto"/>
            </w:tcBorders>
            <w:noWrap/>
          </w:tcPr>
          <w:p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4"/>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1" w:type="pct"/>
            <w:gridSpan w:val="13"/>
            <w:tcBorders>
              <w:top w:val="nil"/>
              <w:left w:val="single" w:sz="4" w:space="0" w:color="auto"/>
              <w:right w:val="nil"/>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54" w:type="pct"/>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2036" w:type="pct"/>
            <w:gridSpan w:val="15"/>
            <w:tcBorders>
              <w:top w:val="nil"/>
              <w:left w:val="nil"/>
              <w:right w:val="nil"/>
            </w:tcBorders>
            <w:noWrap/>
          </w:tcPr>
          <w:p w:rsidR="000B180B" w:rsidRPr="00B01BA7" w:rsidRDefault="000B180B" w:rsidP="003D4520">
            <w:pPr>
              <w:rPr>
                <w:rFonts w:ascii="Arial" w:hAnsi="Arial" w:cs="Arial"/>
                <w:b/>
                <w:bCs/>
                <w:szCs w:val="22"/>
                <w:lang w:val="sk-SK" w:eastAsia="sk-SK"/>
              </w:rPr>
            </w:pPr>
          </w:p>
        </w:tc>
        <w:tc>
          <w:tcPr>
            <w:tcW w:w="121" w:type="pct"/>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rsidR="000B180B" w:rsidRPr="002A0C31" w:rsidRDefault="000B180B" w:rsidP="003D4520">
            <w:pPr>
              <w:outlineLvl w:val="2"/>
              <w:rPr>
                <w:rFonts w:ascii="Arial" w:hAnsi="Arial" w:cs="Arial"/>
                <w:szCs w:val="22"/>
                <w:lang w:val="sk-SK" w:eastAsia="sk-SK"/>
              </w:rPr>
            </w:pPr>
          </w:p>
        </w:tc>
        <w:tc>
          <w:tcPr>
            <w:tcW w:w="123" w:type="pct"/>
            <w:tcBorders>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left w:val="single" w:sz="4" w:space="0" w:color="auto"/>
              <w:bottom w:val="single" w:sz="4" w:space="0" w:color="auto"/>
              <w:right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tcBorders>
              <w:left w:val="single" w:sz="4" w:space="0" w:color="auto"/>
            </w:tcBorders>
            <w:noWrap/>
          </w:tcPr>
          <w:p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8" w:type="pct"/>
            <w:gridSpan w:val="2"/>
            <w:tcBorders>
              <w:top w:val="nil"/>
              <w:left w:val="nil"/>
            </w:tcBorders>
            <w:noWrap/>
          </w:tcPr>
          <w:p w:rsidR="000B180B" w:rsidRPr="002A0C31" w:rsidRDefault="000B180B" w:rsidP="003D4520">
            <w:pPr>
              <w:outlineLvl w:val="2"/>
              <w:rPr>
                <w:rFonts w:ascii="Arial" w:hAnsi="Arial" w:cs="Arial"/>
                <w:szCs w:val="22"/>
                <w:lang w:val="sk-SK" w:eastAsia="sk-SK"/>
              </w:rPr>
            </w:pPr>
          </w:p>
        </w:tc>
        <w:tc>
          <w:tcPr>
            <w:tcW w:w="143" w:type="pct"/>
            <w:gridSpan w:val="4"/>
            <w:tcBorders>
              <w:top w:val="nil"/>
            </w:tcBorders>
            <w:noWrap/>
          </w:tcPr>
          <w:p w:rsidR="000B180B" w:rsidRPr="002A0C31" w:rsidRDefault="000B180B" w:rsidP="003D4520">
            <w:pPr>
              <w:outlineLvl w:val="2"/>
              <w:rPr>
                <w:rFonts w:ascii="Arial" w:hAnsi="Arial" w:cs="Arial"/>
                <w:szCs w:val="22"/>
                <w:lang w:val="sk-SK" w:eastAsia="sk-SK"/>
              </w:rPr>
            </w:pPr>
          </w:p>
        </w:tc>
        <w:tc>
          <w:tcPr>
            <w:tcW w:w="681" w:type="pct"/>
            <w:gridSpan w:val="13"/>
            <w:tcBorders>
              <w:top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gridSpan w:val="3"/>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154" w:type="pct"/>
            <w:tcBorders>
              <w:left w:val="nil"/>
            </w:tcBorders>
            <w:noWrap/>
          </w:tcPr>
          <w:p w:rsidR="000B180B" w:rsidRPr="00B01BA7" w:rsidRDefault="000B180B" w:rsidP="003D4520">
            <w:pPr>
              <w:rPr>
                <w:rFonts w:ascii="Arial" w:hAnsi="Arial" w:cs="Arial"/>
                <w:b/>
                <w:bCs/>
                <w:szCs w:val="22"/>
                <w:lang w:val="sk-SK" w:eastAsia="sk-SK"/>
              </w:rPr>
            </w:pPr>
          </w:p>
        </w:tc>
        <w:tc>
          <w:tcPr>
            <w:tcW w:w="2036" w:type="pct"/>
            <w:gridSpan w:val="15"/>
            <w:noWrap/>
          </w:tcPr>
          <w:p w:rsidR="000B180B" w:rsidRPr="00B01BA7" w:rsidRDefault="000B180B" w:rsidP="003D4520">
            <w:pPr>
              <w:rPr>
                <w:rFonts w:ascii="Arial" w:hAnsi="Arial" w:cs="Arial"/>
                <w:b/>
                <w:bCs/>
                <w:szCs w:val="22"/>
                <w:lang w:val="sk-SK" w:eastAsia="sk-SK"/>
              </w:rPr>
            </w:pPr>
          </w:p>
        </w:tc>
        <w:tc>
          <w:tcPr>
            <w:tcW w:w="121" w:type="pct"/>
            <w:noWrap/>
          </w:tcPr>
          <w:p w:rsidR="000B180B" w:rsidRPr="002A0C31" w:rsidRDefault="000B180B" w:rsidP="003D4520">
            <w:pPr>
              <w:outlineLvl w:val="2"/>
              <w:rPr>
                <w:rFonts w:ascii="Arial" w:hAnsi="Arial" w:cs="Arial"/>
                <w:szCs w:val="22"/>
                <w:lang w:val="sk-SK" w:eastAsia="sk-SK"/>
              </w:rPr>
            </w:pPr>
          </w:p>
        </w:tc>
        <w:tc>
          <w:tcPr>
            <w:tcW w:w="121" w:type="pct"/>
            <w:gridSpan w:val="2"/>
            <w:noWrap/>
          </w:tcPr>
          <w:p w:rsidR="000B180B" w:rsidRPr="002A0C31" w:rsidRDefault="000B180B" w:rsidP="003D4520">
            <w:pPr>
              <w:outlineLvl w:val="2"/>
              <w:rPr>
                <w:rFonts w:ascii="Arial" w:hAnsi="Arial" w:cs="Arial"/>
                <w:szCs w:val="22"/>
                <w:lang w:val="sk-SK" w:eastAsia="sk-SK"/>
              </w:rPr>
            </w:pPr>
          </w:p>
        </w:tc>
        <w:tc>
          <w:tcPr>
            <w:tcW w:w="123" w:type="pct"/>
            <w:noWrap/>
          </w:tcPr>
          <w:p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tcBorders>
            <w:noWrap/>
          </w:tcPr>
          <w:p w:rsidR="000B180B" w:rsidRPr="002A0C31" w:rsidRDefault="000B180B" w:rsidP="003D4520">
            <w:pPr>
              <w:outlineLvl w:val="2"/>
              <w:rPr>
                <w:rFonts w:ascii="Arial" w:hAnsi="Arial" w:cs="Arial"/>
                <w:szCs w:val="22"/>
                <w:lang w:val="sk-SK" w:eastAsia="sk-SK"/>
              </w:rPr>
            </w:pPr>
          </w:p>
        </w:tc>
        <w:tc>
          <w:tcPr>
            <w:tcW w:w="715" w:type="pct"/>
            <w:gridSpan w:val="8"/>
            <w:noWrap/>
          </w:tcPr>
          <w:p w:rsidR="000B180B" w:rsidRPr="002A0C31" w:rsidRDefault="000B180B" w:rsidP="003D4520">
            <w:pPr>
              <w:outlineLvl w:val="2"/>
              <w:rPr>
                <w:rFonts w:ascii="Arial" w:hAnsi="Arial" w:cs="Arial"/>
                <w:szCs w:val="22"/>
                <w:lang w:val="sk-SK" w:eastAsia="sk-SK"/>
              </w:rPr>
            </w:pPr>
          </w:p>
        </w:tc>
        <w:tc>
          <w:tcPr>
            <w:tcW w:w="168" w:type="pct"/>
            <w:gridSpan w:val="2"/>
            <w:noWrap/>
          </w:tcPr>
          <w:p w:rsidR="000B180B" w:rsidRPr="002A0C31" w:rsidRDefault="000B180B" w:rsidP="003D4520">
            <w:pPr>
              <w:outlineLvl w:val="2"/>
              <w:rPr>
                <w:rFonts w:ascii="Arial" w:hAnsi="Arial" w:cs="Arial"/>
                <w:szCs w:val="22"/>
                <w:lang w:val="sk-SK" w:eastAsia="sk-SK"/>
              </w:rPr>
            </w:pPr>
          </w:p>
        </w:tc>
        <w:tc>
          <w:tcPr>
            <w:tcW w:w="143" w:type="pct"/>
            <w:gridSpan w:val="4"/>
            <w:noWrap/>
          </w:tcPr>
          <w:p w:rsidR="000B180B" w:rsidRPr="002A0C31" w:rsidRDefault="000B180B" w:rsidP="003D4520">
            <w:pPr>
              <w:outlineLvl w:val="2"/>
              <w:rPr>
                <w:rFonts w:ascii="Arial" w:hAnsi="Arial" w:cs="Arial"/>
                <w:szCs w:val="22"/>
                <w:lang w:val="sk-SK" w:eastAsia="sk-SK"/>
              </w:rPr>
            </w:pPr>
          </w:p>
        </w:tc>
        <w:tc>
          <w:tcPr>
            <w:tcW w:w="681" w:type="pct"/>
            <w:gridSpan w:val="13"/>
            <w:noWrap/>
          </w:tcPr>
          <w:p w:rsidR="000B180B" w:rsidRPr="002A0C31" w:rsidRDefault="000B180B" w:rsidP="003D4520">
            <w:pPr>
              <w:outlineLvl w:val="2"/>
              <w:rPr>
                <w:rFonts w:ascii="Arial" w:hAnsi="Arial" w:cs="Arial"/>
                <w:szCs w:val="22"/>
                <w:lang w:val="sk-SK" w:eastAsia="sk-SK"/>
              </w:rPr>
            </w:pPr>
          </w:p>
        </w:tc>
        <w:tc>
          <w:tcPr>
            <w:tcW w:w="126" w:type="pct"/>
            <w:gridSpan w:val="3"/>
            <w:noWrap/>
          </w:tcPr>
          <w:p w:rsidR="000B180B" w:rsidRPr="002A0C31" w:rsidRDefault="000B180B" w:rsidP="003D4520">
            <w:pPr>
              <w:outlineLvl w:val="2"/>
              <w:rPr>
                <w:rFonts w:ascii="Arial" w:hAnsi="Arial" w:cs="Arial"/>
                <w:szCs w:val="22"/>
                <w:lang w:val="sk-SK" w:eastAsia="sk-SK"/>
              </w:rPr>
            </w:pPr>
          </w:p>
        </w:tc>
        <w:tc>
          <w:tcPr>
            <w:tcW w:w="189" w:type="pct"/>
            <w:gridSpan w:val="4"/>
            <w:noWrap/>
          </w:tcPr>
          <w:p w:rsidR="000B180B" w:rsidRPr="002A0C31" w:rsidRDefault="000B180B" w:rsidP="003D4520">
            <w:pPr>
              <w:outlineLvl w:val="2"/>
              <w:rPr>
                <w:rFonts w:ascii="Arial" w:hAnsi="Arial" w:cs="Arial"/>
                <w:szCs w:val="22"/>
                <w:lang w:val="sk-SK" w:eastAsia="sk-SK"/>
              </w:rPr>
            </w:pPr>
          </w:p>
        </w:tc>
        <w:tc>
          <w:tcPr>
            <w:tcW w:w="158" w:type="pct"/>
            <w:gridSpan w:val="5"/>
            <w:tcBorders>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trHeight w:hRule="exact" w:val="284"/>
        </w:trPr>
        <w:tc>
          <w:tcPr>
            <w:tcW w:w="301" w:type="pct"/>
            <w:gridSpan w:val="2"/>
            <w:tcBorders>
              <w:left w:val="nil"/>
              <w:bottom w:val="nil"/>
              <w:right w:val="nil"/>
            </w:tcBorders>
            <w:noWrap/>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4" w:type="pct"/>
            <w:tcBorders>
              <w:left w:val="nil"/>
              <w:bottom w:val="nil"/>
              <w:right w:val="nil"/>
            </w:tcBorders>
            <w:noWrap/>
          </w:tcPr>
          <w:p w:rsidR="000B180B" w:rsidRPr="00B01BA7" w:rsidRDefault="000B180B" w:rsidP="003D4520">
            <w:pPr>
              <w:rPr>
                <w:rFonts w:ascii="Arial" w:hAnsi="Arial" w:cs="Arial"/>
                <w:szCs w:val="22"/>
                <w:lang w:val="sk-SK" w:eastAsia="sk-SK"/>
              </w:rPr>
            </w:pPr>
          </w:p>
        </w:tc>
        <w:tc>
          <w:tcPr>
            <w:tcW w:w="11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88" w:type="pct"/>
            <w:gridSpan w:val="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28"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76" w:type="pct"/>
            <w:gridSpan w:val="12"/>
            <w:tcBorders>
              <w:left w:val="nil"/>
              <w:bottom w:val="nil"/>
              <w:right w:val="nil"/>
            </w:tcBorders>
            <w:noWrap/>
          </w:tcPr>
          <w:p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39"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4"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gridSpan w:val="3"/>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255" w:type="pct"/>
            <w:gridSpan w:val="7"/>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3" w:type="pct"/>
            <w:gridSpan w:val="2"/>
            <w:tcBorders>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9B0536" w:rsidRPr="00B01BA7" w:rsidTr="009B0536">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4</w:t>
            </w:r>
          </w:p>
        </w:tc>
        <w:tc>
          <w:tcPr>
            <w:tcW w:w="147"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7</w:t>
            </w:r>
          </w:p>
        </w:tc>
        <w:tc>
          <w:tcPr>
            <w:tcW w:w="174"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2</w:t>
            </w:r>
          </w:p>
        </w:tc>
        <w:tc>
          <w:tcPr>
            <w:tcW w:w="13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4</w:t>
            </w:r>
          </w:p>
        </w:tc>
        <w:tc>
          <w:tcPr>
            <w:tcW w:w="120"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4</w:t>
            </w:r>
          </w:p>
        </w:tc>
        <w:tc>
          <w:tcPr>
            <w:tcW w:w="12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5</w:t>
            </w:r>
          </w:p>
        </w:tc>
        <w:tc>
          <w:tcPr>
            <w:tcW w:w="123"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3</w:t>
            </w: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2</w:t>
            </w:r>
          </w:p>
        </w:tc>
        <w:tc>
          <w:tcPr>
            <w:tcW w:w="145"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28"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3</w:t>
            </w:r>
          </w:p>
        </w:tc>
        <w:tc>
          <w:tcPr>
            <w:tcW w:w="13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7</w:t>
            </w:r>
          </w:p>
        </w:tc>
        <w:tc>
          <w:tcPr>
            <w:tcW w:w="120"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1</w:t>
            </w:r>
          </w:p>
        </w:tc>
        <w:tc>
          <w:tcPr>
            <w:tcW w:w="154"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6</w:t>
            </w:r>
          </w:p>
        </w:tc>
        <w:tc>
          <w:tcPr>
            <w:tcW w:w="121"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9</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7</w:t>
            </w:r>
          </w:p>
        </w:tc>
        <w:tc>
          <w:tcPr>
            <w:tcW w:w="18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48"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1</w:t>
            </w:r>
          </w:p>
        </w:tc>
        <w:tc>
          <w:tcPr>
            <w:tcW w:w="11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6</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1</w:t>
            </w:r>
          </w:p>
        </w:tc>
        <w:tc>
          <w:tcPr>
            <w:tcW w:w="140" w:type="pct"/>
            <w:gridSpan w:val="2"/>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39" w:type="pct"/>
            <w:gridSpan w:val="3"/>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2"/>
          <w:wAfter w:w="83" w:type="pct"/>
          <w:trHeight w:hRule="exact" w:val="284"/>
        </w:trPr>
        <w:tc>
          <w:tcPr>
            <w:tcW w:w="2736" w:type="pct"/>
            <w:gridSpan w:val="21"/>
            <w:tcBorders>
              <w:top w:val="nil"/>
              <w:left w:val="nil"/>
              <w:bottom w:val="nil"/>
              <w:right w:val="nil"/>
            </w:tcBorders>
            <w:noWrap/>
            <w:vAlign w:val="bottom"/>
          </w:tcPr>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1"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8" w:type="pct"/>
            <w:gridSpan w:val="5"/>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3"/>
          <w:wAfter w:w="103" w:type="pct"/>
          <w:trHeight w:hRule="exact" w:val="284"/>
        </w:trPr>
        <w:tc>
          <w:tcPr>
            <w:tcW w:w="154"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47"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w</w:t>
            </w:r>
          </w:p>
        </w:tc>
        <w:tc>
          <w:tcPr>
            <w:tcW w:w="174"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i</w:t>
            </w:r>
          </w:p>
        </w:tc>
        <w:tc>
          <w:tcPr>
            <w:tcW w:w="119"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29"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23"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u</w:t>
            </w:r>
          </w:p>
        </w:tc>
        <w:tc>
          <w:tcPr>
            <w:tcW w:w="130"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p</w:t>
            </w:r>
          </w:p>
        </w:tc>
        <w:tc>
          <w:tcPr>
            <w:tcW w:w="143"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p</w:t>
            </w:r>
          </w:p>
        </w:tc>
        <w:tc>
          <w:tcPr>
            <w:tcW w:w="145"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l</w:t>
            </w:r>
          </w:p>
        </w:tc>
        <w:tc>
          <w:tcPr>
            <w:tcW w:w="128"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y</w:t>
            </w:r>
          </w:p>
        </w:tc>
        <w:tc>
          <w:tcPr>
            <w:tcW w:w="126" w:type="pct"/>
            <w:tcBorders>
              <w:top w:val="single" w:sz="6" w:space="0" w:color="auto"/>
              <w:left w:val="single" w:sz="6" w:space="0" w:color="auto"/>
              <w:bottom w:val="single" w:sz="6" w:space="0" w:color="auto"/>
              <w:right w:val="single" w:sz="6" w:space="0" w:color="auto"/>
            </w:tcBorders>
            <w:noWrap/>
          </w:tcPr>
          <w:p w:rsidR="000B180B" w:rsidRPr="00B01BA7" w:rsidRDefault="000B180B" w:rsidP="003D4520">
            <w:pPr>
              <w:rPr>
                <w:rFonts w:ascii="Arial" w:hAnsi="Arial" w:cs="Arial"/>
                <w:szCs w:val="22"/>
                <w:lang w:val="sk-SK" w:eastAsia="sk-SK"/>
              </w:rPr>
            </w:pPr>
          </w:p>
        </w:tc>
        <w:tc>
          <w:tcPr>
            <w:tcW w:w="139"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C</w:t>
            </w:r>
          </w:p>
        </w:tc>
        <w:tc>
          <w:tcPr>
            <w:tcW w:w="120" w:type="pct"/>
            <w:tcBorders>
              <w:top w:val="single" w:sz="6" w:space="0" w:color="auto"/>
              <w:left w:val="single" w:sz="6" w:space="0" w:color="auto"/>
              <w:bottom w:val="single" w:sz="6" w:space="0" w:color="auto"/>
              <w:right w:val="single" w:sz="6"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h</w:t>
            </w:r>
          </w:p>
        </w:tc>
        <w:tc>
          <w:tcPr>
            <w:tcW w:w="154" w:type="pct"/>
            <w:tcBorders>
              <w:top w:val="single" w:sz="4" w:space="0" w:color="auto"/>
              <w:left w:val="single" w:sz="6"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a</w:t>
            </w:r>
          </w:p>
        </w:tc>
        <w:tc>
          <w:tcPr>
            <w:tcW w:w="121"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i</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n</w:t>
            </w:r>
          </w:p>
        </w:tc>
        <w:tc>
          <w:tcPr>
            <w:tcW w:w="123"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80"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C</w:t>
            </w:r>
          </w:p>
        </w:tc>
        <w:tc>
          <w:tcPr>
            <w:tcW w:w="111"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o</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n</w:t>
            </w:r>
          </w:p>
        </w:tc>
        <w:tc>
          <w:tcPr>
            <w:tcW w:w="148"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14"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u</w:t>
            </w:r>
            <w:r w:rsidR="00A17A17">
              <w:rPr>
                <w:rFonts w:ascii="Arial" w:hAnsi="Arial" w:cs="Arial"/>
                <w:szCs w:val="22"/>
                <w:lang w:val="sk-SK" w:eastAsia="sk-SK"/>
              </w:rPr>
              <w:t> </w:t>
            </w:r>
            <w:r>
              <w:rPr>
                <w:rFonts w:ascii="Arial" w:hAnsi="Arial" w:cs="Arial"/>
                <w:szCs w:val="22"/>
                <w:lang w:val="sk-SK" w:eastAsia="sk-SK"/>
              </w:rPr>
              <w:t>l</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t</w:t>
            </w:r>
            <w:r w:rsidR="00A17A17">
              <w:rPr>
                <w:rFonts w:ascii="Arial" w:hAnsi="Arial" w:cs="Arial"/>
                <w:szCs w:val="22"/>
                <w:lang w:val="sk-SK" w:eastAsia="sk-SK"/>
              </w:rPr>
              <w:t> </w:t>
            </w:r>
            <w:r>
              <w:rPr>
                <w:rFonts w:ascii="Arial" w:hAnsi="Arial" w:cs="Arial"/>
                <w:szCs w:val="22"/>
                <w:lang w:val="sk-SK" w:eastAsia="sk-SK"/>
              </w:rPr>
              <w:t>i</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n</w:t>
            </w:r>
            <w:r w:rsidR="00A17A17">
              <w:rPr>
                <w:rFonts w:ascii="Arial" w:hAnsi="Arial" w:cs="Arial"/>
                <w:szCs w:val="22"/>
                <w:lang w:val="sk-SK" w:eastAsia="sk-SK"/>
              </w:rPr>
              <w:t> </w:t>
            </w:r>
            <w:r>
              <w:rPr>
                <w:rFonts w:ascii="Arial" w:hAnsi="Arial" w:cs="Arial"/>
                <w:szCs w:val="22"/>
                <w:lang w:val="sk-SK" w:eastAsia="sk-SK"/>
              </w:rPr>
              <w:t>g</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g</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r w:rsidR="00A17A17">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r</w:t>
            </w:r>
            <w:r w:rsidR="00A17A17">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o</w:t>
            </w:r>
            <w:r w:rsidR="00A17A17">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9B0536">
        <w:trPr>
          <w:gridAfter w:val="3"/>
          <w:wAfter w:w="103" w:type="pct"/>
          <w:trHeight w:hRule="exact" w:val="284"/>
        </w:trPr>
        <w:tc>
          <w:tcPr>
            <w:tcW w:w="154" w:type="pct"/>
            <w:tcBorders>
              <w:top w:val="single" w:sz="6"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6"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s</w:t>
            </w:r>
          </w:p>
        </w:tc>
        <w:tc>
          <w:tcPr>
            <w:tcW w:w="143"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nil"/>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9B0536">
        <w:trPr>
          <w:gridAfter w:val="6"/>
          <w:wAfter w:w="156" w:type="pct"/>
          <w:trHeight w:hRule="exact" w:val="567"/>
        </w:trPr>
        <w:tc>
          <w:tcPr>
            <w:tcW w:w="4844" w:type="pct"/>
            <w:gridSpan w:val="56"/>
            <w:tcBorders>
              <w:top w:val="nil"/>
              <w:left w:val="nil"/>
              <w:bottom w:val="nil"/>
              <w:right w:val="nil"/>
            </w:tcBorders>
            <w:noWrap/>
            <w:vAlign w:val="bottom"/>
          </w:tcPr>
          <w:p w:rsidR="000B180B" w:rsidRPr="00B01BA7" w:rsidRDefault="00570B88" w:rsidP="003D4520">
            <w:pPr>
              <w:rPr>
                <w:rFonts w:ascii="Arial" w:hAnsi="Arial" w:cs="Arial"/>
                <w:b/>
                <w:szCs w:val="22"/>
                <w:lang w:val="sk-SK" w:eastAsia="sk-SK"/>
              </w:rPr>
            </w:pPr>
            <w:bookmarkStart w:id="0" w:name="_GoBack"/>
            <w:bookmarkEnd w:id="0"/>
            <w:r w:rsidRPr="00570B88">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497DC5" w:rsidRPr="002E10BE" w:rsidRDefault="00497DC5">
                        <w:pPr>
                          <w:rPr>
                            <w:rFonts w:ascii="Arial" w:hAnsi="Arial" w:cs="Arial"/>
                            <w:lang w:val="sk-SK"/>
                          </w:rPr>
                        </w:pPr>
                        <w:r w:rsidRPr="002E10BE">
                          <w:rPr>
                            <w:rFonts w:ascii="Arial" w:hAnsi="Arial" w:cs="Arial"/>
                            <w:szCs w:val="22"/>
                            <w:lang w:val="sk-SK" w:eastAsia="sk-SK"/>
                          </w:rPr>
                          <w:t>Ulica</w:t>
                        </w:r>
                      </w:p>
                    </w:txbxContent>
                  </v:textbox>
                </v:shape>
              </w:pict>
            </w:r>
            <w:r w:rsidRPr="00570B88">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497DC5" w:rsidRPr="002E10BE" w:rsidRDefault="00497DC5"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3D4520">
            <w:pPr>
              <w:rPr>
                <w:rFonts w:ascii="Arial" w:hAnsi="Arial" w:cs="Arial"/>
                <w:b/>
                <w:szCs w:val="22"/>
                <w:lang w:val="sk-SK" w:eastAsia="sk-SK"/>
              </w:rPr>
            </w:pPr>
          </w:p>
          <w:p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9B0536">
        <w:trPr>
          <w:gridAfter w:val="3"/>
          <w:wAfter w:w="10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P</w:t>
            </w:r>
          </w:p>
        </w:tc>
        <w:tc>
          <w:tcPr>
            <w:tcW w:w="147"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a</w:t>
            </w:r>
          </w:p>
        </w:tc>
        <w:tc>
          <w:tcPr>
            <w:tcW w:w="174"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r</w:t>
            </w:r>
          </w:p>
        </w:tc>
        <w:tc>
          <w:tcPr>
            <w:tcW w:w="11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t</w:t>
            </w:r>
          </w:p>
        </w:tc>
        <w:tc>
          <w:tcPr>
            <w:tcW w:w="13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i</w:t>
            </w:r>
          </w:p>
        </w:tc>
        <w:tc>
          <w:tcPr>
            <w:tcW w:w="120"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z</w:t>
            </w:r>
          </w:p>
        </w:tc>
        <w:tc>
          <w:tcPr>
            <w:tcW w:w="12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a</w:t>
            </w:r>
          </w:p>
        </w:tc>
        <w:tc>
          <w:tcPr>
            <w:tcW w:w="123"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n</w:t>
            </w:r>
          </w:p>
        </w:tc>
        <w:tc>
          <w:tcPr>
            <w:tcW w:w="130"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s</w:t>
            </w:r>
          </w:p>
        </w:tc>
        <w:tc>
          <w:tcPr>
            <w:tcW w:w="143"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k</w:t>
            </w:r>
          </w:p>
        </w:tc>
        <w:tc>
          <w:tcPr>
            <w:tcW w:w="145"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a</w:t>
            </w: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left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2</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2</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7" w:type="pct"/>
            <w:gridSpan w:val="3"/>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r>
      <w:tr w:rsidR="000B180B" w:rsidRPr="00B01BA7" w:rsidTr="009B0536">
        <w:trPr>
          <w:gridAfter w:val="6"/>
          <w:wAfter w:w="156" w:type="pct"/>
          <w:trHeight w:hRule="exact" w:val="284"/>
        </w:trPr>
        <w:tc>
          <w:tcPr>
            <w:tcW w:w="2312" w:type="pct"/>
            <w:gridSpan w:val="17"/>
            <w:tcBorders>
              <w:top w:val="nil"/>
              <w:left w:val="nil"/>
              <w:bottom w:val="nil"/>
              <w:right w:val="nil"/>
            </w:tcBorders>
            <w:noWrap/>
            <w:vAlign w:val="bottom"/>
          </w:tcPr>
          <w:p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1"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vAlign w:val="bottom"/>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4"/>
          <w:wAfter w:w="107"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47"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8</w:t>
            </w:r>
          </w:p>
        </w:tc>
        <w:tc>
          <w:tcPr>
            <w:tcW w:w="174"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5</w:t>
            </w:r>
          </w:p>
        </w:tc>
        <w:tc>
          <w:tcPr>
            <w:tcW w:w="11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rsidR="000B180B" w:rsidRPr="00B01BA7" w:rsidRDefault="00B163CC" w:rsidP="003D4520">
            <w:pPr>
              <w:rPr>
                <w:rFonts w:ascii="Arial" w:hAnsi="Arial" w:cs="Arial"/>
                <w:szCs w:val="22"/>
                <w:lang w:val="sk-SK" w:eastAsia="sk-SK"/>
              </w:rPr>
            </w:pPr>
            <w:r>
              <w:rPr>
                <w:rFonts w:ascii="Arial" w:hAnsi="Arial" w:cs="Arial"/>
                <w:szCs w:val="22"/>
                <w:lang w:val="sk-SK" w:eastAsia="sk-SK"/>
              </w:rPr>
              <w:t>1</w:t>
            </w:r>
          </w:p>
        </w:tc>
        <w:tc>
          <w:tcPr>
            <w:tcW w:w="120" w:type="pct"/>
            <w:tcBorders>
              <w:lef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B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r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i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s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l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v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a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9B0536">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p>
        </w:tc>
      </w:tr>
      <w:tr w:rsidR="000B180B" w:rsidRPr="00B01BA7" w:rsidTr="009B0536">
        <w:trPr>
          <w:gridAfter w:val="6"/>
          <w:wAfter w:w="156" w:type="pct"/>
          <w:trHeight w:hRule="exact" w:val="284"/>
        </w:trPr>
        <w:tc>
          <w:tcPr>
            <w:tcW w:w="4844" w:type="pct"/>
            <w:gridSpan w:val="56"/>
            <w:tcBorders>
              <w:top w:val="nil"/>
              <w:left w:val="nil"/>
              <w:bottom w:val="nil"/>
              <w:right w:val="nil"/>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9B0536">
        <w:trPr>
          <w:gridAfter w:val="6"/>
          <w:wAfter w:w="15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7"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4"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20" w:type="pct"/>
            <w:tcBorders>
              <w:top w:val="single" w:sz="4" w:space="0" w:color="auto"/>
              <w:left w:val="single" w:sz="4" w:space="0" w:color="auto"/>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29"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3"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3"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5" w:type="pct"/>
            <w:tcBorders>
              <w:top w:val="single" w:sz="4" w:space="0" w:color="auto"/>
              <w:left w:val="nil"/>
              <w:bottom w:val="single" w:sz="4" w:space="0" w:color="auto"/>
              <w:right w:val="single" w:sz="4" w:space="0" w:color="auto"/>
            </w:tcBorders>
            <w:noWrap/>
          </w:tcPr>
          <w:p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8"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1" w:type="pct"/>
            <w:tcBorders>
              <w:top w:val="single" w:sz="4" w:space="0" w:color="auto"/>
              <w:left w:val="single" w:sz="4" w:space="0" w:color="auto"/>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single" w:sz="4" w:space="0" w:color="auto"/>
              <w:bottom w:val="nil"/>
              <w:right w:val="nil"/>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6"/>
          <w:wAfter w:w="156" w:type="pct"/>
          <w:trHeight w:hRule="exact" w:val="284"/>
        </w:trPr>
        <w:tc>
          <w:tcPr>
            <w:tcW w:w="982" w:type="pct"/>
            <w:gridSpan w:val="7"/>
            <w:tcBorders>
              <w:top w:val="nil"/>
              <w:left w:val="nil"/>
              <w:bottom w:val="nil"/>
              <w:right w:val="nil"/>
            </w:tcBorders>
            <w:noWrap/>
          </w:tcPr>
          <w:p w:rsidR="000B180B" w:rsidRPr="00B01BA7" w:rsidRDefault="000B180B" w:rsidP="003D4520">
            <w:pPr>
              <w:rPr>
                <w:rFonts w:ascii="Arial" w:hAnsi="Arial" w:cs="Arial"/>
                <w:b/>
                <w:bCs/>
                <w:szCs w:val="22"/>
                <w:lang w:val="sk-SK" w:eastAsia="sk-SK"/>
              </w:rPr>
            </w:pPr>
          </w:p>
          <w:p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4"/>
          <w:wAfter w:w="107"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rsidTr="009B0536">
        <w:trPr>
          <w:gridAfter w:val="1"/>
          <w:wAfter w:w="70" w:type="pct"/>
          <w:trHeight w:hRule="exact" w:val="284"/>
        </w:trPr>
        <w:tc>
          <w:tcPr>
            <w:tcW w:w="154"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4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9"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88" w:type="pct"/>
            <w:gridSpan w:val="2"/>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c>
          <w:tcPr>
            <w:tcW w:w="171" w:type="pct"/>
            <w:gridSpan w:val="6"/>
            <w:tcBorders>
              <w:top w:val="nil"/>
              <w:left w:val="nil"/>
              <w:bottom w:val="nil"/>
              <w:right w:val="nil"/>
            </w:tcBorders>
            <w:noWrap/>
          </w:tcPr>
          <w:p w:rsidR="000B180B" w:rsidRPr="002A0C31" w:rsidRDefault="000B180B" w:rsidP="003D4520">
            <w:pPr>
              <w:outlineLvl w:val="2"/>
              <w:rPr>
                <w:rFonts w:ascii="Arial" w:hAnsi="Arial" w:cs="Arial"/>
                <w:szCs w:val="22"/>
                <w:lang w:val="sk-SK" w:eastAsia="sk-SK"/>
              </w:rPr>
            </w:pPr>
          </w:p>
        </w:tc>
      </w:tr>
      <w:tr w:rsidR="000B180B" w:rsidRPr="00B01BA7" w:rsidTr="009B0536">
        <w:trPr>
          <w:gridAfter w:val="1"/>
          <w:wAfter w:w="70" w:type="pct"/>
          <w:trHeight w:val="850"/>
        </w:trPr>
        <w:tc>
          <w:tcPr>
            <w:tcW w:w="1234" w:type="pct"/>
            <w:gridSpan w:val="9"/>
            <w:tcBorders>
              <w:top w:val="single" w:sz="4" w:space="0" w:color="auto"/>
              <w:left w:val="single" w:sz="4" w:space="0" w:color="auto"/>
              <w:bottom w:val="single" w:sz="4" w:space="0" w:color="auto"/>
              <w:right w:val="single" w:sz="4" w:space="0" w:color="000000"/>
            </w:tcBorders>
            <w:noWrap/>
          </w:tcPr>
          <w:p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057CAE" w:rsidP="002F50CB">
            <w:pPr>
              <w:rPr>
                <w:rFonts w:ascii="Arial" w:hAnsi="Arial" w:cs="Arial"/>
                <w:szCs w:val="22"/>
                <w:lang w:val="sk-SK" w:eastAsia="sk-SK"/>
              </w:rPr>
            </w:pPr>
            <w:r>
              <w:rPr>
                <w:rFonts w:ascii="Arial" w:hAnsi="Arial" w:cs="Arial"/>
                <w:szCs w:val="22"/>
                <w:lang w:val="sk-SK" w:eastAsia="sk-SK"/>
              </w:rPr>
              <w:t>26.06.2022</w:t>
            </w:r>
          </w:p>
        </w:tc>
        <w:tc>
          <w:tcPr>
            <w:tcW w:w="1183" w:type="pct"/>
            <w:gridSpan w:val="9"/>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238" w:type="pct"/>
            <w:gridSpan w:val="15"/>
            <w:vMerge w:val="restart"/>
            <w:tcBorders>
              <w:top w:val="single" w:sz="4" w:space="0" w:color="auto"/>
              <w:left w:val="single" w:sz="4" w:space="0" w:color="auto"/>
              <w:right w:val="single" w:sz="4" w:space="0" w:color="000000"/>
            </w:tcBorders>
          </w:tcPr>
          <w:p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Steinhauserová</w:t>
            </w:r>
          </w:p>
        </w:tc>
        <w:tc>
          <w:tcPr>
            <w:tcW w:w="1275" w:type="pct"/>
            <w:gridSpan w:val="28"/>
            <w:vMerge w:val="restart"/>
            <w:tcBorders>
              <w:top w:val="single" w:sz="4" w:space="0" w:color="auto"/>
              <w:left w:val="single" w:sz="4" w:space="0" w:color="auto"/>
              <w:right w:val="single" w:sz="4" w:space="0" w:color="000000"/>
            </w:tcBorders>
          </w:tcPr>
          <w:p w:rsidR="007B7377" w:rsidRDefault="00A17A17" w:rsidP="006A6602">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0972D7">
              <w:rPr>
                <w:rFonts w:ascii="Arial" w:hAnsi="Arial" w:cs="Arial"/>
                <w:szCs w:val="22"/>
                <w:lang w:val="sk-SK" w:eastAsia="sk-SK"/>
              </w:rPr>
              <w:t xml:space="preserve"> </w:t>
            </w:r>
          </w:p>
          <w:p w:rsidR="000B180B" w:rsidRPr="00B01BA7" w:rsidRDefault="00B163CC" w:rsidP="006A6602">
            <w:pPr>
              <w:jc w:val="left"/>
              <w:rPr>
                <w:rFonts w:ascii="Arial" w:hAnsi="Arial" w:cs="Arial"/>
                <w:szCs w:val="22"/>
                <w:lang w:val="sk-SK" w:eastAsia="sk-SK"/>
              </w:rPr>
            </w:pPr>
            <w:r>
              <w:rPr>
                <w:rFonts w:ascii="Arial" w:hAnsi="Arial" w:cs="Arial"/>
                <w:szCs w:val="22"/>
                <w:lang w:val="sk-SK" w:eastAsia="sk-SK"/>
              </w:rPr>
              <w:t>Martin Zajac</w:t>
            </w:r>
          </w:p>
        </w:tc>
      </w:tr>
      <w:tr w:rsidR="000B180B" w:rsidRPr="00B01BA7" w:rsidTr="009B0536">
        <w:trPr>
          <w:gridAfter w:val="1"/>
          <w:wAfter w:w="70" w:type="pct"/>
          <w:trHeight w:val="1175"/>
        </w:trPr>
        <w:tc>
          <w:tcPr>
            <w:tcW w:w="1234" w:type="pct"/>
            <w:gridSpan w:val="9"/>
            <w:tcBorders>
              <w:top w:val="single" w:sz="4" w:space="0" w:color="auto"/>
              <w:left w:val="single" w:sz="4" w:space="0" w:color="auto"/>
              <w:bottom w:val="single" w:sz="4" w:space="0" w:color="auto"/>
              <w:right w:val="single" w:sz="4" w:space="0" w:color="000000"/>
            </w:tcBorders>
            <w:noWrap/>
          </w:tcPr>
          <w:p w:rsidR="00B57578" w:rsidRPr="00B01BA7" w:rsidRDefault="000B180B" w:rsidP="003D4520">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p>
        </w:tc>
        <w:tc>
          <w:tcPr>
            <w:tcW w:w="1183" w:type="pct"/>
            <w:gridSpan w:val="9"/>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238" w:type="pct"/>
            <w:gridSpan w:val="15"/>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c>
          <w:tcPr>
            <w:tcW w:w="1275" w:type="pct"/>
            <w:gridSpan w:val="28"/>
            <w:vMerge/>
            <w:tcBorders>
              <w:left w:val="single" w:sz="4" w:space="0" w:color="auto"/>
              <w:bottom w:val="single" w:sz="4" w:space="0" w:color="000000"/>
              <w:right w:val="single" w:sz="4" w:space="0" w:color="000000"/>
            </w:tcBorders>
          </w:tcPr>
          <w:p w:rsidR="000B180B" w:rsidRPr="002A0C31" w:rsidRDefault="000B180B" w:rsidP="003D4520">
            <w:pPr>
              <w:outlineLvl w:val="2"/>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lastRenderedPageBreak/>
        <w:t>Popis spoločnosti</w:t>
      </w:r>
      <w:bookmarkEnd w:id="1"/>
      <w:bookmarkEnd w:id="2"/>
    </w:p>
    <w:p w:rsidR="00236F40" w:rsidRDefault="00B163CC" w:rsidP="00E0211F">
      <w:pPr>
        <w:keepNext w:val="0"/>
        <w:rPr>
          <w:rFonts w:ascii="Arial" w:hAnsi="Arial" w:cs="Arial"/>
          <w:lang w:val="sk-SK"/>
        </w:rPr>
      </w:pPr>
      <w:r>
        <w:rPr>
          <w:rFonts w:ascii="Arial CE" w:hAnsi="Arial CE" w:cs="Arial CE"/>
          <w:b/>
          <w:bCs/>
          <w:color w:val="000000"/>
          <w:shd w:val="clear" w:color="auto" w:fill="FFFFFF"/>
        </w:rPr>
        <w:t>Swiss Supply Chain Consulting, s.r.o.</w:t>
      </w:r>
      <w:r w:rsidR="00A17A17">
        <w:rPr>
          <w:rFonts w:ascii="Arial" w:hAnsi="Arial" w:cs="Arial"/>
          <w:lang w:val="sk-SK"/>
        </w:rPr>
        <w:t xml:space="preserve"> (ďalej len „spoločnosť”) je spoločnosť s ručením obmedzeným, ktorá  bola</w:t>
      </w:r>
      <w:r>
        <w:rPr>
          <w:rFonts w:ascii="Arial" w:hAnsi="Arial" w:cs="Arial"/>
          <w:lang w:val="sk-SK"/>
        </w:rPr>
        <w:t xml:space="preserve"> dňa 06.03.2013</w:t>
      </w:r>
      <w:r w:rsidR="00A17A17">
        <w:rPr>
          <w:rFonts w:ascii="Arial" w:hAnsi="Arial" w:cs="Arial"/>
          <w:lang w:val="sk-SK"/>
        </w:rPr>
        <w:t xml:space="preserve"> zapísaná do Obchodného registra ved</w:t>
      </w:r>
      <w:r>
        <w:rPr>
          <w:rFonts w:ascii="Arial" w:hAnsi="Arial" w:cs="Arial"/>
          <w:lang w:val="sk-SK"/>
        </w:rPr>
        <w:t xml:space="preserve">enom na Okresnom súde Prešov I. oddiel Sro, vložka </w:t>
      </w:r>
      <w:r>
        <w:rPr>
          <w:rFonts w:ascii="Arial CE" w:hAnsi="Arial CE" w:cs="Arial CE"/>
          <w:b/>
          <w:bCs/>
          <w:color w:val="000000"/>
          <w:shd w:val="clear" w:color="auto" w:fill="FFFFFF"/>
        </w:rPr>
        <w:t>27585/P</w:t>
      </w:r>
      <w:r w:rsidR="00A17A17">
        <w:rPr>
          <w:rFonts w:ascii="Arial" w:hAnsi="Arial" w:cs="Arial"/>
          <w:lang w:val="sk-SK"/>
        </w:rPr>
        <w:t xml:space="preserve">. Spoločnosť sídli  </w:t>
      </w:r>
      <w:r>
        <w:rPr>
          <w:rFonts w:ascii="Arial" w:hAnsi="Arial" w:cs="Arial"/>
          <w:lang w:val="sk-SK"/>
        </w:rPr>
        <w:t>Partizánska 22, 085 01  Bardejov</w:t>
      </w:r>
      <w:r w:rsidR="000F0FA6">
        <w:rPr>
          <w:rFonts w:ascii="Arial" w:hAnsi="Arial" w:cs="Arial"/>
          <w:lang w:val="sk-SK"/>
        </w:rPr>
        <w:t>,</w:t>
      </w:r>
      <w:r w:rsidR="00236F40">
        <w:rPr>
          <w:rFonts w:ascii="Arial" w:hAnsi="Arial" w:cs="Arial"/>
          <w:lang w:val="sk-SK"/>
        </w:rPr>
        <w:t xml:space="preserve"> </w:t>
      </w:r>
      <w:r w:rsidR="00A17A17">
        <w:rPr>
          <w:rFonts w:ascii="Arial" w:hAnsi="Arial" w:cs="Arial"/>
          <w:lang w:val="sk-SK"/>
        </w:rPr>
        <w:t xml:space="preserve">Slovenská republika, </w:t>
      </w:r>
      <w:r>
        <w:rPr>
          <w:rFonts w:ascii="Arial" w:hAnsi="Arial" w:cs="Arial"/>
          <w:lang w:val="sk-SK"/>
        </w:rPr>
        <w:t>identifikačné číslo  47024453</w:t>
      </w:r>
      <w:r w:rsidR="000F0FA6">
        <w:rPr>
          <w:rFonts w:ascii="Arial" w:hAnsi="Arial" w:cs="Arial"/>
          <w:lang w:val="sk-SK"/>
        </w:rPr>
        <w:t xml:space="preserve"> s nasledovným predmetom činnosti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Poskytovanie služieb v poľnohospodárstve a záhradníctve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Poskytovanie služieb v lesníctve a poľovníctve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Opracovanie drevnej hmoty a výroba komponentov z dreva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Výroba jednoduchých drevárskych výrobkov, zostavovanie stolárskych dielcov alebo súčastí z dreva do finálnych produktov a ich údržba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Polygrafická výroba, sadzba a konečná úprava tlačovín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Prípravné práce k realizácii stavby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Uskutočňovanie stavieb a ich zmien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Dokončovacie stavebné práce pri realizácii exteriérov a interiérov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Kúpa tovaru na účely jeho predaja konečnému spotrebiteľovi (maloobchod) alebo iným prevádzkovateľom živnosti (veľkoobchod)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Sprostredkovateľská činnosť v oblasti obchodu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Sprostredkovateľská činnosť v oblasti služieb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Sprostredkovateľská činnosť v oblasti výroby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Nákladná cestná doprava vykonávaná vozidlami s celkovou hmotnosťou do 3,5 t vrátane prípojného vozidla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Kuriérske služby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Skladovanie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Baliace činnosti, manipulácia s tovarom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Finančný leasing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Poskytovanie úverov alebo pôžičiek z peňažných zdrojov získaných výlučne bez verejnej výzvy a bez verejnej ponuky majetkových hodnôt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Sprostredkovanie poskytovania úverov alebo pôžičiek z peňažných zdrojov získaných výlučne bez verejnej výzvy a bez verejnej ponuky majetkových hodnôt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Faktoring a forfaiting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Správa a údržba bytového a nebytového fondu v rozsahu voľných živností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Prenájom nehnuteľností spojený s poskytovaním iných než základných služieb spojených s prenájmom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Prenájom hnuteľných vecí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Administratívne služby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 xml:space="preserve">Činnosť podnikateľských, organizačných a ekonomických </w:t>
            </w:r>
            <w:r w:rsidRPr="00B163CC">
              <w:rPr>
                <w:rFonts w:ascii="Arial CE" w:hAnsi="Arial CE" w:cs="Arial CE"/>
                <w:b/>
                <w:bCs/>
                <w:color w:val="000000"/>
                <w:lang w:val="sk-SK" w:eastAsia="sk-SK"/>
              </w:rPr>
              <w:lastRenderedPageBreak/>
              <w:t>poradcov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lastRenderedPageBreak/>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Čistiace a upratovacie služby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Prevádzkovanie zariadení slúžiacich na regeneráciu a rekondíciu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Reklamné a marketingové služby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Donášková služba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Poskytovanie záruk na zabezpečenie colného dlhu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Ubytovacie služby bez poskytovania pohostinských činností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B163CC" w:rsidRPr="00B163CC" w:rsidRDefault="00B163CC" w:rsidP="00B163CC">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163CC" w:rsidRPr="00B163CC" w:rsidTr="00B163CC">
        <w:trPr>
          <w:tblCellSpacing w:w="15" w:type="dxa"/>
        </w:trPr>
        <w:tc>
          <w:tcPr>
            <w:tcW w:w="3350" w:type="pct"/>
            <w:shd w:val="clear" w:color="auto" w:fill="FFFFFF"/>
            <w:vAlign w:val="center"/>
            <w:hideMark/>
          </w:tcPr>
          <w:p w:rsidR="00B163CC" w:rsidRPr="00B163CC" w:rsidRDefault="00B163CC" w:rsidP="00B163CC">
            <w:pPr>
              <w:keepNext w:val="0"/>
              <w:spacing w:after="0"/>
              <w:jc w:val="left"/>
              <w:rPr>
                <w:sz w:val="24"/>
                <w:szCs w:val="24"/>
                <w:lang w:val="sk-SK" w:eastAsia="sk-SK"/>
              </w:rPr>
            </w:pPr>
            <w:r w:rsidRPr="00B163CC">
              <w:rPr>
                <w:rFonts w:ascii="Arial CE" w:hAnsi="Arial CE" w:cs="Arial CE"/>
                <w:b/>
                <w:bCs/>
                <w:color w:val="000000"/>
                <w:lang w:val="sk-SK" w:eastAsia="sk-SK"/>
              </w:rPr>
              <w:t>Poskytovanie služieb rýchleho občerstvenia v spojení s predajom na priamu konzumáciu </w:t>
            </w:r>
          </w:p>
        </w:tc>
        <w:tc>
          <w:tcPr>
            <w:tcW w:w="1650" w:type="pct"/>
            <w:shd w:val="clear" w:color="auto" w:fill="FFFFFF"/>
            <w:hideMark/>
          </w:tcPr>
          <w:p w:rsidR="00B163CC" w:rsidRPr="00B163CC" w:rsidRDefault="00B163CC" w:rsidP="00B163CC">
            <w:pPr>
              <w:keepNext w:val="0"/>
              <w:spacing w:after="0"/>
              <w:jc w:val="left"/>
              <w:rPr>
                <w:sz w:val="24"/>
                <w:szCs w:val="24"/>
                <w:lang w:val="sk-SK" w:eastAsia="sk-SK"/>
              </w:rPr>
            </w:pPr>
            <w:r w:rsidRPr="00B163CC">
              <w:rPr>
                <w:sz w:val="24"/>
                <w:szCs w:val="24"/>
                <w:lang w:val="sk-SK" w:eastAsia="sk-SK"/>
              </w:rPr>
              <w:t>  </w:t>
            </w:r>
            <w:r w:rsidRPr="00B163CC">
              <w:rPr>
                <w:rFonts w:ascii="Arial CE" w:hAnsi="Arial CE" w:cs="Arial CE"/>
                <w:b/>
                <w:bCs/>
                <w:color w:val="000000"/>
                <w:lang w:val="sk-SK" w:eastAsia="sk-SK"/>
              </w:rPr>
              <w:t>(od: 06.03.2013)</w:t>
            </w:r>
          </w:p>
        </w:tc>
      </w:tr>
    </w:tbl>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F0FA6" w:rsidRDefault="000F0FA6" w:rsidP="00E0211F">
      <w:pPr>
        <w:keepNext w:val="0"/>
        <w:rPr>
          <w:rFonts w:ascii="Arial" w:hAnsi="Arial" w:cs="Arial"/>
          <w:lang w:val="sk-SK"/>
        </w:rPr>
      </w:pPr>
    </w:p>
    <w:p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p>
    <w:p w:rsidR="000B180B" w:rsidRPr="00B01BA7" w:rsidRDefault="0079389C" w:rsidP="00E0211F">
      <w:pPr>
        <w:keepNext w:val="0"/>
        <w:rPr>
          <w:rFonts w:ascii="Arial" w:hAnsi="Arial" w:cs="Arial"/>
          <w:lang w:val="sk-SK"/>
        </w:rPr>
      </w:pPr>
      <w:r>
        <w:rPr>
          <w:rFonts w:ascii="Arial" w:hAnsi="Arial" w:cs="Arial"/>
          <w:lang w:val="sk-SK"/>
        </w:rPr>
        <w:t>S</w:t>
      </w:r>
      <w:r w:rsidR="00057CAE">
        <w:rPr>
          <w:rFonts w:ascii="Arial" w:hAnsi="Arial" w:cs="Arial"/>
          <w:lang w:val="sk-SK"/>
        </w:rPr>
        <w:t xml:space="preserve">poločnosť  nemala  k  31.12.2021 </w:t>
      </w:r>
      <w:r w:rsidR="009B0536">
        <w:rPr>
          <w:rFonts w:ascii="Arial" w:hAnsi="Arial" w:cs="Arial"/>
          <w:lang w:val="sk-SK"/>
        </w:rPr>
        <w:t xml:space="preserve">žiadneho </w:t>
      </w:r>
      <w:r w:rsidR="00A17A17">
        <w:rPr>
          <w:rFonts w:ascii="Arial" w:hAnsi="Arial" w:cs="Arial"/>
          <w:lang w:val="sk-SK"/>
        </w:rPr>
        <w:t>zamestnanca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B163CC"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F0FA6" w:rsidRDefault="000F0FA6"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p>
          <w:p w:rsidR="000B180B" w:rsidRPr="00B01BA7" w:rsidRDefault="000F0FA6" w:rsidP="009B1676">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 xml:space="preserve">                                              </w:t>
            </w:r>
            <w:r w:rsidR="00B163CC">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3C735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B163CC"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810C0F">
      <w:pPr>
        <w:keepNext w:val="0"/>
        <w:spacing w:after="120"/>
        <w:rPr>
          <w:rFonts w:ascii="Arial" w:hAnsi="Arial" w:cs="Arial"/>
          <w:b/>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760579" w:rsidRDefault="00760579"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lastRenderedPageBreak/>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B163CC"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Martin Zajac</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BC71A2">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0B180B" w:rsidRPr="00B01BA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B180B" w:rsidRPr="00B01BA7" w:rsidRDefault="00BC71A2" w:rsidP="007369CB">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w:t>
            </w:r>
          </w:p>
        </w:tc>
        <w:tc>
          <w:tcPr>
            <w:tcW w:w="1590"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B180B" w:rsidRPr="00B01BA7" w:rsidRDefault="00A17A1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B57578" w:rsidRDefault="00B57578" w:rsidP="00F46F7B">
      <w:pPr>
        <w:pStyle w:val="Nadpis6"/>
        <w:spacing w:after="0"/>
        <w:rPr>
          <w:rFonts w:ascii="Arial" w:hAnsi="Arial" w:cs="Arial"/>
          <w:sz w:val="20"/>
          <w:lang w:val="sk-SK"/>
        </w:rPr>
      </w:pPr>
    </w:p>
    <w:p w:rsidR="000B180B" w:rsidRPr="00B01BA7" w:rsidRDefault="000B180B" w:rsidP="006E6486">
      <w:pPr>
        <w:keepNext w:val="0"/>
        <w:autoSpaceDE w:val="0"/>
        <w:autoSpaceDN w:val="0"/>
        <w:adjustRightInd w:val="0"/>
        <w:spacing w:after="0"/>
        <w:rPr>
          <w:rFonts w:ascii="Arial" w:hAnsi="Arial" w:cs="Arial"/>
          <w:i/>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 xml:space="preserve">Členovia štatutárnych orgánov k 31. </w:t>
      </w:r>
      <w:r w:rsidR="00057CAE">
        <w:rPr>
          <w:rFonts w:ascii="Arial" w:hAnsi="Arial" w:cs="Arial"/>
          <w:lang w:val="sk-SK"/>
        </w:rPr>
        <w:t>decembru 2021</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3494"/>
      </w:tblGrid>
      <w:tr w:rsidR="000B180B" w:rsidRPr="00B01BA7">
        <w:trPr>
          <w:trHeight w:val="177"/>
        </w:trPr>
        <w:tc>
          <w:tcPr>
            <w:tcW w:w="4784"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trPr>
          <w:trHeight w:val="227"/>
        </w:trPr>
        <w:tc>
          <w:tcPr>
            <w:tcW w:w="1290" w:type="dxa"/>
            <w:tcBorders>
              <w:top w:val="single" w:sz="12" w:space="0" w:color="999999"/>
              <w:right w:val="nil"/>
            </w:tcBorders>
            <w:vAlign w:val="bottom"/>
          </w:tcPr>
          <w:p w:rsidR="000B180B" w:rsidRDefault="000B180B" w:rsidP="00E0211F">
            <w:pPr>
              <w:pStyle w:val="TableFirstLine"/>
              <w:keepNext w:val="0"/>
              <w:spacing w:after="0"/>
              <w:rPr>
                <w:rFonts w:ascii="Arial" w:hAnsi="Arial" w:cs="Arial"/>
                <w:lang w:val="sk-SK"/>
              </w:rPr>
            </w:pPr>
            <w:r w:rsidRPr="00B01BA7">
              <w:rPr>
                <w:rFonts w:ascii="Arial" w:hAnsi="Arial" w:cs="Arial"/>
                <w:lang w:val="sk-SK"/>
              </w:rPr>
              <w:t>konateľ:</w:t>
            </w:r>
          </w:p>
          <w:p w:rsidR="00BC71A2" w:rsidRDefault="00BC71A2" w:rsidP="00E0211F">
            <w:pPr>
              <w:pStyle w:val="TableFirstLine"/>
              <w:keepNext w:val="0"/>
              <w:spacing w:after="0"/>
              <w:rPr>
                <w:rFonts w:ascii="Arial" w:hAnsi="Arial" w:cs="Arial"/>
                <w:lang w:val="sk-SK"/>
              </w:rPr>
            </w:pPr>
          </w:p>
          <w:p w:rsidR="00BC71A2" w:rsidRPr="00B01BA7" w:rsidRDefault="00BC71A2" w:rsidP="00E0211F">
            <w:pPr>
              <w:pStyle w:val="TableFirstLine"/>
              <w:keepNext w:val="0"/>
              <w:spacing w:after="0"/>
              <w:rPr>
                <w:rFonts w:ascii="Arial" w:hAnsi="Arial" w:cs="Arial"/>
                <w:lang w:val="sk-SK"/>
              </w:rPr>
            </w:pPr>
          </w:p>
        </w:tc>
        <w:tc>
          <w:tcPr>
            <w:tcW w:w="3494" w:type="dxa"/>
            <w:tcBorders>
              <w:top w:val="single" w:sz="12" w:space="0" w:color="999999"/>
              <w:left w:val="nil"/>
              <w:bottom w:val="nil"/>
              <w:right w:val="nil"/>
            </w:tcBorders>
            <w:vAlign w:val="bottom"/>
          </w:tcPr>
          <w:p w:rsidR="00760579" w:rsidRPr="00B01BA7" w:rsidRDefault="00570B88" w:rsidP="00B163CC">
            <w:pPr>
              <w:pStyle w:val="TableFirstLine"/>
              <w:keepNext w:val="0"/>
              <w:spacing w:before="60" w:after="60"/>
              <w:rPr>
                <w:rFonts w:ascii="Arial" w:hAnsi="Arial" w:cs="Arial"/>
                <w:lang w:val="sk-SK"/>
              </w:rPr>
            </w:pPr>
            <w:hyperlink r:id="rId11" w:history="1">
              <w:r w:rsidR="00B163CC" w:rsidRPr="00B163CC">
                <w:rPr>
                  <w:rFonts w:ascii="Arial CE" w:hAnsi="Arial CE" w:cs="Arial CE"/>
                  <w:b/>
                  <w:bCs/>
                  <w:color w:val="000000"/>
                  <w:sz w:val="20"/>
                </w:rPr>
                <w:t>Martin Zajac </w:t>
              </w:r>
            </w:hyperlink>
            <w:r w:rsidR="00B163CC" w:rsidRPr="00B163CC">
              <w:rPr>
                <w:color w:val="000000"/>
                <w:sz w:val="27"/>
                <w:szCs w:val="27"/>
              </w:rPr>
              <w:br/>
            </w:r>
            <w:r w:rsidR="00B163CC" w:rsidRPr="00B163CC">
              <w:rPr>
                <w:rFonts w:ascii="Arial CE" w:hAnsi="Arial CE" w:cs="Arial CE"/>
                <w:b/>
                <w:bCs/>
                <w:color w:val="000000"/>
                <w:sz w:val="20"/>
              </w:rPr>
              <w:t>Partizánska 22 </w:t>
            </w:r>
            <w:r w:rsidR="00B163CC" w:rsidRPr="00B163CC">
              <w:rPr>
                <w:color w:val="000000"/>
                <w:sz w:val="27"/>
                <w:szCs w:val="27"/>
              </w:rPr>
              <w:br/>
            </w:r>
            <w:r w:rsidR="00B163CC" w:rsidRPr="00B163CC">
              <w:rPr>
                <w:rFonts w:ascii="Arial CE" w:hAnsi="Arial CE" w:cs="Arial CE"/>
                <w:b/>
                <w:bCs/>
                <w:color w:val="000000"/>
                <w:sz w:val="20"/>
              </w:rPr>
              <w:t>Bardejov 085 01 </w:t>
            </w:r>
          </w:p>
        </w:tc>
      </w:tr>
      <w:tr w:rsidR="000B180B" w:rsidRPr="00B01BA7">
        <w:trPr>
          <w:trHeight w:val="227"/>
        </w:trPr>
        <w:tc>
          <w:tcPr>
            <w:tcW w:w="1290" w:type="dxa"/>
            <w:tcBorders>
              <w:top w:val="nil"/>
              <w:bottom w:val="nil"/>
            </w:tcBorders>
            <w:vAlign w:val="bottom"/>
          </w:tcPr>
          <w:p w:rsidR="000B180B" w:rsidRPr="00B01BA7" w:rsidRDefault="000B180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180B" w:rsidRPr="00B01BA7" w:rsidRDefault="000B180B" w:rsidP="00985E5B">
            <w:pPr>
              <w:pStyle w:val="TableFirstLine"/>
              <w:keepNext w:val="0"/>
              <w:spacing w:before="60" w:after="60"/>
              <w:rPr>
                <w:rFonts w:ascii="Arial" w:hAnsi="Arial" w:cs="Arial"/>
                <w:lang w:val="sk-SK"/>
              </w:rPr>
            </w:pPr>
          </w:p>
        </w:tc>
      </w:tr>
    </w:tbl>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B163CC">
        <w:rPr>
          <w:rFonts w:ascii="Arial" w:hAnsi="Arial" w:cs="Arial"/>
          <w:lang w:val="sk-SK"/>
        </w:rPr>
        <w:t>5</w:t>
      </w:r>
      <w:r w:rsidR="00BC71A2">
        <w:rPr>
          <w:rFonts w:ascii="Arial" w:hAnsi="Arial" w:cs="Arial"/>
          <w:lang w:val="sk-SK"/>
        </w:rPr>
        <w:t xml:space="preserve"> </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B163CC"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roky</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7D57E6" w:rsidRPr="00B01BA7" w:rsidRDefault="007D57E6" w:rsidP="00AA7B08">
      <w:pPr>
        <w:keepNext w:val="0"/>
        <w:rPr>
          <w:rFonts w:ascii="Arial" w:hAnsi="Arial" w:cs="Arial"/>
          <w:lang w:val="sk-SK"/>
        </w:rPr>
      </w:pPr>
    </w:p>
    <w:p w:rsidR="007D57E6" w:rsidRPr="007D57E6" w:rsidRDefault="000F699D" w:rsidP="007D57E6">
      <w:pPr>
        <w:pStyle w:val="Nadpis2"/>
        <w:keepNext w:val="0"/>
        <w:spacing w:before="120"/>
        <w:rPr>
          <w:rFonts w:ascii="Arial" w:hAnsi="Arial" w:cs="Arial"/>
          <w:lang w:val="sk-SK"/>
        </w:rPr>
      </w:pPr>
      <w:r w:rsidRPr="002A0C31">
        <w:rPr>
          <w:rFonts w:ascii="Arial" w:hAnsi="Arial" w:cs="Arial"/>
          <w:lang w:val="sk-SK"/>
        </w:rPr>
        <w:lastRenderedPageBreak/>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8685" w:type="dxa"/>
        <w:tblBorders>
          <w:top w:val="single" w:sz="6" w:space="0" w:color="D4DBE2"/>
          <w:left w:val="single" w:sz="6" w:space="0" w:color="D4DBE2"/>
          <w:bottom w:val="single" w:sz="6" w:space="0" w:color="D4DBE2"/>
          <w:right w:val="single" w:sz="6" w:space="0" w:color="D4DBE2"/>
        </w:tblBorders>
        <w:shd w:val="clear" w:color="auto" w:fill="FFFFFF"/>
        <w:tblCellMar>
          <w:left w:w="0" w:type="dxa"/>
          <w:right w:w="0" w:type="dxa"/>
        </w:tblCellMar>
        <w:tblLook w:val="04A0"/>
      </w:tblPr>
      <w:tblGrid>
        <w:gridCol w:w="3530"/>
        <w:gridCol w:w="5155"/>
      </w:tblGrid>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b/>
                <w:bCs/>
                <w:color w:val="767E91"/>
                <w:lang w:val="sk-SK" w:eastAsia="sk-SK"/>
              </w:rPr>
              <w:t>Odpisová skupina</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b/>
                <w:bCs/>
                <w:color w:val="767E91"/>
                <w:lang w:val="sk-SK" w:eastAsia="sk-SK"/>
              </w:rPr>
              <w:t>Doba odpisovania1 v rokoch</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1</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4</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2</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6</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3</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8</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4</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12</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5</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20</w:t>
            </w:r>
          </w:p>
        </w:tc>
      </w:tr>
      <w:tr w:rsidR="007D57E6" w:rsidRPr="007D57E6" w:rsidTr="007D57E6">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6</w:t>
            </w:r>
          </w:p>
        </w:tc>
        <w:tc>
          <w:tcPr>
            <w:tcW w:w="0" w:type="auto"/>
            <w:tcBorders>
              <w:top w:val="single" w:sz="6" w:space="0" w:color="D4DBE2"/>
              <w:left w:val="single" w:sz="6" w:space="0" w:color="D4DBE2"/>
              <w:bottom w:val="single" w:sz="6" w:space="0" w:color="D4DBE2"/>
              <w:right w:val="single" w:sz="6" w:space="0" w:color="D4DBE2"/>
            </w:tcBorders>
            <w:shd w:val="clear" w:color="auto" w:fill="auto"/>
            <w:tcMar>
              <w:top w:w="225" w:type="dxa"/>
              <w:left w:w="225" w:type="dxa"/>
              <w:bottom w:w="225" w:type="dxa"/>
              <w:right w:w="225" w:type="dxa"/>
            </w:tcMar>
            <w:vAlign w:val="center"/>
            <w:hideMark/>
          </w:tcPr>
          <w:p w:rsidR="007D57E6" w:rsidRPr="007D57E6" w:rsidRDefault="007D57E6" w:rsidP="007D57E6">
            <w:pPr>
              <w:keepNext w:val="0"/>
              <w:spacing w:after="0" w:line="254" w:lineRule="atLeast"/>
              <w:jc w:val="center"/>
              <w:rPr>
                <w:rFonts w:ascii="Helvetica" w:hAnsi="Helvetica"/>
                <w:color w:val="767E91"/>
                <w:lang w:val="sk-SK" w:eastAsia="sk-SK"/>
              </w:rPr>
            </w:pPr>
            <w:r w:rsidRPr="007D57E6">
              <w:rPr>
                <w:rFonts w:ascii="Helvetica" w:hAnsi="Helvetica"/>
                <w:color w:val="767E91"/>
                <w:lang w:val="sk-SK" w:eastAsia="sk-SK"/>
              </w:rPr>
              <w:t>40</w:t>
            </w:r>
          </w:p>
        </w:tc>
      </w:tr>
    </w:tbl>
    <w:p w:rsidR="007D57E6" w:rsidRPr="00B01BA7" w:rsidRDefault="007D57E6" w:rsidP="00E0211F">
      <w:pPr>
        <w:keepNext w:val="0"/>
        <w:rPr>
          <w:rFonts w:ascii="Arial" w:hAnsi="Arial" w:cs="Arial"/>
          <w:lang w:val="sk-SK"/>
        </w:rPr>
      </w:pP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highlight w:val="yellow"/>
                <w:lang w:val="sk-SK"/>
              </w:rPr>
            </w:pPr>
          </w:p>
        </w:tc>
        <w:tc>
          <w:tcPr>
            <w:tcW w:w="1559"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lang w:val="sk-SK"/>
              </w:rPr>
            </w:pPr>
          </w:p>
        </w:tc>
        <w:tc>
          <w:tcPr>
            <w:tcW w:w="1559"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lang w:val="sk-SK"/>
              </w:rPr>
            </w:pPr>
          </w:p>
        </w:tc>
        <w:tc>
          <w:tcPr>
            <w:tcW w:w="1559" w:type="dxa"/>
            <w:tcBorders>
              <w:top w:val="nil"/>
              <w:bottom w:val="single" w:sz="12" w:space="0" w:color="999999"/>
            </w:tcBorders>
            <w:vAlign w:val="center"/>
          </w:tcPr>
          <w:p w:rsidR="000B180B" w:rsidRPr="00B01BA7" w:rsidRDefault="000B180B" w:rsidP="00DE4249">
            <w:pPr>
              <w:pStyle w:val="TableHeader"/>
              <w:keepNext w:val="0"/>
              <w:spacing w:before="60" w:after="60"/>
              <w:rPr>
                <w:rFonts w:ascii="Arial" w:hAnsi="Arial" w:cs="Arial"/>
                <w:b/>
                <w:lang w:val="sk-SK"/>
              </w:rPr>
            </w:pPr>
          </w:p>
        </w:tc>
      </w:tr>
      <w:tr w:rsidR="000B180B" w:rsidRPr="00B01BA7">
        <w:trPr>
          <w:cantSplit/>
        </w:trPr>
        <w:tc>
          <w:tcPr>
            <w:tcW w:w="3261" w:type="dxa"/>
            <w:vAlign w:val="bottom"/>
          </w:tcPr>
          <w:p w:rsidR="000B180B" w:rsidRPr="00B01BA7" w:rsidRDefault="000B180B" w:rsidP="00DE4249">
            <w:pPr>
              <w:pStyle w:val="TableFirstLine"/>
              <w:keepNext w:val="0"/>
              <w:spacing w:before="60" w:after="60"/>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c>
          <w:tcPr>
            <w:tcW w:w="1559" w:type="dxa"/>
            <w:vAlign w:val="bottom"/>
          </w:tcPr>
          <w:p w:rsidR="000B180B" w:rsidRPr="00B01BA7" w:rsidRDefault="000B180B" w:rsidP="00DE4249">
            <w:pPr>
              <w:pStyle w:val="TableFirstLine"/>
              <w:keepNext w:val="0"/>
              <w:spacing w:before="60" w:after="60"/>
              <w:jc w:val="center"/>
              <w:rPr>
                <w:rFonts w:ascii="Arial" w:hAnsi="Arial" w:cs="Arial"/>
                <w:lang w:val="sk-SK"/>
              </w:rPr>
            </w:pPr>
          </w:p>
        </w:tc>
      </w:tr>
    </w:tbl>
    <w:p w:rsidR="000B180B" w:rsidRPr="00B01BA7" w:rsidRDefault="000B180B" w:rsidP="00DE4249">
      <w:pPr>
        <w:keepNext w:val="0"/>
        <w:spacing w:after="0"/>
        <w:rPr>
          <w:rFonts w:ascii="Arial" w:hAnsi="Arial" w:cs="Arial"/>
          <w:lang w:val="sk-SK"/>
        </w:rPr>
      </w:pPr>
    </w:p>
    <w:p w:rsidR="000B180B"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BC71A2" w:rsidRPr="00B01BA7" w:rsidRDefault="00BC71A2" w:rsidP="00E0211F">
      <w:pPr>
        <w:keepNext w:val="0"/>
        <w:rPr>
          <w:rFonts w:ascii="Arial" w:hAnsi="Arial" w:cs="Arial"/>
          <w:lang w:val="sk-SK"/>
        </w:rPr>
      </w:pP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lastRenderedPageBreak/>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tbl>
      <w:tblPr>
        <w:tblW w:w="0" w:type="auto"/>
        <w:tblInd w:w="637" w:type="dxa"/>
        <w:tblBorders>
          <w:top w:val="single" w:sz="6" w:space="0" w:color="auto"/>
        </w:tblBorders>
        <w:tblLayout w:type="fixed"/>
        <w:tblCellMar>
          <w:left w:w="70" w:type="dxa"/>
          <w:right w:w="70" w:type="dxa"/>
        </w:tblCellMar>
        <w:tblLook w:val="0000"/>
      </w:tblPr>
      <w:tblGrid>
        <w:gridCol w:w="3968"/>
        <w:gridCol w:w="3687"/>
      </w:tblGrid>
      <w:tr w:rsidR="000B180B" w:rsidRPr="00B01BA7" w:rsidTr="00387E26">
        <w:tc>
          <w:tcPr>
            <w:tcW w:w="3968" w:type="dxa"/>
            <w:tcBorders>
              <w:top w:val="nil"/>
              <w:left w:val="nil"/>
              <w:bottom w:val="single" w:sz="6" w:space="0" w:color="auto"/>
              <w:right w:val="nil"/>
            </w:tcBorders>
          </w:tcPr>
          <w:p w:rsidR="000B180B" w:rsidRPr="00B01BA7" w:rsidRDefault="00B163CC" w:rsidP="00FF4516">
            <w:pPr>
              <w:pStyle w:val="BodyTextIndent22"/>
              <w:numPr>
                <w:ilvl w:val="12"/>
                <w:numId w:val="0"/>
              </w:numPr>
              <w:rPr>
                <w:rFonts w:cs="Arial"/>
                <w:sz w:val="20"/>
                <w:szCs w:val="22"/>
              </w:rPr>
            </w:pPr>
            <w:r>
              <w:rPr>
                <w:rFonts w:ascii="Helvetica" w:hAnsi="Helvetica" w:cs="Helvetica"/>
                <w:color w:val="444444"/>
                <w:sz w:val="21"/>
                <w:szCs w:val="21"/>
                <w:shd w:val="clear" w:color="auto" w:fill="FFFFFF"/>
              </w:rPr>
              <w:t>a)</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360 dní</w:t>
            </w:r>
            <w:r>
              <w:rPr>
                <w:rFonts w:ascii="Helvetica" w:hAnsi="Helvetica" w:cs="Helvetica"/>
                <w:color w:val="444444"/>
                <w:sz w:val="21"/>
                <w:szCs w:val="21"/>
                <w:shd w:val="clear" w:color="auto" w:fill="FFFFFF"/>
              </w:rPr>
              <w:t>, sa zahrnie do výdavkov do výšky</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20 %</w:t>
            </w:r>
            <w:r>
              <w:rPr>
                <w:rStyle w:val="apple-converted-space"/>
                <w:rFonts w:ascii="Helvetica" w:hAnsi="Helvetica" w:cs="Helvetica"/>
                <w:color w:val="444444"/>
                <w:sz w:val="21"/>
                <w:szCs w:val="21"/>
                <w:shd w:val="clear" w:color="auto" w:fill="FFFFFF"/>
              </w:rPr>
              <w:t> </w:t>
            </w:r>
            <w:r>
              <w:rPr>
                <w:rFonts w:ascii="Helvetica" w:hAnsi="Helvetica" w:cs="Helvetica"/>
                <w:color w:val="444444"/>
                <w:sz w:val="21"/>
                <w:szCs w:val="21"/>
                <w:shd w:val="clear" w:color="auto" w:fill="FFFFFF"/>
              </w:rPr>
              <w:t>menovitej hodnoty pohľadávky alebo jej nesplatenej časti bez príslušenstva,</w:t>
            </w:r>
            <w:r>
              <w:rPr>
                <w:rFonts w:ascii="Helvetica" w:hAnsi="Helvetica" w:cs="Helvetica"/>
                <w:color w:val="444444"/>
                <w:sz w:val="21"/>
                <w:szCs w:val="21"/>
              </w:rPr>
              <w:br/>
            </w:r>
            <w:r>
              <w:rPr>
                <w:rFonts w:ascii="Helvetica" w:hAnsi="Helvetica" w:cs="Helvetica"/>
                <w:color w:val="444444"/>
                <w:sz w:val="21"/>
                <w:szCs w:val="21"/>
                <w:shd w:val="clear" w:color="auto" w:fill="FFFFFF"/>
              </w:rPr>
              <w:t>b)</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720 dní</w:t>
            </w:r>
            <w:r>
              <w:rPr>
                <w:rFonts w:ascii="Helvetica" w:hAnsi="Helvetica" w:cs="Helvetica"/>
                <w:color w:val="444444"/>
                <w:sz w:val="21"/>
                <w:szCs w:val="21"/>
                <w:shd w:val="clear" w:color="auto" w:fill="FFFFFF"/>
              </w:rPr>
              <w:t>, sa zahrnie do výdavkov do výšky</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50 %</w:t>
            </w:r>
            <w:r>
              <w:rPr>
                <w:rStyle w:val="apple-converted-space"/>
                <w:rFonts w:ascii="Helvetica" w:hAnsi="Helvetica" w:cs="Helvetica"/>
                <w:color w:val="444444"/>
                <w:sz w:val="21"/>
                <w:szCs w:val="21"/>
                <w:shd w:val="clear" w:color="auto" w:fill="FFFFFF"/>
              </w:rPr>
              <w:t> </w:t>
            </w:r>
            <w:r>
              <w:rPr>
                <w:rFonts w:ascii="Helvetica" w:hAnsi="Helvetica" w:cs="Helvetica"/>
                <w:color w:val="444444"/>
                <w:sz w:val="21"/>
                <w:szCs w:val="21"/>
                <w:shd w:val="clear" w:color="auto" w:fill="FFFFFF"/>
              </w:rPr>
              <w:t>menovitej hodnoty pohľadávky alebo jej nesplatenej časti bez príslušenstva,</w:t>
            </w:r>
            <w:r>
              <w:rPr>
                <w:rFonts w:ascii="Helvetica" w:hAnsi="Helvetica" w:cs="Helvetica"/>
                <w:color w:val="444444"/>
                <w:sz w:val="21"/>
                <w:szCs w:val="21"/>
              </w:rPr>
              <w:br/>
            </w:r>
            <w:r>
              <w:rPr>
                <w:rFonts w:ascii="Helvetica" w:hAnsi="Helvetica" w:cs="Helvetica"/>
                <w:color w:val="444444"/>
                <w:sz w:val="21"/>
                <w:szCs w:val="21"/>
                <w:shd w:val="clear" w:color="auto" w:fill="FFFFFF"/>
              </w:rPr>
              <w:t>c)</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1 080 dní</w:t>
            </w:r>
            <w:r>
              <w:rPr>
                <w:rFonts w:ascii="Helvetica" w:hAnsi="Helvetica" w:cs="Helvetica"/>
                <w:color w:val="444444"/>
                <w:sz w:val="21"/>
                <w:szCs w:val="21"/>
                <w:shd w:val="clear" w:color="auto" w:fill="FFFFFF"/>
              </w:rPr>
              <w:t>, sa zahrnie do výdavkov do výšky</w:t>
            </w:r>
            <w:r>
              <w:rPr>
                <w:rStyle w:val="apple-converted-space"/>
                <w:rFonts w:ascii="Helvetica" w:hAnsi="Helvetica" w:cs="Helvetica"/>
                <w:color w:val="444444"/>
                <w:sz w:val="21"/>
                <w:szCs w:val="21"/>
                <w:shd w:val="clear" w:color="auto" w:fill="FFFFFF"/>
              </w:rPr>
              <w:t> </w:t>
            </w:r>
            <w:r>
              <w:rPr>
                <w:rStyle w:val="Siln"/>
                <w:rFonts w:ascii="Helvetica" w:hAnsi="Helvetica" w:cs="Helvetica"/>
                <w:color w:val="444444"/>
                <w:sz w:val="21"/>
                <w:szCs w:val="21"/>
                <w:bdr w:val="none" w:sz="0" w:space="0" w:color="auto" w:frame="1"/>
                <w:shd w:val="clear" w:color="auto" w:fill="FFFFFF"/>
              </w:rPr>
              <w:t>100 %</w:t>
            </w:r>
            <w:r>
              <w:rPr>
                <w:rFonts w:ascii="Helvetica" w:hAnsi="Helvetica" w:cs="Helvetica"/>
                <w:color w:val="444444"/>
                <w:sz w:val="21"/>
                <w:szCs w:val="21"/>
                <w:shd w:val="clear" w:color="auto" w:fill="FFFFFF"/>
              </w:rPr>
              <w:t>menovitej hodnoty pohľadávky alebo jej nesplatenej časti bez príslušenstva.</w:t>
            </w:r>
          </w:p>
        </w:tc>
        <w:tc>
          <w:tcPr>
            <w:tcW w:w="3687" w:type="dxa"/>
            <w:tcBorders>
              <w:top w:val="nil"/>
              <w:left w:val="nil"/>
              <w:bottom w:val="single" w:sz="6" w:space="0" w:color="auto"/>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r w:rsidR="000B180B" w:rsidRPr="00B01BA7" w:rsidTr="00387E26">
        <w:tc>
          <w:tcPr>
            <w:tcW w:w="3968"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rsidR="000B180B" w:rsidRPr="00B01BA7" w:rsidRDefault="000B180B" w:rsidP="00FF4516">
            <w:pPr>
              <w:pStyle w:val="BodyTextIndent22"/>
              <w:numPr>
                <w:ilvl w:val="12"/>
                <w:numId w:val="0"/>
              </w:numPr>
              <w:rPr>
                <w:rFonts w:cs="Arial"/>
                <w:sz w:val="20"/>
                <w:szCs w:val="22"/>
              </w:rPr>
            </w:pPr>
          </w:p>
        </w:tc>
      </w:tr>
    </w:tbl>
    <w:p w:rsidR="000B180B" w:rsidRDefault="000B180B"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60137C" w:rsidRPr="00B01BA7" w:rsidRDefault="0060137C" w:rsidP="00E0211F">
      <w:pPr>
        <w:keepNext w:val="0"/>
        <w:rPr>
          <w:rFonts w:ascii="Arial" w:hAnsi="Arial" w:cs="Arial"/>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0B180B" w:rsidRPr="00B01BA7" w:rsidRDefault="00A17A17" w:rsidP="005D3721">
      <w:pPr>
        <w:keepNext w:val="0"/>
        <w:jc w:val="left"/>
        <w:rPr>
          <w:rFonts w:ascii="Arial" w:hAnsi="Arial" w:cs="Arial"/>
          <w:i/>
          <w:lang w:val="sk-SK"/>
        </w:rPr>
      </w:pPr>
      <w:r>
        <w:rPr>
          <w:rFonts w:ascii="Arial" w:hAnsi="Arial" w:cs="Arial"/>
          <w:lang w:val="sk-SK"/>
        </w:rPr>
        <w:t>Spoločnosť vytvára rezervný fond</w:t>
      </w:r>
      <w:r w:rsidR="00BC71A2">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Pr="00B01BA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3C7867" w:rsidRDefault="003C7867" w:rsidP="00E0211F">
      <w:pPr>
        <w:pStyle w:val="Zkladntext"/>
        <w:suppressAutoHyphens/>
        <w:spacing w:before="0" w:after="240"/>
        <w:ind w:firstLine="0"/>
        <w:rPr>
          <w:rFonts w:ascii="Arial" w:hAnsi="Arial" w:cs="Arial"/>
          <w:color w:val="auto"/>
          <w:sz w:val="20"/>
          <w:lang w:eastAsia="en-US"/>
        </w:rPr>
      </w:pPr>
    </w:p>
    <w:p w:rsidR="0060137C" w:rsidRDefault="0060137C" w:rsidP="00E0211F">
      <w:pPr>
        <w:pStyle w:val="Zkladntext"/>
        <w:suppressAutoHyphens/>
        <w:spacing w:before="0" w:after="240"/>
        <w:ind w:firstLine="0"/>
        <w:rPr>
          <w:rFonts w:ascii="Arial" w:hAnsi="Arial" w:cs="Arial"/>
          <w:color w:val="auto"/>
          <w:sz w:val="20"/>
          <w:lang w:eastAsia="en-US"/>
        </w:rPr>
      </w:pPr>
    </w:p>
    <w:p w:rsidR="003C7867" w:rsidRDefault="003C7867" w:rsidP="00E0211F">
      <w:pPr>
        <w:pStyle w:val="Zkladntext"/>
        <w:suppressAutoHyphens/>
        <w:spacing w:before="0" w:after="240"/>
        <w:ind w:firstLine="0"/>
        <w:rPr>
          <w:rFonts w:ascii="Arial" w:hAnsi="Arial" w:cs="Arial"/>
          <w:color w:val="auto"/>
          <w:sz w:val="20"/>
          <w:lang w:eastAsia="en-US"/>
        </w:rPr>
      </w:pP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rsidR="000B180B" w:rsidRPr="009D2C2F" w:rsidRDefault="000F699D" w:rsidP="009D2C2F">
      <w:pPr>
        <w:pStyle w:val="Nadpis1"/>
        <w:keepNext w:val="0"/>
        <w:numPr>
          <w:ilvl w:val="0"/>
          <w:numId w:val="6"/>
        </w:numPr>
        <w:rPr>
          <w:rFonts w:ascii="Arial" w:hAnsi="Arial" w:cs="Arial"/>
          <w:lang w:val="sk-SK"/>
        </w:rPr>
      </w:pPr>
      <w:r w:rsidRPr="002A0C31">
        <w:rPr>
          <w:rFonts w:ascii="Arial" w:hAnsi="Arial" w:cs="Arial"/>
          <w:iCs/>
          <w:highlight w:val="yellow"/>
          <w:lang w:val="sk-SK"/>
        </w:rPr>
        <w:br w:type="page"/>
      </w:r>
      <w:bookmarkStart w:id="17" w:name="_Toc474124203"/>
      <w:bookmarkStart w:id="18" w:name="_Toc474124315"/>
      <w:r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Pr="00B01BA7"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B163CC"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B163CC" w:rsidP="001D471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317A59">
        <w:trPr>
          <w:trHeight w:hRule="exact" w:val="300"/>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rsidP="00C07E12">
            <w:pPr>
              <w:pStyle w:val="Nadpis1"/>
              <w:rPr>
                <w:lang w:val="sk-SK"/>
              </w:rPr>
            </w:pPr>
          </w:p>
        </w:tc>
        <w:tc>
          <w:tcPr>
            <w:tcW w:w="1134" w:type="dxa"/>
            <w:vAlign w:val="center"/>
          </w:tcPr>
          <w:p w:rsidR="006F49C1" w:rsidRPr="002A0C31" w:rsidRDefault="006F49C1" w:rsidP="00C07E12">
            <w:pPr>
              <w:pStyle w:val="Nadpis1"/>
              <w:rPr>
                <w:lang w:val="sk-SK"/>
              </w:rPr>
            </w:pPr>
          </w:p>
        </w:tc>
        <w:tc>
          <w:tcPr>
            <w:tcW w:w="992" w:type="dxa"/>
            <w:vAlign w:val="center"/>
          </w:tcPr>
          <w:p w:rsidR="006F49C1" w:rsidRPr="002A0C31" w:rsidRDefault="00760579" w:rsidP="00317A59">
            <w:pPr>
              <w:shd w:val="solid" w:color="FFFFFF" w:fill="FFFFFF"/>
              <w:tabs>
                <w:tab w:val="center" w:pos="4536"/>
                <w:tab w:val="right" w:pos="9072"/>
              </w:tabs>
              <w:spacing w:before="360" w:after="0"/>
              <w:jc w:val="right"/>
              <w:outlineLvl w:val="0"/>
              <w:rPr>
                <w:rFonts w:ascii="Arial" w:hAnsi="Arial" w:cs="Arial"/>
                <w:sz w:val="16"/>
                <w:szCs w:val="16"/>
                <w:lang w:val="sk-SK"/>
              </w:rPr>
            </w:pPr>
            <w:r>
              <w:rPr>
                <w:rFonts w:ascii="Arial" w:hAnsi="Arial" w:cs="Arial"/>
                <w:sz w:val="16"/>
                <w:szCs w:val="16"/>
                <w:lang w:val="sk-SK"/>
              </w:rPr>
              <w:t>00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947BBD" w:rsidP="00C24056">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rsidR="006F49C1" w:rsidRPr="00B01BA7" w:rsidRDefault="00B163CC"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B163CC"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B163C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B163C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B163C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760579">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B163CC">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9078D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C47F5B">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9078D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C47F5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7E66EA">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sidR="009078D4">
              <w:rPr>
                <w:rFonts w:ascii="Arial" w:hAnsi="Arial" w:cs="Arial"/>
                <w:b/>
                <w:sz w:val="16"/>
                <w:szCs w:val="16"/>
                <w:lang w:val="sk-SK"/>
              </w:rPr>
              <w:t>0</w:t>
            </w:r>
          </w:p>
        </w:tc>
        <w:tc>
          <w:tcPr>
            <w:tcW w:w="1341" w:type="dxa"/>
            <w:vAlign w:val="center"/>
          </w:tcPr>
          <w:p w:rsidR="006F49C1" w:rsidRPr="00B01BA7" w:rsidRDefault="0067722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6F49C1" w:rsidRPr="00B01BA7" w:rsidRDefault="00B163CC">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6F49C1" w:rsidRPr="002A0C31" w:rsidRDefault="00B163CC" w:rsidP="007D4218">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A22769" w:rsidRPr="00B01BA7" w:rsidTr="005500BE">
        <w:trPr>
          <w:trHeight w:val="414"/>
        </w:trPr>
        <w:tc>
          <w:tcPr>
            <w:tcW w:w="1602" w:type="dxa"/>
            <w:vMerge w:val="restart"/>
            <w:vAlign w:val="center"/>
          </w:tcPr>
          <w:p w:rsidR="00A22769" w:rsidRPr="00B01BA7" w:rsidRDefault="00A17A17" w:rsidP="00953379">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A22769" w:rsidRPr="00B01BA7" w:rsidTr="00DE3574">
        <w:trPr>
          <w:trHeight w:val="145"/>
        </w:trPr>
        <w:tc>
          <w:tcPr>
            <w:tcW w:w="1602" w:type="dxa"/>
            <w:vMerge/>
            <w:tcBorders>
              <w:bottom w:val="single" w:sz="12" w:space="0" w:color="auto"/>
            </w:tcBorders>
            <w:vAlign w:val="center"/>
          </w:tcPr>
          <w:p w:rsidR="00A22769" w:rsidRPr="002A0C31" w:rsidRDefault="00A22769" w:rsidP="00C07E12">
            <w:pPr>
              <w:pStyle w:val="Nadpis1"/>
              <w:rPr>
                <w:lang w:val="sk-SK"/>
              </w:rPr>
            </w:pPr>
          </w:p>
        </w:tc>
        <w:tc>
          <w:tcPr>
            <w:tcW w:w="993"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rsidR="00A22769" w:rsidRPr="00B01BA7" w:rsidRDefault="00A17A17" w:rsidP="0095337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A22769" w:rsidRPr="00B01BA7" w:rsidTr="00DE3574">
        <w:trPr>
          <w:trHeight w:hRule="exact" w:val="493"/>
        </w:trPr>
        <w:tc>
          <w:tcPr>
            <w:tcW w:w="1602" w:type="dxa"/>
            <w:tcBorders>
              <w:top w:val="single" w:sz="12" w:space="0" w:color="auto"/>
              <w:right w:val="nil"/>
            </w:tcBorders>
            <w:vAlign w:val="center"/>
          </w:tcPr>
          <w:p w:rsidR="00A22769" w:rsidRPr="00B01BA7" w:rsidRDefault="00A22769"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341" w:type="dxa"/>
            <w:tcBorders>
              <w:top w:val="single" w:sz="12" w:space="0" w:color="auto"/>
              <w:left w:val="nil"/>
              <w:righ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1134" w:type="dxa"/>
            <w:tcBorders>
              <w:top w:val="single" w:sz="12" w:space="0" w:color="auto"/>
              <w:left w:val="nil"/>
              <w:right w:val="nil"/>
            </w:tcBorders>
          </w:tcPr>
          <w:p w:rsidR="00A22769" w:rsidRPr="00B01BA7" w:rsidRDefault="00A22769" w:rsidP="00953379">
            <w:pPr>
              <w:tabs>
                <w:tab w:val="center" w:pos="4536"/>
                <w:tab w:val="right" w:pos="9072"/>
              </w:tabs>
              <w:spacing w:after="0"/>
              <w:jc w:val="right"/>
              <w:rPr>
                <w:rFonts w:ascii="Arial" w:hAnsi="Arial" w:cs="Arial"/>
                <w:b/>
                <w:sz w:val="18"/>
                <w:lang w:val="sk-SK"/>
              </w:rPr>
            </w:pPr>
          </w:p>
        </w:tc>
        <w:tc>
          <w:tcPr>
            <w:tcW w:w="992" w:type="dxa"/>
            <w:tcBorders>
              <w:top w:val="single" w:sz="12" w:space="0" w:color="auto"/>
              <w:left w:val="nil"/>
            </w:tcBorders>
            <w:vAlign w:val="center"/>
          </w:tcPr>
          <w:p w:rsidR="00A22769" w:rsidRPr="00B01BA7" w:rsidRDefault="00A22769" w:rsidP="00953379">
            <w:pPr>
              <w:tabs>
                <w:tab w:val="center" w:pos="4536"/>
                <w:tab w:val="right" w:pos="9072"/>
              </w:tabs>
              <w:spacing w:after="0"/>
              <w:jc w:val="right"/>
              <w:rPr>
                <w:rFonts w:ascii="Arial" w:hAnsi="Arial" w:cs="Arial"/>
                <w:b/>
                <w:sz w:val="18"/>
                <w:lang w:val="sk-SK"/>
              </w:rPr>
            </w:pPr>
          </w:p>
        </w:tc>
      </w:tr>
      <w:tr w:rsidR="00947BBD" w:rsidRPr="00B01BA7" w:rsidTr="00DE3574">
        <w:trPr>
          <w:trHeight w:hRule="exact" w:val="48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2A0C31"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34"/>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555A0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9"/>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09"/>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54"/>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E3574">
        <w:trPr>
          <w:trHeight w:hRule="exact" w:val="425"/>
        </w:trPr>
        <w:tc>
          <w:tcPr>
            <w:tcW w:w="1602" w:type="dxa"/>
            <w:vAlign w:val="center"/>
          </w:tcPr>
          <w:p w:rsidR="00947BBD" w:rsidRPr="00B01BA7" w:rsidRDefault="00947BBD" w:rsidP="006E0C4F">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947BBD" w:rsidRPr="00B01BA7" w:rsidRDefault="00947BBD"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947BBD" w:rsidRPr="002A0C31" w:rsidRDefault="00947BBD">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c>
          <w:tcPr>
            <w:tcW w:w="992" w:type="dxa"/>
            <w:vAlign w:val="center"/>
          </w:tcPr>
          <w:p w:rsidR="00947BBD" w:rsidRPr="00B01BA7" w:rsidRDefault="00947BBD">
            <w:pPr>
              <w:tabs>
                <w:tab w:val="center" w:pos="4536"/>
                <w:tab w:val="right" w:pos="9072"/>
              </w:tabs>
              <w:spacing w:after="0"/>
              <w:jc w:val="right"/>
              <w:rPr>
                <w:rFonts w:ascii="Arial" w:hAnsi="Arial" w:cs="Arial"/>
                <w:sz w:val="16"/>
                <w:szCs w:val="16"/>
                <w:lang w:val="sk-SK"/>
              </w:rPr>
            </w:pPr>
          </w:p>
        </w:tc>
      </w:tr>
      <w:tr w:rsidR="00947BBD" w:rsidRPr="00B01BA7" w:rsidTr="00DB7646">
        <w:trPr>
          <w:trHeight w:hRule="exact" w:val="413"/>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947BBD" w:rsidRPr="00B01BA7" w:rsidTr="00DE3574">
        <w:trPr>
          <w:trHeight w:hRule="exact" w:val="401"/>
        </w:trPr>
        <w:tc>
          <w:tcPr>
            <w:tcW w:w="1602" w:type="dxa"/>
            <w:tcBorders>
              <w:right w:val="nil"/>
            </w:tcBorders>
            <w:vAlign w:val="center"/>
          </w:tcPr>
          <w:p w:rsidR="00947BBD" w:rsidRPr="00B01BA7" w:rsidRDefault="00947BBD" w:rsidP="006E0C4F">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41"/>
        </w:trPr>
        <w:tc>
          <w:tcPr>
            <w:tcW w:w="1602" w:type="dxa"/>
            <w:vAlign w:val="center"/>
          </w:tcPr>
          <w:p w:rsidR="00947BBD" w:rsidRPr="00B01BA7" w:rsidRDefault="00947BBD" w:rsidP="006E0C4F">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045D8B" w:rsidRPr="00B01BA7" w:rsidRDefault="00045D8B">
            <w:pPr>
              <w:tabs>
                <w:tab w:val="center" w:pos="4536"/>
                <w:tab w:val="right" w:pos="9072"/>
              </w:tabs>
              <w:spacing w:after="0"/>
              <w:jc w:val="right"/>
              <w:rPr>
                <w:rFonts w:ascii="Arial" w:hAnsi="Arial" w:cs="Arial"/>
                <w:b/>
                <w:sz w:val="16"/>
                <w:szCs w:val="16"/>
                <w:lang w:val="sk-SK"/>
              </w:rPr>
            </w:pPr>
          </w:p>
        </w:tc>
        <w:tc>
          <w:tcPr>
            <w:tcW w:w="1341"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1134" w:type="dxa"/>
            <w:vAlign w:val="center"/>
          </w:tcPr>
          <w:p w:rsidR="00947BBD" w:rsidRPr="00B01BA7" w:rsidRDefault="00947BBD">
            <w:pPr>
              <w:tabs>
                <w:tab w:val="center" w:pos="4536"/>
                <w:tab w:val="right" w:pos="9072"/>
              </w:tabs>
              <w:spacing w:after="0"/>
              <w:jc w:val="right"/>
              <w:rPr>
                <w:rFonts w:ascii="Arial" w:hAnsi="Arial" w:cs="Arial"/>
                <w:b/>
                <w:sz w:val="16"/>
                <w:szCs w:val="16"/>
                <w:lang w:val="sk-SK"/>
              </w:rPr>
            </w:pPr>
          </w:p>
        </w:tc>
        <w:tc>
          <w:tcPr>
            <w:tcW w:w="992" w:type="dxa"/>
            <w:vAlign w:val="center"/>
          </w:tcPr>
          <w:p w:rsidR="00947BBD" w:rsidRPr="00B01BA7" w:rsidRDefault="00947BBD" w:rsidP="00C24056">
            <w:pPr>
              <w:tabs>
                <w:tab w:val="center" w:pos="4536"/>
                <w:tab w:val="right" w:pos="9072"/>
              </w:tabs>
              <w:spacing w:after="0"/>
              <w:jc w:val="right"/>
              <w:rPr>
                <w:rFonts w:ascii="Arial" w:hAnsi="Arial" w:cs="Arial"/>
                <w:b/>
                <w:sz w:val="16"/>
                <w:szCs w:val="16"/>
                <w:lang w:val="sk-SK"/>
              </w:rPr>
            </w:pPr>
          </w:p>
        </w:tc>
      </w:tr>
      <w:tr w:rsidR="00947BBD" w:rsidRPr="00B01BA7" w:rsidTr="00DE3574">
        <w:trPr>
          <w:trHeight w:hRule="exact" w:val="418"/>
        </w:trPr>
        <w:tc>
          <w:tcPr>
            <w:tcW w:w="1602" w:type="dxa"/>
            <w:vAlign w:val="center"/>
          </w:tcPr>
          <w:p w:rsidR="00947BBD" w:rsidRPr="00B01BA7" w:rsidRDefault="00947BBD" w:rsidP="006E0C4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rsidR="00947BBD" w:rsidRPr="00B01BA7" w:rsidRDefault="00863A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rsidR="00947BBD" w:rsidRPr="00B01BA7" w:rsidRDefault="00863A7F"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66719" w:rsidRPr="00B01BA7" w:rsidRDefault="00066719" w:rsidP="00F27F23">
      <w:pPr>
        <w:pStyle w:val="Normalitalic"/>
        <w:keepNext w:val="0"/>
        <w:rPr>
          <w:rFonts w:ascii="Arial" w:hAnsi="Arial" w:cs="Arial"/>
          <w:b/>
          <w:sz w:val="16"/>
          <w:szCs w:val="16"/>
          <w:lang w:val="sk-SK"/>
        </w:rPr>
      </w:pPr>
    </w:p>
    <w:p w:rsidR="00950732" w:rsidRPr="00B01BA7" w:rsidRDefault="00950732"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562F37">
      <w:pPr>
        <w:pStyle w:val="Nadpis1"/>
        <w:keepNext w:val="0"/>
        <w:numPr>
          <w:ilvl w:val="0"/>
          <w:numId w:val="7"/>
        </w:numPr>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78488F">
      <w:pPr>
        <w:pStyle w:val="Nadpis1"/>
        <w:keepNext w:val="0"/>
        <w:numPr>
          <w:ilvl w:val="0"/>
          <w:numId w:val="7"/>
        </w:numPr>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Pr="00B01BA7" w:rsidRDefault="00592106" w:rsidP="007731E6">
      <w:pPr>
        <w:keepNext w:val="0"/>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BE46FD">
        <w:rPr>
          <w:rFonts w:ascii="Arial" w:hAnsi="Arial" w:cs="Arial"/>
          <w:lang w:val="sk-SK"/>
        </w:rPr>
        <w:t>ľadávkam v roku 2019</w:t>
      </w:r>
      <w:r w:rsidR="00A17A17">
        <w:rPr>
          <w:rFonts w:ascii="Arial" w:hAnsi="Arial" w:cs="Arial"/>
          <w:lang w:val="sk-SK"/>
        </w:rPr>
        <w:t xml:space="preserve">  neboli vytvorené opravné položky </w:t>
      </w:r>
      <w:r w:rsidR="00916AE6">
        <w:rPr>
          <w:rFonts w:ascii="Arial" w:hAnsi="Arial" w:cs="Arial"/>
          <w:lang w:val="sk-SK"/>
        </w:rPr>
        <w:t>.</w:t>
      </w: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916AE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1458</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057CA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130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79389C">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1588</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916AE6">
            <w:pPr>
              <w:tabs>
                <w:tab w:val="center" w:pos="4536"/>
                <w:tab w:val="right" w:pos="9072"/>
              </w:tabs>
              <w:spacing w:after="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7D57E6" w:rsidP="00916AE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C935FC" w:rsidP="00916AE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BD7F9E" w:rsidP="00916AE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176925">
              <w:rPr>
                <w:rFonts w:ascii="Arial" w:hAnsi="Arial" w:cs="Arial"/>
                <w:sz w:val="16"/>
                <w:szCs w:val="16"/>
                <w:lang w:val="sk-SK"/>
              </w:rPr>
              <w:t xml:space="preserve">  </w:t>
            </w:r>
            <w:r w:rsidR="00A17A17">
              <w:rPr>
                <w:rFonts w:ascii="Arial" w:hAnsi="Arial" w:cs="Arial"/>
                <w:sz w:val="16"/>
                <w:szCs w:val="16"/>
                <w:lang w:val="sk-SK"/>
              </w:rPr>
              <w:t>0</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916AE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1458</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13</w:t>
            </w:r>
            <w:r w:rsidR="00A17A17">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57CAE" w:rsidP="00916AE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1588</w:t>
            </w:r>
          </w:p>
        </w:tc>
      </w:tr>
    </w:tbl>
    <w:p w:rsidR="000B180B" w:rsidRPr="00B01BA7" w:rsidRDefault="000B180B" w:rsidP="00977DE7">
      <w:pPr>
        <w:keepNext w:val="0"/>
        <w:rPr>
          <w:rFonts w:ascii="Arial" w:hAnsi="Arial" w:cs="Arial"/>
          <w:lang w:val="sk-SK"/>
        </w:rPr>
      </w:pPr>
    </w:p>
    <w:p w:rsidR="000B180B" w:rsidRDefault="000B180B" w:rsidP="00615DBD">
      <w:pPr>
        <w:keepNext w:val="0"/>
        <w:spacing w:after="0"/>
        <w:rPr>
          <w:rFonts w:ascii="Arial" w:hAnsi="Arial" w:cs="Arial"/>
          <w:lang w:val="sk-SK"/>
        </w:rPr>
      </w:pPr>
    </w:p>
    <w:p w:rsidR="00916AE6" w:rsidRDefault="00916AE6" w:rsidP="00615DBD">
      <w:pPr>
        <w:keepNext w:val="0"/>
        <w:spacing w:after="0"/>
        <w:rPr>
          <w:rFonts w:ascii="Arial" w:hAnsi="Arial" w:cs="Arial"/>
          <w:lang w:val="sk-SK"/>
        </w:rPr>
      </w:pPr>
    </w:p>
    <w:p w:rsidR="00916AE6" w:rsidRPr="00B01BA7" w:rsidRDefault="00916AE6"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791AC8" w:rsidP="00E0211F">
      <w:pPr>
        <w:pStyle w:val="Nadpis1"/>
        <w:keepNext w:val="0"/>
        <w:rPr>
          <w:rFonts w:ascii="Arial" w:hAnsi="Arial" w:cs="Arial"/>
          <w:lang w:val="sk-SK"/>
        </w:rPr>
      </w:pPr>
      <w:r>
        <w:rPr>
          <w:rFonts w:ascii="Arial" w:hAnsi="Arial" w:cs="Arial"/>
          <w:u w:val="none"/>
          <w:lang w:val="sk-SK"/>
        </w:rPr>
        <w:lastRenderedPageBreak/>
        <w:t xml:space="preserve">7. </w:t>
      </w:r>
      <w:r w:rsidR="000F699D"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863864" w:rsidP="002F50CB">
            <w:pPr>
              <w:tabs>
                <w:tab w:val="left" w:pos="2614"/>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3268</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2A0C31" w:rsidRDefault="00497DC5" w:rsidP="00B47C8C">
            <w:pPr>
              <w:tabs>
                <w:tab w:val="left" w:pos="2614"/>
                <w:tab w:val="center" w:pos="4536"/>
                <w:tab w:val="right" w:pos="9072"/>
              </w:tabs>
              <w:spacing w:after="0"/>
              <w:jc w:val="right"/>
              <w:rPr>
                <w:lang w:val="sk-SK"/>
              </w:rPr>
            </w:pPr>
            <w:r>
              <w:rPr>
                <w:lang w:val="sk-SK"/>
              </w:rPr>
              <w:t>4168</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863864" w:rsidP="007D4218">
            <w:pPr>
              <w:tabs>
                <w:tab w:val="left" w:pos="2614"/>
                <w:tab w:val="center" w:pos="4536"/>
                <w:tab w:val="right" w:pos="9072"/>
              </w:tabs>
              <w:spacing w:after="0"/>
              <w:jc w:val="center"/>
              <w:rPr>
                <w:rFonts w:ascii="Arial" w:hAnsi="Arial" w:cs="Arial"/>
                <w:sz w:val="16"/>
                <w:szCs w:val="16"/>
                <w:lang w:val="sk-SK"/>
              </w:rPr>
            </w:pPr>
            <w:r>
              <w:rPr>
                <w:rFonts w:ascii="Arial" w:hAnsi="Arial" w:cs="Arial"/>
                <w:sz w:val="16"/>
                <w:szCs w:val="16"/>
                <w:lang w:val="sk-SK"/>
              </w:rPr>
              <w:t>482</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497DC5" w:rsidP="00497DC5">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114</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79389C" w:rsidP="002F50CB">
            <w:pPr>
              <w:tabs>
                <w:tab w:val="left" w:pos="2614"/>
                <w:tab w:val="center" w:pos="4536"/>
                <w:tab w:val="right" w:pos="9072"/>
              </w:tabs>
              <w:spacing w:after="0"/>
              <w:jc w:val="center"/>
              <w:rPr>
                <w:rFonts w:ascii="Arial" w:hAnsi="Arial" w:cs="Arial"/>
                <w:sz w:val="16"/>
                <w:szCs w:val="16"/>
                <w:lang w:val="sk-SK"/>
              </w:rPr>
            </w:pPr>
            <w:r>
              <w:rPr>
                <w:rFonts w:ascii="Arial" w:hAnsi="Arial" w:cs="Arial"/>
                <w:sz w:val="16"/>
                <w:szCs w:val="16"/>
                <w:lang w:val="sk-SK"/>
              </w:rPr>
              <w:t>4</w:t>
            </w:r>
            <w:r w:rsidR="00863864">
              <w:rPr>
                <w:rFonts w:ascii="Arial" w:hAnsi="Arial" w:cs="Arial"/>
                <w:sz w:val="16"/>
                <w:szCs w:val="16"/>
                <w:lang w:val="sk-SK"/>
              </w:rPr>
              <w:t>750</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79389C"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3078</w:t>
            </w:r>
          </w:p>
        </w:tc>
      </w:tr>
    </w:tbl>
    <w:p w:rsidR="000B180B" w:rsidRPr="00B01BA7" w:rsidRDefault="000B180B" w:rsidP="008D428C">
      <w:pPr>
        <w:keepNext w:val="0"/>
        <w:rPr>
          <w:rFonts w:ascii="Arial" w:hAnsi="Arial" w:cs="Arial"/>
          <w:lang w:val="sk-SK"/>
        </w:rPr>
      </w:pPr>
    </w:p>
    <w:p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7F07C6" w:rsidRPr="00B01BA7" w:rsidRDefault="007F07C6" w:rsidP="00E0211F">
      <w:pPr>
        <w:keepNext w:val="0"/>
        <w:rPr>
          <w:rFonts w:ascii="Arial" w:hAnsi="Arial" w:cs="Arial"/>
          <w:highlight w:val="yellow"/>
          <w:lang w:val="sk-SK"/>
        </w:rPr>
      </w:pPr>
    </w:p>
    <w:p w:rsidR="000B180B" w:rsidRPr="00B01BA7" w:rsidRDefault="000F699D" w:rsidP="00562F37">
      <w:pPr>
        <w:pStyle w:val="Nadpis1"/>
        <w:keepNext w:val="0"/>
        <w:numPr>
          <w:ilvl w:val="0"/>
          <w:numId w:val="5"/>
        </w:numPr>
        <w:spacing w:before="240"/>
        <w:rPr>
          <w:rFonts w:ascii="Arial" w:hAnsi="Arial" w:cs="Arial"/>
          <w:lang w:val="sk-SK"/>
        </w:rPr>
      </w:pPr>
      <w:r w:rsidRPr="002A0C31">
        <w:rPr>
          <w:rFonts w:ascii="Arial" w:hAnsi="Arial" w:cs="Arial"/>
          <w:lang w:val="sk-SK"/>
        </w:rPr>
        <w:t>ČASOVÉ ROZLÍŠENIE</w:t>
      </w:r>
    </w:p>
    <w:p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0B180B" w:rsidRPr="00B01BA7" w:rsidTr="006F7F86">
        <w:trPr>
          <w:trHeight w:hRule="exact" w:val="425"/>
        </w:trPr>
        <w:tc>
          <w:tcPr>
            <w:tcW w:w="3650"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3B2A9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57707C" w:rsidP="003B2A9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3B2A9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3B2A9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3B2A94">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B180B" w:rsidRPr="00B01BA7" w:rsidRDefault="00F73DE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733ED6" w:rsidRPr="00B01BA7" w:rsidRDefault="00733ED6" w:rsidP="003126BF">
      <w:pPr>
        <w:keepNext w:val="0"/>
        <w:spacing w:after="0"/>
        <w:jc w:val="left"/>
        <w:rPr>
          <w:rFonts w:ascii="Arial" w:hAnsi="Arial" w:cs="Arial"/>
          <w:i/>
          <w:lang w:val="sk-SK"/>
        </w:rPr>
      </w:pPr>
    </w:p>
    <w:p w:rsidR="00733ED6" w:rsidRPr="00B01BA7" w:rsidRDefault="00733ED6" w:rsidP="003126BF">
      <w:pPr>
        <w:keepNext w:val="0"/>
        <w:spacing w:after="0"/>
        <w:jc w:val="left"/>
        <w:rPr>
          <w:rFonts w:ascii="Arial" w:hAnsi="Arial" w:cs="Arial"/>
          <w:i/>
          <w:lang w:val="sk-SK"/>
        </w:rPr>
      </w:pPr>
    </w:p>
    <w:p w:rsidR="000B180B" w:rsidRPr="00B01BA7" w:rsidRDefault="000F699D" w:rsidP="00562F37">
      <w:pPr>
        <w:pStyle w:val="Nadpis1"/>
        <w:keepNext w:val="0"/>
        <w:numPr>
          <w:ilvl w:val="0"/>
          <w:numId w:val="5"/>
        </w:numPr>
        <w:ind w:left="454"/>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C25FCE">
        <w:rPr>
          <w:rFonts w:ascii="Arial" w:hAnsi="Arial" w:cs="Arial"/>
          <w:lang w:val="sk-SK"/>
        </w:rPr>
        <w:t xml:space="preserve"> 5000</w:t>
      </w:r>
      <w:r w:rsidR="00ED2362">
        <w:rPr>
          <w:rFonts w:ascii="Arial" w:hAnsi="Arial" w:cs="Arial"/>
          <w:lang w:val="sk-SK"/>
        </w:rPr>
        <w:t> </w:t>
      </w:r>
      <w:r>
        <w:rPr>
          <w:rFonts w:ascii="Arial" w:hAnsi="Arial" w:cs="Arial"/>
          <w:lang w:val="sk-SK"/>
        </w:rPr>
        <w:t xml:space="preserve">EUR.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0B180B" w:rsidRPr="00B01BA7" w:rsidTr="006F7F86">
        <w:trPr>
          <w:trHeight w:hRule="exact" w:val="425"/>
        </w:trPr>
        <w:tc>
          <w:tcPr>
            <w:tcW w:w="4602" w:type="dxa"/>
            <w:tcBorders>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6F7F86">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0B180B" w:rsidRPr="00B01BA7" w:rsidRDefault="001929D1" w:rsidP="001929D1">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 xml:space="preserve">                                                                                         </w:t>
            </w:r>
            <w:r w:rsidR="004C534A">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pPr>
              <w:tabs>
                <w:tab w:val="center" w:pos="4536"/>
                <w:tab w:val="right" w:pos="9072"/>
              </w:tabs>
              <w:spacing w:after="0"/>
              <w:jc w:val="center"/>
              <w:rPr>
                <w:rFonts w:ascii="Arial" w:hAnsi="Arial" w:cs="Arial"/>
                <w:sz w:val="16"/>
                <w:szCs w:val="16"/>
                <w:lang w:val="sk-SK"/>
              </w:rPr>
            </w:pPr>
            <w:r w:rsidRPr="00B01BA7">
              <w:rPr>
                <w:rFonts w:ascii="Arial" w:hAnsi="Arial" w:cs="Arial"/>
                <w:b/>
                <w:sz w:val="16"/>
                <w:szCs w:val="16"/>
                <w:lang w:val="sk-SK"/>
              </w:rPr>
              <w:t>Bežné účtovné obdobie</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ED2362"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D2362" w:rsidRPr="00B01BA7" w:rsidRDefault="00ED2362" w:rsidP="00A555DC">
            <w:pPr>
              <w:tabs>
                <w:tab w:val="center" w:pos="4536"/>
                <w:tab w:val="right" w:pos="9072"/>
              </w:tabs>
              <w:spacing w:after="0"/>
              <w:jc w:val="left"/>
              <w:rPr>
                <w:rFonts w:ascii="Arial" w:hAnsi="Arial" w:cs="Arial"/>
                <w:sz w:val="16"/>
                <w:szCs w:val="16"/>
                <w:lang w:val="sk-SK"/>
              </w:rPr>
            </w:pPr>
            <w:r w:rsidRPr="00ED2362">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ED2362" w:rsidRDefault="00ED2362" w:rsidP="00ED2362">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0B180B" w:rsidRPr="00B01BA7" w:rsidRDefault="00ED2362" w:rsidP="00C24056">
            <w:pPr>
              <w:tabs>
                <w:tab w:val="center" w:pos="3971"/>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0B180B" w:rsidP="00E0211F">
      <w:pPr>
        <w:keepNext w:val="0"/>
        <w:rPr>
          <w:rFonts w:ascii="Arial" w:hAnsi="Arial" w:cs="Arial"/>
          <w:highlight w:val="yellow"/>
          <w:lang w:val="sk-SK"/>
        </w:rPr>
      </w:pPr>
    </w:p>
    <w:p w:rsidR="000B180B" w:rsidRPr="00B01BA7" w:rsidRDefault="00A17A17" w:rsidP="00425254">
      <w:pPr>
        <w:rPr>
          <w:rFonts w:ascii="Arial" w:hAnsi="Arial" w:cs="Arial"/>
          <w:lang w:val="sk-SK"/>
        </w:rPr>
      </w:pPr>
      <w:r>
        <w:rPr>
          <w:rFonts w:ascii="Arial" w:hAnsi="Arial" w:cs="Arial"/>
          <w:lang w:val="sk-SK"/>
        </w:rPr>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0B180B" w:rsidRPr="00B01BA7" w:rsidTr="00733ED6">
        <w:trPr>
          <w:trHeight w:val="540"/>
        </w:trPr>
        <w:tc>
          <w:tcPr>
            <w:tcW w:w="3261" w:type="dxa"/>
            <w:vMerge w:val="restart"/>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0B180B" w:rsidRPr="002A0C31" w:rsidRDefault="000B180B" w:rsidP="00990CFF">
            <w:pPr>
              <w:shd w:val="solid" w:color="FFFFFF" w:fill="FFFFFF"/>
              <w:spacing w:before="360" w:after="0"/>
              <w:outlineLvl w:val="0"/>
              <w:rPr>
                <w:rFonts w:ascii="Arial" w:hAnsi="Arial" w:cs="Arial"/>
                <w:b/>
                <w:sz w:val="16"/>
                <w:szCs w:val="16"/>
                <w:lang w:val="sk-SK"/>
              </w:rPr>
            </w:pPr>
          </w:p>
          <w:p w:rsidR="000B180B" w:rsidRPr="002A0C31" w:rsidRDefault="00A17A17" w:rsidP="00990CFF">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33ED6">
        <w:trPr>
          <w:trHeight w:val="964"/>
        </w:trPr>
        <w:tc>
          <w:tcPr>
            <w:tcW w:w="3261" w:type="dxa"/>
            <w:vMerge/>
            <w:vAlign w:val="center"/>
          </w:tcPr>
          <w:p w:rsidR="000B180B" w:rsidRPr="002A0C31" w:rsidRDefault="000B180B" w:rsidP="00562F37">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733ED6">
        <w:trPr>
          <w:trHeight w:hRule="exact" w:val="425"/>
        </w:trPr>
        <w:tc>
          <w:tcPr>
            <w:tcW w:w="3261" w:type="dxa"/>
            <w:tcBorders>
              <w:top w:val="single" w:sz="12" w:space="0" w:color="auto"/>
            </w:tcBorders>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0B180B" w:rsidRDefault="000B180B" w:rsidP="00C24056">
            <w:pPr>
              <w:spacing w:after="0"/>
              <w:jc w:val="right"/>
              <w:rPr>
                <w:rFonts w:ascii="Arial" w:hAnsi="Arial" w:cs="Arial"/>
                <w:sz w:val="16"/>
                <w:szCs w:val="16"/>
                <w:lang w:val="sk-SK"/>
              </w:rPr>
            </w:pPr>
          </w:p>
          <w:p w:rsidR="003032F0" w:rsidRPr="00B01BA7" w:rsidRDefault="007D4218" w:rsidP="00C24056">
            <w:pPr>
              <w:spacing w:after="0"/>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0B180B" w:rsidRPr="00B01BA7" w:rsidRDefault="00D85571" w:rsidP="00B5760F">
            <w:pPr>
              <w:spacing w:after="0"/>
              <w:jc w:val="right"/>
              <w:rPr>
                <w:rFonts w:ascii="Arial" w:hAnsi="Arial" w:cs="Arial"/>
                <w:sz w:val="16"/>
                <w:szCs w:val="16"/>
                <w:lang w:val="sk-SK"/>
              </w:rPr>
            </w:pPr>
            <w:r>
              <w:rPr>
                <w:rFonts w:ascii="Arial" w:hAnsi="Arial" w:cs="Arial"/>
                <w:sz w:val="16"/>
                <w:szCs w:val="16"/>
                <w:lang w:val="sk-SK"/>
              </w:rPr>
              <w:t>5</w:t>
            </w:r>
            <w:r w:rsidR="00C25FCE">
              <w:rPr>
                <w:rFonts w:ascii="Arial" w:hAnsi="Arial" w:cs="Arial"/>
                <w:sz w:val="16"/>
                <w:szCs w:val="16"/>
                <w:lang w:val="sk-SK"/>
              </w:rPr>
              <w:t>000</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3032F0" w:rsidP="00B5760F">
            <w:pPr>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0B180B" w:rsidRPr="002A0C31"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3032F0" w:rsidP="00B5760F">
            <w:pPr>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990" w:type="dxa"/>
            <w:vAlign w:val="center"/>
          </w:tcPr>
          <w:p w:rsidR="000B180B" w:rsidRPr="00B01BA7" w:rsidRDefault="000B180B" w:rsidP="00B5760F">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2A451B" w:rsidP="002A451B">
            <w:pPr>
              <w:spacing w:after="0"/>
              <w:jc w:val="left"/>
              <w:rPr>
                <w:rFonts w:ascii="Arial" w:hAnsi="Arial" w:cs="Arial"/>
                <w:sz w:val="16"/>
                <w:szCs w:val="16"/>
                <w:lang w:val="sk-SK"/>
              </w:rPr>
            </w:pPr>
            <w:r>
              <w:rPr>
                <w:rFonts w:ascii="Arial" w:hAnsi="Arial" w:cs="Arial"/>
                <w:sz w:val="16"/>
                <w:szCs w:val="16"/>
                <w:lang w:val="sk-SK"/>
              </w:rPr>
              <w:t xml:space="preserve">Výsledok hospodárenia minulých rokov </w:t>
            </w:r>
            <w:r w:rsidR="007D4218">
              <w:rPr>
                <w:rFonts w:ascii="Arial" w:hAnsi="Arial" w:cs="Arial"/>
                <w:sz w:val="16"/>
                <w:szCs w:val="16"/>
                <w:lang w:val="sk-SK"/>
              </w:rPr>
              <w:t xml:space="preserve"> </w:t>
            </w:r>
          </w:p>
        </w:tc>
        <w:tc>
          <w:tcPr>
            <w:tcW w:w="1240" w:type="dxa"/>
            <w:vAlign w:val="center"/>
          </w:tcPr>
          <w:p w:rsidR="009E2532" w:rsidRPr="00B01BA7" w:rsidRDefault="0079389C" w:rsidP="00740D85">
            <w:pPr>
              <w:spacing w:after="0"/>
              <w:jc w:val="right"/>
              <w:rPr>
                <w:rFonts w:ascii="Arial" w:hAnsi="Arial" w:cs="Arial"/>
                <w:sz w:val="16"/>
                <w:szCs w:val="16"/>
                <w:lang w:val="sk-SK"/>
              </w:rPr>
            </w:pPr>
            <w:r>
              <w:rPr>
                <w:rFonts w:ascii="Arial" w:hAnsi="Arial" w:cs="Arial"/>
                <w:sz w:val="16"/>
                <w:szCs w:val="16"/>
                <w:lang w:val="sk-SK"/>
              </w:rPr>
              <w:t>3428</w:t>
            </w:r>
          </w:p>
        </w:tc>
        <w:tc>
          <w:tcPr>
            <w:tcW w:w="1241" w:type="dxa"/>
            <w:vAlign w:val="center"/>
          </w:tcPr>
          <w:p w:rsidR="000B180B" w:rsidRPr="002A0C31" w:rsidRDefault="0079389C" w:rsidP="00C24056">
            <w:pPr>
              <w:spacing w:after="0"/>
              <w:jc w:val="right"/>
              <w:outlineLvl w:val="1"/>
              <w:rPr>
                <w:rFonts w:ascii="Arial" w:hAnsi="Arial" w:cs="Arial"/>
                <w:sz w:val="16"/>
                <w:szCs w:val="16"/>
                <w:lang w:val="sk-SK"/>
              </w:rPr>
            </w:pPr>
            <w:r>
              <w:rPr>
                <w:rFonts w:ascii="Arial" w:hAnsi="Arial" w:cs="Arial"/>
                <w:sz w:val="16"/>
                <w:szCs w:val="16"/>
                <w:lang w:val="sk-SK"/>
              </w:rPr>
              <w:t>322</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D85571" w:rsidRDefault="00D85571" w:rsidP="00B5760F">
            <w:pPr>
              <w:spacing w:after="0"/>
              <w:jc w:val="right"/>
              <w:rPr>
                <w:rFonts w:ascii="Arial" w:hAnsi="Arial" w:cs="Arial"/>
                <w:sz w:val="16"/>
                <w:szCs w:val="16"/>
                <w:lang w:val="sk-SK"/>
              </w:rPr>
            </w:pPr>
          </w:p>
          <w:p w:rsidR="00D85571" w:rsidRPr="00D85571" w:rsidRDefault="0079389C" w:rsidP="00B5760F">
            <w:pPr>
              <w:spacing w:after="0"/>
              <w:jc w:val="right"/>
              <w:rPr>
                <w:rFonts w:ascii="Arial" w:hAnsi="Arial" w:cs="Arial"/>
                <w:sz w:val="16"/>
                <w:szCs w:val="16"/>
                <w:lang w:val="sk-SK"/>
              </w:rPr>
            </w:pPr>
            <w:r>
              <w:rPr>
                <w:rFonts w:ascii="Arial" w:hAnsi="Arial" w:cs="Arial"/>
                <w:sz w:val="16"/>
                <w:szCs w:val="16"/>
                <w:lang w:val="sk-SK"/>
              </w:rPr>
              <w:t>3750</w:t>
            </w:r>
          </w:p>
          <w:p w:rsidR="000B180B" w:rsidRPr="00D85571" w:rsidRDefault="000B180B" w:rsidP="00B5760F">
            <w:pPr>
              <w:pStyle w:val="Odsekzoznamu"/>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0B180B" w:rsidRPr="00B01BA7" w:rsidRDefault="0079389C" w:rsidP="00C24056">
            <w:pPr>
              <w:spacing w:after="0"/>
              <w:jc w:val="right"/>
              <w:rPr>
                <w:rFonts w:ascii="Arial" w:hAnsi="Arial" w:cs="Arial"/>
                <w:sz w:val="16"/>
                <w:szCs w:val="16"/>
                <w:lang w:val="sk-SK"/>
              </w:rPr>
            </w:pPr>
            <w:r>
              <w:rPr>
                <w:rFonts w:ascii="Arial" w:hAnsi="Arial" w:cs="Arial"/>
                <w:sz w:val="16"/>
                <w:szCs w:val="16"/>
                <w:lang w:val="sk-SK"/>
              </w:rPr>
              <w:t>322</w:t>
            </w:r>
          </w:p>
        </w:tc>
        <w:tc>
          <w:tcPr>
            <w:tcW w:w="1241" w:type="dxa"/>
            <w:vAlign w:val="center"/>
          </w:tcPr>
          <w:p w:rsidR="000B180B" w:rsidRPr="00B01BA7" w:rsidRDefault="00A27D67" w:rsidP="00C24056">
            <w:pPr>
              <w:spacing w:after="0"/>
              <w:jc w:val="right"/>
              <w:rPr>
                <w:rFonts w:ascii="Arial" w:hAnsi="Arial" w:cs="Arial"/>
                <w:sz w:val="16"/>
                <w:szCs w:val="16"/>
                <w:lang w:val="sk-SK"/>
              </w:rPr>
            </w:pPr>
            <w:r>
              <w:rPr>
                <w:rFonts w:ascii="Arial" w:hAnsi="Arial" w:cs="Arial"/>
                <w:sz w:val="16"/>
                <w:szCs w:val="16"/>
                <w:lang w:val="sk-SK"/>
              </w:rPr>
              <w:t>682</w:t>
            </w:r>
          </w:p>
        </w:tc>
        <w:tc>
          <w:tcPr>
            <w:tcW w:w="1241" w:type="dxa"/>
            <w:vAlign w:val="center"/>
          </w:tcPr>
          <w:p w:rsidR="000B180B" w:rsidRPr="00641990" w:rsidRDefault="000B180B" w:rsidP="003032F0">
            <w:pPr>
              <w:spacing w:after="0"/>
              <w:rPr>
                <w:rFonts w:ascii="Arial" w:hAnsi="Arial" w:cs="Arial"/>
                <w:sz w:val="16"/>
                <w:szCs w:val="16"/>
                <w:lang w:val="sk-SK"/>
              </w:rPr>
            </w:pPr>
          </w:p>
        </w:tc>
        <w:tc>
          <w:tcPr>
            <w:tcW w:w="1241" w:type="dxa"/>
            <w:vAlign w:val="center"/>
          </w:tcPr>
          <w:p w:rsidR="000B180B" w:rsidRPr="00B01BA7" w:rsidRDefault="0079389C" w:rsidP="00C24056">
            <w:pPr>
              <w:spacing w:after="0"/>
              <w:jc w:val="right"/>
              <w:rPr>
                <w:rFonts w:ascii="Arial" w:hAnsi="Arial" w:cs="Arial"/>
                <w:sz w:val="16"/>
                <w:szCs w:val="16"/>
                <w:lang w:val="sk-SK"/>
              </w:rPr>
            </w:pPr>
            <w:r>
              <w:rPr>
                <w:rFonts w:ascii="Arial" w:hAnsi="Arial" w:cs="Arial"/>
                <w:sz w:val="16"/>
                <w:szCs w:val="16"/>
                <w:lang w:val="sk-SK"/>
              </w:rPr>
              <w:t>322</w:t>
            </w:r>
          </w:p>
        </w:tc>
        <w:tc>
          <w:tcPr>
            <w:tcW w:w="990" w:type="dxa"/>
            <w:vAlign w:val="center"/>
          </w:tcPr>
          <w:p w:rsidR="000B180B" w:rsidRDefault="00A27D67" w:rsidP="00B5760F">
            <w:pPr>
              <w:spacing w:after="0"/>
              <w:jc w:val="right"/>
              <w:rPr>
                <w:rFonts w:ascii="Arial" w:hAnsi="Arial" w:cs="Arial"/>
                <w:sz w:val="16"/>
                <w:szCs w:val="16"/>
                <w:lang w:val="sk-SK"/>
              </w:rPr>
            </w:pPr>
            <w:r>
              <w:rPr>
                <w:rFonts w:ascii="Arial" w:hAnsi="Arial" w:cs="Arial"/>
                <w:sz w:val="16"/>
                <w:szCs w:val="16"/>
                <w:lang w:val="sk-SK"/>
              </w:rPr>
              <w:t>682</w:t>
            </w:r>
          </w:p>
          <w:p w:rsidR="00B5760F" w:rsidRPr="00C25FCE" w:rsidRDefault="00B5760F" w:rsidP="00B5760F">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0B180B" w:rsidRPr="00B01BA7" w:rsidRDefault="0079389C" w:rsidP="00C24056">
            <w:pPr>
              <w:spacing w:after="0"/>
              <w:jc w:val="right"/>
              <w:rPr>
                <w:rFonts w:ascii="Arial" w:hAnsi="Arial" w:cs="Arial"/>
                <w:sz w:val="16"/>
                <w:szCs w:val="16"/>
                <w:lang w:val="sk-SK"/>
              </w:rPr>
            </w:pPr>
            <w:r>
              <w:rPr>
                <w:rFonts w:ascii="Arial" w:hAnsi="Arial" w:cs="Arial"/>
                <w:sz w:val="16"/>
                <w:szCs w:val="16"/>
                <w:lang w:val="sk-SK"/>
              </w:rPr>
              <w:t>8750</w:t>
            </w:r>
          </w:p>
        </w:tc>
        <w:tc>
          <w:tcPr>
            <w:tcW w:w="1241" w:type="dxa"/>
            <w:vAlign w:val="center"/>
          </w:tcPr>
          <w:p w:rsidR="000B180B" w:rsidRPr="00B01BA7" w:rsidRDefault="00D307EE" w:rsidP="00C24056">
            <w:pPr>
              <w:spacing w:after="0"/>
              <w:jc w:val="right"/>
              <w:rPr>
                <w:rFonts w:ascii="Arial" w:hAnsi="Arial" w:cs="Arial"/>
                <w:sz w:val="16"/>
                <w:szCs w:val="16"/>
                <w:lang w:val="sk-SK"/>
              </w:rPr>
            </w:pPr>
            <w:r>
              <w:rPr>
                <w:rFonts w:ascii="Arial" w:hAnsi="Arial" w:cs="Arial"/>
                <w:sz w:val="16"/>
                <w:szCs w:val="16"/>
                <w:lang w:val="sk-SK"/>
              </w:rPr>
              <w:t>0</w:t>
            </w:r>
            <w:r w:rsidR="00A17A17">
              <w:rPr>
                <w:rFonts w:ascii="Arial" w:hAnsi="Arial" w:cs="Arial"/>
                <w:sz w:val="16"/>
                <w:szCs w:val="16"/>
                <w:lang w:val="sk-SK"/>
              </w:rPr>
              <w:t> </w:t>
            </w:r>
          </w:p>
        </w:tc>
        <w:tc>
          <w:tcPr>
            <w:tcW w:w="1241" w:type="dxa"/>
            <w:vAlign w:val="center"/>
          </w:tcPr>
          <w:p w:rsidR="002A03FA"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 xml:space="preserve">  </w:t>
            </w:r>
            <w:r w:rsidR="00D307EE">
              <w:rPr>
                <w:rFonts w:ascii="Arial" w:hAnsi="Arial" w:cs="Arial"/>
                <w:sz w:val="16"/>
                <w:szCs w:val="16"/>
                <w:lang w:val="sk-SK"/>
              </w:rPr>
              <w:t>0</w:t>
            </w:r>
          </w:p>
        </w:tc>
        <w:tc>
          <w:tcPr>
            <w:tcW w:w="1241" w:type="dxa"/>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0</w:t>
            </w:r>
          </w:p>
        </w:tc>
        <w:tc>
          <w:tcPr>
            <w:tcW w:w="990" w:type="dxa"/>
            <w:vAlign w:val="center"/>
          </w:tcPr>
          <w:p w:rsidR="000B180B" w:rsidRPr="00B01BA7" w:rsidRDefault="00A27D67" w:rsidP="00B5760F">
            <w:pPr>
              <w:spacing w:after="0"/>
              <w:jc w:val="right"/>
              <w:rPr>
                <w:rFonts w:ascii="Arial" w:hAnsi="Arial" w:cs="Arial"/>
                <w:sz w:val="16"/>
                <w:szCs w:val="16"/>
                <w:lang w:val="sk-SK"/>
              </w:rPr>
            </w:pPr>
            <w:r>
              <w:rPr>
                <w:rFonts w:ascii="Arial" w:hAnsi="Arial" w:cs="Arial"/>
                <w:sz w:val="16"/>
                <w:szCs w:val="16"/>
                <w:lang w:val="sk-SK"/>
              </w:rPr>
              <w:t>9432</w:t>
            </w:r>
          </w:p>
        </w:tc>
      </w:tr>
    </w:tbl>
    <w:p w:rsidR="000B180B" w:rsidRPr="00B01BA7" w:rsidRDefault="000B180B" w:rsidP="00E0211F">
      <w:pPr>
        <w:keepNext w:val="0"/>
        <w:rPr>
          <w:rFonts w:ascii="Arial" w:hAnsi="Arial" w:cs="Arial"/>
          <w:highlight w:val="yellow"/>
          <w:lang w:val="sk-SK"/>
        </w:rPr>
      </w:pPr>
    </w:p>
    <w:p w:rsidR="00733ED6" w:rsidRPr="00B01BA7" w:rsidRDefault="00733ED6" w:rsidP="00E0211F">
      <w:pPr>
        <w:pStyle w:val="Normalitalic"/>
        <w:keepNext w:val="0"/>
        <w:rPr>
          <w:rFonts w:ascii="Arial" w:hAnsi="Arial" w:cs="Arial"/>
          <w:i w:val="0"/>
          <w:lang w:val="sk-SK"/>
        </w:rPr>
      </w:pPr>
    </w:p>
    <w:p w:rsidR="00733ED6" w:rsidRPr="00B01BA7" w:rsidRDefault="00733ED6" w:rsidP="00E0211F">
      <w:pPr>
        <w:pStyle w:val="Normalitalic"/>
        <w:keepNext w:val="0"/>
        <w:rPr>
          <w:rFonts w:ascii="Arial" w:hAnsi="Arial" w:cs="Arial"/>
          <w:i w:val="0"/>
          <w:lang w:val="sk-SK"/>
        </w:rPr>
      </w:pPr>
    </w:p>
    <w:p w:rsidR="000B180B" w:rsidRPr="00491531" w:rsidRDefault="000F699D" w:rsidP="00491531">
      <w:pPr>
        <w:pStyle w:val="Nadpis1"/>
        <w:numPr>
          <w:ilvl w:val="0"/>
          <w:numId w:val="14"/>
        </w:numPr>
        <w:rPr>
          <w:rFonts w:ascii="Arial" w:hAnsi="Arial" w:cs="Arial"/>
          <w:lang w:val="sk-SK"/>
        </w:rPr>
      </w:pPr>
      <w:bookmarkStart w:id="25" w:name="_Toc474124213"/>
      <w:bookmarkStart w:id="26" w:name="_Toc474124325"/>
      <w:r w:rsidRPr="00491531">
        <w:rPr>
          <w:rFonts w:ascii="Arial" w:hAnsi="Arial" w:cs="Arial"/>
          <w:lang w:val="sk-SK"/>
        </w:rPr>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34"/>
        <w:gridCol w:w="1408"/>
        <w:gridCol w:w="1384"/>
        <w:gridCol w:w="1385"/>
        <w:gridCol w:w="1385"/>
      </w:tblGrid>
      <w:tr w:rsidR="000B180B" w:rsidRPr="00B01BA7" w:rsidTr="00D06D26">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D06D26">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34"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408"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DF593A" w:rsidRPr="00B01BA7" w:rsidTr="00D06D2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34" w:type="dxa"/>
            <w:tcBorders>
              <w:top w:val="single" w:sz="12"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08"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571C93">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audit,učt.služby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sz w:val="16"/>
                <w:szCs w:val="16"/>
                <w:lang w:val="sk-SK"/>
              </w:rPr>
              <w:t>rezervy na odmeny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D307EE">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ročné zúčtovanie  zdrav. poistenia</w:t>
            </w:r>
          </w:p>
          <w:p w:rsidR="00DF593A" w:rsidRPr="00B01BA7" w:rsidRDefault="00DF593A" w:rsidP="00A555DC">
            <w:pPr>
              <w:tabs>
                <w:tab w:val="center" w:pos="4536"/>
                <w:tab w:val="right" w:pos="9072"/>
              </w:tabs>
              <w:spacing w:after="0"/>
              <w:rPr>
                <w:rFonts w:ascii="Arial" w:hAnsi="Arial" w:cs="Arial"/>
                <w:b/>
                <w:sz w:val="16"/>
                <w:szCs w:val="16"/>
                <w:lang w:val="sk-SK"/>
              </w:rPr>
            </w:pP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9E508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2A0C31" w:rsidRDefault="00DF593A"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751DA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2A0C31"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571C93"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DF593A" w:rsidRPr="00B01BA7" w:rsidTr="00D06D2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DF593A" w:rsidRPr="00B01BA7" w:rsidRDefault="00DF593A"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3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1408"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F593A" w:rsidRPr="00B01BA7" w:rsidRDefault="00DF593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B01BA7" w:rsidRDefault="00D12B92" w:rsidP="009E1CC4">
      <w:pPr>
        <w:keepNext w:val="0"/>
        <w:rPr>
          <w:rFonts w:ascii="Arial" w:hAnsi="Arial" w:cs="Arial"/>
          <w:lang w:val="sk-SK"/>
        </w:rPr>
      </w:pPr>
      <w:r>
        <w:rPr>
          <w:rFonts w:ascii="Arial" w:hAnsi="Arial" w:cs="Arial"/>
          <w:lang w:val="sk-SK"/>
        </w:rPr>
        <w:t xml:space="preserve">V roku 2021 </w:t>
      </w:r>
      <w:r w:rsidR="00D16E40">
        <w:rPr>
          <w:rFonts w:ascii="Arial" w:hAnsi="Arial" w:cs="Arial"/>
          <w:lang w:val="sk-SK"/>
        </w:rPr>
        <w:t>neboli vytvorené žiadne r</w:t>
      </w:r>
      <w:r w:rsidR="000B180B" w:rsidRPr="00B01BA7">
        <w:rPr>
          <w:rFonts w:ascii="Arial" w:hAnsi="Arial" w:cs="Arial"/>
          <w:lang w:val="sk-SK"/>
        </w:rPr>
        <w:t xml:space="preserve">ezervy </w:t>
      </w:r>
      <w:r w:rsidR="00D16E40">
        <w:rPr>
          <w:rFonts w:ascii="Arial" w:hAnsi="Arial" w:cs="Arial"/>
          <w:lang w:val="sk-SK"/>
        </w:rPr>
        <w:t>.</w:t>
      </w: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i/>
          <w:lang w:val="sk-SK"/>
        </w:rPr>
      </w:pPr>
    </w:p>
    <w:p w:rsidR="000B180B" w:rsidRPr="00B01BA7" w:rsidRDefault="000F699D" w:rsidP="00AB6300">
      <w:pPr>
        <w:pStyle w:val="Nadpis1"/>
        <w:keepNext w:val="0"/>
        <w:numPr>
          <w:ilvl w:val="0"/>
          <w:numId w:val="14"/>
        </w:numPr>
        <w:spacing w:before="120"/>
        <w:rPr>
          <w:rFonts w:ascii="Arial" w:hAnsi="Arial" w:cs="Arial"/>
          <w:lang w:val="sk-SK"/>
        </w:rPr>
      </w:pPr>
      <w:bookmarkStart w:id="27" w:name="_Toc474124214"/>
      <w:bookmarkStart w:id="28" w:name="_Toc474124326"/>
      <w:r w:rsidRPr="002A0C31">
        <w:rPr>
          <w:rFonts w:ascii="Arial" w:hAnsi="Arial" w:cs="Arial"/>
          <w:lang w:val="sk-SK"/>
        </w:rPr>
        <w:br w:type="page"/>
      </w:r>
      <w:r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5D59A1"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Záväzky  z obchodného styku v </w:t>
            </w:r>
            <w:r w:rsidR="000B180B" w:rsidRPr="00B01BA7">
              <w:rPr>
                <w:rFonts w:ascii="Arial" w:hAnsi="Arial" w:cs="Arial"/>
                <w:sz w:val="16"/>
                <w:szCs w:val="16"/>
                <w:lang w:val="sk-SK"/>
              </w:rPr>
              <w:t>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5D59A1" w:rsidP="00825FD8">
            <w:pPr>
              <w:tabs>
                <w:tab w:val="left" w:pos="2552"/>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5D59A1" w:rsidP="00825FD8">
            <w:pPr>
              <w:tabs>
                <w:tab w:val="left" w:pos="2552"/>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2A451B" w:rsidP="00825FD8">
            <w:pPr>
              <w:tabs>
                <w:tab w:val="left" w:pos="2552"/>
                <w:tab w:val="center" w:pos="4536"/>
                <w:tab w:val="right" w:pos="9072"/>
              </w:tabs>
              <w:spacing w:after="0"/>
              <w:jc w:val="center"/>
              <w:rPr>
                <w:rFonts w:ascii="Arial" w:hAnsi="Arial" w:cs="Arial"/>
                <w:sz w:val="16"/>
                <w:szCs w:val="16"/>
                <w:lang w:val="sk-SK"/>
              </w:rPr>
            </w:pPr>
            <w:r>
              <w:rPr>
                <w:rFonts w:ascii="Arial" w:hAnsi="Arial" w:cs="Arial"/>
                <w:sz w:val="16"/>
                <w:szCs w:val="16"/>
                <w:lang w:val="sk-SK"/>
              </w:rPr>
              <w:t>6000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151FB3" w:rsidP="00825FD8">
            <w:pPr>
              <w:tabs>
                <w:tab w:val="left" w:pos="2552"/>
                <w:tab w:val="center" w:pos="4536"/>
                <w:tab w:val="right" w:pos="9072"/>
              </w:tabs>
              <w:spacing w:after="0"/>
              <w:jc w:val="center"/>
              <w:rPr>
                <w:rFonts w:ascii="Arial" w:hAnsi="Arial" w:cs="Arial"/>
                <w:sz w:val="16"/>
                <w:szCs w:val="16"/>
                <w:lang w:val="sk-SK"/>
              </w:rPr>
            </w:pPr>
            <w:r>
              <w:rPr>
                <w:rFonts w:ascii="Arial" w:hAnsi="Arial" w:cs="Arial"/>
                <w:sz w:val="16"/>
                <w:szCs w:val="16"/>
                <w:lang w:val="sk-SK"/>
              </w:rPr>
              <w:t>6000</w:t>
            </w:r>
          </w:p>
        </w:tc>
      </w:tr>
      <w:tr w:rsidR="00E00F1E"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F1E" w:rsidRPr="00B01BA7" w:rsidRDefault="00E00F1E"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daňové záväzky</w:t>
            </w:r>
          </w:p>
        </w:tc>
        <w:tc>
          <w:tcPr>
            <w:tcW w:w="2768" w:type="dxa"/>
            <w:tcBorders>
              <w:top w:val="single" w:sz="6" w:space="0" w:color="auto"/>
              <w:left w:val="single" w:sz="6" w:space="0" w:color="auto"/>
              <w:bottom w:val="single" w:sz="6" w:space="0" w:color="auto"/>
              <w:right w:val="single" w:sz="6" w:space="0" w:color="auto"/>
            </w:tcBorders>
            <w:vAlign w:val="center"/>
          </w:tcPr>
          <w:p w:rsidR="00E00F1E" w:rsidRDefault="00E00F1E" w:rsidP="00825FD8">
            <w:pPr>
              <w:tabs>
                <w:tab w:val="left" w:pos="2552"/>
                <w:tab w:val="center" w:pos="4536"/>
                <w:tab w:val="right" w:pos="9072"/>
              </w:tabs>
              <w:spacing w:after="0"/>
              <w:jc w:val="center"/>
              <w:rPr>
                <w:rFonts w:ascii="Arial" w:hAnsi="Arial" w:cs="Arial"/>
                <w:b/>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00F1E" w:rsidRDefault="00E00F1E" w:rsidP="00825FD8">
            <w:pPr>
              <w:tabs>
                <w:tab w:val="left" w:pos="2552"/>
                <w:tab w:val="center" w:pos="4536"/>
                <w:tab w:val="right" w:pos="9072"/>
              </w:tabs>
              <w:spacing w:after="0"/>
              <w:jc w:val="center"/>
              <w:rPr>
                <w:rFonts w:ascii="Arial" w:hAnsi="Arial" w:cs="Arial"/>
                <w:b/>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52305D" w:rsidP="00825FD8">
            <w:pPr>
              <w:tabs>
                <w:tab w:val="left" w:pos="2552"/>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6000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151FB3" w:rsidP="00825FD8">
            <w:pPr>
              <w:tabs>
                <w:tab w:val="left" w:pos="2552"/>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6000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B16516" w:rsidP="00825FD8">
            <w:pPr>
              <w:tabs>
                <w:tab w:val="left" w:pos="2552"/>
                <w:tab w:val="center" w:pos="4536"/>
                <w:tab w:val="right" w:pos="9072"/>
              </w:tabs>
              <w:spacing w:after="0"/>
              <w:jc w:val="center"/>
              <w:rPr>
                <w:rFonts w:ascii="Arial" w:hAnsi="Arial" w:cs="Arial"/>
                <w:b/>
                <w:sz w:val="16"/>
                <w:szCs w:val="16"/>
                <w:lang w:val="sk-SK"/>
              </w:rPr>
            </w:pPr>
            <w:r>
              <w:rPr>
                <w:rFonts w:ascii="Arial" w:hAnsi="Arial" w:cs="Arial"/>
                <w:b/>
                <w:sz w:val="16"/>
                <w:szCs w:val="16"/>
                <w:lang w:val="en-US"/>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825FD8">
            <w:pPr>
              <w:tabs>
                <w:tab w:val="left" w:pos="2552"/>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555DC">
      <w:pPr>
        <w:keepNext w:val="0"/>
        <w:rPr>
          <w:rFonts w:ascii="Arial" w:hAnsi="Arial" w:cs="Arial"/>
          <w:b/>
          <w:lang w:val="sk-SK"/>
        </w:rPr>
      </w:pPr>
    </w:p>
    <w:p w:rsidR="000B180B"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A16002" w:rsidRPr="00B01BA7" w:rsidRDefault="00A16002" w:rsidP="009E1CC4">
      <w:pPr>
        <w:keepNext w:val="0"/>
        <w:rPr>
          <w:rFonts w:ascii="Arial" w:hAnsi="Arial" w:cs="Arial"/>
          <w:lang w:val="sk-SK"/>
        </w:rPr>
      </w:pPr>
    </w:p>
    <w:p w:rsidR="000B180B" w:rsidRPr="00B01BA7" w:rsidRDefault="000B180B" w:rsidP="00E106A7">
      <w:pPr>
        <w:pStyle w:val="Normalitalic"/>
        <w:keepNext w:val="0"/>
        <w:spacing w:after="0"/>
        <w:rPr>
          <w:rFonts w:ascii="Arial" w:hAnsi="Arial" w:cs="Arial"/>
          <w:lang w:val="sk-SK"/>
        </w:rPr>
      </w:pPr>
    </w:p>
    <w:p w:rsidR="000B180B" w:rsidRPr="00B01BA7" w:rsidRDefault="00E7292E" w:rsidP="00E106A7">
      <w:pPr>
        <w:keepNext w:val="0"/>
        <w:rPr>
          <w:rFonts w:ascii="Arial" w:hAnsi="Arial" w:cs="Arial"/>
          <w:lang w:val="sk-SK"/>
        </w:rPr>
      </w:pPr>
      <w:r>
        <w:rPr>
          <w:rFonts w:ascii="Arial" w:hAnsi="Arial" w:cs="Arial"/>
          <w:lang w:val="sk-SK"/>
        </w:rPr>
        <w:t xml:space="preserve">Spoločnosť nemá žiadne </w:t>
      </w:r>
      <w:r w:rsidR="00A17A17">
        <w:rPr>
          <w:rFonts w:ascii="Arial" w:hAnsi="Arial" w:cs="Arial"/>
          <w:lang w:val="sk-SK"/>
        </w:rPr>
        <w:t xml:space="preserve">Záväzky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A3555A"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B270B0" w:rsidP="00B270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414BFD"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7F212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270B0"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414BFD" w:rsidP="00A3555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B16516"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562F37">
      <w:pPr>
        <w:pStyle w:val="Nadpis1"/>
        <w:keepNext w:val="0"/>
        <w:numPr>
          <w:ilvl w:val="0"/>
          <w:numId w:val="9"/>
        </w:numPr>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6014BC" w:rsidP="00C54294">
      <w:pPr>
        <w:keepNext w:val="0"/>
        <w:rPr>
          <w:rFonts w:ascii="Arial" w:hAnsi="Arial" w:cs="Arial"/>
          <w:lang w:val="sk-SK"/>
        </w:rPr>
      </w:pPr>
      <w:r>
        <w:rPr>
          <w:rFonts w:ascii="Arial" w:hAnsi="Arial" w:cs="Arial"/>
          <w:lang w:val="sk-SK"/>
        </w:rPr>
        <w:t>Spoločnosť v roku 2021</w:t>
      </w:r>
      <w:r w:rsidR="00B55B45">
        <w:rPr>
          <w:rFonts w:ascii="Arial" w:hAnsi="Arial" w:cs="Arial"/>
          <w:lang w:val="sk-SK"/>
        </w:rPr>
        <w:t xml:space="preserve"> </w:t>
      </w:r>
      <w:r w:rsidR="00A17A17">
        <w:rPr>
          <w:rFonts w:ascii="Arial" w:hAnsi="Arial" w:cs="Arial"/>
          <w:lang w:val="sk-SK"/>
        </w:rPr>
        <w:t xml:space="preserve"> neevidovala žiadne bankové ani finančné výpomoci.</w:t>
      </w:r>
    </w:p>
    <w:p w:rsidR="000B180B" w:rsidRPr="00B11E13" w:rsidRDefault="000F699D" w:rsidP="00562F37">
      <w:pPr>
        <w:pStyle w:val="Nadpis1"/>
        <w:keepNext w:val="0"/>
        <w:numPr>
          <w:ilvl w:val="0"/>
          <w:numId w:val="9"/>
        </w:numPr>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52305D">
        <w:rPr>
          <w:rFonts w:ascii="Arial" w:hAnsi="Arial" w:cs="Arial"/>
          <w:lang w:val="sk-SK"/>
        </w:rPr>
        <w:t>nú daňovú pohľadávk</w:t>
      </w:r>
      <w:r w:rsidR="001154FA">
        <w:rPr>
          <w:rFonts w:ascii="Arial" w:hAnsi="Arial" w:cs="Arial"/>
          <w:lang w:val="sk-SK"/>
        </w:rPr>
        <w:t>u za rok 2021</w:t>
      </w:r>
      <w:r>
        <w:rPr>
          <w:rFonts w:ascii="Arial" w:hAnsi="Arial" w:cs="Arial"/>
          <w:lang w:val="sk-SK"/>
        </w:rPr>
        <w:t>.</w:t>
      </w:r>
      <w:r w:rsidRPr="00D80EDD">
        <w:rPr>
          <w:rFonts w:ascii="Arial" w:hAnsi="Arial" w:cs="Arial"/>
          <w:lang w:val="sk-SK"/>
        </w:rPr>
        <w:t>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E7292E">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E7292E">
              <w:rPr>
                <w:rFonts w:ascii="Arial" w:hAnsi="Arial" w:cs="Arial"/>
                <w:b/>
                <w:sz w:val="16"/>
                <w:szCs w:val="16"/>
                <w:lang w:val="sk-SK"/>
              </w:rPr>
              <w:t>2</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151FB3">
        <w:rPr>
          <w:rFonts w:ascii="Arial" w:hAnsi="Arial" w:cs="Arial"/>
          <w:lang w:val="sk-SK"/>
        </w:rPr>
        <w:t>v roku 2018</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operatívny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7D253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E23D5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EF0C41">
      <w:pPr>
        <w:keepNext w:val="0"/>
        <w:rPr>
          <w:rFonts w:ascii="Arial" w:hAnsi="Arial" w:cs="Arial"/>
          <w:i/>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B180B" w:rsidP="009C00E4">
      <w:pPr>
        <w:keepNext w:val="0"/>
        <w:spacing w:after="0"/>
        <w:rPr>
          <w:rFonts w:ascii="Arial" w:hAnsi="Arial" w:cs="Arial"/>
          <w:lang w:val="sk-SK"/>
        </w:rPr>
      </w:pPr>
    </w:p>
    <w:p w:rsidR="000B180B" w:rsidRPr="00B01BA7" w:rsidRDefault="000F699D" w:rsidP="00562F37">
      <w:pPr>
        <w:pStyle w:val="Nadpis1"/>
        <w:keepNext w:val="0"/>
        <w:numPr>
          <w:ilvl w:val="0"/>
          <w:numId w:val="9"/>
        </w:numPr>
        <w:ind w:left="454"/>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A17A17" w:rsidP="004B28AF">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služby</w:t>
            </w:r>
          </w:p>
        </w:tc>
        <w:tc>
          <w:tcPr>
            <w:tcW w:w="2552" w:type="dxa"/>
            <w:gridSpan w:val="2"/>
            <w:vAlign w:val="center"/>
          </w:tcPr>
          <w:p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A3555A">
              <w:rPr>
                <w:rFonts w:ascii="Arial" w:hAnsi="Arial" w:cs="Arial"/>
                <w:b/>
                <w:sz w:val="16"/>
                <w:szCs w:val="16"/>
                <w:lang w:val="sk-SK"/>
              </w:rPr>
              <w:t>tovar</w:t>
            </w:r>
          </w:p>
        </w:tc>
      </w:tr>
      <w:tr w:rsidR="00762FB4" w:rsidRPr="00B01BA7" w:rsidTr="0052305D">
        <w:trPr>
          <w:trHeight w:val="1188"/>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52305D" w:rsidP="00C24056">
            <w:pPr>
              <w:spacing w:after="0"/>
              <w:rPr>
                <w:rFonts w:ascii="Arial" w:hAnsi="Arial" w:cs="Arial"/>
                <w:sz w:val="16"/>
                <w:szCs w:val="16"/>
                <w:lang w:val="sk-SK"/>
              </w:rPr>
            </w:pPr>
            <w:r>
              <w:rPr>
                <w:rFonts w:ascii="Arial" w:hAnsi="Arial" w:cs="Arial"/>
                <w:sz w:val="16"/>
                <w:szCs w:val="16"/>
                <w:lang w:val="sk-SK"/>
              </w:rPr>
              <w:t>Švajčiarsko</w:t>
            </w:r>
          </w:p>
        </w:tc>
        <w:tc>
          <w:tcPr>
            <w:tcW w:w="1417" w:type="dxa"/>
            <w:tcBorders>
              <w:top w:val="single" w:sz="12" w:space="0" w:color="auto"/>
            </w:tcBorders>
            <w:vAlign w:val="center"/>
          </w:tcPr>
          <w:p w:rsidR="00762FB4" w:rsidRPr="00B01BA7" w:rsidRDefault="006014BC" w:rsidP="009C379F">
            <w:pPr>
              <w:spacing w:after="0"/>
              <w:ind w:right="71"/>
              <w:jc w:val="center"/>
              <w:rPr>
                <w:rFonts w:ascii="Arial" w:hAnsi="Arial" w:cs="Arial"/>
                <w:sz w:val="16"/>
                <w:szCs w:val="16"/>
                <w:lang w:val="sk-SK"/>
              </w:rPr>
            </w:pPr>
            <w:r>
              <w:rPr>
                <w:rFonts w:ascii="Arial" w:hAnsi="Arial" w:cs="Arial"/>
                <w:sz w:val="16"/>
                <w:szCs w:val="16"/>
                <w:lang w:val="sk-SK"/>
              </w:rPr>
              <w:t>1458</w:t>
            </w:r>
          </w:p>
        </w:tc>
        <w:tc>
          <w:tcPr>
            <w:tcW w:w="1276" w:type="dxa"/>
            <w:tcBorders>
              <w:top w:val="single" w:sz="12" w:space="0" w:color="auto"/>
            </w:tcBorders>
            <w:vAlign w:val="center"/>
          </w:tcPr>
          <w:p w:rsidR="00762FB4" w:rsidRPr="002A0C31" w:rsidRDefault="006014BC" w:rsidP="006014BC">
            <w:pPr>
              <w:spacing w:after="0"/>
              <w:ind w:right="71"/>
              <w:jc w:val="right"/>
              <w:rPr>
                <w:rFonts w:ascii="Arial" w:hAnsi="Arial" w:cs="Arial"/>
                <w:sz w:val="16"/>
                <w:szCs w:val="16"/>
                <w:lang w:val="sk-SK"/>
              </w:rPr>
            </w:pPr>
            <w:r>
              <w:rPr>
                <w:rFonts w:ascii="Arial" w:hAnsi="Arial" w:cs="Arial"/>
                <w:sz w:val="16"/>
                <w:szCs w:val="16"/>
                <w:lang w:val="sk-SK"/>
              </w:rPr>
              <w:t>1111</w:t>
            </w:r>
          </w:p>
        </w:tc>
        <w:tc>
          <w:tcPr>
            <w:tcW w:w="1276" w:type="dxa"/>
            <w:tcBorders>
              <w:top w:val="single" w:sz="12" w:space="0" w:color="auto"/>
            </w:tcBorders>
            <w:vAlign w:val="center"/>
          </w:tcPr>
          <w:p w:rsidR="00762FB4" w:rsidRPr="00B01BA7" w:rsidRDefault="007D253B" w:rsidP="00C24056">
            <w:pPr>
              <w:spacing w:after="0"/>
              <w:ind w:right="71"/>
              <w:jc w:val="right"/>
              <w:rPr>
                <w:rFonts w:ascii="Arial" w:hAnsi="Arial" w:cs="Arial"/>
                <w:sz w:val="16"/>
                <w:szCs w:val="16"/>
                <w:lang w:val="sk-SK"/>
              </w:rPr>
            </w:pPr>
            <w:r w:rsidRPr="00B01BA7">
              <w:rPr>
                <w:rFonts w:ascii="Arial" w:hAnsi="Arial" w:cs="Arial"/>
                <w:sz w:val="16"/>
                <w:szCs w:val="16"/>
                <w:lang w:val="sk-SK"/>
              </w:rPr>
              <w:t>0</w:t>
            </w:r>
          </w:p>
        </w:tc>
        <w:tc>
          <w:tcPr>
            <w:tcW w:w="1276" w:type="dxa"/>
            <w:tcBorders>
              <w:top w:val="single" w:sz="12" w:space="0" w:color="auto"/>
            </w:tcBorders>
            <w:vAlign w:val="center"/>
          </w:tcPr>
          <w:p w:rsidR="00762FB4" w:rsidRPr="00B01BA7" w:rsidRDefault="00E23D51" w:rsidP="00C24056">
            <w:pPr>
              <w:spacing w:after="0"/>
              <w:ind w:right="71"/>
              <w:jc w:val="right"/>
              <w:rPr>
                <w:rFonts w:ascii="Arial" w:hAnsi="Arial" w:cs="Arial"/>
                <w:sz w:val="16"/>
                <w:szCs w:val="16"/>
                <w:lang w:val="sk-SK"/>
              </w:rPr>
            </w:pPr>
            <w:r>
              <w:rPr>
                <w:rFonts w:ascii="Arial" w:hAnsi="Arial" w:cs="Arial"/>
                <w:sz w:val="16"/>
                <w:szCs w:val="16"/>
                <w:lang w:val="sk-SK"/>
              </w:rPr>
              <w:t>0</w:t>
            </w: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6014BC" w:rsidP="00E7292E">
            <w:pPr>
              <w:spacing w:after="0"/>
              <w:ind w:right="71"/>
              <w:jc w:val="center"/>
              <w:rPr>
                <w:rFonts w:ascii="Arial" w:hAnsi="Arial" w:cs="Arial"/>
                <w:b/>
                <w:sz w:val="16"/>
                <w:szCs w:val="16"/>
                <w:lang w:val="sk-SK"/>
              </w:rPr>
            </w:pPr>
            <w:r>
              <w:rPr>
                <w:rFonts w:ascii="Arial" w:hAnsi="Arial" w:cs="Arial"/>
                <w:b/>
                <w:sz w:val="16"/>
                <w:szCs w:val="16"/>
                <w:lang w:val="sk-SK"/>
              </w:rPr>
              <w:t>1458</w:t>
            </w:r>
          </w:p>
        </w:tc>
        <w:tc>
          <w:tcPr>
            <w:tcW w:w="1276" w:type="dxa"/>
            <w:vAlign w:val="center"/>
          </w:tcPr>
          <w:p w:rsidR="00762FB4" w:rsidRPr="00B01BA7" w:rsidRDefault="006014BC" w:rsidP="00C24056">
            <w:pPr>
              <w:spacing w:after="0"/>
              <w:ind w:right="71"/>
              <w:jc w:val="right"/>
              <w:rPr>
                <w:rFonts w:ascii="Arial" w:hAnsi="Arial" w:cs="Arial"/>
                <w:b/>
                <w:sz w:val="16"/>
                <w:szCs w:val="16"/>
                <w:lang w:val="sk-SK"/>
              </w:rPr>
            </w:pPr>
            <w:r>
              <w:rPr>
                <w:rFonts w:ascii="Arial" w:hAnsi="Arial" w:cs="Arial"/>
                <w:b/>
                <w:sz w:val="16"/>
                <w:szCs w:val="16"/>
                <w:lang w:val="sk-SK"/>
              </w:rPr>
              <w:t>1111</w:t>
            </w:r>
          </w:p>
        </w:tc>
        <w:tc>
          <w:tcPr>
            <w:tcW w:w="1276" w:type="dxa"/>
            <w:vAlign w:val="center"/>
          </w:tcPr>
          <w:p w:rsidR="00762FB4" w:rsidRPr="00B01BA7" w:rsidRDefault="007D253B" w:rsidP="00C24056">
            <w:pPr>
              <w:spacing w:after="0"/>
              <w:ind w:right="71"/>
              <w:jc w:val="right"/>
              <w:rPr>
                <w:rFonts w:ascii="Arial" w:hAnsi="Arial" w:cs="Arial"/>
                <w:b/>
                <w:sz w:val="16"/>
                <w:szCs w:val="16"/>
                <w:lang w:val="sk-SK"/>
              </w:rPr>
            </w:pPr>
            <w:r w:rsidRPr="00B01BA7">
              <w:rPr>
                <w:rFonts w:ascii="Arial" w:hAnsi="Arial" w:cs="Arial"/>
                <w:b/>
                <w:sz w:val="16"/>
                <w:szCs w:val="16"/>
                <w:lang w:val="sk-SK"/>
              </w:rPr>
              <w:t>0</w:t>
            </w:r>
          </w:p>
        </w:tc>
        <w:tc>
          <w:tcPr>
            <w:tcW w:w="1276" w:type="dxa"/>
            <w:vAlign w:val="center"/>
          </w:tcPr>
          <w:p w:rsidR="00762FB4" w:rsidRPr="00B01BA7" w:rsidRDefault="00E23D51" w:rsidP="00C24056">
            <w:pPr>
              <w:spacing w:after="0"/>
              <w:ind w:right="71"/>
              <w:jc w:val="right"/>
              <w:rPr>
                <w:rFonts w:ascii="Arial" w:hAnsi="Arial" w:cs="Arial"/>
                <w:b/>
                <w:sz w:val="16"/>
                <w:szCs w:val="16"/>
                <w:lang w:val="sk-SK"/>
              </w:rPr>
            </w:pPr>
            <w:r>
              <w:rPr>
                <w:rFonts w:ascii="Arial" w:hAnsi="Arial" w:cs="Arial"/>
                <w:b/>
                <w:sz w:val="16"/>
                <w:szCs w:val="16"/>
                <w:lang w:val="sk-SK"/>
              </w:rPr>
              <w:t>0</w:t>
            </w: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0B180B" w:rsidRPr="00B01BA7" w:rsidRDefault="00A17A17" w:rsidP="00970712">
      <w:pPr>
        <w:pStyle w:val="Zarkazkladnhotextu"/>
        <w:keepNext w:val="0"/>
        <w:spacing w:before="360" w:after="240"/>
        <w:ind w:left="0"/>
        <w:rPr>
          <w:rFonts w:ascii="Arial" w:hAnsi="Arial" w:cs="Arial"/>
          <w:iCs/>
          <w:lang w:val="sk-SK"/>
        </w:rPr>
      </w:pPr>
      <w:r>
        <w:rPr>
          <w:rFonts w:ascii="Arial" w:hAnsi="Arial" w:cs="Arial"/>
          <w:iCs/>
          <w:lang w:val="sk-SK"/>
        </w:rPr>
        <w:t>S</w:t>
      </w:r>
      <w:r w:rsidR="009C379F">
        <w:rPr>
          <w:rFonts w:ascii="Arial" w:hAnsi="Arial" w:cs="Arial"/>
          <w:iCs/>
          <w:lang w:val="sk-SK"/>
        </w:rPr>
        <w:t>poloč</w:t>
      </w:r>
      <w:r w:rsidR="006014BC">
        <w:rPr>
          <w:rFonts w:ascii="Arial" w:hAnsi="Arial" w:cs="Arial"/>
          <w:iCs/>
          <w:lang w:val="sk-SK"/>
        </w:rPr>
        <w:t>nosť neevidovala v roku 2021</w:t>
      </w:r>
      <w:r>
        <w:rPr>
          <w:rFonts w:ascii="Arial" w:hAnsi="Arial" w:cs="Arial"/>
          <w:iCs/>
          <w:lang w:val="sk-SK"/>
        </w:rPr>
        <w:t xml:space="preserve"> žiadne zásoby. </w:t>
      </w:r>
    </w:p>
    <w:p w:rsidR="000B180B" w:rsidRPr="00B01BA7" w:rsidRDefault="00A17A17" w:rsidP="00EC2EEB">
      <w:pPr>
        <w:keepNext w:val="0"/>
        <w:rPr>
          <w:rFonts w:ascii="Arial" w:hAnsi="Arial" w:cs="Arial"/>
          <w:lang w:val="sk-SK"/>
        </w:rPr>
      </w:pPr>
      <w:r>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B2005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Tržby za tovar</w:t>
            </w:r>
          </w:p>
        </w:tc>
        <w:tc>
          <w:tcPr>
            <w:tcW w:w="3072" w:type="dxa"/>
            <w:vAlign w:val="center"/>
          </w:tcPr>
          <w:p w:rsidR="000B180B" w:rsidRPr="00B01BA7" w:rsidRDefault="00C24153" w:rsidP="00C24056">
            <w:pPr>
              <w:tabs>
                <w:tab w:val="left" w:pos="2856"/>
              </w:tabs>
              <w:spacing w:after="0"/>
              <w:jc w:val="right"/>
              <w:rPr>
                <w:rFonts w:ascii="Arial" w:hAnsi="Arial" w:cs="Arial"/>
                <w:sz w:val="16"/>
                <w:szCs w:val="16"/>
                <w:lang w:val="sk-SK"/>
              </w:rPr>
            </w:pPr>
            <w:r w:rsidRPr="00B01BA7">
              <w:rPr>
                <w:rFonts w:ascii="Arial" w:hAnsi="Arial" w:cs="Arial"/>
                <w:sz w:val="16"/>
                <w:szCs w:val="16"/>
                <w:lang w:val="sk-SK"/>
              </w:rPr>
              <w:t>0</w:t>
            </w:r>
          </w:p>
        </w:tc>
        <w:tc>
          <w:tcPr>
            <w:tcW w:w="3072" w:type="dxa"/>
            <w:vAlign w:val="center"/>
          </w:tcPr>
          <w:p w:rsidR="000B180B" w:rsidRPr="00B01BA7" w:rsidRDefault="00E23D51" w:rsidP="00C24056">
            <w:pPr>
              <w:tabs>
                <w:tab w:val="left" w:pos="2856"/>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B20059">
        <w:trPr>
          <w:trHeight w:hRule="exact" w:val="425"/>
        </w:trPr>
        <w:tc>
          <w:tcPr>
            <w:tcW w:w="3070" w:type="dxa"/>
            <w:vAlign w:val="center"/>
          </w:tcPr>
          <w:p w:rsidR="000B180B" w:rsidRPr="00B01BA7" w:rsidRDefault="00970712" w:rsidP="00B20059">
            <w:pPr>
              <w:spacing w:after="0"/>
              <w:rPr>
                <w:rFonts w:ascii="Arial" w:hAnsi="Arial" w:cs="Arial"/>
                <w:sz w:val="16"/>
                <w:szCs w:val="16"/>
                <w:lang w:val="sk-SK"/>
              </w:rPr>
            </w:pPr>
            <w:r w:rsidRPr="00B01BA7">
              <w:rPr>
                <w:rFonts w:ascii="Arial" w:hAnsi="Arial" w:cs="Arial"/>
                <w:sz w:val="16"/>
                <w:szCs w:val="16"/>
                <w:lang w:val="sk-SK"/>
              </w:rPr>
              <w:t>Výnosy z nehnuteľností</w:t>
            </w:r>
            <w:r w:rsidR="000B180B" w:rsidRPr="00B01BA7">
              <w:rPr>
                <w:rFonts w:ascii="Arial" w:hAnsi="Arial" w:cs="Arial"/>
                <w:sz w:val="16"/>
                <w:szCs w:val="16"/>
                <w:lang w:val="sk-SK"/>
              </w:rPr>
              <w:t xml:space="preserve"> na predaj</w:t>
            </w:r>
          </w:p>
        </w:tc>
        <w:tc>
          <w:tcPr>
            <w:tcW w:w="3072" w:type="dxa"/>
            <w:vAlign w:val="center"/>
          </w:tcPr>
          <w:p w:rsidR="000B180B" w:rsidRPr="00B01BA7" w:rsidRDefault="00A17A17" w:rsidP="00C24056">
            <w:pPr>
              <w:tabs>
                <w:tab w:val="left" w:pos="2856"/>
              </w:tabs>
              <w:spacing w:after="0"/>
              <w:jc w:val="right"/>
              <w:rPr>
                <w:rFonts w:ascii="Arial" w:hAnsi="Arial" w:cs="Arial"/>
                <w:sz w:val="16"/>
                <w:szCs w:val="16"/>
                <w:lang w:val="sk-SK"/>
              </w:rPr>
            </w:pPr>
            <w:r>
              <w:rPr>
                <w:rFonts w:ascii="Arial" w:hAnsi="Arial" w:cs="Arial"/>
                <w:sz w:val="16"/>
                <w:szCs w:val="16"/>
                <w:lang w:val="sk-SK"/>
              </w:rPr>
              <w:t xml:space="preserve">  0</w:t>
            </w:r>
          </w:p>
        </w:tc>
        <w:tc>
          <w:tcPr>
            <w:tcW w:w="3072" w:type="dxa"/>
            <w:vAlign w:val="center"/>
          </w:tcPr>
          <w:p w:rsidR="000B180B" w:rsidRPr="00B01BA7" w:rsidRDefault="00E23D51" w:rsidP="00C24056">
            <w:pPr>
              <w:tabs>
                <w:tab w:val="left" w:pos="2856"/>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Iné výnosy súvisiace s bežnou činnosťou</w:t>
            </w:r>
          </w:p>
        </w:tc>
        <w:tc>
          <w:tcPr>
            <w:tcW w:w="3072" w:type="dxa"/>
            <w:vAlign w:val="center"/>
          </w:tcPr>
          <w:p w:rsidR="000B180B" w:rsidRPr="00B01BA7" w:rsidRDefault="00A17A17" w:rsidP="00C24056">
            <w:pPr>
              <w:tabs>
                <w:tab w:val="left" w:pos="285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0B180B" w:rsidRPr="00B01BA7" w:rsidRDefault="00E23D51" w:rsidP="00C24056">
            <w:pPr>
              <w:tabs>
                <w:tab w:val="left" w:pos="2856"/>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Čistý obrat celkom</w:t>
            </w:r>
          </w:p>
        </w:tc>
        <w:tc>
          <w:tcPr>
            <w:tcW w:w="3072" w:type="dxa"/>
            <w:vAlign w:val="center"/>
          </w:tcPr>
          <w:p w:rsidR="000B180B" w:rsidRPr="00B01BA7" w:rsidRDefault="00EB23BE" w:rsidP="00C24056">
            <w:pPr>
              <w:tabs>
                <w:tab w:val="left" w:pos="2856"/>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3072" w:type="dxa"/>
            <w:vAlign w:val="center"/>
          </w:tcPr>
          <w:p w:rsidR="000B180B" w:rsidRPr="00B01BA7" w:rsidRDefault="00E23D51"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0</w:t>
            </w:r>
          </w:p>
        </w:tc>
      </w:tr>
    </w:tbl>
    <w:p w:rsidR="009F773E" w:rsidRPr="00B01BA7" w:rsidRDefault="009F773E" w:rsidP="00434C63">
      <w:pPr>
        <w:pStyle w:val="Zkladntext"/>
        <w:tabs>
          <w:tab w:val="left" w:pos="567"/>
        </w:tabs>
        <w:spacing w:before="0" w:after="240"/>
        <w:ind w:firstLine="0"/>
        <w:jc w:val="left"/>
        <w:rPr>
          <w:rFonts w:ascii="Arial" w:hAnsi="Arial" w:cs="Arial"/>
          <w:i/>
          <w:color w:val="auto"/>
          <w:sz w:val="20"/>
          <w:lang w:eastAsia="en-US"/>
        </w:rPr>
      </w:pPr>
    </w:p>
    <w:p w:rsidR="000B180B" w:rsidRPr="00B01BA7" w:rsidRDefault="00A17A17" w:rsidP="00E0211F">
      <w:pPr>
        <w:keepNext w:val="0"/>
        <w:rPr>
          <w:rFonts w:ascii="Arial" w:hAnsi="Arial" w:cs="Arial"/>
          <w:b/>
          <w:lang w:val="sk-SK"/>
        </w:rPr>
      </w:pPr>
      <w:r>
        <w:rPr>
          <w:rFonts w:ascii="Arial" w:hAnsi="Arial" w:cs="Arial"/>
          <w:b/>
          <w:lang w:val="sk-SK"/>
        </w:rPr>
        <w:lastRenderedPageBreak/>
        <w:t>Náklady</w:t>
      </w:r>
    </w:p>
    <w:p w:rsidR="000B180B" w:rsidRPr="00B01BA7" w:rsidRDefault="00A17A17" w:rsidP="00E0211F">
      <w:pPr>
        <w:keepNext w:val="0"/>
        <w:rPr>
          <w:rFonts w:ascii="Arial" w:hAnsi="Arial" w:cs="Arial"/>
          <w:lang w:val="sk-SK"/>
        </w:rPr>
      </w:pPr>
      <w:r>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434D0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434D01">
        <w:trPr>
          <w:trHeight w:hRule="exact" w:val="425"/>
        </w:trPr>
        <w:tc>
          <w:tcPr>
            <w:tcW w:w="3070" w:type="dxa"/>
            <w:tcBorders>
              <w:top w:val="single" w:sz="12"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Náklady za poskytnuté služby, z toho:</w:t>
            </w:r>
          </w:p>
        </w:tc>
        <w:tc>
          <w:tcPr>
            <w:tcW w:w="3072" w:type="dxa"/>
            <w:tcBorders>
              <w:top w:val="single" w:sz="12" w:space="0" w:color="auto"/>
            </w:tcBorders>
            <w:vAlign w:val="center"/>
          </w:tcPr>
          <w:p w:rsidR="000B180B" w:rsidRPr="00B01BA7" w:rsidRDefault="001154FA" w:rsidP="00C656CE">
            <w:pPr>
              <w:spacing w:after="0"/>
              <w:jc w:val="right"/>
              <w:rPr>
                <w:rFonts w:ascii="Arial" w:hAnsi="Arial" w:cs="Arial"/>
                <w:b/>
                <w:sz w:val="16"/>
                <w:szCs w:val="16"/>
                <w:lang w:val="sk-SK"/>
              </w:rPr>
            </w:pPr>
            <w:r>
              <w:rPr>
                <w:rFonts w:ascii="Arial" w:hAnsi="Arial" w:cs="Arial"/>
                <w:b/>
                <w:sz w:val="16"/>
                <w:szCs w:val="16"/>
                <w:lang w:val="sk-SK"/>
              </w:rPr>
              <w:t>0</w:t>
            </w:r>
          </w:p>
        </w:tc>
        <w:tc>
          <w:tcPr>
            <w:tcW w:w="3072" w:type="dxa"/>
            <w:tcBorders>
              <w:top w:val="single" w:sz="12" w:space="0" w:color="auto"/>
            </w:tcBorders>
            <w:vAlign w:val="center"/>
          </w:tcPr>
          <w:p w:rsidR="000B180B" w:rsidRPr="00B01BA7" w:rsidRDefault="001154FA" w:rsidP="001154FA">
            <w:pPr>
              <w:spacing w:after="0"/>
              <w:jc w:val="right"/>
              <w:rPr>
                <w:rFonts w:ascii="Arial" w:hAnsi="Arial" w:cs="Arial"/>
                <w:b/>
                <w:sz w:val="16"/>
                <w:szCs w:val="16"/>
                <w:lang w:val="sk-SK"/>
              </w:rPr>
            </w:pPr>
            <w:r>
              <w:rPr>
                <w:rFonts w:ascii="Arial" w:hAnsi="Arial" w:cs="Arial"/>
                <w:b/>
                <w:sz w:val="16"/>
                <w:szCs w:val="16"/>
                <w:lang w:val="sk-SK"/>
              </w:rPr>
              <w:t>150</w:t>
            </w:r>
          </w:p>
        </w:tc>
      </w:tr>
      <w:tr w:rsidR="000B180B" w:rsidRPr="00B01BA7" w:rsidTr="009F773E">
        <w:trPr>
          <w:trHeight w:hRule="exact" w:val="577"/>
        </w:trPr>
        <w:tc>
          <w:tcPr>
            <w:tcW w:w="3070" w:type="dxa"/>
            <w:vAlign w:val="center"/>
          </w:tcPr>
          <w:p w:rsidR="00495F0C" w:rsidRPr="00B01BA7" w:rsidRDefault="000B180B" w:rsidP="009F773E">
            <w:pPr>
              <w:spacing w:after="0"/>
              <w:rPr>
                <w:rFonts w:ascii="Arial" w:hAnsi="Arial" w:cs="Arial"/>
                <w:sz w:val="16"/>
                <w:szCs w:val="16"/>
                <w:lang w:val="sk-SK"/>
              </w:rPr>
            </w:pPr>
            <w:r w:rsidRPr="00B01BA7">
              <w:rPr>
                <w:rFonts w:ascii="Arial" w:hAnsi="Arial" w:cs="Arial"/>
                <w:sz w:val="16"/>
                <w:szCs w:val="16"/>
                <w:lang w:val="sk-SK"/>
              </w:rPr>
              <w:t>Náklady voči audítorovi, audítorskej činnosti, z toho:</w:t>
            </w:r>
          </w:p>
        </w:tc>
        <w:tc>
          <w:tcPr>
            <w:tcW w:w="3072" w:type="dxa"/>
          </w:tcPr>
          <w:p w:rsidR="000B180B" w:rsidRPr="00B01BA7" w:rsidRDefault="000B180B" w:rsidP="00C24056">
            <w:pPr>
              <w:spacing w:before="240" w:after="0"/>
              <w:jc w:val="right"/>
              <w:rPr>
                <w:rFonts w:ascii="Arial" w:hAnsi="Arial" w:cs="Arial"/>
                <w:sz w:val="16"/>
                <w:szCs w:val="16"/>
                <w:lang w:val="sk-SK"/>
              </w:rPr>
            </w:pPr>
          </w:p>
        </w:tc>
        <w:tc>
          <w:tcPr>
            <w:tcW w:w="3072" w:type="dxa"/>
          </w:tcPr>
          <w:p w:rsidR="000B180B" w:rsidRPr="00B01BA7" w:rsidRDefault="000B180B" w:rsidP="00C24056">
            <w:pPr>
              <w:spacing w:before="240" w:after="0"/>
              <w:jc w:val="right"/>
              <w:rPr>
                <w:rFonts w:ascii="Arial" w:hAnsi="Arial" w:cs="Arial"/>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náklady za overenie individuálnej účtovnej závierky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DB3238" w:rsidP="00B20059">
            <w:pPr>
              <w:spacing w:after="0"/>
              <w:rPr>
                <w:rFonts w:ascii="Arial" w:hAnsi="Arial" w:cs="Arial"/>
                <w:i/>
                <w:sz w:val="16"/>
                <w:szCs w:val="16"/>
                <w:lang w:val="sk-SK"/>
              </w:rPr>
            </w:pPr>
            <w:r>
              <w:rPr>
                <w:rFonts w:ascii="Arial" w:hAnsi="Arial" w:cs="Arial"/>
                <w:i/>
                <w:sz w:val="16"/>
                <w:szCs w:val="16"/>
                <w:lang w:val="sk-SK"/>
              </w:rPr>
              <w:t>iné po</w:t>
            </w:r>
            <w:r w:rsidR="000B180B" w:rsidRPr="00B01BA7">
              <w:rPr>
                <w:rFonts w:ascii="Arial" w:hAnsi="Arial" w:cs="Arial"/>
                <w:i/>
                <w:sz w:val="16"/>
                <w:szCs w:val="16"/>
                <w:lang w:val="sk-SK"/>
              </w:rPr>
              <w:t>isťovacie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súvisiace audítorské služby</w:t>
            </w: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c>
          <w:tcPr>
            <w:tcW w:w="3072" w:type="dxa"/>
            <w:vAlign w:val="center"/>
          </w:tcPr>
          <w:p w:rsidR="000B180B" w:rsidRPr="00B01BA7" w:rsidRDefault="000B180B" w:rsidP="00C24056">
            <w:pPr>
              <w:spacing w:after="0"/>
              <w:jc w:val="right"/>
              <w:rPr>
                <w:rFonts w:ascii="Arial" w:hAnsi="Arial" w:cs="Arial"/>
                <w:i/>
                <w:sz w:val="16"/>
                <w:szCs w:val="16"/>
                <w:lang w:val="sk-SK"/>
              </w:rPr>
            </w:pPr>
          </w:p>
        </w:tc>
      </w:tr>
      <w:tr w:rsidR="000B180B" w:rsidRPr="00B01BA7" w:rsidTr="00434D01">
        <w:trPr>
          <w:trHeight w:hRule="exact" w:val="425"/>
        </w:trPr>
        <w:tc>
          <w:tcPr>
            <w:tcW w:w="3070" w:type="dxa"/>
            <w:vAlign w:val="center"/>
          </w:tcPr>
          <w:p w:rsidR="000B180B" w:rsidRPr="00B01BA7" w:rsidRDefault="000B180B" w:rsidP="00B20059">
            <w:pPr>
              <w:spacing w:after="0"/>
              <w:rPr>
                <w:rFonts w:ascii="Arial" w:hAnsi="Arial" w:cs="Arial"/>
                <w:i/>
                <w:sz w:val="16"/>
                <w:szCs w:val="16"/>
                <w:lang w:val="sk-SK"/>
              </w:rPr>
            </w:pPr>
            <w:r w:rsidRPr="00B01BA7">
              <w:rPr>
                <w:rFonts w:ascii="Arial" w:hAnsi="Arial" w:cs="Arial"/>
                <w:i/>
                <w:sz w:val="16"/>
                <w:szCs w:val="16"/>
                <w:lang w:val="sk-SK"/>
              </w:rPr>
              <w:t>daňové poradenstvo</w:t>
            </w:r>
          </w:p>
        </w:tc>
        <w:tc>
          <w:tcPr>
            <w:tcW w:w="3072" w:type="dxa"/>
            <w:vAlign w:val="center"/>
          </w:tcPr>
          <w:p w:rsidR="000B180B" w:rsidRPr="00B01BA7" w:rsidRDefault="000B180B" w:rsidP="00C24056">
            <w:pPr>
              <w:spacing w:after="0"/>
              <w:jc w:val="right"/>
              <w:rPr>
                <w:rFonts w:ascii="Arial" w:hAnsi="Arial" w:cs="Arial"/>
                <w:sz w:val="16"/>
                <w:szCs w:val="16"/>
                <w:lang w:val="sk-SK"/>
              </w:rPr>
            </w:pPr>
          </w:p>
        </w:tc>
        <w:tc>
          <w:tcPr>
            <w:tcW w:w="3072"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DB3238">
        <w:trPr>
          <w:trHeight w:hRule="exact" w:val="760"/>
        </w:trPr>
        <w:tc>
          <w:tcPr>
            <w:tcW w:w="3070" w:type="dxa"/>
            <w:vAlign w:val="center"/>
          </w:tcPr>
          <w:p w:rsidR="000B180B" w:rsidRPr="00B01BA7" w:rsidRDefault="00A874ED" w:rsidP="00B20059">
            <w:pPr>
              <w:spacing w:after="0"/>
              <w:rPr>
                <w:rFonts w:ascii="Arial" w:hAnsi="Arial" w:cs="Arial"/>
                <w:sz w:val="16"/>
                <w:szCs w:val="16"/>
                <w:lang w:val="sk-SK"/>
              </w:rPr>
            </w:pPr>
            <w:r w:rsidRPr="00B01BA7">
              <w:rPr>
                <w:rFonts w:ascii="Arial" w:hAnsi="Arial" w:cs="Arial"/>
                <w:sz w:val="16"/>
                <w:szCs w:val="16"/>
                <w:lang w:val="sk-SK"/>
              </w:rPr>
              <w:t>O</w:t>
            </w:r>
            <w:r w:rsidR="000B180B" w:rsidRPr="00B01BA7">
              <w:rPr>
                <w:rFonts w:ascii="Arial" w:hAnsi="Arial" w:cs="Arial"/>
                <w:sz w:val="16"/>
                <w:szCs w:val="16"/>
                <w:lang w:val="sk-SK"/>
              </w:rPr>
              <w:t>statné neaudítorské služby ( právne a ekonomické a finančné poradenstvo</w:t>
            </w:r>
            <w:r w:rsidR="00DB3238">
              <w:rPr>
                <w:rFonts w:ascii="Arial" w:hAnsi="Arial" w:cs="Arial"/>
                <w:sz w:val="16"/>
                <w:szCs w:val="16"/>
                <w:lang w:val="sk-SK"/>
              </w:rPr>
              <w:t xml:space="preserve"> administr. služby )</w:t>
            </w:r>
            <w:r w:rsidR="000B180B" w:rsidRPr="00B01BA7">
              <w:rPr>
                <w:rFonts w:ascii="Arial" w:hAnsi="Arial" w:cs="Arial"/>
                <w:sz w:val="16"/>
                <w:szCs w:val="16"/>
                <w:lang w:val="sk-SK"/>
              </w:rPr>
              <w:t xml:space="preserve"> )</w:t>
            </w:r>
          </w:p>
        </w:tc>
        <w:tc>
          <w:tcPr>
            <w:tcW w:w="3072" w:type="dxa"/>
            <w:vAlign w:val="center"/>
          </w:tcPr>
          <w:p w:rsidR="000B180B" w:rsidRPr="00B01BA7" w:rsidRDefault="001154FA" w:rsidP="009C379F">
            <w:pPr>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0B180B" w:rsidRPr="00B01BA7" w:rsidRDefault="001154FA" w:rsidP="0052305D">
            <w:pPr>
              <w:spacing w:after="0"/>
              <w:jc w:val="right"/>
              <w:rPr>
                <w:rFonts w:ascii="Arial" w:hAnsi="Arial" w:cs="Arial"/>
                <w:sz w:val="16"/>
                <w:szCs w:val="16"/>
                <w:lang w:val="sk-SK"/>
              </w:rPr>
            </w:pPr>
            <w:r>
              <w:rPr>
                <w:rFonts w:ascii="Arial" w:hAnsi="Arial" w:cs="Arial"/>
                <w:sz w:val="16"/>
                <w:szCs w:val="16"/>
                <w:lang w:val="sk-SK"/>
              </w:rPr>
              <w:t>150</w:t>
            </w: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lang w:val="sk-SK"/>
              </w:rPr>
            </w:pPr>
            <w:r w:rsidRPr="00B01BA7">
              <w:rPr>
                <w:rFonts w:ascii="Arial" w:hAnsi="Arial" w:cs="Arial"/>
                <w:sz w:val="16"/>
                <w:szCs w:val="16"/>
                <w:lang w:val="sk-SK"/>
              </w:rPr>
              <w:t>Nájomné ostatné</w:t>
            </w:r>
          </w:p>
        </w:tc>
        <w:tc>
          <w:tcPr>
            <w:tcW w:w="3072" w:type="dxa"/>
            <w:vAlign w:val="center"/>
          </w:tcPr>
          <w:p w:rsidR="00BB68B1" w:rsidRPr="00B01BA7" w:rsidRDefault="00B55B45"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BB68B1" w:rsidRPr="00B01BA7" w:rsidRDefault="009C379F"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highlight w:val="green"/>
                <w:lang w:val="sk-SK"/>
              </w:rPr>
            </w:pPr>
            <w:r w:rsidRPr="00B01BA7">
              <w:rPr>
                <w:rFonts w:ascii="Arial" w:hAnsi="Arial" w:cs="Arial"/>
                <w:sz w:val="16"/>
                <w:szCs w:val="16"/>
                <w:lang w:val="sk-SK"/>
              </w:rPr>
              <w:t>Nájomné  vozidiel</w:t>
            </w:r>
          </w:p>
        </w:tc>
        <w:tc>
          <w:tcPr>
            <w:tcW w:w="3072" w:type="dxa"/>
            <w:vAlign w:val="center"/>
          </w:tcPr>
          <w:p w:rsidR="00BB68B1" w:rsidRPr="00B01BA7" w:rsidRDefault="00151FB3"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BB68B1" w:rsidRPr="00B01BA7" w:rsidRDefault="00B55B45"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r>
      <w:tr w:rsidR="00BB68B1" w:rsidRPr="00B01BA7" w:rsidTr="00434D01">
        <w:trPr>
          <w:trHeight w:hRule="exact" w:val="425"/>
        </w:trPr>
        <w:tc>
          <w:tcPr>
            <w:tcW w:w="3070" w:type="dxa"/>
            <w:vAlign w:val="center"/>
          </w:tcPr>
          <w:p w:rsidR="00BB68B1" w:rsidRPr="00B01BA7" w:rsidRDefault="00BB68B1" w:rsidP="00B20059">
            <w:pPr>
              <w:spacing w:after="0"/>
              <w:rPr>
                <w:rFonts w:ascii="Arial" w:hAnsi="Arial" w:cs="Arial"/>
                <w:sz w:val="16"/>
                <w:szCs w:val="16"/>
                <w:lang w:val="sk-SK"/>
              </w:rPr>
            </w:pPr>
            <w:r w:rsidRPr="00B01BA7">
              <w:rPr>
                <w:rFonts w:ascii="Arial" w:hAnsi="Arial" w:cs="Arial"/>
                <w:sz w:val="16"/>
                <w:szCs w:val="16"/>
                <w:lang w:val="sk-SK"/>
              </w:rPr>
              <w:t>Poštovné a telekomunikačné služby</w:t>
            </w:r>
            <w:r w:rsidR="00DB7D12">
              <w:rPr>
                <w:rFonts w:ascii="Arial" w:hAnsi="Arial" w:cs="Arial"/>
                <w:sz w:val="16"/>
                <w:szCs w:val="16"/>
                <w:lang w:val="sk-SK"/>
              </w:rPr>
              <w:t>, internet</w:t>
            </w: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c>
          <w:tcPr>
            <w:tcW w:w="3072" w:type="dxa"/>
            <w:vAlign w:val="center"/>
          </w:tcPr>
          <w:p w:rsidR="00BB68B1" w:rsidRPr="00B01BA7" w:rsidRDefault="00BB68B1" w:rsidP="00C24056">
            <w:pPr>
              <w:tabs>
                <w:tab w:val="left" w:pos="3026"/>
              </w:tabs>
              <w:spacing w:after="0"/>
              <w:jc w:val="right"/>
              <w:rPr>
                <w:rFonts w:ascii="Arial" w:hAnsi="Arial" w:cs="Arial"/>
                <w:sz w:val="16"/>
                <w:szCs w:val="16"/>
                <w:lang w:val="sk-SK"/>
              </w:rPr>
            </w:pPr>
          </w:p>
        </w:tc>
      </w:tr>
      <w:tr w:rsidR="00BB68B1" w:rsidRPr="00B01BA7" w:rsidTr="00434D01">
        <w:trPr>
          <w:trHeight w:hRule="exact" w:val="425"/>
        </w:trPr>
        <w:tc>
          <w:tcPr>
            <w:tcW w:w="3070" w:type="dxa"/>
            <w:vAlign w:val="center"/>
          </w:tcPr>
          <w:p w:rsidR="00BB68B1" w:rsidRPr="00B01BA7" w:rsidRDefault="00DB7D12" w:rsidP="00B20059">
            <w:pPr>
              <w:spacing w:after="0"/>
              <w:rPr>
                <w:rFonts w:ascii="Arial" w:hAnsi="Arial" w:cs="Arial"/>
                <w:sz w:val="16"/>
                <w:szCs w:val="16"/>
                <w:lang w:val="sk-SK"/>
              </w:rPr>
            </w:pPr>
            <w:r>
              <w:rPr>
                <w:rFonts w:ascii="Arial" w:hAnsi="Arial" w:cs="Arial"/>
                <w:sz w:val="16"/>
                <w:szCs w:val="16"/>
                <w:lang w:val="sk-SK"/>
              </w:rPr>
              <w:t>Ostatné</w:t>
            </w:r>
            <w:r w:rsidR="00BB68B1" w:rsidRPr="00B01BA7">
              <w:rPr>
                <w:rFonts w:ascii="Arial" w:hAnsi="Arial" w:cs="Arial"/>
                <w:sz w:val="16"/>
                <w:szCs w:val="16"/>
                <w:lang w:val="sk-SK"/>
              </w:rPr>
              <w:t xml:space="preserve"> služby</w:t>
            </w:r>
          </w:p>
        </w:tc>
        <w:tc>
          <w:tcPr>
            <w:tcW w:w="3072" w:type="dxa"/>
            <w:vAlign w:val="center"/>
          </w:tcPr>
          <w:p w:rsidR="00BB68B1" w:rsidRPr="00B01BA7" w:rsidRDefault="00B55B45" w:rsidP="009D2AA9">
            <w:pPr>
              <w:tabs>
                <w:tab w:val="left" w:pos="3026"/>
              </w:tabs>
              <w:spacing w:after="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BB68B1" w:rsidRPr="00B01BA7" w:rsidRDefault="00B55B45" w:rsidP="00C24056">
            <w:pPr>
              <w:tabs>
                <w:tab w:val="left" w:pos="3026"/>
              </w:tabs>
              <w:spacing w:after="0"/>
              <w:jc w:val="right"/>
              <w:rPr>
                <w:rFonts w:ascii="Arial" w:hAnsi="Arial" w:cs="Arial"/>
                <w:sz w:val="16"/>
                <w:szCs w:val="16"/>
                <w:lang w:val="sk-SK"/>
              </w:rPr>
            </w:pPr>
            <w:r>
              <w:rPr>
                <w:rFonts w:ascii="Arial" w:hAnsi="Arial" w:cs="Arial"/>
                <w:sz w:val="16"/>
                <w:szCs w:val="16"/>
                <w:lang w:val="sk-SK"/>
              </w:rPr>
              <w:t>0</w:t>
            </w:r>
          </w:p>
        </w:tc>
      </w:tr>
    </w:tbl>
    <w:p w:rsidR="00BC6334" w:rsidRDefault="00BC6334"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1C597E" w:rsidRDefault="001C597E" w:rsidP="00810C0F">
      <w:pPr>
        <w:keepNext w:val="0"/>
        <w:rPr>
          <w:rFonts w:ascii="Arial" w:hAnsi="Arial" w:cs="Arial"/>
          <w:b/>
          <w:lang w:val="sk-SK"/>
        </w:rPr>
      </w:pPr>
    </w:p>
    <w:p w:rsidR="000B180B" w:rsidRPr="003D58F1" w:rsidRDefault="000B180B" w:rsidP="00DF42B2">
      <w:pPr>
        <w:keepNext w:val="0"/>
        <w:rPr>
          <w:rFonts w:ascii="Arial" w:hAnsi="Arial" w:cs="Arial"/>
          <w:b/>
          <w:lang w:val="sk-SK"/>
        </w:rPr>
      </w:pPr>
      <w:r w:rsidRPr="00B01BA7">
        <w:rPr>
          <w:rFonts w:ascii="Arial" w:hAnsi="Arial" w:cs="Arial"/>
          <w:b/>
          <w:lang w:val="sk-SK"/>
        </w:rPr>
        <w:lastRenderedPageBreak/>
        <w:t>Dane z príjmov</w:t>
      </w:r>
    </w:p>
    <w:p w:rsidR="000B180B" w:rsidRPr="00B01BA7" w:rsidRDefault="00A17A17" w:rsidP="00E0211F">
      <w:pPr>
        <w:keepNext w:val="0"/>
        <w:rPr>
          <w:rFonts w:ascii="Arial" w:hAnsi="Arial" w:cs="Arial"/>
          <w:lang w:val="sk-SK"/>
        </w:rPr>
      </w:pPr>
      <w:r>
        <w:rPr>
          <w:rFonts w:ascii="Arial" w:hAnsi="Arial" w:cs="Arial"/>
          <w:lang w:val="sk-SK"/>
        </w:rPr>
        <w:t xml:space="preserve">Informácie o daniach z príjmov </w:t>
      </w: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65"/>
        <w:gridCol w:w="1234"/>
        <w:gridCol w:w="1121"/>
        <w:gridCol w:w="1011"/>
        <w:gridCol w:w="1234"/>
        <w:gridCol w:w="1097"/>
        <w:gridCol w:w="911"/>
      </w:tblGrid>
      <w:tr w:rsidR="000B180B" w:rsidRPr="00B01BA7" w:rsidTr="00BA4B05">
        <w:trPr>
          <w:trHeight w:hRule="exact" w:val="425"/>
        </w:trPr>
        <w:tc>
          <w:tcPr>
            <w:tcW w:w="2465" w:type="dxa"/>
            <w:vMerge w:val="restart"/>
            <w:tcBorders>
              <w:left w:val="single" w:sz="8" w:space="0" w:color="auto"/>
              <w:right w:val="single" w:sz="6" w:space="0" w:color="auto"/>
            </w:tcBorders>
            <w:vAlign w:val="center"/>
          </w:tcPr>
          <w:p w:rsidR="000B180B" w:rsidRPr="00B01BA7" w:rsidRDefault="000B180B" w:rsidP="00B20059">
            <w:pPr>
              <w:spacing w:after="0"/>
              <w:jc w:val="center"/>
              <w:rPr>
                <w:rFonts w:ascii="Arial" w:hAnsi="Arial" w:cs="Arial"/>
                <w:b/>
                <w:sz w:val="16"/>
                <w:szCs w:val="16"/>
                <w:lang w:val="sk-SK"/>
              </w:rPr>
            </w:pPr>
          </w:p>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p w:rsidR="000B180B" w:rsidRPr="002A0C31" w:rsidRDefault="000B180B" w:rsidP="0035266D">
            <w:pPr>
              <w:pStyle w:val="Nadpis1"/>
              <w:rPr>
                <w:rFonts w:ascii="Arial" w:hAnsi="Arial" w:cs="Arial"/>
                <w:b w:val="0"/>
                <w:sz w:val="16"/>
                <w:szCs w:val="16"/>
                <w:lang w:val="sk-SK"/>
              </w:rPr>
            </w:pPr>
          </w:p>
        </w:tc>
        <w:tc>
          <w:tcPr>
            <w:tcW w:w="3366"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242" w:type="dxa"/>
            <w:gridSpan w:val="3"/>
            <w:tcBorders>
              <w:top w:val="single" w:sz="6" w:space="0" w:color="auto"/>
              <w:left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A4B05">
        <w:trPr>
          <w:trHeight w:hRule="exact" w:val="425"/>
        </w:trPr>
        <w:tc>
          <w:tcPr>
            <w:tcW w:w="2465" w:type="dxa"/>
            <w:vMerge/>
            <w:tcBorders>
              <w:left w:val="single" w:sz="8" w:space="0" w:color="auto"/>
              <w:bottom w:val="single" w:sz="2" w:space="0" w:color="auto"/>
              <w:right w:val="single" w:sz="6" w:space="0" w:color="auto"/>
            </w:tcBorders>
            <w:vAlign w:val="center"/>
          </w:tcPr>
          <w:p w:rsidR="000B180B" w:rsidRPr="002A0C31" w:rsidRDefault="000B180B" w:rsidP="00562F37">
            <w:pPr>
              <w:pStyle w:val="Nadpis1"/>
              <w:numPr>
                <w:ilvl w:val="0"/>
                <w:numId w:val="9"/>
              </w:numPr>
              <w:ind w:left="454"/>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10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w:t>
            </w:r>
          </w:p>
        </w:tc>
        <w:tc>
          <w:tcPr>
            <w:tcW w:w="911"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Daň v %</w:t>
            </w:r>
          </w:p>
        </w:tc>
      </w:tr>
      <w:tr w:rsidR="000B180B" w:rsidRPr="00B01BA7" w:rsidTr="00BA4B05">
        <w:trPr>
          <w:trHeight w:hRule="exact" w:val="425"/>
        </w:trPr>
        <w:tc>
          <w:tcPr>
            <w:tcW w:w="2465" w:type="dxa"/>
            <w:tcBorders>
              <w:top w:val="single" w:sz="1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0B180B" w:rsidRPr="00B01BA7" w:rsidRDefault="001154FA" w:rsidP="002E7225">
            <w:pPr>
              <w:spacing w:after="0"/>
              <w:jc w:val="right"/>
              <w:rPr>
                <w:rFonts w:ascii="Arial" w:hAnsi="Arial" w:cs="Arial"/>
                <w:sz w:val="16"/>
                <w:szCs w:val="16"/>
                <w:lang w:val="sk-SK"/>
              </w:rPr>
            </w:pPr>
            <w:r>
              <w:rPr>
                <w:rFonts w:ascii="Arial" w:hAnsi="Arial" w:cs="Arial"/>
                <w:sz w:val="16"/>
                <w:szCs w:val="16"/>
                <w:lang w:val="sk-SK"/>
              </w:rPr>
              <w:t>-94</w:t>
            </w:r>
          </w:p>
        </w:tc>
        <w:tc>
          <w:tcPr>
            <w:tcW w:w="112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0B180B" w:rsidRPr="00B01BA7" w:rsidRDefault="001154FA" w:rsidP="00C24056">
            <w:pPr>
              <w:spacing w:after="0"/>
              <w:jc w:val="right"/>
              <w:rPr>
                <w:rFonts w:ascii="Arial" w:hAnsi="Arial" w:cs="Arial"/>
                <w:sz w:val="16"/>
                <w:szCs w:val="16"/>
                <w:lang w:val="sk-SK"/>
              </w:rPr>
            </w:pPr>
            <w:r>
              <w:rPr>
                <w:rFonts w:ascii="Arial" w:hAnsi="Arial" w:cs="Arial"/>
                <w:sz w:val="16"/>
                <w:szCs w:val="16"/>
                <w:lang w:val="sk-SK"/>
              </w:rPr>
              <w:t>625</w:t>
            </w:r>
          </w:p>
        </w:tc>
        <w:tc>
          <w:tcPr>
            <w:tcW w:w="1097"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911" w:type="dxa"/>
            <w:tcBorders>
              <w:top w:val="single" w:sz="12" w:space="0" w:color="auto"/>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7C4EFB" w:rsidP="00C656CE">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2A0C31" w:rsidRDefault="00DB1B3F" w:rsidP="007C4EFB">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7C4EFB"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B01BA7" w:rsidRDefault="001C597E" w:rsidP="00C24056">
            <w:pPr>
              <w:spacing w:after="0"/>
              <w:jc w:val="right"/>
              <w:rPr>
                <w:rFonts w:ascii="Arial" w:hAnsi="Arial" w:cs="Arial"/>
                <w:sz w:val="16"/>
                <w:szCs w:val="16"/>
                <w:lang w:val="sk-SK"/>
              </w:rPr>
            </w:pPr>
            <w:r>
              <w:rPr>
                <w:rFonts w:ascii="Arial" w:hAnsi="Arial" w:cs="Arial"/>
                <w:sz w:val="16"/>
                <w:szCs w:val="16"/>
                <w:lang w:val="sk-SK"/>
              </w:rPr>
              <w:t>21</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0B180B" w:rsidRPr="00B01BA7" w:rsidRDefault="00DB1B3F" w:rsidP="002E7225">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610</w:t>
            </w:r>
          </w:p>
        </w:tc>
        <w:tc>
          <w:tcPr>
            <w:tcW w:w="1097"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911" w:type="dxa"/>
            <w:tcBorders>
              <w:left w:val="single" w:sz="6" w:space="0" w:color="auto"/>
              <w:right w:val="single" w:sz="6" w:space="0" w:color="auto"/>
            </w:tcBorders>
            <w:vAlign w:val="center"/>
          </w:tcPr>
          <w:p w:rsidR="000B180B" w:rsidRPr="00B01BA7" w:rsidRDefault="001C597E" w:rsidP="00C24056">
            <w:pPr>
              <w:spacing w:after="0"/>
              <w:jc w:val="right"/>
              <w:rPr>
                <w:rFonts w:ascii="Arial" w:hAnsi="Arial" w:cs="Arial"/>
                <w:sz w:val="16"/>
                <w:szCs w:val="16"/>
                <w:lang w:val="sk-SK"/>
              </w:rPr>
            </w:pPr>
            <w:r>
              <w:rPr>
                <w:rFonts w:ascii="Arial" w:hAnsi="Arial" w:cs="Arial"/>
                <w:sz w:val="16"/>
                <w:szCs w:val="16"/>
                <w:lang w:val="sk-SK"/>
              </w:rPr>
              <w:t>21</w:t>
            </w:r>
          </w:p>
        </w:tc>
      </w:tr>
      <w:tr w:rsidR="000B180B" w:rsidRPr="00B01BA7" w:rsidTr="00BA4B05">
        <w:trPr>
          <w:trHeight w:hRule="exact" w:val="826"/>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Výnosy nepodliehajúce dani (rozpustenie opravných položiek k</w:t>
            </w:r>
            <w:r w:rsidR="00867A18" w:rsidRPr="00B01BA7">
              <w:rPr>
                <w:rFonts w:ascii="Arial" w:hAnsi="Arial" w:cs="Arial"/>
                <w:sz w:val="16"/>
                <w:szCs w:val="16"/>
                <w:lang w:val="sk-SK"/>
              </w:rPr>
              <w:t> </w:t>
            </w:r>
            <w:r w:rsidRPr="00B01BA7">
              <w:rPr>
                <w:rFonts w:ascii="Arial" w:hAnsi="Arial" w:cs="Arial"/>
                <w:sz w:val="16"/>
                <w:szCs w:val="16"/>
                <w:lang w:val="sk-SK"/>
              </w:rPr>
              <w:t>pozemkom</w:t>
            </w:r>
            <w:r w:rsidR="00A17A17">
              <w:rPr>
                <w:rFonts w:ascii="Arial" w:hAnsi="Arial" w:cs="Arial"/>
                <w:sz w:val="16"/>
                <w:szCs w:val="16"/>
                <w:lang w:val="sk-SK"/>
              </w:rPr>
              <w:t>)</w:t>
            </w:r>
          </w:p>
        </w:tc>
        <w:tc>
          <w:tcPr>
            <w:tcW w:w="1234" w:type="dxa"/>
            <w:tcBorders>
              <w:left w:val="single" w:sz="6" w:space="0" w:color="auto"/>
              <w:right w:val="single" w:sz="6" w:space="0" w:color="auto"/>
            </w:tcBorders>
            <w:vAlign w:val="center"/>
          </w:tcPr>
          <w:p w:rsidR="000B180B" w:rsidRPr="002A0C31" w:rsidRDefault="00CE70A9"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B01BA7" w:rsidRDefault="00CE70A9" w:rsidP="00C24056">
            <w:pPr>
              <w:spacing w:after="0"/>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B01BA7" w:rsidRDefault="00CE70A9"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1C597E" w:rsidP="00C24056">
            <w:pPr>
              <w:spacing w:after="0"/>
              <w:jc w:val="right"/>
              <w:outlineLvl w:val="1"/>
              <w:rPr>
                <w:rFonts w:ascii="Arial" w:hAnsi="Arial" w:cs="Arial"/>
                <w:sz w:val="16"/>
                <w:szCs w:val="16"/>
                <w:lang w:val="sk-SK"/>
              </w:rPr>
            </w:pPr>
            <w:r>
              <w:rPr>
                <w:rFonts w:ascii="Arial" w:hAnsi="Arial" w:cs="Arial"/>
                <w:sz w:val="16"/>
                <w:szCs w:val="16"/>
                <w:lang w:val="sk-SK"/>
              </w:rPr>
              <w:t>21</w:t>
            </w:r>
          </w:p>
        </w:tc>
      </w:tr>
      <w:tr w:rsidR="000B180B" w:rsidRPr="00B01BA7" w:rsidTr="00BA4B05">
        <w:trPr>
          <w:trHeight w:hRule="exact" w:val="702"/>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867A18" w:rsidP="00B20059">
            <w:pPr>
              <w:spacing w:after="0"/>
              <w:rPr>
                <w:rFonts w:ascii="Arial" w:hAnsi="Arial" w:cs="Arial"/>
                <w:sz w:val="16"/>
                <w:szCs w:val="16"/>
                <w:lang w:val="sk-SK"/>
              </w:rPr>
            </w:pPr>
            <w:r w:rsidRPr="00B01BA7">
              <w:rPr>
                <w:rFonts w:ascii="Arial" w:hAnsi="Arial" w:cs="Arial"/>
                <w:sz w:val="16"/>
                <w:szCs w:val="16"/>
                <w:lang w:val="sk-SK"/>
              </w:rPr>
              <w:t>ne</w:t>
            </w:r>
            <w:r w:rsidR="0088624D">
              <w:rPr>
                <w:rFonts w:ascii="Arial" w:hAnsi="Arial" w:cs="Arial"/>
                <w:sz w:val="16"/>
                <w:szCs w:val="16"/>
                <w:lang w:val="sk-SK"/>
              </w:rPr>
              <w:t>vy</w:t>
            </w:r>
            <w:r w:rsidRPr="00B01BA7">
              <w:rPr>
                <w:rFonts w:ascii="Arial" w:hAnsi="Arial" w:cs="Arial"/>
                <w:sz w:val="16"/>
                <w:szCs w:val="16"/>
                <w:lang w:val="sk-SK"/>
              </w:rPr>
              <w:t>kázanie daňovej straty z dôvodu neistých budúcich zdaniteľných ziskov</w:t>
            </w:r>
          </w:p>
        </w:tc>
        <w:tc>
          <w:tcPr>
            <w:tcW w:w="1234" w:type="dxa"/>
            <w:tcBorders>
              <w:left w:val="single" w:sz="6" w:space="0" w:color="auto"/>
              <w:right w:val="single" w:sz="6" w:space="0" w:color="auto"/>
            </w:tcBorders>
            <w:vAlign w:val="center"/>
          </w:tcPr>
          <w:p w:rsidR="000B180B" w:rsidRPr="002A0C31" w:rsidRDefault="0035266D" w:rsidP="00C24056">
            <w:pPr>
              <w:spacing w:after="0"/>
              <w:jc w:val="right"/>
              <w:outlineLvl w:val="2"/>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0B180B" w:rsidRPr="002A0C31" w:rsidRDefault="007C4EFB" w:rsidP="00C656CE">
            <w:pPr>
              <w:spacing w:after="0"/>
              <w:outlineLvl w:val="2"/>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2A0C31" w:rsidRDefault="00CE70A9" w:rsidP="00C24056">
            <w:pPr>
              <w:spacing w:after="0"/>
              <w:ind w:left="567"/>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0B180B" w:rsidRPr="002A0C31" w:rsidRDefault="00C656CE" w:rsidP="007C4EFB">
            <w:pPr>
              <w:spacing w:after="0"/>
              <w:outlineLvl w:val="1"/>
              <w:rPr>
                <w:rFonts w:ascii="Arial" w:hAnsi="Arial" w:cs="Arial"/>
                <w:sz w:val="16"/>
                <w:szCs w:val="16"/>
                <w:lang w:val="sk-SK"/>
              </w:rPr>
            </w:pPr>
            <w:r>
              <w:rPr>
                <w:rFonts w:ascii="Arial" w:hAnsi="Arial" w:cs="Arial"/>
                <w:sz w:val="16"/>
                <w:szCs w:val="16"/>
                <w:lang w:val="sk-SK"/>
              </w:rPr>
              <w:t xml:space="preserve">       </w:t>
            </w:r>
            <w:r w:rsidR="007C4EFB">
              <w:rPr>
                <w:rFonts w:ascii="Arial" w:hAnsi="Arial" w:cs="Arial"/>
                <w:sz w:val="16"/>
                <w:szCs w:val="16"/>
                <w:lang w:val="sk-SK"/>
              </w:rPr>
              <w:t xml:space="preserve">          0</w:t>
            </w:r>
          </w:p>
        </w:tc>
        <w:tc>
          <w:tcPr>
            <w:tcW w:w="911" w:type="dxa"/>
            <w:tcBorders>
              <w:left w:val="single" w:sz="6" w:space="0" w:color="auto"/>
              <w:right w:val="single" w:sz="6" w:space="0" w:color="auto"/>
            </w:tcBorders>
            <w:vAlign w:val="center"/>
          </w:tcPr>
          <w:p w:rsidR="000B180B" w:rsidRPr="002A0C31" w:rsidRDefault="001C597E" w:rsidP="00C24056">
            <w:pPr>
              <w:spacing w:after="0"/>
              <w:jc w:val="right"/>
              <w:outlineLvl w:val="1"/>
              <w:rPr>
                <w:rFonts w:ascii="Arial" w:hAnsi="Arial" w:cs="Arial"/>
                <w:sz w:val="16"/>
                <w:szCs w:val="16"/>
                <w:lang w:val="sk-SK"/>
              </w:rPr>
            </w:pPr>
            <w:r>
              <w:rPr>
                <w:rFonts w:ascii="Arial" w:hAnsi="Arial" w:cs="Arial"/>
                <w:sz w:val="16"/>
                <w:szCs w:val="16"/>
                <w:lang w:val="sk-SK"/>
              </w:rPr>
              <w:t>21</w:t>
            </w:r>
          </w:p>
        </w:tc>
      </w:tr>
      <w:tr w:rsidR="009F1E6A" w:rsidRPr="00B01BA7" w:rsidTr="00BA4B05">
        <w:trPr>
          <w:trHeight w:hRule="exact" w:val="429"/>
        </w:trPr>
        <w:tc>
          <w:tcPr>
            <w:tcW w:w="2465" w:type="dxa"/>
            <w:tcBorders>
              <w:top w:val="single" w:sz="2" w:space="0" w:color="auto"/>
              <w:left w:val="single" w:sz="8" w:space="0" w:color="auto"/>
              <w:bottom w:val="single" w:sz="2" w:space="0" w:color="auto"/>
              <w:right w:val="single" w:sz="6" w:space="0" w:color="auto"/>
            </w:tcBorders>
            <w:vAlign w:val="center"/>
          </w:tcPr>
          <w:p w:rsidR="009F1E6A" w:rsidRPr="00B01BA7" w:rsidDel="00867A18" w:rsidRDefault="009F1E6A" w:rsidP="00B20059">
            <w:pPr>
              <w:spacing w:after="0"/>
              <w:rPr>
                <w:rFonts w:ascii="Arial" w:hAnsi="Arial" w:cs="Arial"/>
                <w:sz w:val="16"/>
                <w:szCs w:val="16"/>
                <w:lang w:val="sk-SK"/>
              </w:rPr>
            </w:pPr>
            <w:r w:rsidRPr="00B01BA7">
              <w:rPr>
                <w:rFonts w:ascii="Arial" w:hAnsi="Arial" w:cs="Arial"/>
                <w:sz w:val="16"/>
                <w:szCs w:val="16"/>
                <w:lang w:val="sk-SK"/>
              </w:rPr>
              <w:t>zrážková daň</w:t>
            </w:r>
          </w:p>
        </w:tc>
        <w:tc>
          <w:tcPr>
            <w:tcW w:w="1234"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9F1E6A" w:rsidRPr="00B01BA7" w:rsidRDefault="00352C9A"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9F1E6A"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9F1E6A" w:rsidRPr="002A0C31" w:rsidRDefault="00C656CE" w:rsidP="00C24056">
            <w:pPr>
              <w:spacing w:after="0"/>
              <w:jc w:val="right"/>
              <w:outlineLvl w:val="1"/>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9F1E6A" w:rsidRPr="002A0C31" w:rsidRDefault="00DB1B3F" w:rsidP="00C24056">
            <w:pPr>
              <w:spacing w:after="0"/>
              <w:jc w:val="right"/>
              <w:outlineLvl w:val="1"/>
              <w:rPr>
                <w:rFonts w:ascii="Arial" w:hAnsi="Arial" w:cs="Arial"/>
                <w:sz w:val="16"/>
                <w:szCs w:val="16"/>
                <w:lang w:val="sk-SK"/>
              </w:rPr>
            </w:pPr>
            <w:r>
              <w:rPr>
                <w:rFonts w:ascii="Arial" w:hAnsi="Arial" w:cs="Arial"/>
                <w:sz w:val="16"/>
                <w:szCs w:val="16"/>
                <w:lang w:val="sk-SK"/>
              </w:rPr>
              <w:t>0</w:t>
            </w: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Spolu</w:t>
            </w:r>
          </w:p>
        </w:tc>
        <w:tc>
          <w:tcPr>
            <w:tcW w:w="1234" w:type="dxa"/>
            <w:tcBorders>
              <w:left w:val="single" w:sz="6" w:space="0" w:color="auto"/>
              <w:right w:val="single" w:sz="6" w:space="0" w:color="auto"/>
            </w:tcBorders>
            <w:vAlign w:val="center"/>
          </w:tcPr>
          <w:p w:rsidR="000B180B" w:rsidRPr="00B01BA7" w:rsidRDefault="001154FA" w:rsidP="00541901">
            <w:pPr>
              <w:spacing w:after="0"/>
              <w:jc w:val="center"/>
              <w:rPr>
                <w:rFonts w:ascii="Arial" w:hAnsi="Arial" w:cs="Arial"/>
                <w:b/>
                <w:sz w:val="16"/>
                <w:szCs w:val="16"/>
                <w:lang w:val="sk-SK"/>
              </w:rPr>
            </w:pPr>
            <w:r>
              <w:rPr>
                <w:rFonts w:ascii="Arial" w:hAnsi="Arial" w:cs="Arial"/>
                <w:b/>
                <w:sz w:val="16"/>
                <w:szCs w:val="16"/>
                <w:lang w:val="sk-SK"/>
              </w:rPr>
              <w:t>0</w:t>
            </w:r>
          </w:p>
        </w:tc>
        <w:tc>
          <w:tcPr>
            <w:tcW w:w="1121" w:type="dxa"/>
            <w:tcBorders>
              <w:left w:val="single" w:sz="6" w:space="0" w:color="auto"/>
              <w:right w:val="single" w:sz="6" w:space="0" w:color="auto"/>
            </w:tcBorders>
            <w:vAlign w:val="center"/>
          </w:tcPr>
          <w:p w:rsidR="000B180B" w:rsidRPr="00B01BA7" w:rsidRDefault="001154FA"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right w:val="single" w:sz="6" w:space="0" w:color="auto"/>
            </w:tcBorders>
            <w:vAlign w:val="center"/>
          </w:tcPr>
          <w:p w:rsidR="000B180B" w:rsidRPr="00B01BA7" w:rsidRDefault="008D7615" w:rsidP="007C4EFB">
            <w:pPr>
              <w:spacing w:after="0"/>
              <w:jc w:val="center"/>
              <w:rPr>
                <w:rFonts w:ascii="Arial" w:hAnsi="Arial" w:cs="Arial"/>
                <w:b/>
                <w:sz w:val="16"/>
                <w:szCs w:val="16"/>
                <w:lang w:val="sk-SK"/>
              </w:rPr>
            </w:pPr>
            <w:r>
              <w:rPr>
                <w:rFonts w:ascii="Arial" w:hAnsi="Arial" w:cs="Arial"/>
                <w:b/>
                <w:sz w:val="16"/>
                <w:szCs w:val="16"/>
                <w:lang w:val="sk-SK"/>
              </w:rPr>
              <w:t xml:space="preserve">          0</w:t>
            </w:r>
          </w:p>
        </w:tc>
        <w:tc>
          <w:tcPr>
            <w:tcW w:w="1234" w:type="dxa"/>
            <w:tcBorders>
              <w:left w:val="single" w:sz="6" w:space="0" w:color="auto"/>
              <w:right w:val="single" w:sz="6" w:space="0" w:color="auto"/>
            </w:tcBorders>
            <w:vAlign w:val="center"/>
          </w:tcPr>
          <w:p w:rsidR="000B180B" w:rsidRDefault="001154FA" w:rsidP="00C656CE">
            <w:pPr>
              <w:spacing w:after="0"/>
              <w:jc w:val="right"/>
              <w:rPr>
                <w:rFonts w:ascii="Arial" w:hAnsi="Arial" w:cs="Arial"/>
                <w:b/>
                <w:sz w:val="16"/>
                <w:szCs w:val="16"/>
                <w:lang w:val="sk-SK"/>
              </w:rPr>
            </w:pPr>
            <w:r>
              <w:rPr>
                <w:rFonts w:ascii="Arial" w:hAnsi="Arial" w:cs="Arial"/>
                <w:b/>
                <w:sz w:val="16"/>
                <w:szCs w:val="16"/>
                <w:lang w:val="sk-SK"/>
              </w:rPr>
              <w:t>625</w:t>
            </w:r>
          </w:p>
          <w:p w:rsidR="007E1EDC" w:rsidRPr="00B01BA7" w:rsidRDefault="007E1EDC" w:rsidP="00C656CE">
            <w:pPr>
              <w:spacing w:after="0"/>
              <w:jc w:val="right"/>
              <w:rPr>
                <w:rFonts w:ascii="Arial" w:hAnsi="Arial" w:cs="Arial"/>
                <w:b/>
                <w:sz w:val="16"/>
                <w:szCs w:val="16"/>
                <w:lang w:val="sk-SK"/>
              </w:rPr>
            </w:pPr>
          </w:p>
        </w:tc>
        <w:tc>
          <w:tcPr>
            <w:tcW w:w="1097" w:type="dxa"/>
            <w:tcBorders>
              <w:left w:val="single" w:sz="6" w:space="0" w:color="auto"/>
              <w:right w:val="single" w:sz="6" w:space="0" w:color="auto"/>
            </w:tcBorders>
            <w:vAlign w:val="center"/>
          </w:tcPr>
          <w:p w:rsidR="000B180B" w:rsidRPr="00B01BA7" w:rsidRDefault="001154FA" w:rsidP="00C24056">
            <w:pPr>
              <w:spacing w:after="0"/>
              <w:jc w:val="right"/>
              <w:rPr>
                <w:rFonts w:ascii="Arial" w:hAnsi="Arial" w:cs="Arial"/>
                <w:b/>
                <w:sz w:val="16"/>
                <w:szCs w:val="16"/>
                <w:lang w:val="sk-SK"/>
              </w:rPr>
            </w:pPr>
            <w:r>
              <w:rPr>
                <w:rFonts w:ascii="Arial" w:hAnsi="Arial" w:cs="Arial"/>
                <w:b/>
                <w:sz w:val="16"/>
                <w:szCs w:val="16"/>
                <w:lang w:val="sk-SK"/>
              </w:rPr>
              <w:t>95</w:t>
            </w:r>
          </w:p>
        </w:tc>
        <w:tc>
          <w:tcPr>
            <w:tcW w:w="911" w:type="dxa"/>
            <w:tcBorders>
              <w:left w:val="single" w:sz="6" w:space="0" w:color="auto"/>
              <w:right w:val="single" w:sz="6" w:space="0" w:color="auto"/>
            </w:tcBorders>
            <w:vAlign w:val="center"/>
          </w:tcPr>
          <w:p w:rsidR="000B180B" w:rsidRPr="00B01BA7" w:rsidRDefault="000B180B" w:rsidP="00C24056">
            <w:pPr>
              <w:spacing w:after="0"/>
              <w:jc w:val="right"/>
              <w:outlineLvl w:val="1"/>
              <w:rPr>
                <w:rFonts w:ascii="Arial" w:hAnsi="Arial" w:cs="Arial"/>
                <w:b/>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15</w:t>
            </w:r>
          </w:p>
        </w:tc>
        <w:tc>
          <w:tcPr>
            <w:tcW w:w="1011" w:type="dxa"/>
            <w:tcBorders>
              <w:left w:val="single" w:sz="6" w:space="0" w:color="auto"/>
              <w:right w:val="single" w:sz="6" w:space="0" w:color="auto"/>
            </w:tcBorders>
            <w:vAlign w:val="center"/>
          </w:tcPr>
          <w:p w:rsidR="000B180B" w:rsidRPr="00B01BA7" w:rsidRDefault="00DB1B3F" w:rsidP="00C24056">
            <w:pPr>
              <w:spacing w:after="0"/>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rsidR="000B180B" w:rsidRPr="00B01BA7" w:rsidRDefault="00A17A17"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01BA7" w:rsidRDefault="008D7615" w:rsidP="00C24056">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B01BA7" w:rsidRDefault="001C597E" w:rsidP="00541901">
            <w:pPr>
              <w:spacing w:after="0"/>
              <w:jc w:val="right"/>
              <w:rPr>
                <w:rFonts w:ascii="Arial" w:hAnsi="Arial" w:cs="Arial"/>
                <w:sz w:val="16"/>
                <w:szCs w:val="16"/>
                <w:lang w:val="sk-SK"/>
              </w:rPr>
            </w:pPr>
            <w:r>
              <w:rPr>
                <w:rFonts w:ascii="Arial" w:hAnsi="Arial" w:cs="Arial"/>
                <w:sz w:val="16"/>
                <w:szCs w:val="16"/>
                <w:lang w:val="sk-SK"/>
              </w:rPr>
              <w:t>21</w:t>
            </w:r>
          </w:p>
        </w:tc>
      </w:tr>
      <w:tr w:rsidR="000B180B" w:rsidRPr="00B01BA7" w:rsidTr="00BC6334">
        <w:trPr>
          <w:trHeight w:hRule="exact" w:val="461"/>
        </w:trPr>
        <w:tc>
          <w:tcPr>
            <w:tcW w:w="2465" w:type="dxa"/>
            <w:tcBorders>
              <w:top w:val="single" w:sz="2" w:space="0" w:color="auto"/>
              <w:left w:val="single" w:sz="8" w:space="0" w:color="auto"/>
              <w:bottom w:val="single" w:sz="2"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r w:rsidRPr="00B01BA7">
              <w:rPr>
                <w:rFonts w:ascii="Arial" w:hAnsi="Arial" w:cs="Arial"/>
                <w:sz w:val="16"/>
                <w:szCs w:val="16"/>
                <w:lang w:val="sk-SK"/>
              </w:rPr>
              <w:t>x</w:t>
            </w:r>
          </w:p>
        </w:tc>
        <w:tc>
          <w:tcPr>
            <w:tcW w:w="1121" w:type="dxa"/>
            <w:tcBorders>
              <w:left w:val="single" w:sz="6" w:space="0" w:color="auto"/>
              <w:right w:val="single" w:sz="6" w:space="0" w:color="auto"/>
            </w:tcBorders>
            <w:vAlign w:val="center"/>
          </w:tcPr>
          <w:p w:rsidR="000B180B" w:rsidRPr="00B01BA7" w:rsidRDefault="00C656CE" w:rsidP="00C24056">
            <w:pPr>
              <w:spacing w:after="0"/>
              <w:jc w:val="right"/>
              <w:rPr>
                <w:rFonts w:ascii="Arial" w:hAnsi="Arial" w:cs="Arial"/>
                <w:sz w:val="16"/>
                <w:szCs w:val="16"/>
                <w:lang w:val="sk-SK"/>
              </w:rPr>
            </w:pPr>
            <w:r>
              <w:rPr>
                <w:rFonts w:ascii="Arial" w:hAnsi="Arial" w:cs="Arial"/>
                <w:sz w:val="16"/>
                <w:szCs w:val="16"/>
                <w:lang w:val="sk-SK"/>
              </w:rPr>
              <w:t>0</w:t>
            </w:r>
          </w:p>
        </w:tc>
        <w:tc>
          <w:tcPr>
            <w:tcW w:w="1011" w:type="dxa"/>
            <w:tcBorders>
              <w:left w:val="single" w:sz="6" w:space="0" w:color="auto"/>
              <w:right w:val="single" w:sz="6"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0B180B" w:rsidRPr="00B01BA7" w:rsidRDefault="00BC6334" w:rsidP="00C24056">
            <w:pPr>
              <w:spacing w:after="0"/>
              <w:jc w:val="right"/>
              <w:rPr>
                <w:rFonts w:ascii="Arial" w:hAnsi="Arial" w:cs="Arial"/>
                <w:sz w:val="16"/>
                <w:szCs w:val="16"/>
                <w:lang w:val="sk-SK"/>
              </w:rPr>
            </w:pPr>
            <w:r>
              <w:rPr>
                <w:rFonts w:ascii="Arial" w:hAnsi="Arial" w:cs="Arial"/>
                <w:sz w:val="16"/>
                <w:szCs w:val="16"/>
                <w:lang w:val="sk-SK"/>
              </w:rPr>
              <w:t>X</w:t>
            </w:r>
          </w:p>
        </w:tc>
        <w:tc>
          <w:tcPr>
            <w:tcW w:w="1097" w:type="dxa"/>
            <w:tcBorders>
              <w:left w:val="single" w:sz="6" w:space="0" w:color="auto"/>
              <w:right w:val="single" w:sz="6" w:space="0" w:color="auto"/>
            </w:tcBorders>
            <w:vAlign w:val="center"/>
          </w:tcPr>
          <w:p w:rsidR="000B180B" w:rsidRPr="00BC6334" w:rsidRDefault="007C4EFB" w:rsidP="007C4EFB">
            <w:pPr>
              <w:spacing w:after="0"/>
              <w:jc w:val="right"/>
              <w:rPr>
                <w:rFonts w:ascii="Arial" w:hAnsi="Arial" w:cs="Arial"/>
                <w:sz w:val="16"/>
                <w:szCs w:val="16"/>
                <w:lang w:val="sk-SK"/>
              </w:rPr>
            </w:pPr>
            <w:r>
              <w:rPr>
                <w:rFonts w:ascii="Arial" w:hAnsi="Arial" w:cs="Arial"/>
                <w:sz w:val="16"/>
                <w:szCs w:val="16"/>
                <w:lang w:val="sk-SK"/>
              </w:rPr>
              <w:t>0</w:t>
            </w:r>
          </w:p>
        </w:tc>
        <w:tc>
          <w:tcPr>
            <w:tcW w:w="911" w:type="dxa"/>
            <w:tcBorders>
              <w:left w:val="single" w:sz="6" w:space="0" w:color="auto"/>
              <w:right w:val="single" w:sz="6" w:space="0" w:color="auto"/>
            </w:tcBorders>
            <w:vAlign w:val="center"/>
          </w:tcPr>
          <w:p w:rsidR="000B180B" w:rsidRPr="002A0C31" w:rsidRDefault="000B180B" w:rsidP="00C24056">
            <w:pPr>
              <w:pStyle w:val="Nadpis1"/>
              <w:ind w:left="142"/>
              <w:jc w:val="right"/>
              <w:rPr>
                <w:rFonts w:ascii="Arial" w:hAnsi="Arial" w:cs="Arial"/>
                <w:sz w:val="16"/>
                <w:szCs w:val="16"/>
                <w:lang w:val="sk-SK"/>
              </w:rPr>
            </w:pPr>
          </w:p>
        </w:tc>
      </w:tr>
      <w:tr w:rsidR="000B180B" w:rsidRPr="00B01BA7" w:rsidTr="00BA4B05">
        <w:trPr>
          <w:trHeight w:hRule="exact" w:val="425"/>
        </w:trPr>
        <w:tc>
          <w:tcPr>
            <w:tcW w:w="2465" w:type="dxa"/>
            <w:tcBorders>
              <w:top w:val="single" w:sz="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0B180B" w:rsidRPr="00B01BA7" w:rsidRDefault="000B180B" w:rsidP="00C24056">
            <w:pPr>
              <w:spacing w:after="0"/>
              <w:jc w:val="right"/>
              <w:rPr>
                <w:rFonts w:ascii="Arial" w:hAnsi="Arial" w:cs="Arial"/>
                <w:b/>
                <w:sz w:val="16"/>
                <w:szCs w:val="16"/>
                <w:lang w:val="sk-SK"/>
              </w:rPr>
            </w:pPr>
            <w:r w:rsidRPr="00B01BA7">
              <w:rPr>
                <w:rFonts w:ascii="Arial" w:hAnsi="Arial" w:cs="Arial"/>
                <w:b/>
                <w:sz w:val="16"/>
                <w:szCs w:val="16"/>
                <w:lang w:val="sk-SK"/>
              </w:rPr>
              <w:t>x</w:t>
            </w:r>
          </w:p>
        </w:tc>
        <w:tc>
          <w:tcPr>
            <w:tcW w:w="1121" w:type="dxa"/>
            <w:tcBorders>
              <w:left w:val="single" w:sz="6" w:space="0" w:color="auto"/>
              <w:bottom w:val="single" w:sz="6" w:space="0" w:color="auto"/>
              <w:right w:val="single" w:sz="6" w:space="0" w:color="auto"/>
            </w:tcBorders>
            <w:vAlign w:val="center"/>
          </w:tcPr>
          <w:p w:rsidR="000B180B" w:rsidRPr="00B01BA7" w:rsidRDefault="001154FA" w:rsidP="00C24056">
            <w:pPr>
              <w:spacing w:after="0"/>
              <w:jc w:val="right"/>
              <w:rPr>
                <w:rFonts w:ascii="Arial" w:hAnsi="Arial" w:cs="Arial"/>
                <w:b/>
                <w:sz w:val="16"/>
                <w:szCs w:val="16"/>
                <w:lang w:val="sk-SK"/>
              </w:rPr>
            </w:pPr>
            <w:r>
              <w:rPr>
                <w:rFonts w:ascii="Arial" w:hAnsi="Arial" w:cs="Arial"/>
                <w:b/>
                <w:sz w:val="16"/>
                <w:szCs w:val="16"/>
                <w:lang w:val="sk-SK"/>
              </w:rPr>
              <w:t>0</w:t>
            </w:r>
          </w:p>
        </w:tc>
        <w:tc>
          <w:tcPr>
            <w:tcW w:w="1011" w:type="dxa"/>
            <w:tcBorders>
              <w:left w:val="single" w:sz="6" w:space="0" w:color="auto"/>
              <w:bottom w:val="single" w:sz="6" w:space="0" w:color="auto"/>
              <w:right w:val="single" w:sz="6" w:space="0" w:color="auto"/>
            </w:tcBorders>
            <w:vAlign w:val="center"/>
          </w:tcPr>
          <w:p w:rsidR="000B180B" w:rsidRPr="00B01BA7" w:rsidRDefault="000B180B" w:rsidP="00C24056">
            <w:pPr>
              <w:spacing w:after="0"/>
              <w:jc w:val="right"/>
              <w:rPr>
                <w:rFonts w:ascii="Arial" w:hAnsi="Arial" w:cs="Arial"/>
                <w:b/>
                <w:sz w:val="16"/>
                <w:szCs w:val="16"/>
                <w:lang w:val="sk-SK"/>
              </w:rPr>
            </w:pPr>
          </w:p>
        </w:tc>
        <w:tc>
          <w:tcPr>
            <w:tcW w:w="1234" w:type="dxa"/>
            <w:tcBorders>
              <w:left w:val="single" w:sz="6" w:space="0" w:color="auto"/>
              <w:bottom w:val="single" w:sz="6" w:space="0" w:color="auto"/>
              <w:right w:val="single" w:sz="6" w:space="0" w:color="auto"/>
            </w:tcBorders>
            <w:vAlign w:val="center"/>
          </w:tcPr>
          <w:p w:rsidR="000B180B" w:rsidRPr="00B01BA7" w:rsidRDefault="00A17A17" w:rsidP="00C24056">
            <w:pPr>
              <w:spacing w:after="0"/>
              <w:jc w:val="right"/>
              <w:rPr>
                <w:rFonts w:ascii="Arial" w:hAnsi="Arial" w:cs="Arial"/>
                <w:b/>
                <w:sz w:val="16"/>
                <w:szCs w:val="16"/>
                <w:lang w:val="sk-SK"/>
              </w:rPr>
            </w:pPr>
            <w:r>
              <w:rPr>
                <w:rFonts w:ascii="Arial" w:hAnsi="Arial" w:cs="Arial"/>
                <w:b/>
                <w:sz w:val="16"/>
                <w:szCs w:val="16"/>
                <w:lang w:val="sk-SK"/>
              </w:rPr>
              <w:t>x</w:t>
            </w:r>
          </w:p>
        </w:tc>
        <w:tc>
          <w:tcPr>
            <w:tcW w:w="1097" w:type="dxa"/>
            <w:tcBorders>
              <w:left w:val="single" w:sz="6" w:space="0" w:color="auto"/>
              <w:bottom w:val="single" w:sz="6" w:space="0" w:color="auto"/>
              <w:right w:val="single" w:sz="6" w:space="0" w:color="auto"/>
            </w:tcBorders>
            <w:vAlign w:val="center"/>
          </w:tcPr>
          <w:p w:rsidR="000B180B" w:rsidRPr="00B01BA7" w:rsidRDefault="007C4EFB" w:rsidP="00C24056">
            <w:pPr>
              <w:spacing w:after="0"/>
              <w:jc w:val="right"/>
              <w:rPr>
                <w:rFonts w:ascii="Arial" w:hAnsi="Arial" w:cs="Arial"/>
                <w:b/>
                <w:sz w:val="16"/>
                <w:szCs w:val="16"/>
                <w:lang w:val="sk-SK"/>
              </w:rPr>
            </w:pPr>
            <w:r>
              <w:rPr>
                <w:rFonts w:ascii="Arial" w:hAnsi="Arial" w:cs="Arial"/>
                <w:b/>
                <w:sz w:val="16"/>
                <w:szCs w:val="16"/>
                <w:lang w:val="sk-SK"/>
              </w:rPr>
              <w:t>0</w:t>
            </w:r>
          </w:p>
        </w:tc>
        <w:tc>
          <w:tcPr>
            <w:tcW w:w="911" w:type="dxa"/>
            <w:tcBorders>
              <w:left w:val="single" w:sz="6" w:space="0" w:color="auto"/>
              <w:bottom w:val="single" w:sz="6" w:space="0" w:color="auto"/>
              <w:right w:val="single" w:sz="6" w:space="0" w:color="auto"/>
            </w:tcBorders>
            <w:vAlign w:val="center"/>
          </w:tcPr>
          <w:p w:rsidR="000B180B" w:rsidRPr="00B01BA7" w:rsidRDefault="000B180B" w:rsidP="00BB4203">
            <w:pPr>
              <w:spacing w:after="0"/>
              <w:outlineLvl w:val="1"/>
              <w:rPr>
                <w:rFonts w:ascii="Arial" w:hAnsi="Arial" w:cs="Arial"/>
                <w:b/>
                <w:sz w:val="16"/>
                <w:szCs w:val="16"/>
                <w:lang w:val="sk-SK"/>
              </w:rPr>
            </w:pPr>
          </w:p>
        </w:tc>
      </w:tr>
    </w:tbl>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83657C" w:rsidRPr="00B01BA7" w:rsidRDefault="0083657C" w:rsidP="00810C0F">
      <w:pPr>
        <w:keepNext w:val="0"/>
        <w:tabs>
          <w:tab w:val="left" w:pos="567"/>
        </w:tabs>
        <w:spacing w:before="120"/>
        <w:rPr>
          <w:rFonts w:ascii="Arial" w:hAnsi="Arial" w:cs="Arial"/>
          <w:lang w:val="sk-SK"/>
        </w:rPr>
      </w:pPr>
      <w:bookmarkStart w:id="31" w:name="_Toc474124227"/>
      <w:bookmarkStart w:id="32" w:name="_Toc474124339"/>
    </w:p>
    <w:bookmarkEnd w:id="31"/>
    <w:bookmarkEnd w:id="32"/>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2E10BE" w:rsidRDefault="006F7F7A" w:rsidP="006F7F7A">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266F2A">
        <w:rPr>
          <w:rFonts w:ascii="Arial" w:hAnsi="Arial" w:cs="Arial"/>
          <w:iCs w:val="0"/>
          <w:lang w:eastAsia="en-US"/>
        </w:rPr>
        <w:t>2021</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2"/>
      <w:headerReference w:type="default" r:id="rId13"/>
      <w:footerReference w:type="default" r:id="rId14"/>
      <w:type w:val="nextColumn"/>
      <w:pgSz w:w="11907" w:h="16840" w:code="9"/>
      <w:pgMar w:top="2127" w:right="1134" w:bottom="1134" w:left="1701" w:header="1134" w:footer="454"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3EB0" w:rsidRDefault="000D3EB0">
      <w:r>
        <w:separator/>
      </w:r>
    </w:p>
  </w:endnote>
  <w:endnote w:type="continuationSeparator" w:id="1">
    <w:p w:rsidR="000D3EB0" w:rsidRDefault="000D3E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pPr>
      <w:pStyle w:val="Pta"/>
      <w:framePr w:wrap="around" w:vAnchor="text" w:hAnchor="margin" w:y="1"/>
    </w:pPr>
    <w:r>
      <w:fldChar w:fldCharType="begin"/>
    </w:r>
    <w:r>
      <w:instrText xml:space="preserve">PAGE  </w:instrText>
    </w:r>
    <w:r>
      <w:fldChar w:fldCharType="end"/>
    </w:r>
  </w:p>
  <w:p w:rsidR="00497DC5" w:rsidRDefault="00497DC5">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rsidP="00DD6F3E">
    <w:pPr>
      <w:pStyle w:val="Pta"/>
      <w:jc w:val="center"/>
    </w:pPr>
  </w:p>
  <w:p w:rsidR="00497DC5" w:rsidRPr="00953379" w:rsidRDefault="00497DC5"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266F2A">
      <w:rPr>
        <w:rFonts w:ascii="Arial" w:hAnsi="Arial" w:cs="Arial"/>
        <w:noProof/>
      </w:rPr>
      <w:t>19</w:t>
    </w:r>
    <w:r w:rsidRPr="00953379">
      <w:rPr>
        <w:rFonts w:ascii="Arial" w:hAnsi="Arial" w:cs="Arial"/>
      </w:rPr>
      <w:fldChar w:fldCharType="end"/>
    </w:r>
  </w:p>
  <w:p w:rsidR="00497DC5" w:rsidRPr="00953379" w:rsidRDefault="00497DC5"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3EB0" w:rsidRDefault="000D3EB0">
      <w:r>
        <w:separator/>
      </w:r>
    </w:p>
  </w:footnote>
  <w:footnote w:type="continuationSeparator" w:id="1">
    <w:p w:rsidR="000D3EB0" w:rsidRDefault="000D3E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pPr>
      <w:rPr>
        <w:lang w:val="en-GB"/>
      </w:rPr>
    </w:pPr>
  </w:p>
  <w:p w:rsidR="00497DC5" w:rsidRDefault="00497DC5">
    <w:pPr>
      <w:rPr>
        <w:lang w:val="en-GB"/>
      </w:rPr>
    </w:pPr>
  </w:p>
  <w:p w:rsidR="00497DC5" w:rsidRDefault="00497DC5">
    <w:pPr>
      <w:rPr>
        <w:lang w:val="en-GB"/>
      </w:rPr>
    </w:pPr>
  </w:p>
  <w:p w:rsidR="00497DC5" w:rsidRDefault="00497DC5">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DC5" w:rsidRDefault="00497DC5"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6Poznámky Úč MÚJ 3-01                                       DIC: 2023716937  ICO: 47024453                 </w:t>
    </w:r>
  </w:p>
  <w:p w:rsidR="00497DC5" w:rsidRDefault="00497DC5" w:rsidP="00435877">
    <w:pPr>
      <w:spacing w:after="0"/>
      <w:rPr>
        <w:rFonts w:ascii="Arial" w:hAnsi="Arial" w:cs="Arial"/>
        <w:b/>
        <w:i/>
        <w:lang w:val="sk-SK"/>
      </w:rPr>
    </w:pPr>
  </w:p>
  <w:p w:rsidR="00497DC5" w:rsidRPr="008C2A1E" w:rsidRDefault="00497DC5" w:rsidP="008C2A1E">
    <w:pPr>
      <w:spacing w:after="0"/>
      <w:jc w:val="center"/>
      <w:rPr>
        <w:rFonts w:ascii="Arial" w:hAnsi="Arial" w:cs="Arial"/>
        <w:b/>
        <w:i/>
        <w:lang w:val="sk-SK"/>
      </w:rPr>
    </w:pPr>
    <w:r>
      <w:rPr>
        <w:rFonts w:ascii="Arial CE" w:hAnsi="Arial CE" w:cs="Arial CE"/>
        <w:b/>
        <w:bCs/>
        <w:color w:val="000000"/>
        <w:shd w:val="clear" w:color="auto" w:fill="FFFFFF"/>
      </w:rPr>
      <w:t>Swiss Supply Chain Consulting, s.r.o.</w:t>
    </w:r>
    <w:r>
      <w:rPr>
        <w:rFonts w:ascii="Arial" w:hAnsi="Arial" w:cs="Arial"/>
        <w:b/>
        <w:i/>
        <w:lang w:val="sk-SK"/>
      </w:rPr>
      <w:t xml:space="preserve">, </w:t>
    </w:r>
  </w:p>
  <w:p w:rsidR="00497DC5" w:rsidRPr="008C2A1E" w:rsidRDefault="00497DC5" w:rsidP="00E7199A">
    <w:pPr>
      <w:pStyle w:val="lines"/>
    </w:pPr>
    <w:r w:rsidRPr="008C2A1E">
      <w:t xml:space="preserve">                                        Poznámky k účtov</w:t>
    </w:r>
    <w:r>
      <w:t>nej závierke k 31. decembru 2021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7EC0F51"/>
    <w:multiLevelType w:val="hybridMultilevel"/>
    <w:tmpl w:val="4AD64A3E"/>
    <w:lvl w:ilvl="0" w:tplc="88FA4FF2">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D801C5F"/>
    <w:multiLevelType w:val="hybridMultilevel"/>
    <w:tmpl w:val="E07CA504"/>
    <w:lvl w:ilvl="0" w:tplc="F33A87BC">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0">
    <w:nsid w:val="35C03344"/>
    <w:multiLevelType w:val="hybridMultilevel"/>
    <w:tmpl w:val="11065D30"/>
    <w:lvl w:ilvl="0" w:tplc="4AB8D362">
      <w:start w:val="5"/>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1">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1021DB"/>
    <w:multiLevelType w:val="hybridMultilevel"/>
    <w:tmpl w:val="E1528A0E"/>
    <w:lvl w:ilvl="0" w:tplc="5372BD7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E7A0FEB"/>
    <w:multiLevelType w:val="hybridMultilevel"/>
    <w:tmpl w:val="DFA2FF8A"/>
    <w:lvl w:ilvl="0" w:tplc="9A24E402">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5">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9">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1"/>
  </w:num>
  <w:num w:numId="2">
    <w:abstractNumId w:val="9"/>
  </w:num>
  <w:num w:numId="3">
    <w:abstractNumId w:val="9"/>
    <w:lvlOverride w:ilvl="0">
      <w:startOverride w:val="1"/>
    </w:lvlOverride>
  </w:num>
  <w:num w:numId="4">
    <w:abstractNumId w:val="14"/>
  </w:num>
  <w:num w:numId="5">
    <w:abstractNumId w:val="8"/>
  </w:num>
  <w:num w:numId="6">
    <w:abstractNumId w:val="11"/>
    <w:lvlOverride w:ilvl="0">
      <w:startOverride w:val="3"/>
    </w:lvlOverride>
  </w:num>
  <w:num w:numId="7">
    <w:abstractNumId w:val="11"/>
    <w:lvlOverride w:ilvl="0">
      <w:startOverride w:val="5"/>
    </w:lvlOverride>
  </w:num>
  <w:num w:numId="8">
    <w:abstractNumId w:val="18"/>
  </w:num>
  <w:num w:numId="9">
    <w:abstractNumId w:val="11"/>
    <w:lvlOverride w:ilvl="0">
      <w:startOverride w:val="12"/>
    </w:lvlOverride>
  </w:num>
  <w:num w:numId="10">
    <w:abstractNumId w:val="11"/>
    <w:lvlOverride w:ilvl="0">
      <w:startOverride w:val="17"/>
    </w:lvlOverride>
  </w:num>
  <w:num w:numId="11">
    <w:abstractNumId w:val="6"/>
  </w:num>
  <w:num w:numId="12">
    <w:abstractNumId w:val="3"/>
  </w:num>
  <w:num w:numId="13">
    <w:abstractNumId w:val="0"/>
  </w:num>
  <w:num w:numId="14">
    <w:abstractNumId w:val="4"/>
  </w:num>
  <w:num w:numId="15">
    <w:abstractNumId w:val="5"/>
  </w:num>
  <w:num w:numId="16">
    <w:abstractNumId w:val="19"/>
  </w:num>
  <w:num w:numId="17">
    <w:abstractNumId w:val="15"/>
  </w:num>
  <w:num w:numId="18">
    <w:abstractNumId w:val="7"/>
  </w:num>
  <w:num w:numId="19">
    <w:abstractNumId w:val="17"/>
  </w:num>
  <w:num w:numId="20">
    <w:abstractNumId w:val="16"/>
  </w:num>
  <w:num w:numId="21">
    <w:abstractNumId w:val="13"/>
  </w:num>
  <w:num w:numId="22">
    <w:abstractNumId w:val="12"/>
  </w:num>
  <w:num w:numId="23">
    <w:abstractNumId w:val="10"/>
  </w:num>
  <w:num w:numId="24">
    <w:abstractNumId w:val="1"/>
  </w:num>
  <w:num w:numId="25">
    <w:abstractNumId w:val="2"/>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55AA"/>
    <w:rsid w:val="000163E6"/>
    <w:rsid w:val="00017657"/>
    <w:rsid w:val="00020FEA"/>
    <w:rsid w:val="00024AC8"/>
    <w:rsid w:val="00027F90"/>
    <w:rsid w:val="00033B76"/>
    <w:rsid w:val="00034569"/>
    <w:rsid w:val="00035820"/>
    <w:rsid w:val="00043D29"/>
    <w:rsid w:val="00043E4E"/>
    <w:rsid w:val="00045D8B"/>
    <w:rsid w:val="00045E82"/>
    <w:rsid w:val="000474ED"/>
    <w:rsid w:val="00050D44"/>
    <w:rsid w:val="00052327"/>
    <w:rsid w:val="00054810"/>
    <w:rsid w:val="000549DD"/>
    <w:rsid w:val="000566BA"/>
    <w:rsid w:val="00057CAE"/>
    <w:rsid w:val="00060DF2"/>
    <w:rsid w:val="000619B3"/>
    <w:rsid w:val="00063304"/>
    <w:rsid w:val="00063AC4"/>
    <w:rsid w:val="00064CDC"/>
    <w:rsid w:val="0006583C"/>
    <w:rsid w:val="00065AA2"/>
    <w:rsid w:val="00066719"/>
    <w:rsid w:val="00066EBE"/>
    <w:rsid w:val="00067946"/>
    <w:rsid w:val="000703E7"/>
    <w:rsid w:val="00071429"/>
    <w:rsid w:val="00072F99"/>
    <w:rsid w:val="00075C57"/>
    <w:rsid w:val="00077866"/>
    <w:rsid w:val="00077F9F"/>
    <w:rsid w:val="00081DF5"/>
    <w:rsid w:val="0008298C"/>
    <w:rsid w:val="00083256"/>
    <w:rsid w:val="00083A16"/>
    <w:rsid w:val="000855D2"/>
    <w:rsid w:val="00087085"/>
    <w:rsid w:val="00087BCD"/>
    <w:rsid w:val="000928A4"/>
    <w:rsid w:val="00093179"/>
    <w:rsid w:val="00093DBC"/>
    <w:rsid w:val="000972D7"/>
    <w:rsid w:val="00097D05"/>
    <w:rsid w:val="00097DE2"/>
    <w:rsid w:val="000A2158"/>
    <w:rsid w:val="000A2F1A"/>
    <w:rsid w:val="000A5A10"/>
    <w:rsid w:val="000A6191"/>
    <w:rsid w:val="000B04FB"/>
    <w:rsid w:val="000B180B"/>
    <w:rsid w:val="000B2E2F"/>
    <w:rsid w:val="000B30D7"/>
    <w:rsid w:val="000B488C"/>
    <w:rsid w:val="000B6AEA"/>
    <w:rsid w:val="000B7437"/>
    <w:rsid w:val="000B744E"/>
    <w:rsid w:val="000B7A57"/>
    <w:rsid w:val="000B7EC4"/>
    <w:rsid w:val="000B7F16"/>
    <w:rsid w:val="000C0290"/>
    <w:rsid w:val="000C19DF"/>
    <w:rsid w:val="000C2A85"/>
    <w:rsid w:val="000C3290"/>
    <w:rsid w:val="000C417D"/>
    <w:rsid w:val="000C6FD4"/>
    <w:rsid w:val="000D0052"/>
    <w:rsid w:val="000D0DEE"/>
    <w:rsid w:val="000D149A"/>
    <w:rsid w:val="000D301B"/>
    <w:rsid w:val="000D3EB0"/>
    <w:rsid w:val="000E180E"/>
    <w:rsid w:val="000E18FC"/>
    <w:rsid w:val="000E1B70"/>
    <w:rsid w:val="000E2435"/>
    <w:rsid w:val="000E28D8"/>
    <w:rsid w:val="000E36EA"/>
    <w:rsid w:val="000E3B29"/>
    <w:rsid w:val="000E53C0"/>
    <w:rsid w:val="000E6331"/>
    <w:rsid w:val="000E7BC0"/>
    <w:rsid w:val="000F0FA6"/>
    <w:rsid w:val="000F2776"/>
    <w:rsid w:val="000F4F7E"/>
    <w:rsid w:val="000F5770"/>
    <w:rsid w:val="000F5F56"/>
    <w:rsid w:val="000F699D"/>
    <w:rsid w:val="000F7B37"/>
    <w:rsid w:val="00106D04"/>
    <w:rsid w:val="00107400"/>
    <w:rsid w:val="00110236"/>
    <w:rsid w:val="001146C7"/>
    <w:rsid w:val="001147EA"/>
    <w:rsid w:val="001154FA"/>
    <w:rsid w:val="00115DDD"/>
    <w:rsid w:val="00116A27"/>
    <w:rsid w:val="00117BEE"/>
    <w:rsid w:val="00122637"/>
    <w:rsid w:val="00126702"/>
    <w:rsid w:val="00126886"/>
    <w:rsid w:val="00131E39"/>
    <w:rsid w:val="00134FF0"/>
    <w:rsid w:val="00135B50"/>
    <w:rsid w:val="0013646F"/>
    <w:rsid w:val="0014004A"/>
    <w:rsid w:val="001434D3"/>
    <w:rsid w:val="00144BDB"/>
    <w:rsid w:val="00151FB3"/>
    <w:rsid w:val="00154BB3"/>
    <w:rsid w:val="00155722"/>
    <w:rsid w:val="00160011"/>
    <w:rsid w:val="00160766"/>
    <w:rsid w:val="00162614"/>
    <w:rsid w:val="001630CC"/>
    <w:rsid w:val="00163C4C"/>
    <w:rsid w:val="00167D85"/>
    <w:rsid w:val="001713AA"/>
    <w:rsid w:val="001717EB"/>
    <w:rsid w:val="00172DE3"/>
    <w:rsid w:val="00172E9E"/>
    <w:rsid w:val="00176925"/>
    <w:rsid w:val="00177E75"/>
    <w:rsid w:val="0018070E"/>
    <w:rsid w:val="001813E4"/>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48B7"/>
    <w:rsid w:val="001B4B61"/>
    <w:rsid w:val="001B708F"/>
    <w:rsid w:val="001C23F8"/>
    <w:rsid w:val="001C24B7"/>
    <w:rsid w:val="001C374B"/>
    <w:rsid w:val="001C45A6"/>
    <w:rsid w:val="001C52FD"/>
    <w:rsid w:val="001C5857"/>
    <w:rsid w:val="001C597E"/>
    <w:rsid w:val="001C79A4"/>
    <w:rsid w:val="001C7B3E"/>
    <w:rsid w:val="001C7C5C"/>
    <w:rsid w:val="001D1957"/>
    <w:rsid w:val="001D4453"/>
    <w:rsid w:val="001D4716"/>
    <w:rsid w:val="001D6E36"/>
    <w:rsid w:val="001D75F3"/>
    <w:rsid w:val="001D763E"/>
    <w:rsid w:val="001E1004"/>
    <w:rsid w:val="001E2A7A"/>
    <w:rsid w:val="001E5C3D"/>
    <w:rsid w:val="001F3543"/>
    <w:rsid w:val="001F4B99"/>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2F19"/>
    <w:rsid w:val="00224371"/>
    <w:rsid w:val="0022440C"/>
    <w:rsid w:val="00224416"/>
    <w:rsid w:val="002278DC"/>
    <w:rsid w:val="00231837"/>
    <w:rsid w:val="00234A34"/>
    <w:rsid w:val="0023679A"/>
    <w:rsid w:val="00236F0C"/>
    <w:rsid w:val="00236F40"/>
    <w:rsid w:val="00237FCF"/>
    <w:rsid w:val="00240676"/>
    <w:rsid w:val="0024077A"/>
    <w:rsid w:val="0024246C"/>
    <w:rsid w:val="00244F7E"/>
    <w:rsid w:val="00245990"/>
    <w:rsid w:val="00245D9E"/>
    <w:rsid w:val="00246772"/>
    <w:rsid w:val="00247129"/>
    <w:rsid w:val="0025037A"/>
    <w:rsid w:val="00251F76"/>
    <w:rsid w:val="0025419E"/>
    <w:rsid w:val="00256158"/>
    <w:rsid w:val="00257DDB"/>
    <w:rsid w:val="00265AB2"/>
    <w:rsid w:val="00265CDA"/>
    <w:rsid w:val="00266072"/>
    <w:rsid w:val="00266F2A"/>
    <w:rsid w:val="002673B6"/>
    <w:rsid w:val="00273DA1"/>
    <w:rsid w:val="002800A1"/>
    <w:rsid w:val="002811A0"/>
    <w:rsid w:val="002818D4"/>
    <w:rsid w:val="00283968"/>
    <w:rsid w:val="0028420F"/>
    <w:rsid w:val="002858A6"/>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451B"/>
    <w:rsid w:val="002A4E19"/>
    <w:rsid w:val="002A593B"/>
    <w:rsid w:val="002A6954"/>
    <w:rsid w:val="002B046B"/>
    <w:rsid w:val="002B191E"/>
    <w:rsid w:val="002B2457"/>
    <w:rsid w:val="002C0964"/>
    <w:rsid w:val="002C1611"/>
    <w:rsid w:val="002C1DC5"/>
    <w:rsid w:val="002C44AA"/>
    <w:rsid w:val="002D0475"/>
    <w:rsid w:val="002D0F4E"/>
    <w:rsid w:val="002D3940"/>
    <w:rsid w:val="002D4F5A"/>
    <w:rsid w:val="002D5299"/>
    <w:rsid w:val="002D5C2D"/>
    <w:rsid w:val="002D6D27"/>
    <w:rsid w:val="002E06C6"/>
    <w:rsid w:val="002E10BE"/>
    <w:rsid w:val="002E249D"/>
    <w:rsid w:val="002E3748"/>
    <w:rsid w:val="002E44B8"/>
    <w:rsid w:val="002E461D"/>
    <w:rsid w:val="002E6669"/>
    <w:rsid w:val="002E7225"/>
    <w:rsid w:val="002E7686"/>
    <w:rsid w:val="002F075F"/>
    <w:rsid w:val="002F2E8E"/>
    <w:rsid w:val="002F50CB"/>
    <w:rsid w:val="00300959"/>
    <w:rsid w:val="003011A4"/>
    <w:rsid w:val="0030122D"/>
    <w:rsid w:val="00302B3C"/>
    <w:rsid w:val="003032F0"/>
    <w:rsid w:val="003059E5"/>
    <w:rsid w:val="00305AA5"/>
    <w:rsid w:val="00310C0F"/>
    <w:rsid w:val="003117A3"/>
    <w:rsid w:val="003126BF"/>
    <w:rsid w:val="00313D7F"/>
    <w:rsid w:val="00317A0A"/>
    <w:rsid w:val="00317A59"/>
    <w:rsid w:val="003209A5"/>
    <w:rsid w:val="00321E3E"/>
    <w:rsid w:val="00323E8E"/>
    <w:rsid w:val="0033062E"/>
    <w:rsid w:val="00331E7C"/>
    <w:rsid w:val="00334625"/>
    <w:rsid w:val="00335407"/>
    <w:rsid w:val="00336020"/>
    <w:rsid w:val="00336323"/>
    <w:rsid w:val="003431D5"/>
    <w:rsid w:val="0034369C"/>
    <w:rsid w:val="00344E58"/>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ADB"/>
    <w:rsid w:val="003A505F"/>
    <w:rsid w:val="003A7DCC"/>
    <w:rsid w:val="003B02AA"/>
    <w:rsid w:val="003B276C"/>
    <w:rsid w:val="003B285F"/>
    <w:rsid w:val="003B2A94"/>
    <w:rsid w:val="003B37B9"/>
    <w:rsid w:val="003B3FDE"/>
    <w:rsid w:val="003B4605"/>
    <w:rsid w:val="003B55F2"/>
    <w:rsid w:val="003B56EB"/>
    <w:rsid w:val="003B6D91"/>
    <w:rsid w:val="003B7EEA"/>
    <w:rsid w:val="003C0E55"/>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A46"/>
    <w:rsid w:val="003E4A61"/>
    <w:rsid w:val="003E7718"/>
    <w:rsid w:val="003F306A"/>
    <w:rsid w:val="003F528D"/>
    <w:rsid w:val="003F5331"/>
    <w:rsid w:val="003F6E60"/>
    <w:rsid w:val="003F7F5B"/>
    <w:rsid w:val="00402718"/>
    <w:rsid w:val="00402AC6"/>
    <w:rsid w:val="004037B7"/>
    <w:rsid w:val="004065F9"/>
    <w:rsid w:val="004104CA"/>
    <w:rsid w:val="00412B42"/>
    <w:rsid w:val="00414AFC"/>
    <w:rsid w:val="00414BFD"/>
    <w:rsid w:val="004221C6"/>
    <w:rsid w:val="00423BBC"/>
    <w:rsid w:val="00424435"/>
    <w:rsid w:val="00425254"/>
    <w:rsid w:val="00425E3E"/>
    <w:rsid w:val="004262F9"/>
    <w:rsid w:val="00427089"/>
    <w:rsid w:val="00427EF7"/>
    <w:rsid w:val="0043312F"/>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6467"/>
    <w:rsid w:val="0046708A"/>
    <w:rsid w:val="00470539"/>
    <w:rsid w:val="00471227"/>
    <w:rsid w:val="00472C9B"/>
    <w:rsid w:val="0047756F"/>
    <w:rsid w:val="00480B50"/>
    <w:rsid w:val="004812ED"/>
    <w:rsid w:val="00481EC2"/>
    <w:rsid w:val="0048228F"/>
    <w:rsid w:val="004853AD"/>
    <w:rsid w:val="00485F0B"/>
    <w:rsid w:val="00487CA7"/>
    <w:rsid w:val="00491531"/>
    <w:rsid w:val="00492D9D"/>
    <w:rsid w:val="004949DE"/>
    <w:rsid w:val="0049523C"/>
    <w:rsid w:val="00495F0C"/>
    <w:rsid w:val="00497DC5"/>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731C"/>
    <w:rsid w:val="004F1C45"/>
    <w:rsid w:val="004F44F3"/>
    <w:rsid w:val="004F4CF9"/>
    <w:rsid w:val="004F5120"/>
    <w:rsid w:val="004F52ED"/>
    <w:rsid w:val="004F5B12"/>
    <w:rsid w:val="004F6A59"/>
    <w:rsid w:val="004F6EFD"/>
    <w:rsid w:val="00504101"/>
    <w:rsid w:val="00511434"/>
    <w:rsid w:val="005138B3"/>
    <w:rsid w:val="00514524"/>
    <w:rsid w:val="00514670"/>
    <w:rsid w:val="00516001"/>
    <w:rsid w:val="005165C7"/>
    <w:rsid w:val="0052163C"/>
    <w:rsid w:val="0052172B"/>
    <w:rsid w:val="005219BD"/>
    <w:rsid w:val="005220D9"/>
    <w:rsid w:val="005224E8"/>
    <w:rsid w:val="0052305D"/>
    <w:rsid w:val="00524DCF"/>
    <w:rsid w:val="00534C1C"/>
    <w:rsid w:val="005355EA"/>
    <w:rsid w:val="00537219"/>
    <w:rsid w:val="0054045C"/>
    <w:rsid w:val="00541901"/>
    <w:rsid w:val="005445AD"/>
    <w:rsid w:val="00544C7E"/>
    <w:rsid w:val="00545E49"/>
    <w:rsid w:val="005500BE"/>
    <w:rsid w:val="00552A3A"/>
    <w:rsid w:val="00552AE9"/>
    <w:rsid w:val="00554F0F"/>
    <w:rsid w:val="00555A04"/>
    <w:rsid w:val="00555D28"/>
    <w:rsid w:val="0055617E"/>
    <w:rsid w:val="0055735B"/>
    <w:rsid w:val="00560C5E"/>
    <w:rsid w:val="0056129E"/>
    <w:rsid w:val="005621EC"/>
    <w:rsid w:val="00562F37"/>
    <w:rsid w:val="0056427B"/>
    <w:rsid w:val="005647F9"/>
    <w:rsid w:val="00565AB5"/>
    <w:rsid w:val="00566084"/>
    <w:rsid w:val="00570B88"/>
    <w:rsid w:val="00571C93"/>
    <w:rsid w:val="0057269D"/>
    <w:rsid w:val="005741D4"/>
    <w:rsid w:val="0057707C"/>
    <w:rsid w:val="00580B75"/>
    <w:rsid w:val="00583F94"/>
    <w:rsid w:val="00585526"/>
    <w:rsid w:val="005867D0"/>
    <w:rsid w:val="00592106"/>
    <w:rsid w:val="005A65B9"/>
    <w:rsid w:val="005B1B3C"/>
    <w:rsid w:val="005C0090"/>
    <w:rsid w:val="005C28E0"/>
    <w:rsid w:val="005C40BA"/>
    <w:rsid w:val="005C422B"/>
    <w:rsid w:val="005C59EA"/>
    <w:rsid w:val="005C67EC"/>
    <w:rsid w:val="005C7546"/>
    <w:rsid w:val="005D3721"/>
    <w:rsid w:val="005D59A1"/>
    <w:rsid w:val="005D5A0C"/>
    <w:rsid w:val="005E1B6A"/>
    <w:rsid w:val="005E4CB2"/>
    <w:rsid w:val="005E7A53"/>
    <w:rsid w:val="005E7FCD"/>
    <w:rsid w:val="005F0CAA"/>
    <w:rsid w:val="005F76DD"/>
    <w:rsid w:val="005F792D"/>
    <w:rsid w:val="0060137C"/>
    <w:rsid w:val="006014BC"/>
    <w:rsid w:val="00604A87"/>
    <w:rsid w:val="00604F07"/>
    <w:rsid w:val="0060733A"/>
    <w:rsid w:val="006104B0"/>
    <w:rsid w:val="00615AC4"/>
    <w:rsid w:val="00615DBD"/>
    <w:rsid w:val="00620FE0"/>
    <w:rsid w:val="0062115C"/>
    <w:rsid w:val="00621A84"/>
    <w:rsid w:val="00621EBE"/>
    <w:rsid w:val="0062394E"/>
    <w:rsid w:val="00623DDA"/>
    <w:rsid w:val="006250F1"/>
    <w:rsid w:val="00625436"/>
    <w:rsid w:val="0062579A"/>
    <w:rsid w:val="00625BFC"/>
    <w:rsid w:val="00631304"/>
    <w:rsid w:val="00632D24"/>
    <w:rsid w:val="00633599"/>
    <w:rsid w:val="006343F1"/>
    <w:rsid w:val="00635154"/>
    <w:rsid w:val="0063526E"/>
    <w:rsid w:val="006400B9"/>
    <w:rsid w:val="006409FF"/>
    <w:rsid w:val="00641990"/>
    <w:rsid w:val="00643756"/>
    <w:rsid w:val="00643C92"/>
    <w:rsid w:val="0064581F"/>
    <w:rsid w:val="00647357"/>
    <w:rsid w:val="006503F2"/>
    <w:rsid w:val="00650498"/>
    <w:rsid w:val="006509A9"/>
    <w:rsid w:val="00653C24"/>
    <w:rsid w:val="00653D49"/>
    <w:rsid w:val="00655A04"/>
    <w:rsid w:val="006563AE"/>
    <w:rsid w:val="0065660C"/>
    <w:rsid w:val="00661B7D"/>
    <w:rsid w:val="00666CD9"/>
    <w:rsid w:val="00670026"/>
    <w:rsid w:val="006704E5"/>
    <w:rsid w:val="00673B2A"/>
    <w:rsid w:val="00674D4B"/>
    <w:rsid w:val="00675876"/>
    <w:rsid w:val="00677222"/>
    <w:rsid w:val="00681BD4"/>
    <w:rsid w:val="00681FC0"/>
    <w:rsid w:val="00682DBF"/>
    <w:rsid w:val="00687036"/>
    <w:rsid w:val="0069064C"/>
    <w:rsid w:val="0069079D"/>
    <w:rsid w:val="006921D5"/>
    <w:rsid w:val="00692A90"/>
    <w:rsid w:val="00692AB2"/>
    <w:rsid w:val="006A0115"/>
    <w:rsid w:val="006A178C"/>
    <w:rsid w:val="006A17C3"/>
    <w:rsid w:val="006A193F"/>
    <w:rsid w:val="006A3EAA"/>
    <w:rsid w:val="006A6602"/>
    <w:rsid w:val="006B1AA9"/>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BAF"/>
    <w:rsid w:val="006E0C4F"/>
    <w:rsid w:val="006E0D0B"/>
    <w:rsid w:val="006E1736"/>
    <w:rsid w:val="006E2DB2"/>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F44"/>
    <w:rsid w:val="00701D9F"/>
    <w:rsid w:val="00702D19"/>
    <w:rsid w:val="00703A64"/>
    <w:rsid w:val="00704B57"/>
    <w:rsid w:val="007051A8"/>
    <w:rsid w:val="007053E6"/>
    <w:rsid w:val="0071057E"/>
    <w:rsid w:val="00712AA7"/>
    <w:rsid w:val="00712DBB"/>
    <w:rsid w:val="00713055"/>
    <w:rsid w:val="0071377C"/>
    <w:rsid w:val="00716A71"/>
    <w:rsid w:val="00720258"/>
    <w:rsid w:val="00721B23"/>
    <w:rsid w:val="00723066"/>
    <w:rsid w:val="00723377"/>
    <w:rsid w:val="007241D0"/>
    <w:rsid w:val="00724542"/>
    <w:rsid w:val="00726273"/>
    <w:rsid w:val="00730384"/>
    <w:rsid w:val="00733623"/>
    <w:rsid w:val="00733ED6"/>
    <w:rsid w:val="007360AF"/>
    <w:rsid w:val="007369CB"/>
    <w:rsid w:val="00740C17"/>
    <w:rsid w:val="00740D85"/>
    <w:rsid w:val="00742CD3"/>
    <w:rsid w:val="00745B12"/>
    <w:rsid w:val="00745CB4"/>
    <w:rsid w:val="007470BE"/>
    <w:rsid w:val="00751DA0"/>
    <w:rsid w:val="00753CB3"/>
    <w:rsid w:val="007551ED"/>
    <w:rsid w:val="007562DD"/>
    <w:rsid w:val="00760579"/>
    <w:rsid w:val="00762FB4"/>
    <w:rsid w:val="00764FE9"/>
    <w:rsid w:val="00765D1E"/>
    <w:rsid w:val="0076610F"/>
    <w:rsid w:val="007718C0"/>
    <w:rsid w:val="007731E6"/>
    <w:rsid w:val="00773395"/>
    <w:rsid w:val="00776B12"/>
    <w:rsid w:val="007820F8"/>
    <w:rsid w:val="0078488F"/>
    <w:rsid w:val="00786210"/>
    <w:rsid w:val="00787D7A"/>
    <w:rsid w:val="007917E1"/>
    <w:rsid w:val="00791AC8"/>
    <w:rsid w:val="007936BA"/>
    <w:rsid w:val="0079389C"/>
    <w:rsid w:val="00794EE4"/>
    <w:rsid w:val="00795F91"/>
    <w:rsid w:val="00796B1C"/>
    <w:rsid w:val="0079789A"/>
    <w:rsid w:val="007A5847"/>
    <w:rsid w:val="007B0801"/>
    <w:rsid w:val="007B46F9"/>
    <w:rsid w:val="007B53C9"/>
    <w:rsid w:val="007B653A"/>
    <w:rsid w:val="007B6BC4"/>
    <w:rsid w:val="007B7377"/>
    <w:rsid w:val="007B7726"/>
    <w:rsid w:val="007C10D3"/>
    <w:rsid w:val="007C3DEE"/>
    <w:rsid w:val="007C4EFB"/>
    <w:rsid w:val="007C5792"/>
    <w:rsid w:val="007C649B"/>
    <w:rsid w:val="007C7921"/>
    <w:rsid w:val="007D253B"/>
    <w:rsid w:val="007D408E"/>
    <w:rsid w:val="007D4218"/>
    <w:rsid w:val="007D57E6"/>
    <w:rsid w:val="007E1EDC"/>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6ED8"/>
    <w:rsid w:val="008078E8"/>
    <w:rsid w:val="00810C0F"/>
    <w:rsid w:val="008112D1"/>
    <w:rsid w:val="008112ED"/>
    <w:rsid w:val="008115F9"/>
    <w:rsid w:val="008131DB"/>
    <w:rsid w:val="00813521"/>
    <w:rsid w:val="00814D6C"/>
    <w:rsid w:val="00820963"/>
    <w:rsid w:val="00820AD3"/>
    <w:rsid w:val="00822C60"/>
    <w:rsid w:val="008242C6"/>
    <w:rsid w:val="00825127"/>
    <w:rsid w:val="00825903"/>
    <w:rsid w:val="00825FD8"/>
    <w:rsid w:val="00830813"/>
    <w:rsid w:val="00832565"/>
    <w:rsid w:val="00833545"/>
    <w:rsid w:val="00833F37"/>
    <w:rsid w:val="00834556"/>
    <w:rsid w:val="00835852"/>
    <w:rsid w:val="0083657C"/>
    <w:rsid w:val="00836637"/>
    <w:rsid w:val="008379A9"/>
    <w:rsid w:val="00840C57"/>
    <w:rsid w:val="008453E9"/>
    <w:rsid w:val="0084577B"/>
    <w:rsid w:val="00845C71"/>
    <w:rsid w:val="00854E8E"/>
    <w:rsid w:val="0085593C"/>
    <w:rsid w:val="0085653F"/>
    <w:rsid w:val="0085759E"/>
    <w:rsid w:val="00857A6A"/>
    <w:rsid w:val="00857EF6"/>
    <w:rsid w:val="00862E25"/>
    <w:rsid w:val="008637FD"/>
    <w:rsid w:val="00863864"/>
    <w:rsid w:val="00863A7F"/>
    <w:rsid w:val="00867A18"/>
    <w:rsid w:val="00874F00"/>
    <w:rsid w:val="00876725"/>
    <w:rsid w:val="00876C9F"/>
    <w:rsid w:val="00881F02"/>
    <w:rsid w:val="00882F5C"/>
    <w:rsid w:val="008856A3"/>
    <w:rsid w:val="0088624D"/>
    <w:rsid w:val="00886F9B"/>
    <w:rsid w:val="008905B2"/>
    <w:rsid w:val="00892330"/>
    <w:rsid w:val="008924F2"/>
    <w:rsid w:val="00897563"/>
    <w:rsid w:val="00897838"/>
    <w:rsid w:val="008A190E"/>
    <w:rsid w:val="008A2CE3"/>
    <w:rsid w:val="008A2FD8"/>
    <w:rsid w:val="008A36B6"/>
    <w:rsid w:val="008A39EF"/>
    <w:rsid w:val="008B390C"/>
    <w:rsid w:val="008B51DB"/>
    <w:rsid w:val="008B5BE2"/>
    <w:rsid w:val="008C08BA"/>
    <w:rsid w:val="008C2A1E"/>
    <w:rsid w:val="008C38C0"/>
    <w:rsid w:val="008C4FBC"/>
    <w:rsid w:val="008C6300"/>
    <w:rsid w:val="008C7A8E"/>
    <w:rsid w:val="008D428C"/>
    <w:rsid w:val="008D5012"/>
    <w:rsid w:val="008D58B8"/>
    <w:rsid w:val="008D643B"/>
    <w:rsid w:val="008D7615"/>
    <w:rsid w:val="008E0906"/>
    <w:rsid w:val="008E5296"/>
    <w:rsid w:val="008E79E8"/>
    <w:rsid w:val="008F0891"/>
    <w:rsid w:val="008F277D"/>
    <w:rsid w:val="008F2C3A"/>
    <w:rsid w:val="008F30C1"/>
    <w:rsid w:val="008F3D95"/>
    <w:rsid w:val="009005CA"/>
    <w:rsid w:val="009031A1"/>
    <w:rsid w:val="00904C4E"/>
    <w:rsid w:val="00905A48"/>
    <w:rsid w:val="009074EE"/>
    <w:rsid w:val="009078D4"/>
    <w:rsid w:val="00910784"/>
    <w:rsid w:val="009144D2"/>
    <w:rsid w:val="00915443"/>
    <w:rsid w:val="009169B0"/>
    <w:rsid w:val="00916AE6"/>
    <w:rsid w:val="00917284"/>
    <w:rsid w:val="0092654C"/>
    <w:rsid w:val="00927849"/>
    <w:rsid w:val="009300B9"/>
    <w:rsid w:val="00930FB0"/>
    <w:rsid w:val="009312AC"/>
    <w:rsid w:val="009328B7"/>
    <w:rsid w:val="009328C2"/>
    <w:rsid w:val="009338C4"/>
    <w:rsid w:val="00935827"/>
    <w:rsid w:val="00935CBC"/>
    <w:rsid w:val="00937B28"/>
    <w:rsid w:val="00940A21"/>
    <w:rsid w:val="00941BE4"/>
    <w:rsid w:val="00943B49"/>
    <w:rsid w:val="00944BBE"/>
    <w:rsid w:val="00944F64"/>
    <w:rsid w:val="00947BBD"/>
    <w:rsid w:val="00950000"/>
    <w:rsid w:val="00950732"/>
    <w:rsid w:val="00950CBB"/>
    <w:rsid w:val="0095179E"/>
    <w:rsid w:val="009529DC"/>
    <w:rsid w:val="00953379"/>
    <w:rsid w:val="00955F91"/>
    <w:rsid w:val="00957A00"/>
    <w:rsid w:val="00960286"/>
    <w:rsid w:val="0096115C"/>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F84"/>
    <w:rsid w:val="00985E5B"/>
    <w:rsid w:val="0098688B"/>
    <w:rsid w:val="00990CFF"/>
    <w:rsid w:val="009920AB"/>
    <w:rsid w:val="00992438"/>
    <w:rsid w:val="00992D00"/>
    <w:rsid w:val="00994473"/>
    <w:rsid w:val="00996AEA"/>
    <w:rsid w:val="00996B1F"/>
    <w:rsid w:val="00997120"/>
    <w:rsid w:val="009A088F"/>
    <w:rsid w:val="009A0AC1"/>
    <w:rsid w:val="009A0E37"/>
    <w:rsid w:val="009A35D7"/>
    <w:rsid w:val="009A566E"/>
    <w:rsid w:val="009A5897"/>
    <w:rsid w:val="009A7F36"/>
    <w:rsid w:val="009B00F9"/>
    <w:rsid w:val="009B0536"/>
    <w:rsid w:val="009B1676"/>
    <w:rsid w:val="009B1D20"/>
    <w:rsid w:val="009B27F4"/>
    <w:rsid w:val="009B36ED"/>
    <w:rsid w:val="009B4A7F"/>
    <w:rsid w:val="009B50C5"/>
    <w:rsid w:val="009B5294"/>
    <w:rsid w:val="009B6486"/>
    <w:rsid w:val="009C00E4"/>
    <w:rsid w:val="009C15D9"/>
    <w:rsid w:val="009C379F"/>
    <w:rsid w:val="009C5472"/>
    <w:rsid w:val="009D17CA"/>
    <w:rsid w:val="009D23DA"/>
    <w:rsid w:val="009D2AA9"/>
    <w:rsid w:val="009D2C2F"/>
    <w:rsid w:val="009D33B9"/>
    <w:rsid w:val="009D56F6"/>
    <w:rsid w:val="009E1CC4"/>
    <w:rsid w:val="009E2532"/>
    <w:rsid w:val="009E45FC"/>
    <w:rsid w:val="009E508C"/>
    <w:rsid w:val="009E6B58"/>
    <w:rsid w:val="009F1E6A"/>
    <w:rsid w:val="009F26FC"/>
    <w:rsid w:val="009F3CD3"/>
    <w:rsid w:val="009F6115"/>
    <w:rsid w:val="009F6324"/>
    <w:rsid w:val="009F67FB"/>
    <w:rsid w:val="009F765B"/>
    <w:rsid w:val="009F773E"/>
    <w:rsid w:val="009F7D5E"/>
    <w:rsid w:val="00A00DA1"/>
    <w:rsid w:val="00A01164"/>
    <w:rsid w:val="00A01C6F"/>
    <w:rsid w:val="00A0215B"/>
    <w:rsid w:val="00A02469"/>
    <w:rsid w:val="00A024D5"/>
    <w:rsid w:val="00A037EA"/>
    <w:rsid w:val="00A07985"/>
    <w:rsid w:val="00A12E8F"/>
    <w:rsid w:val="00A15678"/>
    <w:rsid w:val="00A157FC"/>
    <w:rsid w:val="00A16002"/>
    <w:rsid w:val="00A16B28"/>
    <w:rsid w:val="00A17279"/>
    <w:rsid w:val="00A17A17"/>
    <w:rsid w:val="00A207F4"/>
    <w:rsid w:val="00A22769"/>
    <w:rsid w:val="00A243A1"/>
    <w:rsid w:val="00A26DAB"/>
    <w:rsid w:val="00A27D67"/>
    <w:rsid w:val="00A3088A"/>
    <w:rsid w:val="00A30F45"/>
    <w:rsid w:val="00A31F77"/>
    <w:rsid w:val="00A33D5F"/>
    <w:rsid w:val="00A351CC"/>
    <w:rsid w:val="00A3555A"/>
    <w:rsid w:val="00A35B85"/>
    <w:rsid w:val="00A404B4"/>
    <w:rsid w:val="00A40FDA"/>
    <w:rsid w:val="00A419CD"/>
    <w:rsid w:val="00A421CC"/>
    <w:rsid w:val="00A45A4F"/>
    <w:rsid w:val="00A46188"/>
    <w:rsid w:val="00A507B5"/>
    <w:rsid w:val="00A50E87"/>
    <w:rsid w:val="00A54290"/>
    <w:rsid w:val="00A555DC"/>
    <w:rsid w:val="00A570B9"/>
    <w:rsid w:val="00A600B3"/>
    <w:rsid w:val="00A60609"/>
    <w:rsid w:val="00A615A0"/>
    <w:rsid w:val="00A62840"/>
    <w:rsid w:val="00A71E05"/>
    <w:rsid w:val="00A72DBA"/>
    <w:rsid w:val="00A74FE4"/>
    <w:rsid w:val="00A75667"/>
    <w:rsid w:val="00A75B8A"/>
    <w:rsid w:val="00A7612B"/>
    <w:rsid w:val="00A767FE"/>
    <w:rsid w:val="00A76E90"/>
    <w:rsid w:val="00A76E97"/>
    <w:rsid w:val="00A806E0"/>
    <w:rsid w:val="00A807BE"/>
    <w:rsid w:val="00A81EF5"/>
    <w:rsid w:val="00A82685"/>
    <w:rsid w:val="00A86A71"/>
    <w:rsid w:val="00A8703F"/>
    <w:rsid w:val="00A874ED"/>
    <w:rsid w:val="00A87EAD"/>
    <w:rsid w:val="00A90D91"/>
    <w:rsid w:val="00A910B5"/>
    <w:rsid w:val="00A93E29"/>
    <w:rsid w:val="00A946FD"/>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3661"/>
    <w:rsid w:val="00AC6372"/>
    <w:rsid w:val="00AC78E0"/>
    <w:rsid w:val="00AC7950"/>
    <w:rsid w:val="00AD125F"/>
    <w:rsid w:val="00AD5390"/>
    <w:rsid w:val="00AD7324"/>
    <w:rsid w:val="00AD7AE7"/>
    <w:rsid w:val="00AE1613"/>
    <w:rsid w:val="00AE27B2"/>
    <w:rsid w:val="00AE3E36"/>
    <w:rsid w:val="00AE486D"/>
    <w:rsid w:val="00AE4870"/>
    <w:rsid w:val="00AE6B70"/>
    <w:rsid w:val="00AE6E20"/>
    <w:rsid w:val="00AF1B4D"/>
    <w:rsid w:val="00AF35C2"/>
    <w:rsid w:val="00AF3B7B"/>
    <w:rsid w:val="00AF3D25"/>
    <w:rsid w:val="00AF4614"/>
    <w:rsid w:val="00AF5C3E"/>
    <w:rsid w:val="00AF76F5"/>
    <w:rsid w:val="00B01BA7"/>
    <w:rsid w:val="00B021C4"/>
    <w:rsid w:val="00B03427"/>
    <w:rsid w:val="00B04F20"/>
    <w:rsid w:val="00B07380"/>
    <w:rsid w:val="00B07515"/>
    <w:rsid w:val="00B1154B"/>
    <w:rsid w:val="00B11E13"/>
    <w:rsid w:val="00B12F69"/>
    <w:rsid w:val="00B12F8A"/>
    <w:rsid w:val="00B137E5"/>
    <w:rsid w:val="00B13DA9"/>
    <w:rsid w:val="00B163CC"/>
    <w:rsid w:val="00B16516"/>
    <w:rsid w:val="00B17F7D"/>
    <w:rsid w:val="00B20059"/>
    <w:rsid w:val="00B20B87"/>
    <w:rsid w:val="00B24AA7"/>
    <w:rsid w:val="00B270B0"/>
    <w:rsid w:val="00B30278"/>
    <w:rsid w:val="00B32F83"/>
    <w:rsid w:val="00B35EDD"/>
    <w:rsid w:val="00B4292B"/>
    <w:rsid w:val="00B43087"/>
    <w:rsid w:val="00B445C1"/>
    <w:rsid w:val="00B4517F"/>
    <w:rsid w:val="00B47C8C"/>
    <w:rsid w:val="00B52436"/>
    <w:rsid w:val="00B531AC"/>
    <w:rsid w:val="00B539E1"/>
    <w:rsid w:val="00B5466D"/>
    <w:rsid w:val="00B550FE"/>
    <w:rsid w:val="00B55B45"/>
    <w:rsid w:val="00B55E17"/>
    <w:rsid w:val="00B563C5"/>
    <w:rsid w:val="00B56870"/>
    <w:rsid w:val="00B57578"/>
    <w:rsid w:val="00B5760F"/>
    <w:rsid w:val="00B57BE8"/>
    <w:rsid w:val="00B62E42"/>
    <w:rsid w:val="00B63E4E"/>
    <w:rsid w:val="00B64A5B"/>
    <w:rsid w:val="00B6506D"/>
    <w:rsid w:val="00B656C4"/>
    <w:rsid w:val="00B67EFD"/>
    <w:rsid w:val="00B7088D"/>
    <w:rsid w:val="00B73807"/>
    <w:rsid w:val="00B7448B"/>
    <w:rsid w:val="00B755E8"/>
    <w:rsid w:val="00B83D7F"/>
    <w:rsid w:val="00B87154"/>
    <w:rsid w:val="00B875E9"/>
    <w:rsid w:val="00B94708"/>
    <w:rsid w:val="00B95FBF"/>
    <w:rsid w:val="00BA1626"/>
    <w:rsid w:val="00BA18C4"/>
    <w:rsid w:val="00BA2729"/>
    <w:rsid w:val="00BA2CF1"/>
    <w:rsid w:val="00BA4B05"/>
    <w:rsid w:val="00BB0609"/>
    <w:rsid w:val="00BB1C9F"/>
    <w:rsid w:val="00BB3562"/>
    <w:rsid w:val="00BB4203"/>
    <w:rsid w:val="00BB48A2"/>
    <w:rsid w:val="00BB68B1"/>
    <w:rsid w:val="00BC17DF"/>
    <w:rsid w:val="00BC1A6F"/>
    <w:rsid w:val="00BC4980"/>
    <w:rsid w:val="00BC6334"/>
    <w:rsid w:val="00BC6CB2"/>
    <w:rsid w:val="00BC71A2"/>
    <w:rsid w:val="00BC74C2"/>
    <w:rsid w:val="00BD13C2"/>
    <w:rsid w:val="00BD2D3D"/>
    <w:rsid w:val="00BD2EF6"/>
    <w:rsid w:val="00BD4B6C"/>
    <w:rsid w:val="00BD6211"/>
    <w:rsid w:val="00BD6646"/>
    <w:rsid w:val="00BD7F9E"/>
    <w:rsid w:val="00BE31E7"/>
    <w:rsid w:val="00BE4505"/>
    <w:rsid w:val="00BE46FD"/>
    <w:rsid w:val="00BE4ABB"/>
    <w:rsid w:val="00BE4CFC"/>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742"/>
    <w:rsid w:val="00C15823"/>
    <w:rsid w:val="00C208BC"/>
    <w:rsid w:val="00C24056"/>
    <w:rsid w:val="00C24153"/>
    <w:rsid w:val="00C24B28"/>
    <w:rsid w:val="00C254F7"/>
    <w:rsid w:val="00C25FCE"/>
    <w:rsid w:val="00C267B6"/>
    <w:rsid w:val="00C275AC"/>
    <w:rsid w:val="00C30B51"/>
    <w:rsid w:val="00C35939"/>
    <w:rsid w:val="00C40F99"/>
    <w:rsid w:val="00C42BDD"/>
    <w:rsid w:val="00C43646"/>
    <w:rsid w:val="00C47F5B"/>
    <w:rsid w:val="00C50DB0"/>
    <w:rsid w:val="00C50DE5"/>
    <w:rsid w:val="00C54294"/>
    <w:rsid w:val="00C56664"/>
    <w:rsid w:val="00C57091"/>
    <w:rsid w:val="00C60905"/>
    <w:rsid w:val="00C61073"/>
    <w:rsid w:val="00C62B04"/>
    <w:rsid w:val="00C64A9F"/>
    <w:rsid w:val="00C656CE"/>
    <w:rsid w:val="00C6781D"/>
    <w:rsid w:val="00C718A4"/>
    <w:rsid w:val="00C72CF6"/>
    <w:rsid w:val="00C74B5A"/>
    <w:rsid w:val="00C753D1"/>
    <w:rsid w:val="00C7732B"/>
    <w:rsid w:val="00C83863"/>
    <w:rsid w:val="00C83F62"/>
    <w:rsid w:val="00C870DF"/>
    <w:rsid w:val="00C92B1C"/>
    <w:rsid w:val="00C932D6"/>
    <w:rsid w:val="00C935FC"/>
    <w:rsid w:val="00C943BA"/>
    <w:rsid w:val="00C96276"/>
    <w:rsid w:val="00CA70B1"/>
    <w:rsid w:val="00CA73F8"/>
    <w:rsid w:val="00CB2016"/>
    <w:rsid w:val="00CB3A51"/>
    <w:rsid w:val="00CB412A"/>
    <w:rsid w:val="00CB4F57"/>
    <w:rsid w:val="00CB788D"/>
    <w:rsid w:val="00CB7FB4"/>
    <w:rsid w:val="00CC182F"/>
    <w:rsid w:val="00CC38E6"/>
    <w:rsid w:val="00CC5D49"/>
    <w:rsid w:val="00CC6EDE"/>
    <w:rsid w:val="00CD011B"/>
    <w:rsid w:val="00CD1032"/>
    <w:rsid w:val="00CD21BB"/>
    <w:rsid w:val="00CD33BC"/>
    <w:rsid w:val="00CD5F4C"/>
    <w:rsid w:val="00CD6D08"/>
    <w:rsid w:val="00CD70C5"/>
    <w:rsid w:val="00CE24F2"/>
    <w:rsid w:val="00CE3878"/>
    <w:rsid w:val="00CE480B"/>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B92"/>
    <w:rsid w:val="00D12F6A"/>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3773"/>
    <w:rsid w:val="00D5509B"/>
    <w:rsid w:val="00D64FA2"/>
    <w:rsid w:val="00D66281"/>
    <w:rsid w:val="00D67470"/>
    <w:rsid w:val="00D7211F"/>
    <w:rsid w:val="00D74329"/>
    <w:rsid w:val="00D74FA0"/>
    <w:rsid w:val="00D7517C"/>
    <w:rsid w:val="00D75603"/>
    <w:rsid w:val="00D76B2B"/>
    <w:rsid w:val="00D776D0"/>
    <w:rsid w:val="00D83E37"/>
    <w:rsid w:val="00D85571"/>
    <w:rsid w:val="00D90356"/>
    <w:rsid w:val="00D95B4D"/>
    <w:rsid w:val="00D97508"/>
    <w:rsid w:val="00DA2758"/>
    <w:rsid w:val="00DA3C30"/>
    <w:rsid w:val="00DB0ABA"/>
    <w:rsid w:val="00DB123B"/>
    <w:rsid w:val="00DB1B3F"/>
    <w:rsid w:val="00DB2459"/>
    <w:rsid w:val="00DB3238"/>
    <w:rsid w:val="00DB6514"/>
    <w:rsid w:val="00DB7646"/>
    <w:rsid w:val="00DB7D12"/>
    <w:rsid w:val="00DC0807"/>
    <w:rsid w:val="00DC2422"/>
    <w:rsid w:val="00DC5722"/>
    <w:rsid w:val="00DC5B89"/>
    <w:rsid w:val="00DC717D"/>
    <w:rsid w:val="00DD13EA"/>
    <w:rsid w:val="00DD6F3E"/>
    <w:rsid w:val="00DE32F1"/>
    <w:rsid w:val="00DE3574"/>
    <w:rsid w:val="00DE4249"/>
    <w:rsid w:val="00DE475A"/>
    <w:rsid w:val="00DE5073"/>
    <w:rsid w:val="00DE5AEA"/>
    <w:rsid w:val="00DE7ED4"/>
    <w:rsid w:val="00DF123D"/>
    <w:rsid w:val="00DF15EF"/>
    <w:rsid w:val="00DF3DA0"/>
    <w:rsid w:val="00DF405E"/>
    <w:rsid w:val="00DF42B2"/>
    <w:rsid w:val="00DF593A"/>
    <w:rsid w:val="00DF5B80"/>
    <w:rsid w:val="00DF5C67"/>
    <w:rsid w:val="00E00622"/>
    <w:rsid w:val="00E00F1E"/>
    <w:rsid w:val="00E01AEE"/>
    <w:rsid w:val="00E01BB0"/>
    <w:rsid w:val="00E0211F"/>
    <w:rsid w:val="00E047A4"/>
    <w:rsid w:val="00E04F44"/>
    <w:rsid w:val="00E05A84"/>
    <w:rsid w:val="00E05D73"/>
    <w:rsid w:val="00E05E53"/>
    <w:rsid w:val="00E071ED"/>
    <w:rsid w:val="00E104A2"/>
    <w:rsid w:val="00E106A7"/>
    <w:rsid w:val="00E10C5B"/>
    <w:rsid w:val="00E116E5"/>
    <w:rsid w:val="00E1193B"/>
    <w:rsid w:val="00E14E0E"/>
    <w:rsid w:val="00E17A20"/>
    <w:rsid w:val="00E17D02"/>
    <w:rsid w:val="00E21327"/>
    <w:rsid w:val="00E23D51"/>
    <w:rsid w:val="00E325D3"/>
    <w:rsid w:val="00E329A5"/>
    <w:rsid w:val="00E3477D"/>
    <w:rsid w:val="00E350DB"/>
    <w:rsid w:val="00E350F3"/>
    <w:rsid w:val="00E359E5"/>
    <w:rsid w:val="00E372D0"/>
    <w:rsid w:val="00E41B61"/>
    <w:rsid w:val="00E42518"/>
    <w:rsid w:val="00E4259A"/>
    <w:rsid w:val="00E4695B"/>
    <w:rsid w:val="00E4794F"/>
    <w:rsid w:val="00E54C1C"/>
    <w:rsid w:val="00E55064"/>
    <w:rsid w:val="00E551FF"/>
    <w:rsid w:val="00E57DB8"/>
    <w:rsid w:val="00E631B2"/>
    <w:rsid w:val="00E63473"/>
    <w:rsid w:val="00E64171"/>
    <w:rsid w:val="00E7199A"/>
    <w:rsid w:val="00E7292E"/>
    <w:rsid w:val="00E74BBF"/>
    <w:rsid w:val="00E76885"/>
    <w:rsid w:val="00E7723C"/>
    <w:rsid w:val="00E77450"/>
    <w:rsid w:val="00E80D02"/>
    <w:rsid w:val="00E80E8C"/>
    <w:rsid w:val="00E8248A"/>
    <w:rsid w:val="00E860AF"/>
    <w:rsid w:val="00E86B75"/>
    <w:rsid w:val="00E86F47"/>
    <w:rsid w:val="00E90122"/>
    <w:rsid w:val="00E90D59"/>
    <w:rsid w:val="00E90FF9"/>
    <w:rsid w:val="00E92023"/>
    <w:rsid w:val="00E95008"/>
    <w:rsid w:val="00E954EE"/>
    <w:rsid w:val="00EA4341"/>
    <w:rsid w:val="00EB23BE"/>
    <w:rsid w:val="00EB2694"/>
    <w:rsid w:val="00EB302A"/>
    <w:rsid w:val="00EB3E83"/>
    <w:rsid w:val="00EB48B5"/>
    <w:rsid w:val="00EB56CB"/>
    <w:rsid w:val="00EC015E"/>
    <w:rsid w:val="00EC2CC3"/>
    <w:rsid w:val="00EC2EEB"/>
    <w:rsid w:val="00EC3652"/>
    <w:rsid w:val="00EC43AB"/>
    <w:rsid w:val="00EC6708"/>
    <w:rsid w:val="00EC6AD2"/>
    <w:rsid w:val="00EC7CF7"/>
    <w:rsid w:val="00ED2362"/>
    <w:rsid w:val="00ED5F1C"/>
    <w:rsid w:val="00ED76CA"/>
    <w:rsid w:val="00ED7947"/>
    <w:rsid w:val="00EE2116"/>
    <w:rsid w:val="00EE2803"/>
    <w:rsid w:val="00EE5578"/>
    <w:rsid w:val="00EE6975"/>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2856"/>
    <w:rsid w:val="00F236AE"/>
    <w:rsid w:val="00F2409D"/>
    <w:rsid w:val="00F243CD"/>
    <w:rsid w:val="00F2508C"/>
    <w:rsid w:val="00F26391"/>
    <w:rsid w:val="00F27174"/>
    <w:rsid w:val="00F27F23"/>
    <w:rsid w:val="00F3004C"/>
    <w:rsid w:val="00F313AD"/>
    <w:rsid w:val="00F31EB5"/>
    <w:rsid w:val="00F3348D"/>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705F4"/>
    <w:rsid w:val="00F712D4"/>
    <w:rsid w:val="00F73DEB"/>
    <w:rsid w:val="00F76D2E"/>
    <w:rsid w:val="00F7753D"/>
    <w:rsid w:val="00F831E7"/>
    <w:rsid w:val="00F83A1F"/>
    <w:rsid w:val="00F850E2"/>
    <w:rsid w:val="00F85257"/>
    <w:rsid w:val="00F86185"/>
    <w:rsid w:val="00F87BAF"/>
    <w:rsid w:val="00F90F02"/>
    <w:rsid w:val="00F9192D"/>
    <w:rsid w:val="00F932C3"/>
    <w:rsid w:val="00F941BA"/>
    <w:rsid w:val="00F951B5"/>
    <w:rsid w:val="00F974D3"/>
    <w:rsid w:val="00FA4DE8"/>
    <w:rsid w:val="00FA7A43"/>
    <w:rsid w:val="00FB095A"/>
    <w:rsid w:val="00FB2F76"/>
    <w:rsid w:val="00FB30E4"/>
    <w:rsid w:val="00FB5CB5"/>
    <w:rsid w:val="00FB6887"/>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uiPriority w:val="99"/>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 w:type="character" w:styleId="Siln">
    <w:name w:val="Strong"/>
    <w:basedOn w:val="Predvolenpsmoodseku"/>
    <w:uiPriority w:val="22"/>
    <w:qFormat/>
    <w:locked/>
    <w:rsid w:val="00B163C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635646460">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996229738">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 w:id="1955863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Zajac&amp;MENO=Martin&amp;SID=0&amp;T=f0&amp;R=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0FBC1-FB95-4327-B4D4-7BB4633FC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17</TotalTime>
  <Pages>21</Pages>
  <Words>3693</Words>
  <Characters>21052</Characters>
  <Application>Microsoft Office Word</Application>
  <DocSecurity>0</DocSecurity>
  <Lines>175</Lines>
  <Paragraphs>49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24696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E.Steinhauserová</cp:lastModifiedBy>
  <cp:revision>9</cp:revision>
  <cp:lastPrinted>2014-02-17T13:07:00Z</cp:lastPrinted>
  <dcterms:created xsi:type="dcterms:W3CDTF">2022-06-26T13:26:00Z</dcterms:created>
  <dcterms:modified xsi:type="dcterms:W3CDTF">2022-06-26T13:42:00Z</dcterms:modified>
</cp:coreProperties>
</file>