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230E4B93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10C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A7C712B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2A21FA54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6760E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A542D6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48D43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A9A702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FF8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2C1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281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5D4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EF4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D75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241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CBF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995D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A28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74D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15C8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C922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3023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BBF2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5A70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A935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530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C71584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8AD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E77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E6C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7DA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97A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FF0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7D5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113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5B3318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2B5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55E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F60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8409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74DD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EE6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C26E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3E9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317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1D467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5B4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D13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21A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4B9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404D7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6685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2F7B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A0C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C6F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CFD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B2A1C1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5FE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9408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2219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67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D3ED1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9E8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96FB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4653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449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283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ECA0E8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418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A76D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6CB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BF1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28C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7AD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95F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486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68B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099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A3A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5B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399F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AAF0D4F" w14:textId="4BEE2730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5D6A08">
              <w:rPr>
                <w:rFonts w:ascii="Arial Narrow" w:hAnsi="Arial Narrow"/>
                <w:sz w:val="22"/>
                <w:szCs w:val="22"/>
                <w:lang w:eastAsia="sk-SK"/>
              </w:rPr>
              <w:t> 31. 12. 2021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E4D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7F5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645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D14FE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1981D4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4B87A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42E7C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6AC3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E32A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DFAD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91C7F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545B1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BE76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DE90D8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9CE0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518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07B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31C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8FF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33C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878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8616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C78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C32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FB7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93E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DA4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FB53F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415D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30D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4163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28DC9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470FC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5D9EE5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E356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7088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231A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B3E9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11CB5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572E9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37F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117077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8B8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A4C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83B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018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5EC2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759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98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26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E6B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007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597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3CF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F1F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9EE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789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E25C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311B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8F2360" w14:textId="540EADD4" w:rsidR="000669B7" w:rsidRPr="0073029B" w:rsidRDefault="0038064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34CD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5B398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65F7F8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74F8F5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63BE0" w14:textId="3797B0C6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5493B1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1BAB7048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B872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79E749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38EF4B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F2A3C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26094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E1DB4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9BF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F7B10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F288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05C3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D5AFF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711D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1ED6C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C5C4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C3B34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2648A4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BCD2B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1908D4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02BD2C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2E6ABD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4FE1C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3BCC3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9FA25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1AFF48FC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A0B8E6" wp14:editId="1CE24A5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FC13E7" w14:textId="77777777" w:rsidR="00D71752" w:rsidRDefault="00A82DC9" w:rsidP="000669B7">
                                  <w:fldSimple w:instr=" MERGEFIELD  aDM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A0B8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7FFC13E7" w14:textId="77777777" w:rsidR="00D71752" w:rsidRDefault="00B71838" w:rsidP="000669B7">
                            <w:fldSimple w:instr=" MERGEFIELD  aDM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04BA076" wp14:editId="60579E11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B9A5F" w14:textId="3B20C055" w:rsidR="00D71752" w:rsidRPr="005D6A08" w:rsidRDefault="005D6A0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D6A08">
                                    <w:rPr>
                                      <w:rFonts w:ascii="Arial" w:hAnsi="Arial" w:cs="Arial"/>
                                    </w:rP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4BA0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4F2B9A5F" w14:textId="3B20C055" w:rsidR="00D71752" w:rsidRPr="005D6A08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D6A08">
                              <w:rPr>
                                <w:rFonts w:ascii="Arial" w:hAnsi="Arial" w:cs="Arial"/>
                              </w:rP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57CBCB" wp14:editId="6F31E783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2FA4E" w14:textId="531E99B3" w:rsidR="00D71752" w:rsidRPr="00391121" w:rsidRDefault="005D6A0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7CBCB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3B92FA4E" w14:textId="531E99B3" w:rsidR="00D71752" w:rsidRPr="00391121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8B7257" wp14:editId="48AE673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7B15B" w14:textId="77777777" w:rsidR="00D71752" w:rsidRDefault="00A82DC9" w:rsidP="000669B7">
                                  <w:fldSimple w:instr=" MERGEFIELD  aDMOD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B7257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6497B15B" w14:textId="77777777" w:rsidR="00D71752" w:rsidRDefault="00B71838" w:rsidP="000669B7">
                            <w:fldSimple w:instr=" MERGEFIELD  aDMOD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6D921584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5D22F52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212409C7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EA6A64" w:rsidRPr="002C7191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7E97CFA3" w14:textId="3B3AB08C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EA6A64" w:rsidRPr="002C7191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BAB399" wp14:editId="236F7D0D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67F05" w14:textId="5A55D1C6" w:rsidR="00D71752" w:rsidRDefault="005D6A0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D6A08">
                                    <w:rPr>
                                      <w:rFonts w:ascii="Arial" w:hAnsi="Arial" w:cs="Arial"/>
                                    </w:rPr>
                                    <w:t>2020</w:t>
                                  </w:r>
                                </w:p>
                                <w:p w14:paraId="295D7252" w14:textId="77777777" w:rsidR="005D6A08" w:rsidRPr="005D6A08" w:rsidRDefault="005D6A0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AB399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6E167F05" w14:textId="5A55D1C6" w:rsidR="00D71752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D6A08">
                              <w:rPr>
                                <w:rFonts w:ascii="Arial" w:hAnsi="Arial" w:cs="Arial"/>
                              </w:rPr>
                              <w:t>2020</w:t>
                            </w:r>
                          </w:p>
                          <w:p w14:paraId="295D7252" w14:textId="77777777" w:rsidR="005D6A08" w:rsidRPr="005D6A08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7F475D" wp14:editId="5BE16D83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BDF70" w14:textId="77777777" w:rsidR="00D71752" w:rsidRDefault="00A82DC9" w:rsidP="000669B7">
                                  <w:fldSimple w:instr=" MERGEFIELD  aDM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F475D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50EBDF70" w14:textId="77777777" w:rsidR="00D71752" w:rsidRDefault="00B71838" w:rsidP="000669B7">
                            <w:fldSimple w:instr=" MERGEFIELD  aDM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33134D" wp14:editId="2C787393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4325" w14:textId="77777777" w:rsidR="00D71752" w:rsidRDefault="00A82DC9" w:rsidP="000669B7">
                                  <w:fldSimple w:instr=" MERGEFIELD  aDMOD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134D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684D4325" w14:textId="77777777" w:rsidR="00D71752" w:rsidRDefault="00B71838" w:rsidP="000669B7">
                            <w:fldSimple w:instr=" MERGEFIELD  aDMOD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0590D6" w14:textId="511EAC06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5D13358E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18505680" w14:textId="04306E46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DB5DBDA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4FA66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15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065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14A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36C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67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C027C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6795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F56A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9D8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B29C56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44C0474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3F698F5" wp14:editId="4656BE9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4C6B9" w14:textId="63742075" w:rsidR="00D71752" w:rsidRPr="00391121" w:rsidRDefault="0038064E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698F5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1AC4C6B9" w14:textId="63742075" w:rsidR="00D71752" w:rsidRPr="00391121" w:rsidRDefault="0038064E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F7B968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634BBA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B2C5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FE009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0DEB8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B60F9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2576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2D2B6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4208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E6E4A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12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518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B29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26C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109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325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0F4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297311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3E65E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8D9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E69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0FF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17F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54A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E82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B4D9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70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273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BE40D0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C8777F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4412B7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D135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0A388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3607F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A34A2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003DFD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653F55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49D14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7C387A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1DAE3B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A74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36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2B0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5D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E6F4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2F5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8EF30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B196E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3A0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B22D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6C3E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C95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B2727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5CF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5BF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17D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C3C68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960F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D9A22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D2D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0932C3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B745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84BDE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519BFB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FDDB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DBE9F" w14:textId="18AC16FB" w:rsidR="005D6A08" w:rsidRPr="0073029B" w:rsidRDefault="005D6A08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25E68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861D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A90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5DF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962991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BA47F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0CA12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73267B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668D6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1EEB2A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C3F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22799E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2ECBEC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02B0F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6F035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557A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D45BF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37C5C6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ECC133D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6979F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51BFBEE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40B7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65D5E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7084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2301A4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111C9D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11E24E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1E3DB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0D5C7E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07876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18774B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33A1BC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C8655E7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560B02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8DA09DD" wp14:editId="2FB90B7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01CA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A09DD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00601CA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7F5B50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6D2BD7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45F543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6D258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54E4A7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62F95B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32F3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14F02D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8F8FC0A" wp14:editId="32E9ED7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BAC1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8F8FC0A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408BAC1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5D0511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6718B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CF9B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440176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072AED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14EED6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29A33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749A32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5A90FA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6E2EC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4A86962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283A16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5780F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9231B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D402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5F70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673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3314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39EA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77EF4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878DB94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89A4E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2CD8D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2B47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2FC8DC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47BCEF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629D6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7E057E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3D87C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132EE3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08D68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27FB04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3E7B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C800F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67D0D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51E26F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76D42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44686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754615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1CAAC1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5DC83F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663FF9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348B6CA" wp14:editId="2799502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3BD99" w14:textId="77777777" w:rsidR="00D71752" w:rsidRDefault="00A82DC9" w:rsidP="000669B7">
                                  <w:fldSimple w:instr=" MERGEFIELD  aSUB_SKNACE12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8B6CA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2273BD99" w14:textId="77777777" w:rsidR="00D71752" w:rsidRDefault="00B71838" w:rsidP="000669B7">
                            <w:fldSimple w:instr=" MERGEFIELD  aSUB_SKNACE12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3F642C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0FCB8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7A509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0078AB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FA5C4A9" wp14:editId="557659F7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11026" w14:textId="77777777" w:rsidR="00D71752" w:rsidRDefault="00A82DC9" w:rsidP="000669B7">
                                  <w:fldSimple w:instr=" MERGEFIELD  aSUB_SKNACE34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5C4A9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43911026" w14:textId="77777777" w:rsidR="00D71752" w:rsidRDefault="00B71838" w:rsidP="000669B7">
                            <w:fldSimple w:instr=" MERGEFIELD  aSUB_SKNACE34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305B41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37E42B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477698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663904" wp14:editId="44A6119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39A8F" w14:textId="77777777" w:rsidR="00D71752" w:rsidRDefault="00A82DC9" w:rsidP="000669B7">
                                  <w:fldSimple w:instr=" MERGEFIELD  aSUB_SKNACE5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63904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44739A8F" w14:textId="77777777" w:rsidR="00D71752" w:rsidRDefault="00B71838" w:rsidP="000669B7">
                            <w:fldSimple w:instr=" MERGEFIELD  aSUB_SKNACE5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7D9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0C9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0CD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913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422F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7BD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8E1F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6A8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ACA2250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6F8C77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ADA3F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B9D0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AF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8B7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293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12C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324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11D2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D19B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3CF1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FE89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40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E8C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4D39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3D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2E0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D9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BBF590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79330C1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FD9E1B" wp14:editId="69A739E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E8BB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D9E1B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07DE8BB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C21FD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64CA97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60E07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534A7D8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F64AFA0" wp14:editId="64B2781F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A6ADE" w14:textId="77777777" w:rsidR="00D71752" w:rsidRDefault="00A82DC9" w:rsidP="000669B7">
                                  <w:fldSimple w:instr=" MERGEFIELD  aSUB_ULICA_CISL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4AFA0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46BA6ADE" w14:textId="77777777" w:rsidR="00D71752" w:rsidRDefault="00B71838" w:rsidP="000669B7">
                            <w:fldSimple w:instr=" MERGEFIELD  aSUB_ULICA_CISL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DB725CA" wp14:editId="663178C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BA4C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Mlynárska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725C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12ABA4C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Mlynárska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18FECA93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FE7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17B1F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B778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C22E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7B3C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74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A49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F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4F3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F4F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1D4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20D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A3F4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F8E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E14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87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7410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B7E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52E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1F0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27D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5C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00634B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1AE3AEE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F2F4DC" wp14:editId="0DA866D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CD2C3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2F4DC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34DCD2C3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7E8540" wp14:editId="60CAA9B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5AF2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E8540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6BE5AF2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1761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71C3CA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9204C4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154417C3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14FB73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DE880F" wp14:editId="49167D7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5ABA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E880F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0705ABA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34D6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8121F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7F7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0C0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4980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5D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70A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CA4F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FF8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F4E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D82C26" wp14:editId="462299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8CBE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82C26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3848CBE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C2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D90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769B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514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FD7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0A1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D3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7A04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6B4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5A06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FB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082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429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AD8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C0C2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2A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A879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5CCD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364C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7D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0E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9648C3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05F1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6997DB" wp14:editId="45F37A0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720E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997DB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418720E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5BF7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377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B18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A138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8A0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39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769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FA52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B475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695BD2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6D8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C9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42B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A0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AB8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EAC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F7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A81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AE0B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A9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5E4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0D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FEF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1B8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A9A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075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2274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CD00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07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5B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67C1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7C34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170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407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366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0C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3F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FFC83A2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87B6564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14:paraId="01645A07" w14:textId="571A0D02" w:rsidR="0038064E" w:rsidRPr="0073029B" w:rsidRDefault="0038064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</w:t>
            </w:r>
            <w:r w:rsidR="002E5E4B">
              <w:rPr>
                <w:rFonts w:ascii="Arial Narrow" w:hAnsi="Arial Narrow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 6. 202</w:t>
            </w:r>
            <w:r w:rsidR="005D6A08"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1DE60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B2B39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4E6E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58637B57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AA7F76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14:paraId="7552D8A8" w14:textId="3AA1FB7B" w:rsidR="005D6A08" w:rsidRPr="0073029B" w:rsidRDefault="005D6A08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</w:t>
            </w:r>
            <w:r w:rsidR="002E5E4B">
              <w:rPr>
                <w:rFonts w:ascii="Arial Narrow" w:hAnsi="Arial Narrow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 6. 2022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4E9A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7973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FB3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7B7F9F1B" w14:textId="5593C7B2" w:rsidR="000669B7" w:rsidRPr="0073029B" w:rsidRDefault="005D6A08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979495" wp14:editId="7320B93A">
                <wp:simplePos x="0" y="0"/>
                <wp:positionH relativeFrom="column">
                  <wp:posOffset>5316855</wp:posOffset>
                </wp:positionH>
                <wp:positionV relativeFrom="paragraph">
                  <wp:posOffset>-5796915</wp:posOffset>
                </wp:positionV>
                <wp:extent cx="482600" cy="238125"/>
                <wp:effectExtent l="12065" t="8255" r="10160" b="1079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43741" w14:textId="69260809" w:rsidR="00D71752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D6A08">
                              <w:rPr>
                                <w:rFonts w:ascii="Arial" w:hAnsi="Arial" w:cs="Arial"/>
                              </w:rPr>
                              <w:t>2020</w:t>
                            </w:r>
                          </w:p>
                          <w:p w14:paraId="730F218D" w14:textId="77777777" w:rsidR="005D6A08" w:rsidRPr="005D6A08" w:rsidRDefault="005D6A0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9495" id="_x0000_s1047" type="#_x0000_t202" style="position:absolute;left:0;text-align:left;margin-left:418.65pt;margin-top:-456.4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pAy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">
                <v:textbox>
                  <w:txbxContent>
                    <w:p w14:paraId="44B43741" w14:textId="69260809" w:rsidR="00D71752" w:rsidRDefault="005D6A08" w:rsidP="000669B7">
                      <w:pPr>
                        <w:rPr>
                          <w:rFonts w:ascii="Arial" w:hAnsi="Arial" w:cs="Arial"/>
                        </w:rPr>
                      </w:pPr>
                      <w:r w:rsidRPr="005D6A08">
                        <w:rPr>
                          <w:rFonts w:ascii="Arial" w:hAnsi="Arial" w:cs="Arial"/>
                        </w:rPr>
                        <w:t>2020</w:t>
                      </w:r>
                    </w:p>
                    <w:p w14:paraId="730F218D" w14:textId="77777777" w:rsidR="005D6A08" w:rsidRPr="005D6A08" w:rsidRDefault="005D6A08" w:rsidP="000669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69B7"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89D7E11" wp14:editId="3CFA2100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B0EC0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D7E11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2C1B0EC0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A07BB3A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5A699FB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236DF9F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4D1B53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4CBB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D2A6D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06EB396F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7C9AC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0821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EC2F9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C1CD4C2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70EED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D44507" w14:textId="600F6F11" w:rsidR="000669B7" w:rsidRPr="0073029B" w:rsidRDefault="0040387F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6920D1" w14:textId="2E237D3B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1FB779FF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91AE0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571DE0A5" w14:textId="0CF967CF" w:rsidR="000669B7" w:rsidRPr="0073029B" w:rsidRDefault="0040387F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03FEEC3" w14:textId="5D0755B4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06C4026F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FE6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040EC" w14:textId="5961CB83" w:rsidR="000669B7" w:rsidRPr="0073029B" w:rsidRDefault="0040387F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0876F42" w14:textId="14CEDB60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289E0C6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42BB0C0" w14:textId="4B47B43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2899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94D47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1BA75F01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EF45C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8656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B8478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3B9CB254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57201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2DAF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BB83DC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5CBE611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EA09F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31B94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0EAABB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11B87B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6C240C51" w14:textId="77777777" w:rsidTr="00BF0F1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D7D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238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28E8D9D" w14:textId="77777777" w:rsidTr="00BF0F1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7F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35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F5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055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711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C4E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14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07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BE9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F799D0B" w14:textId="77777777" w:rsidTr="00BF0F1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B8E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A8C3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236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D5D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5B0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F8D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247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364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5C4B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61E0908" w14:textId="77777777" w:rsidTr="00BF0F1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A77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CB41EA0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D41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9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77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F1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1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C1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D3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4C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E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EE0CC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D9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93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20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B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E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D8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A3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8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486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DDBF5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E22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A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4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70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C8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E7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68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C5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F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1E4708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41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B3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FA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EC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0E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12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37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0B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C2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63D72AC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7A3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C6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B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6B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DE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39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9D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F4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8F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E2EB03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4F3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79BD7D9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9A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9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A28C" w14:textId="3F4D6E64" w:rsidR="000669B7" w:rsidRPr="003511A5" w:rsidRDefault="000669B7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11166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.</w:t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97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C2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4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5E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7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61FB8" w14:textId="279838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11166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.</w:t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1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F89AD1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459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4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B8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63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0B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F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66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D1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82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1DAF37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0D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35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58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D5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F4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2E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9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4D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29C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F346A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79C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64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C618" w14:textId="644777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14601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.</w:t>
            </w:r>
            <w:r w:rsidR="007E03B5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5B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C7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B4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BA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5B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4BF9" w14:textId="5FC9B86A" w:rsidR="000669B7" w:rsidRPr="003511A5" w:rsidRDefault="007E03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14601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.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503C0F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56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14:paraId="1F49C7C6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EC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2D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1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49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32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46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5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E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66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E35550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AC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46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A4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E4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8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6A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47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0C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15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900887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CC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87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2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8C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36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4D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9B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61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F6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978279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0D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DE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6F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89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D2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1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FD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5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05C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E34FB7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51C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E03B5" w:rsidRPr="0073029B" w14:paraId="54F72991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6127E" w14:textId="77777777" w:rsidR="007E03B5" w:rsidRPr="0073029B" w:rsidRDefault="007E03B5" w:rsidP="007E03B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6515" w14:textId="3CC4AC21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B377" w14:textId="537412F2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B819" w14:textId="6A3FF9DB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3EB8" w14:textId="311BEF9B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F60D" w14:textId="50177F08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4F6E" w14:textId="7FC05562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E86F" w14:textId="4A2B673C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AA04" w14:textId="50C6D141" w:rsidR="007E03B5" w:rsidRPr="003511A5" w:rsidRDefault="007E03B5" w:rsidP="007E03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7A30545F" w14:textId="77777777" w:rsidTr="00BF0F1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7432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77CE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0B48" w14:textId="47EC8387" w:rsidR="00BF0F12" w:rsidRPr="003511A5" w:rsidRDefault="007E03B5" w:rsidP="007E03B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2574.28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7CC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E445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5D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DB2B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BB2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0D4CB" w14:textId="1F57AB20" w:rsidR="00BF0F12" w:rsidRPr="003511A5" w:rsidRDefault="007E03B5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2574.28</w:t>
            </w:r>
          </w:p>
        </w:tc>
      </w:tr>
    </w:tbl>
    <w:p w14:paraId="2B21BE8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897A20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30B8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21B51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4F829536" w14:textId="77777777" w:rsidTr="00DB5DB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C7F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2BC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3DA9F103" w14:textId="77777777" w:rsidTr="00DB5DB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3190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D8C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DD2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91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D7B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EF72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CD3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CA7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4666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6F2DA40" w14:textId="77777777" w:rsidTr="00DB5DB5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FC74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DC915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05F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E6AC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81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06A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D89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B21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EBF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8F6450F" w14:textId="77777777" w:rsidTr="00DB5DB5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B8A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5D6A08" w:rsidRPr="0073029B" w14:paraId="66E72E90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2678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9127" w14:textId="2E827E3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4A8D" w14:textId="637D8B6F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4B5" w14:textId="5B0E41A4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B34C" w14:textId="084565BB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1F49" w14:textId="1734C94C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0199" w14:textId="2EEE9FB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0865" w14:textId="0BBC17A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00547" w14:textId="45CB3D2B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64849CED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25E0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DADD" w14:textId="298B484B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3DFA" w14:textId="2B969C0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9D06" w14:textId="49AAD9F6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DD1A" w14:textId="3C518E51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F3E7" w14:textId="2B471882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CD5E" w14:textId="1F69943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70ED" w14:textId="0C4EA6E8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935E0" w14:textId="1E1535FC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5CFC714A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2609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D5C" w14:textId="4C672941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74F" w14:textId="0CEF7E10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6954" w14:textId="27120ECA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7703" w14:textId="51FC92FA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6A1D" w14:textId="38FE5BB9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7A9B" w14:textId="6BADC199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5C42" w14:textId="1DF396E8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2E0D" w14:textId="4E8EDCE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2BD5CA39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30DD4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813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469F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13D0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C212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E628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8086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4F0D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6C4F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6A08" w:rsidRPr="0073029B" w14:paraId="3987E468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B709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B54E" w14:textId="777D0772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2D6D" w14:textId="450139A9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A25C" w14:textId="3D231B30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959D" w14:textId="79CE9AF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7AFA" w14:textId="1D68A88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CBF3" w14:textId="060D89A6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D7F5" w14:textId="006EAD95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CB210" w14:textId="4B71F5DE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486357A6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24665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5D6A08" w:rsidRPr="0073029B" w14:paraId="4DBD7712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655AC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5D36" w14:textId="7C378569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9D28" w14:textId="748C0B7F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7731.00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FEBF" w14:textId="4E968DAB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987E" w14:textId="3A6F848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C89B" w14:textId="311413D3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A9F1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EE7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4D148" w14:textId="198B5159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7731.00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2D7F5BD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C50D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9EB" w14:textId="2B0F5EE3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E27F" w14:textId="37F7881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1227" w14:textId="26B064B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5149" w14:textId="48F8A250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5BE" w14:textId="5DCA0891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7D57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3AFC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6C138" w14:textId="612CEC34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0DBC0F94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3CA96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90CA" w14:textId="0E30E436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D58" w14:textId="5FBF35AA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3B64" w14:textId="0F9A0A18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DAC" w14:textId="4D872436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E13A" w14:textId="0E85674D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DB9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8E8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C6AF" w14:textId="476A24F8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D6A08" w:rsidRPr="0073029B" w14:paraId="1F1EF32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58BE" w14:textId="77777777" w:rsidR="005D6A08" w:rsidRPr="0073029B" w:rsidRDefault="005D6A08" w:rsidP="005D6A0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186F" w14:textId="3305C584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4900" w14:textId="18DEFEB3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11166.10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33FB" w14:textId="02DE2CD0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F9C0" w14:textId="17AEA431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253A" w14:textId="4D1D6502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D9E5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E607" w14:textId="77777777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E9173" w14:textId="7F8B6C51" w:rsidR="005D6A08" w:rsidRPr="003511A5" w:rsidRDefault="005D6A08" w:rsidP="005D6A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11166.10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CAE9F2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3A5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F21CC" w:rsidRPr="0073029B" w14:paraId="03962DE8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DE5F9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4678" w14:textId="3379CA9E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283B" w14:textId="6A86249A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59F0" w14:textId="583D404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BCA" w14:textId="4DF243B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6B1C" w14:textId="646BF43F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EC36" w14:textId="5AFE71E7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A1B2" w14:textId="22C9E6B1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DE77B" w14:textId="47028EA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21CC" w:rsidRPr="0073029B" w14:paraId="4DAB8B69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BD70D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E949" w14:textId="10FEED2F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6E03" w14:textId="3DD162D9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06C" w14:textId="6FD4D881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7613" w14:textId="5927B7C5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A4C0" w14:textId="21825B53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182A" w14:textId="1FC4BEE1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E8DC" w14:textId="53FA6C7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2573" w14:textId="08819306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21CC" w:rsidRPr="0073029B" w14:paraId="38B80C3D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024CB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5DEF" w14:textId="78F8D439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59AB" w14:textId="020ABF41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F4F" w14:textId="5302B5E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74A" w14:textId="5EBC8C9A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9790" w14:textId="59CB47A6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3586" w14:textId="22B2D3B7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10BA" w14:textId="22AC6737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6824" w14:textId="6B2680C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21CC" w:rsidRPr="0073029B" w14:paraId="4674E1B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4DDD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D8A0" w14:textId="7EFFFCA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3496" w14:textId="351BD537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3CC1" w14:textId="3B80974D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7EEB" w14:textId="6084F63E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F029" w14:textId="3BFBE7DB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3939" w14:textId="2E23705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21DC" w14:textId="220438C6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F32D" w14:textId="6217165A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21CC" w:rsidRPr="0073029B" w14:paraId="0A8849D9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C1B7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F21CC" w:rsidRPr="0073029B" w14:paraId="689DF495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5BE6F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6F6F" w14:textId="57E2E5C6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742" w14:textId="2A773F6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5930" w14:textId="6BA3A7B7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43CD" w14:textId="62970092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069B" w14:textId="04782CF6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151" w14:textId="65DDF238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47C1" w14:textId="7E230249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7D19" w14:textId="6023B05E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</w:tr>
      <w:tr w:rsidR="007F21CC" w:rsidRPr="0073029B" w14:paraId="4DDAB5D9" w14:textId="77777777" w:rsidTr="00DB5DB5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E36E" w14:textId="77777777" w:rsidR="007F21CC" w:rsidRPr="0073029B" w:rsidRDefault="007F21CC" w:rsidP="007F21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AAA1" w14:textId="1D86A3BE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E11E" w14:textId="484DCFCD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14D6" w14:textId="18BD08A9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46E3" w14:textId="1285D80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3095" w14:textId="190AA7BA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8DDC" w14:textId="226DB42F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0092" w14:textId="32ECBCDC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5BE1A" w14:textId="4C97E97F" w:rsidR="007F21CC" w:rsidRPr="003511A5" w:rsidRDefault="007F21CC" w:rsidP="007F21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A7F2DD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C0E22B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5694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827049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2EA6BD50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A5EDB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B5FC8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EF531B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964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EE14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8119E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6CBF7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9D2A8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9C3E1E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1207FA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129"/>
        <w:gridCol w:w="787"/>
        <w:gridCol w:w="16"/>
        <w:gridCol w:w="11"/>
        <w:gridCol w:w="616"/>
        <w:gridCol w:w="18"/>
        <w:gridCol w:w="13"/>
        <w:gridCol w:w="1090"/>
        <w:gridCol w:w="709"/>
      </w:tblGrid>
      <w:tr w:rsidR="000669B7" w:rsidRPr="0073029B" w14:paraId="238159BD" w14:textId="77777777" w:rsidTr="00D0080C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479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7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8E9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06A6A59" w14:textId="77777777" w:rsidTr="00D0080C">
        <w:trPr>
          <w:trHeight w:val="1537"/>
          <w:tblHeader/>
          <w:jc w:val="center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5C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67D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152E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76D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0BB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6E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20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F3C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848C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DFE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D068B88" w14:textId="77777777" w:rsidTr="00D0080C">
        <w:trPr>
          <w:trHeight w:val="155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A9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8A2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4F2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BF0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C1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A30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DD6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2B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BCB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239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14689C9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388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CB40C9E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B5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A1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4C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69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C2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1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81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5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5C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7E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92800D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F9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26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DA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60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3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BF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7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22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9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0A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28C6EF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73C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3E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7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3E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31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F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A0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30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A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034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5986D0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A93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C6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56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43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44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E4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F2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71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98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34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8047EB1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5A5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00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46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09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72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38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AC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4E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62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79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1AD778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D4D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5CAD0C4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F1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81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4F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037" w14:textId="630228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7D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83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53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1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E7DBF" w14:textId="2AC121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1EF0D0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DA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9D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7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51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17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5B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3F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D4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20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2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783009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1C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4D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C8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6B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32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01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FB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68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7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695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B5132A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B9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94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61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47FB" w14:textId="53161F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1F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ED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4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D7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44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937F9" w14:textId="756C11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BBD802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D05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B476E26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A85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E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76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1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F0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CA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70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1B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5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07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40FF0C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57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1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DE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9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0D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BF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6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C2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3F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1E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03735C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558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C1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D0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7A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AF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5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7D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91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A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36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418057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D5C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75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56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01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38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72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BC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8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F5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07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A431F2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545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8064E" w:rsidRPr="0073029B" w14:paraId="1F8B4047" w14:textId="77777777" w:rsidTr="00D0080C">
        <w:trPr>
          <w:trHeight w:val="278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ED3A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9B84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01CE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F010" w14:textId="510AAFC2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6070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A598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8A3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48B3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DF2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E89B" w14:textId="58B7B80E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8064E" w:rsidRPr="0073029B" w14:paraId="0C98A9E0" w14:textId="77777777" w:rsidTr="00D0080C">
        <w:trPr>
          <w:trHeight w:val="290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9F96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1562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2CEA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DE74" w14:textId="48E94CFA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F2FC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AEA6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EEF3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8F2E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CCA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D128" w14:textId="3B14B299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6161B7B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1DC1106E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3181E48F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7E09E58E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4BA1EC58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6E00B8CF" w14:textId="77777777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096DD998" w14:textId="1F006A7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64154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41E9D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865"/>
        <w:gridCol w:w="835"/>
      </w:tblGrid>
      <w:tr w:rsidR="000669B7" w:rsidRPr="0073029B" w14:paraId="5267C86B" w14:textId="77777777" w:rsidTr="00BF0F12">
        <w:trPr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487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705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65D6CA3" w14:textId="77777777" w:rsidTr="00D0080C">
        <w:trPr>
          <w:trHeight w:val="1537"/>
          <w:tblHeader/>
          <w:jc w:val="center"/>
        </w:trPr>
        <w:tc>
          <w:tcPr>
            <w:tcW w:w="14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09D5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1F9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0D2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03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CAC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72B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F05C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D8D3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57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94C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7EFC2E32" w14:textId="77777777" w:rsidTr="00D0080C">
        <w:trPr>
          <w:trHeight w:val="155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A63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A5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3C7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AA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3F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8D7B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477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8CB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730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7A1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E2303E6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268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A55E4" w:rsidRPr="0073029B" w14:paraId="53BDF3D3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4AA7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8FB5" w14:textId="69F50B1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DE96" w14:textId="32161AE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CD13" w14:textId="1330F70C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2EA9" w14:textId="16CD38C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04A6" w14:textId="7F516C8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4CCA" w14:textId="6A32C9A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BE38" w14:textId="4C78C4B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4634" w14:textId="6BF08260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2D41" w14:textId="52C4172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1C9C2A23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FBDFE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9908" w14:textId="37173B5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A6FE" w14:textId="3B98A7D5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502" w14:textId="3521D88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832F" w14:textId="20795FB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8A87" w14:textId="562F791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189C" w14:textId="65EC6232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0205" w14:textId="24422AB0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627F" w14:textId="6C26D46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4C19" w14:textId="6A2D97F6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55D5396B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3D09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3E37" w14:textId="0E18DB7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8373" w14:textId="5630A9E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807C" w14:textId="1550D4A5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E73F" w14:textId="1ECBFA48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24CC" w14:textId="3D33B1A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4F79" w14:textId="660B025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929F" w14:textId="676A0245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CA68" w14:textId="5B8AC8BF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E027" w14:textId="33366C24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67E9F10B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A45F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BCF0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F05F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44A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FB89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BF7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A5D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9E22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8212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0F954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55E4" w:rsidRPr="0073029B" w14:paraId="2BB0F52E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118F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5745" w14:textId="1E39128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AE02" w14:textId="0CEFE79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688D" w14:textId="409C946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E3A7" w14:textId="52BE5C9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7662" w14:textId="7B3C98CC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32B2" w14:textId="55BDCF54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86C5" w14:textId="21D22934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FE92" w14:textId="4B4E0A6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7FA10" w14:textId="43F31C7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1BF7858C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AB67C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A55E4" w:rsidRPr="0073029B" w14:paraId="4FBC7754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FED1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38D1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A02A" w14:textId="48F9463F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4DDD" w14:textId="4F0E0FF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F2A0" w14:textId="0A77DCB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A7B6" w14:textId="26BDFA1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C4D1" w14:textId="69799AA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3547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DD34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E9D5" w14:textId="22E76EC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52EDE60F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AC163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ADB5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E22F" w14:textId="213FEF7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C7FE" w14:textId="348CB223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2779" w14:textId="0D2435EC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2BE" w14:textId="3458020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618A" w14:textId="16F84F8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E856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192A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125A4" w14:textId="3D42EDAA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0939E056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FB35B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EBD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05F" w14:textId="7BB39499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C0B1" w14:textId="6CE87AE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1A99" w14:textId="4D4E0AE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051" w14:textId="2810BF66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C13B" w14:textId="7301665B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D4C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C6C8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6CF42" w14:textId="529FF43A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A55E4" w:rsidRPr="0073029B" w14:paraId="72370A20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FF00E" w14:textId="77777777" w:rsidR="002A55E4" w:rsidRPr="0073029B" w:rsidRDefault="002A55E4" w:rsidP="002A55E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EE06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4B13" w14:textId="27EE8A2C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EB25" w14:textId="3BB3EAED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E313" w14:textId="72B7F5D1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3AAE" w14:textId="37668A10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D28B" w14:textId="59FE516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F437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B407" w14:textId="77777777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14669" w14:textId="02687FBC" w:rsidR="002A55E4" w:rsidRPr="003511A5" w:rsidRDefault="002A55E4" w:rsidP="002A55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89A4C4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61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D9E3DA8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E0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EF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23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B8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A8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81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65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A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E6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A8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E3D5FC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02A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18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1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74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39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7E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0D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B8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FC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D9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861B85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4DA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AB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7B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6B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5E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C3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06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1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00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20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0D1A8A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A8D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9B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3B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A5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F6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13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F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22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94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772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EBADE5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EC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8064E" w:rsidRPr="0073029B" w14:paraId="53466AB9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D9C5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418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605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897A" w14:textId="29E33BE4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0847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687A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049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AAEB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AF7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84FB" w14:textId="29B3FB9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8064E" w:rsidRPr="0073029B" w14:paraId="3500284F" w14:textId="77777777" w:rsidTr="00D0080C">
        <w:trPr>
          <w:trHeight w:val="29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9175E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5B0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C1E7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BB1F" w14:textId="1E80D32E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6602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3B1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851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DC4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ABF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B2B12" w14:textId="1DA39066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2171F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543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6CC04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C941C3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7453F983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CA2A5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284E63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446A71D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816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C5BB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85C9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88260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BB8E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60F7BB" w14:textId="4C97FB1E" w:rsidR="000669B7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7D8987BC" w14:textId="2E36166C" w:rsidR="00BF0F12" w:rsidRDefault="00BF0F1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070C04" w14:textId="3778BAA6" w:rsidR="00BF0F12" w:rsidRDefault="00BF0F1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D9D463A" w14:textId="77777777" w:rsidR="00D91547" w:rsidRPr="0073029B" w:rsidRDefault="00D9154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D0C84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32B3951E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1D62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FCEB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145ADFE5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8042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12E15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A7C1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85EE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EE1A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631D6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C925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4138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1E4B3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F7B53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00F34C3F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05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300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94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3B3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464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E5B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61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17B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3A5B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65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4EE272F9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0C8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A5B608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19E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F8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ED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E8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BD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D9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1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7F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0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D9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B4C79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F8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4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7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21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94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F7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BF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1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2D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94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2D5E9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26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01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B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4A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3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B7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0F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A9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B1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69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4DBF4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1C0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E1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B0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C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F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EB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E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C6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6D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F1AC41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F1F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A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69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74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9D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B3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13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2A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00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574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9F110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DA09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437654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8020D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D6F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D92C8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B8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26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E6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5C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F3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515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97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9D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AF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47AEF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CF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4A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A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6F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61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4C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F5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A5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27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9D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6659E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65C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EB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76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5B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AA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FF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A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D7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BB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7C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8AFE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D1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98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F2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47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29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47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5A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01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07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0E2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A5DCE4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DC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53D61DA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CB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9E9D8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7A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6F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5E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3E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28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C2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71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94C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6E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A393D6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1CA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36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FA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6B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97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0B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4F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E4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C0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BA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36B4C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087DB7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3975D71C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29F20882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69F142C8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56579ACB" w14:textId="0EFF0F0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DA3C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429F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3832C58F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52B0D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17DC5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6977054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D45F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6B0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07DEE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CB94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EED8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0948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F0ADC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7183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F9565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FF43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B5EE10D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08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7D5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D41A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C95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B0C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F66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B2A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B75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F7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0FF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1607FD4C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6C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DCF401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F78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6C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49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B4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32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CF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A8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CF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50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21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50D2A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48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21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F56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90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E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28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AC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2F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F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10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DBCBB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F00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DD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12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3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B5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B9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8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E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AA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0CE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C0525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2D2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63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E3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8D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75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5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05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51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F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211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2C5D99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387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01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4C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32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D4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31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2D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93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D1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A6B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05B7D5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901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88799D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A5B5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463F07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ED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EF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8A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4C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F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43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78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B2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E44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1C596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62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99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E2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75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66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6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C9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47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66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687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268D2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EFB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7A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C0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9F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D0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BB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8C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0C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BF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F6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D108D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27D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7F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45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70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E4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3E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CA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03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A4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2C8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C05E28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263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63BEA2E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8EB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4D9655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EE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7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AC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91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A8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1C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F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179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2C4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D51C2A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D5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6E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A8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47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0A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01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B2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31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8D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2D1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6A66E3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79E02B7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7EF95F9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2D59381E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4F12E02D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A956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1E38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074FB20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EFD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7925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826D77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10F95F89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79B680D5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450425EC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6337485D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01602532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62D2E266" w14:textId="7304272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4452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2B28F9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68C0A7C5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F9FA4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C1F7B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1FDFA169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1149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FF7DD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C1A8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4B36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0FCA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A828F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600940D2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FFD7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245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A1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890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B7F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149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C3F121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8A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5E7EB63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6C0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399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9214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1F24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CCFE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739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794BD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E2047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7741C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C7906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EFA1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10B6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3DE4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15747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E5F05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E6567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47A6E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ED9B4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E86D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ACB1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BEEE5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522F6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5EB3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276E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0C5C0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D6B06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DE12E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1EBEF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ADC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B5A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8032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C20D6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2D176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8B4D3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C1BEA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907A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5E5AE41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B57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51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4BB4B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4E89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F4A0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C929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B5BF1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FEDCC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0D206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441EE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651F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7058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B111DE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E342E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701B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CE4E1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3A5FC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D2E8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325A2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C926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656B8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98A27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42011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D3B025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D52B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C0034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DD43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60AC3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A33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CA3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406E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D915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2266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C3C4C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1EFB5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B43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9756FD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D0F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1F5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ED4E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1E260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49DF2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6C57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A7F1B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94F8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BF53D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A4145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5098D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A8164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F89C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DCC1B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1F071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0408B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72A36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8A939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44CF2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F0BF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D824B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BFF5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CBF6C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6BEDB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F014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4D8D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2D7B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B15C4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4F7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EB8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462D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57FA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B2454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BBC450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074D9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F2E1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34C813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981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A53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D74D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D4B86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B298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91BE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BE124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906AFD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094AB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2773E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3B30D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72585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57229E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C2B20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10B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D73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2F331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6CBDA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58283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AFFB4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8977BA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583D4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0D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62A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4C80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2F2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0BA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C2C67B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784521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F1374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76398A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2EBDC3C0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A5060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A6CC8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C22CC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FECC4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CA08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82E6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034BA446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9C881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2F57120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60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C7A2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854F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02C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4AC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4BF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82A4B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54376065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18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C2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B29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F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A41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BB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B5958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49D517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79ED89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A1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00E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C82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746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A2D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74B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53914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0809A17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29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F90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9D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4B6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5F2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B2AB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9FC51E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0F8BA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BC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C22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606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61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1A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B2A3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FF3043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9E5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70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AF1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D98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96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2AC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B00D6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2EB603F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AD805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C5A33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B72412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1B4423BD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9FCA9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EBF86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799C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407F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CA8C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42B76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C097D54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C3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F6E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F6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5F5E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7C98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B30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55909B6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19E1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EDB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624B5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9536D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09BBE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1F4BF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DE32F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3D64556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E2ED3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6B24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A5F66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8F848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7EF0D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2CABB5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F5702F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8192B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B307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73A89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C2BD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8FB06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A0EC9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9C41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C252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F575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ABB73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4414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2E22B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6003B7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24B1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81F4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C43CF4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07419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F8D41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4EC25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87B704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28F23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85B02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7F618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4FCC55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675908D3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5B13F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CDAC5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BB99B5E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47F9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7DC6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FE6E" w14:textId="77777777" w:rsidR="000669B7" w:rsidRPr="0073029B" w:rsidRDefault="000669B7" w:rsidP="00F4554D">
            <w:pPr>
              <w:pStyle w:val="TopHeader"/>
            </w:pPr>
          </w:p>
          <w:p w14:paraId="5EA59235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10E6E9B4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05A047D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054A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C4CD4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C49D7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4E7238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A2B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522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6BA4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58B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ED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BF9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04C286D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C0E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4C2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96D1D5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A0AAE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6DDEA8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1A7B893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3F4E3E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4B793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21A153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50AB8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74CEF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D8B50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489949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D16A8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E9C60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CA99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10C62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32477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903547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FCC4FD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3C1FD9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1EAB05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5E98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194C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488D0B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FBCE0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3BF64E5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328C51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0AE6DB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93D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B24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A37EE4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1EBDEF5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7792CD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5D3D7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52D9EA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C4744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5185C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2A9B9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44D18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CADE0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57F6BA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86E43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97EA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B11E1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812555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2261C39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B98C2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E73621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72ED81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EF213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972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11CA5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62FE7B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7E4FDB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06E69F1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0E63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FDA6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3F221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EFEC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5BA9015B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A2DB5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C82E67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7FA48DA3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5D5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A46A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94EA39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AA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6786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4EA3D2F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593A21EB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263419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BB6C26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09482566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0CB18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EC10AA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2A7FA75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F73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1626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401E76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3DD8B67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539D60C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36D545D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EE59E9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3A015A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381090B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E26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E8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153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42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89EBDB6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D44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50D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1FD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0E2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8C83752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E0C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39B44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6A1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C8A7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5A6EA6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3FEFA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E036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F9280E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266EB3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236F61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3D6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D8B7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D2B4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125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482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C8E7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B66EF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FDCF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6DC194B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B9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62E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6E6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1125DD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343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0FA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78B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AFF37B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70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786E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8FF03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CE8ED0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C0910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52D50C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5244571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2D20F5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979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84A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0A5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07CE81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C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45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97F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89FB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B8D2E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3BE936" w14:textId="3DDC71A0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CFFD221" w14:textId="5590E600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32D47EB1" w14:textId="3833FD58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3D8AF0B6" w14:textId="4F3F08FB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4048707B" w14:textId="37C7EE49" w:rsidR="002E5E4B" w:rsidRDefault="002E5E4B" w:rsidP="000669B7">
      <w:pPr>
        <w:rPr>
          <w:rFonts w:ascii="Arial Narrow" w:hAnsi="Arial Narrow"/>
          <w:sz w:val="22"/>
          <w:szCs w:val="22"/>
        </w:rPr>
      </w:pPr>
    </w:p>
    <w:p w14:paraId="0C0D2922" w14:textId="77777777" w:rsidR="002E5E4B" w:rsidRPr="0073029B" w:rsidRDefault="002E5E4B" w:rsidP="000669B7">
      <w:pPr>
        <w:rPr>
          <w:rFonts w:ascii="Arial Narrow" w:hAnsi="Arial Narrow"/>
          <w:sz w:val="22"/>
          <w:szCs w:val="22"/>
        </w:rPr>
      </w:pPr>
    </w:p>
    <w:p w14:paraId="2F6EAA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7334C7AF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274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565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6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CBA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3A89A3B6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D73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7B5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7F0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187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3F54D27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A5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F7CFF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2EC1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58C7C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51C014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449D90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6BBF8B0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E46480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9468B1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960D58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27B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76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777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89A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AA7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A4CDF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2332E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7C080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3488A60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D3F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8A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905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A327E7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63F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F72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32E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7F8499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A18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F085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3C438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14AD10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B2C30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93E0DC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CA3EEF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A0D17B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025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3ECFA1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54358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3B1118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12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2BFA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FBDA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40BC1B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213C7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E1E5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2157C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3141568D" w14:textId="77777777" w:rsidTr="00D91547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00BE8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45B51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0DA66CB" w14:textId="77777777" w:rsidTr="00D91547">
        <w:trPr>
          <w:jc w:val="center"/>
        </w:trPr>
        <w:tc>
          <w:tcPr>
            <w:tcW w:w="188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A22A6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85D6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B17DE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51AF712B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57070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74F28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47C8A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F1BD733" w14:textId="77777777" w:rsidTr="00D91547">
        <w:trPr>
          <w:jc w:val="center"/>
        </w:trPr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371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245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6BD3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500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35F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22E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4925CC" w:rsidRPr="0073029B" w14:paraId="307CD83B" w14:textId="77777777" w:rsidTr="00D91547">
        <w:trPr>
          <w:jc w:val="center"/>
        </w:trPr>
        <w:tc>
          <w:tcPr>
            <w:tcW w:w="18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BA402" w14:textId="77777777" w:rsidR="004925CC" w:rsidRPr="0073029B" w:rsidRDefault="004925CC" w:rsidP="004925C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FAA75" w14:textId="03FF75A2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t>248.20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B1A27" w14:textId="209FB52D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t>245.10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7273A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8CCD7" w14:textId="2B87D2B4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715D2" w14:textId="72A161E4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t>493.30</w:t>
            </w:r>
          </w:p>
        </w:tc>
      </w:tr>
      <w:tr w:rsidR="004925CC" w:rsidRPr="0073029B" w14:paraId="4C63CABD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801917" w14:textId="77777777" w:rsidR="004925CC" w:rsidRPr="0073029B" w:rsidRDefault="004925CC" w:rsidP="004925C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F670B" w14:textId="7C10FD43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3A30C2C0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7BAC0A9A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121FA165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627F6573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925CC" w:rsidRPr="0073029B" w14:paraId="2914C856" w14:textId="77777777" w:rsidTr="00D91547">
        <w:trPr>
          <w:jc w:val="center"/>
        </w:trPr>
        <w:tc>
          <w:tcPr>
            <w:tcW w:w="18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B6585F5" w14:textId="77777777" w:rsidR="004925CC" w:rsidRPr="0073029B" w:rsidRDefault="004925CC" w:rsidP="004925C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0E4EA" w14:textId="15556AA9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14:paraId="18EAC7D7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bottom w:val="single" w:sz="6" w:space="0" w:color="auto"/>
            </w:tcBorders>
            <w:vAlign w:val="center"/>
          </w:tcPr>
          <w:p w14:paraId="02014D10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14:paraId="06F61D02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single" w:sz="6" w:space="0" w:color="auto"/>
            </w:tcBorders>
            <w:vAlign w:val="center"/>
          </w:tcPr>
          <w:p w14:paraId="2AC38011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925CC" w:rsidRPr="0073029B" w14:paraId="544037A5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505E" w14:textId="77777777" w:rsidR="004925CC" w:rsidRPr="0073029B" w:rsidRDefault="004925CC" w:rsidP="004925C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5DC10" w14:textId="02544344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80C98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7FCF2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FAA47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441E1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925CC" w:rsidRPr="0073029B" w14:paraId="0D6EDF9E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A385CA" w14:textId="77777777" w:rsidR="004925CC" w:rsidRPr="0073029B" w:rsidRDefault="004925CC" w:rsidP="004925C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06FD9" w14:textId="5DBF9230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02DFAD08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59FDAD2C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73E963B3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5BA2BE64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932D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932D7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932D7">
              <w:rPr>
                <w:rFonts w:ascii="Arial Narrow" w:hAnsi="Arial Narrow"/>
                <w:sz w:val="18"/>
                <w:szCs w:val="18"/>
              </w:rPr>
              <w:t>0.00</w:t>
            </w:r>
            <w:r w:rsidRPr="003932D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925CC" w:rsidRPr="0073029B" w14:paraId="25EB6BC4" w14:textId="77777777" w:rsidTr="00D91547">
        <w:trPr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56957" w14:textId="77777777" w:rsidR="004925CC" w:rsidRPr="0073029B" w:rsidRDefault="004925CC" w:rsidP="004925C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7309C" w14:textId="647CC7B8" w:rsidR="004925CC" w:rsidRPr="003932D7" w:rsidRDefault="004925CC" w:rsidP="004925C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932D7">
              <w:rPr>
                <w:rFonts w:ascii="Arial Narrow" w:hAnsi="Arial Narrow"/>
                <w:b/>
                <w:bCs/>
                <w:sz w:val="18"/>
                <w:szCs w:val="18"/>
              </w:rPr>
              <w:t>248.20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488089D8" w14:textId="0EE72C7C" w:rsidR="004925CC" w:rsidRPr="003932D7" w:rsidRDefault="004925CC" w:rsidP="004925C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932D7">
              <w:rPr>
                <w:rFonts w:ascii="Arial Narrow" w:hAnsi="Arial Narrow"/>
                <w:b/>
                <w:bCs/>
                <w:sz w:val="18"/>
                <w:szCs w:val="18"/>
              </w:rPr>
              <w:t>245.10</w:t>
            </w:r>
          </w:p>
        </w:tc>
        <w:tc>
          <w:tcPr>
            <w:tcW w:w="1678" w:type="dxa"/>
            <w:tcBorders>
              <w:bottom w:val="single" w:sz="12" w:space="0" w:color="auto"/>
            </w:tcBorders>
            <w:vAlign w:val="center"/>
          </w:tcPr>
          <w:p w14:paraId="0634EDA7" w14:textId="77777777" w:rsidR="004925CC" w:rsidRPr="003932D7" w:rsidRDefault="004925CC" w:rsidP="004925C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378DCC67" w14:textId="1813C44D" w:rsidR="004925CC" w:rsidRPr="003932D7" w:rsidRDefault="004925CC" w:rsidP="004925C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14:paraId="55E74FC0" w14:textId="3D344BE0" w:rsidR="004925CC" w:rsidRPr="003932D7" w:rsidRDefault="004925CC" w:rsidP="004925C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932D7">
              <w:rPr>
                <w:rFonts w:ascii="Arial Narrow" w:hAnsi="Arial Narrow"/>
                <w:b/>
                <w:bCs/>
                <w:sz w:val="18"/>
                <w:szCs w:val="18"/>
              </w:rPr>
              <w:t>493.30</w:t>
            </w:r>
          </w:p>
        </w:tc>
      </w:tr>
    </w:tbl>
    <w:p w14:paraId="3D2828F5" w14:textId="3A629187" w:rsidR="000669B7" w:rsidRPr="002E5E4B" w:rsidRDefault="000669B7" w:rsidP="002E5E4B">
      <w:pPr>
        <w:rPr>
          <w:rFonts w:ascii="Arial Narrow" w:hAnsi="Arial Narrow"/>
          <w:b/>
          <w:bCs/>
          <w:sz w:val="22"/>
          <w:szCs w:val="22"/>
        </w:rPr>
      </w:pPr>
      <w:r w:rsidRPr="002E5E4B">
        <w:rPr>
          <w:rFonts w:ascii="Arial Narrow" w:hAnsi="Arial Narrow"/>
          <w:b/>
          <w:bCs/>
          <w:sz w:val="22"/>
          <w:szCs w:val="22"/>
        </w:rPr>
        <w:lastRenderedPageBreak/>
        <w:fldChar w:fldCharType="begin"/>
      </w:r>
      <w:r w:rsidRPr="002E5E4B">
        <w:rPr>
          <w:rFonts w:ascii="Arial Narrow" w:hAnsi="Arial Narrow"/>
          <w:b/>
          <w:bCs/>
          <w:sz w:val="22"/>
          <w:szCs w:val="22"/>
        </w:rPr>
        <w:instrText xml:space="preserve"> MERGEFIELD p28 </w:instrText>
      </w:r>
      <w:r w:rsidRPr="002E5E4B">
        <w:rPr>
          <w:rFonts w:ascii="Arial Narrow" w:hAnsi="Arial Narrow"/>
          <w:b/>
          <w:bCs/>
          <w:sz w:val="22"/>
          <w:szCs w:val="22"/>
        </w:rPr>
        <w:fldChar w:fldCharType="end"/>
      </w:r>
      <w:r w:rsidRPr="002E5E4B">
        <w:rPr>
          <w:rFonts w:ascii="Arial Narrow" w:hAnsi="Arial Narrow"/>
          <w:b/>
          <w:bCs/>
          <w:sz w:val="22"/>
          <w:szCs w:val="22"/>
        </w:rPr>
        <w:t>1</w:t>
      </w:r>
      <w:r w:rsidR="00B85E76" w:rsidRPr="002E5E4B">
        <w:rPr>
          <w:rFonts w:ascii="Arial Narrow" w:hAnsi="Arial Narrow"/>
          <w:b/>
          <w:bCs/>
          <w:sz w:val="22"/>
          <w:szCs w:val="22"/>
        </w:rPr>
        <w:t>5</w:t>
      </w:r>
      <w:r w:rsidRPr="002E5E4B">
        <w:rPr>
          <w:rFonts w:ascii="Arial Narrow" w:hAnsi="Arial Narrow"/>
          <w:b/>
          <w:bCs/>
          <w:sz w:val="22"/>
          <w:szCs w:val="22"/>
        </w:rPr>
        <w:t>. Informácie k</w:t>
      </w:r>
      <w:r w:rsidR="00B85E76" w:rsidRPr="002E5E4B">
        <w:rPr>
          <w:rFonts w:ascii="Arial Narrow" w:hAnsi="Arial Narrow"/>
          <w:b/>
          <w:bCs/>
          <w:sz w:val="22"/>
          <w:szCs w:val="22"/>
        </w:rPr>
        <w:t xml:space="preserve"> prílohe č. 3</w:t>
      </w:r>
      <w:r w:rsidRPr="002E5E4B">
        <w:rPr>
          <w:rFonts w:ascii="Arial Narrow" w:hAnsi="Arial Narrow"/>
          <w:b/>
          <w:bCs/>
          <w:sz w:val="22"/>
          <w:szCs w:val="22"/>
        </w:rPr>
        <w:t xml:space="preserve"> časti F. písm. s) o </w:t>
      </w:r>
      <w:r w:rsidR="00B85E76" w:rsidRPr="002E5E4B">
        <w:rPr>
          <w:rFonts w:ascii="Arial Narrow" w:hAnsi="Arial Narrow"/>
          <w:b/>
          <w:bCs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1848B026" w14:textId="77777777" w:rsidTr="004D1501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1F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FCE3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D82F5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5B976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79BD3381" w14:textId="77777777" w:rsidTr="004D1501">
        <w:trPr>
          <w:trHeight w:hRule="exact" w:val="227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51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242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8A37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2BCA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FDD552D" w14:textId="77777777" w:rsidTr="004D1501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14:paraId="6A6DC2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2408E22A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95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5DC02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DB5FAF7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39699F16" w14:textId="77777777" w:rsidR="000669B7" w:rsidRPr="00B2211C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D0AB85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03D93091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8CCD8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474DB7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507D37C0" w14:textId="77777777" w:rsidR="000669B7" w:rsidRPr="00B2211C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F0C764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6510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1E3B8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DA065F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27336685" w14:textId="77777777" w:rsidR="000669B7" w:rsidRPr="00B2211C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626BAC" w14:textId="77777777" w:rsidTr="004D1501">
        <w:trPr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1E47AF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0BDE6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3871D24F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019DEB8F" w14:textId="77777777" w:rsidR="000669B7" w:rsidRPr="00B2211C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8E97EB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C96B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1E533F" w14:textId="30150234" w:rsidR="000669B7" w:rsidRPr="00B2211C" w:rsidRDefault="00B221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t>3149085.53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5C6C59B6" w14:textId="77777777" w:rsidR="000669B7" w:rsidRPr="00B2211C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B2211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43BA77B1" w14:textId="115CA545" w:rsidR="000669B7" w:rsidRPr="00B2211C" w:rsidRDefault="00B221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211C">
              <w:rPr>
                <w:rFonts w:ascii="Arial Narrow" w:hAnsi="Arial Narrow"/>
                <w:sz w:val="18"/>
                <w:szCs w:val="18"/>
              </w:rPr>
              <w:t>3149085.53</w:t>
            </w:r>
          </w:p>
        </w:tc>
      </w:tr>
      <w:tr w:rsidR="004D1501" w:rsidRPr="0073029B" w14:paraId="0C279C24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6EB4F" w14:textId="77777777" w:rsidR="004D1501" w:rsidRPr="0073029B" w:rsidRDefault="004D1501" w:rsidP="004D150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E26D8" w14:textId="5CF25718" w:rsidR="004D1501" w:rsidRPr="00B2211C" w:rsidRDefault="00B2211C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t>3149085.53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204EABC" w14:textId="4CF0392B" w:rsidR="004D1501" w:rsidRPr="00B2211C" w:rsidRDefault="004D1501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a04229c </w:instrText>
            </w: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B2211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01AE05F8" w14:textId="2787C488" w:rsidR="004D1501" w:rsidRPr="00B2211C" w:rsidRDefault="00B2211C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2211C">
              <w:rPr>
                <w:rFonts w:ascii="Arial Narrow" w:hAnsi="Arial Narrow"/>
                <w:b/>
                <w:bCs/>
                <w:sz w:val="18"/>
                <w:szCs w:val="18"/>
              </w:rPr>
              <w:t>3149085.53</w:t>
            </w:r>
          </w:p>
        </w:tc>
      </w:tr>
      <w:tr w:rsidR="000669B7" w:rsidRPr="0073029B" w14:paraId="4E22BD66" w14:textId="77777777" w:rsidTr="004D1501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DC886" w14:textId="77777777" w:rsidR="000669B7" w:rsidRPr="00B2211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2211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4C7CFB" w:rsidRPr="0073029B" w14:paraId="29198574" w14:textId="77777777" w:rsidTr="004D1501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C8BEDC" w14:textId="77777777" w:rsidR="004C7CFB" w:rsidRPr="0073029B" w:rsidRDefault="004C7CFB" w:rsidP="004C7CF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EB85E" w14:textId="0F9F926E" w:rsidR="004C7CFB" w:rsidRPr="00862587" w:rsidRDefault="00862587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t>25466.14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403BBB3" w14:textId="6E689376" w:rsidR="004C7CFB" w:rsidRPr="00862587" w:rsidRDefault="00862587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t>2775.58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7E449BCA" w14:textId="7E167E43" w:rsidR="004C7CFB" w:rsidRPr="00862587" w:rsidRDefault="00B2211C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t>28241.42</w:t>
            </w:r>
          </w:p>
        </w:tc>
      </w:tr>
      <w:tr w:rsidR="000669B7" w:rsidRPr="0073029B" w14:paraId="2D0CB84B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3216A5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FA469B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737375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2F2156D3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5FB569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C06CE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6C92F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00C0ED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02F62E6D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3E04BA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27BF3E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454E6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9DD1C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18A46832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3FD065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44847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CDA9C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6ABB598D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30676FFB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CE9B9A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2A6E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BC24B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47897EF4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00D829F7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15A60C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34346F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80FE6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46DB18" w14:textId="77777777" w:rsidR="000669B7" w:rsidRPr="0086258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5350212D" w14:textId="77777777" w:rsidR="000669B7" w:rsidRPr="00862587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258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62587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86258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6258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62587" w:rsidRPr="0073029B" w14:paraId="77672063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FE704" w14:textId="77777777" w:rsidR="00862587" w:rsidRPr="0073029B" w:rsidRDefault="00862587" w:rsidP="00862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E30F5" w14:textId="4839B858" w:rsidR="00862587" w:rsidRPr="00862587" w:rsidRDefault="00862587" w:rsidP="0086258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62587">
              <w:rPr>
                <w:rFonts w:ascii="Arial Narrow" w:hAnsi="Arial Narrow"/>
                <w:b/>
                <w:bCs/>
                <w:sz w:val="18"/>
                <w:szCs w:val="18"/>
              </w:rPr>
              <w:t>25466.14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3C9232A" w14:textId="6D317C13" w:rsidR="00862587" w:rsidRPr="00862587" w:rsidRDefault="00862587" w:rsidP="0086258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62587">
              <w:rPr>
                <w:rFonts w:ascii="Arial Narrow" w:hAnsi="Arial Narrow"/>
                <w:b/>
                <w:bCs/>
                <w:sz w:val="18"/>
                <w:szCs w:val="18"/>
              </w:rPr>
              <w:t>2775.58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7656B4E8" w14:textId="5EB74B15" w:rsidR="00862587" w:rsidRPr="00862587" w:rsidRDefault="00862587" w:rsidP="0086258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62587">
              <w:rPr>
                <w:rFonts w:ascii="Arial Narrow" w:hAnsi="Arial Narrow"/>
                <w:b/>
                <w:bCs/>
                <w:sz w:val="18"/>
                <w:szCs w:val="18"/>
              </w:rPr>
              <w:t>28241.72</w:t>
            </w:r>
          </w:p>
        </w:tc>
      </w:tr>
    </w:tbl>
    <w:p w14:paraId="4A527CC3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598915FC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B1D59E2" w14:textId="7D0E6CB2" w:rsidR="000669B7" w:rsidRPr="0073029B" w:rsidRDefault="001C230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00E1E2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1C093CD6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A86D8E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7FA5D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DBFB8A5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96FA58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DDFF8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F60236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377F6D29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B6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9B59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C520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CB4D6C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B9B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6F1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93B7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66187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C5F4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C515A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805C709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30B15EC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14:paraId="69D9DF51" w14:textId="77777777" w:rsidTr="00684A80">
        <w:trPr>
          <w:jc w:val="center"/>
        </w:trPr>
        <w:tc>
          <w:tcPr>
            <w:tcW w:w="41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E3FE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6569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A39D6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684A80" w:rsidRPr="0073029B" w14:paraId="441F7C8B" w14:textId="77777777" w:rsidTr="00684A80">
        <w:trPr>
          <w:trHeight w:val="340"/>
          <w:jc w:val="center"/>
        </w:trPr>
        <w:tc>
          <w:tcPr>
            <w:tcW w:w="4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90608" w14:textId="77777777" w:rsidR="00684A80" w:rsidRPr="0073029B" w:rsidRDefault="00684A80" w:rsidP="00684A8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9586C" w14:textId="314B080E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564.08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14:paraId="18D1CFD9" w14:textId="36951A46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1163.55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84A80" w:rsidRPr="0073029B" w14:paraId="4403DF6B" w14:textId="77777777" w:rsidTr="00684A80">
        <w:trPr>
          <w:trHeight w:val="340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</w:tcPr>
          <w:p w14:paraId="06F9B7FF" w14:textId="77777777" w:rsidR="00684A80" w:rsidRPr="0073029B" w:rsidRDefault="00684A80" w:rsidP="00684A8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14:paraId="351472FA" w14:textId="5C8A30BB" w:rsidR="00684A80" w:rsidRPr="00F571F6" w:rsidRDefault="003932D7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1334333.01</w:t>
            </w:r>
          </w:p>
        </w:tc>
        <w:tc>
          <w:tcPr>
            <w:tcW w:w="2302" w:type="dxa"/>
            <w:vAlign w:val="center"/>
          </w:tcPr>
          <w:p w14:paraId="6C8BA348" w14:textId="3D1B97A0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1243738.86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84A80" w:rsidRPr="0073029B" w14:paraId="09A0F510" w14:textId="77777777" w:rsidTr="00684A80">
        <w:trPr>
          <w:trHeight w:val="340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</w:tcPr>
          <w:p w14:paraId="639ED2D4" w14:textId="77777777" w:rsidR="00684A80" w:rsidRPr="0073029B" w:rsidRDefault="00684A80" w:rsidP="00684A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14:paraId="5F0AE961" w14:textId="77777777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02" w:type="dxa"/>
            <w:vAlign w:val="center"/>
          </w:tcPr>
          <w:p w14:paraId="40A80A53" w14:textId="6DCA50C6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84A80" w:rsidRPr="0073029B" w14:paraId="2C73B675" w14:textId="77777777" w:rsidTr="00684A80">
        <w:trPr>
          <w:trHeight w:val="340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</w:tcPr>
          <w:p w14:paraId="7EE6114B" w14:textId="77777777" w:rsidR="00684A80" w:rsidRPr="0073029B" w:rsidRDefault="00684A80" w:rsidP="00684A8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14:paraId="5B326A13" w14:textId="77777777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02" w:type="dxa"/>
            <w:vAlign w:val="center"/>
          </w:tcPr>
          <w:p w14:paraId="381C303F" w14:textId="103413D4" w:rsidR="00684A80" w:rsidRPr="00F571F6" w:rsidRDefault="00684A80" w:rsidP="00684A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84A80" w:rsidRPr="0073029B" w14:paraId="2560A285" w14:textId="77777777" w:rsidTr="00684A80">
        <w:trPr>
          <w:trHeight w:val="340"/>
          <w:jc w:val="center"/>
        </w:trPr>
        <w:tc>
          <w:tcPr>
            <w:tcW w:w="4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B6A9C" w14:textId="77777777" w:rsidR="00684A80" w:rsidRPr="0073029B" w:rsidRDefault="00684A80" w:rsidP="00684A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5E726" w14:textId="05C2C943" w:rsidR="00684A80" w:rsidRPr="00F571F6" w:rsidRDefault="003932D7" w:rsidP="00684A8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1334897.09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14:paraId="01A155AE" w14:textId="6CEFCBB5" w:rsidR="00684A80" w:rsidRPr="00F571F6" w:rsidRDefault="00684A80" w:rsidP="00684A8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1244902.41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747858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DDAA71B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849A03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B93772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365AE964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FF175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3CEEF5DD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24516A3E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86D74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BE9F6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195B4EA6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4E655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0E653548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9BBEF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7F6BA32D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FF001" w14:textId="77777777" w:rsidR="00456CA1" w:rsidRDefault="00456CA1" w:rsidP="00F4554D">
            <w:pPr>
              <w:pStyle w:val="TopHeader"/>
            </w:pPr>
          </w:p>
          <w:p w14:paraId="7E873D89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0B58B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76D5AA6E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90B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D54D4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4A7F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298D1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D69FD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7BD4B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33149CB6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8230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511D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4769816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9522C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564238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5DB2E55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B209DA3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8CCB9C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20FEC71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69290DC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037E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C09F60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531308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5879C1B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4C5F5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2607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1E6AFF6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D60F2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40F3B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76E824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21E36AC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7C7CE5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022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63D3E27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A4FBA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E57F80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FD24E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31F8E5B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243E5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7C7D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7F39C30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C4B3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ADE957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68189BD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48926A9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CA4E73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D46FEA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47A30B3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F1A3E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5528CE5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1980FD7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498A58C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CE61B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462F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56C475D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E8AA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DE5509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6152E7E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F13D10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2646422C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706562E8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C903EB6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08087D4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C3A1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7C689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867D0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0CE35B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94C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5A52AEE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D6DA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6B3451F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38862F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1E32F71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77FD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70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6979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AF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6AC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EE59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743402D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BC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03A2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28F2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A214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BB2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569A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14A5DD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01D8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0BA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F5935E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C75D5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F962A1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ED9EA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7234AE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BC6F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C7D4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CDE99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2A0AC8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906B5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167BAB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F5BADE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2B99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2AE58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878751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073EF757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EF87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E65A9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645766B2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36A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BE7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0BB64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A7F1626" w14:textId="77777777" w:rsidR="00E407B7" w:rsidRDefault="00E407B7" w:rsidP="000669B7">
      <w:pPr>
        <w:rPr>
          <w:rFonts w:ascii="Arial Narrow" w:hAnsi="Arial Narrow"/>
          <w:sz w:val="22"/>
          <w:szCs w:val="22"/>
        </w:rPr>
      </w:pPr>
    </w:p>
    <w:p w14:paraId="445D5036" w14:textId="18B5335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ADAEF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30359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26C2FA47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3DE6E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90B3D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2630DE95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7AF2E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84243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19FD6FA9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84B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11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2FE8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BAFA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5C9FCD3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B15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FBB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BA8D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FE456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3B4FD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F4D8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A3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400E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871E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C515B6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7372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9FD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4BE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FA14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C70A44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8DE9A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EE90A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3FCD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3C641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9142E0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E1BF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6A1B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26779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CC5D5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DD15B5" w14:textId="62D04C7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96B6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E2DAC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6DD28D53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005B3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74BB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75D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6C4F57D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4894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912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8AF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8BD70B8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A6D5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16D8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3ECD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11C2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1617B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5B5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DE02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F884815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A04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0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225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632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572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A2D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714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236C641A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232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C5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1C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F2E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CC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284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33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547A29D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FF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AB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C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03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22A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AF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CD1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2D8801A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6688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40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20E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662D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AD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22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1E6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A1A56AF" w14:textId="1EA4899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F7C2F2C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4A2A7C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66B3F49B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EB31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760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C46DF3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BB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41502" w14:textId="26917B8C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2E69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F2E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7002C" w14:textId="363D806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8D7661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6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C8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181C1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2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196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7434D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E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27E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ED06E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C91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8A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9EEFD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E7E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EF9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9E25E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2ED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F54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B80DD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14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89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562B1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8D6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90A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E71C4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0255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54A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500ED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397146DC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49B839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8A17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A63AD0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712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A71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3932D7" w14:paraId="1E47BE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1051C" w14:textId="77777777" w:rsidR="000669B7" w:rsidRPr="0067712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712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DE5DB" w14:textId="46249F0F" w:rsidR="000669B7" w:rsidRPr="00677124" w:rsidRDefault="003C736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61062.96</w:t>
            </w:r>
          </w:p>
        </w:tc>
      </w:tr>
      <w:tr w:rsidR="000669B7" w:rsidRPr="003932D7" w14:paraId="5DE538B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41A54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DC96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3932D7" w14:paraId="7790F09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C9BBE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F9FC5" w14:textId="77777777" w:rsidR="000669B7" w:rsidRPr="0067712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932D7" w14:paraId="3962B0A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3775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4751" w14:textId="77777777" w:rsidR="000669B7" w:rsidRPr="0067712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932D7" w14:paraId="52B5950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0331E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5B2B4" w14:textId="77777777" w:rsidR="000669B7" w:rsidRPr="0067712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932D7" w14:paraId="51FB663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428FB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 w:rsidRPr="00677124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F86E" w14:textId="77777777" w:rsidR="000669B7" w:rsidRPr="0067712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932D7" w14:paraId="2CB9E42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DD035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954E0" w14:textId="5D72021A" w:rsidR="000669B7" w:rsidRPr="00677124" w:rsidRDefault="003C736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61062.96</w:t>
            </w:r>
          </w:p>
        </w:tc>
      </w:tr>
      <w:tr w:rsidR="000669B7" w:rsidRPr="003932D7" w14:paraId="4EE881B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75CA" w14:textId="77777777" w:rsidR="000669B7" w:rsidRPr="00677124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C23E" w14:textId="77777777" w:rsidR="000669B7" w:rsidRPr="00677124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384DF6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618DC" w14:textId="77777777" w:rsidR="000669B7" w:rsidRPr="0067712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712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48AA8" w14:textId="6879E12B" w:rsidR="000669B7" w:rsidRPr="00677124" w:rsidRDefault="003C736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7124">
              <w:rPr>
                <w:rFonts w:ascii="Arial Narrow" w:hAnsi="Arial Narrow"/>
                <w:sz w:val="22"/>
                <w:szCs w:val="22"/>
              </w:rPr>
              <w:t>61062.96</w:t>
            </w:r>
          </w:p>
        </w:tc>
      </w:tr>
    </w:tbl>
    <w:p w14:paraId="7213A4D0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76A6C695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3932D7">
        <w:rPr>
          <w:rFonts w:ascii="Arial Narrow" w:hAnsi="Arial Narrow"/>
          <w:b w:val="0"/>
          <w:sz w:val="22"/>
          <w:szCs w:val="22"/>
          <w:highlight w:val="red"/>
        </w:rPr>
        <w:fldChar w:fldCharType="begin"/>
      </w:r>
      <w:r w:rsidRPr="003932D7">
        <w:rPr>
          <w:rFonts w:ascii="Arial Narrow" w:hAnsi="Arial Narrow"/>
          <w:b w:val="0"/>
          <w:sz w:val="22"/>
          <w:szCs w:val="22"/>
          <w:highlight w:val="red"/>
        </w:rPr>
        <w:instrText xml:space="preserve"> MERGEFIELD p41 </w:instrText>
      </w:r>
      <w:r w:rsidRPr="003932D7">
        <w:rPr>
          <w:rFonts w:ascii="Arial Narrow" w:hAnsi="Arial Narrow"/>
          <w:b w:val="0"/>
          <w:sz w:val="22"/>
          <w:szCs w:val="22"/>
          <w:highlight w:val="red"/>
        </w:rPr>
        <w:fldChar w:fldCharType="end"/>
      </w:r>
    </w:p>
    <w:p w14:paraId="771D28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9E35A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347C50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9D8FDD3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D327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59EC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7DD16B8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E771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D6AA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A0B88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916BB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D1DD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4BB2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757802B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703A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743AE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C1F2F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53806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31205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753D6" w14:textId="77777777" w:rsidR="000669B7" w:rsidRPr="006B7D2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D22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D49790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C4B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E74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C55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FE6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9CD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18D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7FDD6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55BB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12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B5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BF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F6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8B9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C781C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83D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8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B1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3F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91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746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2ACDE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5F6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97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1ED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D8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C2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A9E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B56A6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29EFE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E675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3942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B50D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6AA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50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885AE6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F25D2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A92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78F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A1B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21B7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84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21251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407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F839B" w14:textId="204B7502" w:rsidR="000669B7" w:rsidRPr="00F571F6" w:rsidRDefault="006B7D2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899C4" w14:textId="558A610C" w:rsidR="000669B7" w:rsidRPr="00F571F6" w:rsidRDefault="006B7D2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7288.80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C0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80514" w14:textId="616A6F7D" w:rsidR="000669B7" w:rsidRPr="00F571F6" w:rsidRDefault="0091582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  <w:r w:rsidR="006B7D22">
              <w:rPr>
                <w:rFonts w:ascii="Arial Narrow" w:hAnsi="Arial Narrow"/>
                <w:sz w:val="18"/>
                <w:szCs w:val="18"/>
              </w:rPr>
              <w:t>99.10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7944C" w14:textId="655F2E7B" w:rsidR="000669B7" w:rsidRPr="00F571F6" w:rsidRDefault="006B7D2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7288.80</w:t>
            </w:r>
          </w:p>
        </w:tc>
      </w:tr>
      <w:tr w:rsidR="006B7D22" w:rsidRPr="0073029B" w14:paraId="014D09B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6A319" w14:textId="77777777" w:rsidR="006B7D22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</w:p>
          <w:p w14:paraId="0199ACF8" w14:textId="7A4BB325" w:rsidR="006B7D22" w:rsidRPr="0073029B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D5AFD" w14:textId="0878DD14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8A541" w14:textId="279FF4C1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7288.80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8920B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78B56" w14:textId="66D326CF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925D5" w14:textId="7A2519CE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7288.80</w:t>
            </w:r>
          </w:p>
        </w:tc>
      </w:tr>
      <w:tr w:rsidR="006B7D22" w:rsidRPr="0073029B" w14:paraId="7F6F20F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A60D7" w14:textId="77777777" w:rsidR="006B7D22" w:rsidRPr="0073029B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1C3CB" w14:textId="079CCD9D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0FDBF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36F66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54E07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68AB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008D3A2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184F1" w14:textId="77777777" w:rsidR="006B7D22" w:rsidRPr="0073029B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5F549" w14:textId="0B69571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F9BED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DCBF5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64F64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0A3EA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166D7DC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BA99A" w14:textId="77777777" w:rsidR="006B7D22" w:rsidRPr="0073029B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59D5" w14:textId="78254C4F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F9FF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9FA0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9DDC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7C782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75641E0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F915" w14:textId="77777777" w:rsidR="006B7D22" w:rsidRPr="0073029B" w:rsidRDefault="006B7D22" w:rsidP="006B7D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554C" w14:textId="336F6FE9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2711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900A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B9CF" w14:textId="77777777" w:rsidR="006B7D22" w:rsidRPr="00F571F6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FFC6F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5757923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5F2B" w14:textId="77777777" w:rsidR="006B7D22" w:rsidRPr="00F9573B" w:rsidRDefault="006B7D22" w:rsidP="006B7D2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CC014" w14:textId="08FA7921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a04417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6F5F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5A84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4CF9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8D031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a04417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1522178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F41D" w14:textId="77777777" w:rsidR="006B7D22" w:rsidRPr="00F9573B" w:rsidRDefault="006B7D22" w:rsidP="006B7D2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D5DA" w14:textId="507EDC52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a04418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D374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D904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3A0E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0F7D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a04418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B7D22" w:rsidRPr="0073029B" w14:paraId="41D927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DB69D" w14:textId="77777777" w:rsidR="006B7D22" w:rsidRPr="00F9573B" w:rsidRDefault="006B7D22" w:rsidP="006B7D2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388B0" w14:textId="2FEC74BD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a04419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FB81B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6BA6E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AC089" w14:textId="77777777" w:rsidR="006B7D22" w:rsidRPr="00F9573B" w:rsidRDefault="006B7D22" w:rsidP="006B7D2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38EA" w14:textId="77777777" w:rsidR="006B7D22" w:rsidRPr="006B7D22" w:rsidRDefault="006B7D22" w:rsidP="006B7D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D2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D22">
              <w:rPr>
                <w:rFonts w:ascii="Arial Narrow" w:hAnsi="Arial Narrow"/>
                <w:sz w:val="18"/>
                <w:szCs w:val="18"/>
              </w:rPr>
              <w:instrText xml:space="preserve"> MERGEFIELD a04419 </w:instrTex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D2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D2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2C480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A79258" w14:textId="77777777" w:rsidR="006B7D22" w:rsidRDefault="006B7D22" w:rsidP="000669B7">
      <w:pPr>
        <w:rPr>
          <w:rFonts w:ascii="Arial Narrow" w:hAnsi="Arial Narrow"/>
          <w:sz w:val="22"/>
          <w:szCs w:val="22"/>
        </w:rPr>
      </w:pPr>
    </w:p>
    <w:p w14:paraId="26D6A078" w14:textId="77777777" w:rsidR="006B7D22" w:rsidRDefault="006B7D22" w:rsidP="000669B7">
      <w:pPr>
        <w:rPr>
          <w:rFonts w:ascii="Arial Narrow" w:hAnsi="Arial Narrow"/>
          <w:sz w:val="22"/>
          <w:szCs w:val="22"/>
        </w:rPr>
      </w:pPr>
    </w:p>
    <w:p w14:paraId="0773067E" w14:textId="287B8CD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CCC7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0399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35B0C82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065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3A69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9BBF86A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B91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1E1AF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BBE95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B22F7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90020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8D6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7D3CA12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5CD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9B4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F4D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42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00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C5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DA5D72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86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89A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8EF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D0D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2C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ADF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219F8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C0BA7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B9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91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8B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42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13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CE5D7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2E1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2F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9B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17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2D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3CB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381D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5A461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15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F6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50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52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640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8E3C9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C7C00D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1F80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8BB7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ACD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469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3ADF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08C70E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66935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EEA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BC3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495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6FCD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290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F5D28" w:rsidRPr="0073029B" w14:paraId="1763B02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2F51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8F7FD" w14:textId="66EBCCE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E7C46" w14:textId="4376C7C0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281B0" w14:textId="46515168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62B4F" w14:textId="119E6DEF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83E88" w14:textId="5D05CB7E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</w:tr>
      <w:tr w:rsidR="00CF5D28" w:rsidRPr="0073029B" w14:paraId="6A4B761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8C71" w14:textId="77777777" w:rsidR="00CF5D28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</w:p>
          <w:p w14:paraId="6669FD0B" w14:textId="6372793A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7B45" w14:textId="24BF3260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CB9B" w14:textId="00A0C065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9C01" w14:textId="38ACD5A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E89AA" w14:textId="4D161130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3F42E" w14:textId="6E1E738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</w:tr>
      <w:tr w:rsidR="0091582D" w:rsidRPr="0073029B" w14:paraId="46FD8DD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ECB23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FC0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156E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D1D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C7E8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CC32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35270AF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7CF6C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12F0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5D93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A8D2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40A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021A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2797FD2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161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5010D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2F4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C12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EEA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C5AE6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0BDF8F1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8761A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733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33BE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E388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944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C2049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5B1747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09DBA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A988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B2C0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629D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0C56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2F6EB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5A2D2B2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2139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5B8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613E1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688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731C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4F87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35DF40F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E226F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BC1F0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BBDD9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F075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AA3AC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5E781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50CC1C5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1693D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73F0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D4DC35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71D9995A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0BAF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25EA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6892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F5D28" w:rsidRPr="0073029B" w14:paraId="04AA4A7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0469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F0D95" w14:textId="67323901" w:rsidR="00CF5D28" w:rsidRPr="00F571F6" w:rsidRDefault="003C7362" w:rsidP="00CF5D2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9.85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B8D403" w14:textId="3B6353A9" w:rsidR="00CF5D28" w:rsidRPr="0091582D" w:rsidRDefault="00CF5D28" w:rsidP="00CF5D2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128.08</w:t>
            </w:r>
          </w:p>
        </w:tc>
      </w:tr>
      <w:tr w:rsidR="00CF5D28" w:rsidRPr="0073029B" w14:paraId="20A7C94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5742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83B25" w14:textId="7777777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CED0" w14:textId="6C8D53C8" w:rsidR="00CF5D28" w:rsidRPr="0073029B" w:rsidRDefault="00CF5D28" w:rsidP="00CF5D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F5D28" w:rsidRPr="0073029B" w14:paraId="56F9477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12F63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C234" w14:textId="0F6E2467" w:rsidR="00CF5D28" w:rsidRPr="00943E24" w:rsidRDefault="003C7362" w:rsidP="00CF5D2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9.85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2B8B" w14:textId="571980A3" w:rsidR="00CF5D28" w:rsidRPr="00943E24" w:rsidRDefault="00CF5D28" w:rsidP="00CF5D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3E24">
              <w:rPr>
                <w:rFonts w:ascii="Arial Narrow" w:hAnsi="Arial Narrow"/>
                <w:bCs/>
                <w:sz w:val="18"/>
                <w:szCs w:val="18"/>
              </w:rPr>
              <w:t>128.08</w:t>
            </w:r>
          </w:p>
        </w:tc>
      </w:tr>
      <w:tr w:rsidR="00CF5D28" w:rsidRPr="0073029B" w14:paraId="50B86D47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87801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07FEC" w14:textId="5E3DA067" w:rsidR="00CF5D28" w:rsidRPr="009D403F" w:rsidRDefault="00FE0E23" w:rsidP="00CF5D28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D403F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1317891.58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187E78" w14:textId="3A552B78" w:rsidR="00CF5D28" w:rsidRPr="0073029B" w:rsidRDefault="00CF5D28" w:rsidP="00CF5D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07B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1522232.56</w:t>
            </w:r>
          </w:p>
        </w:tc>
      </w:tr>
      <w:tr w:rsidR="00CF5D28" w:rsidRPr="0073029B" w14:paraId="67EEA204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512A9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9BD61" w14:textId="3385103A" w:rsidR="00CF5D28" w:rsidRPr="009D403F" w:rsidRDefault="009D403F" w:rsidP="00CF5D28">
            <w:pPr>
              <w:jc w:val="center"/>
              <w:rPr>
                <w:rFonts w:ascii="Arial Narrow" w:hAnsi="Arial Narrow"/>
                <w:bCs/>
                <w:color w:val="FF0000"/>
                <w:sz w:val="18"/>
                <w:szCs w:val="18"/>
              </w:rPr>
            </w:pPr>
            <w:r w:rsidRPr="009D403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1315434.58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12FFDE" w14:textId="4AC0812E" w:rsidR="00CF5D28" w:rsidRPr="0073029B" w:rsidRDefault="00CF5D28" w:rsidP="00CF5D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1 499</w:t>
            </w: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 </w:t>
            </w: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881</w:t>
            </w: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.</w:t>
            </w: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06</w:t>
            </w:r>
          </w:p>
        </w:tc>
      </w:tr>
      <w:tr w:rsidR="00CF5D28" w:rsidRPr="0073029B" w14:paraId="505839C5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A6066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106F1" w14:textId="195764E3" w:rsidR="00CF5D28" w:rsidRPr="009D403F" w:rsidRDefault="009D403F" w:rsidP="00CF5D28">
            <w:pPr>
              <w:jc w:val="center"/>
              <w:rPr>
                <w:rFonts w:ascii="Arial Narrow" w:hAnsi="Arial Narrow"/>
                <w:bCs/>
                <w:color w:val="FF0000"/>
                <w:sz w:val="18"/>
                <w:szCs w:val="18"/>
              </w:rPr>
            </w:pPr>
            <w:r w:rsidRPr="009D403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2457.00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15E1" w14:textId="6CB0DB3D" w:rsidR="00CF5D28" w:rsidRPr="0073029B" w:rsidRDefault="00CF5D28" w:rsidP="00CF5D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22351.50</w:t>
            </w:r>
          </w:p>
        </w:tc>
      </w:tr>
    </w:tbl>
    <w:p w14:paraId="63AD1D05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4A085BFA" w14:textId="77777777" w:rsidR="00565BDF" w:rsidRDefault="00565BDF" w:rsidP="000669B7">
      <w:pPr>
        <w:rPr>
          <w:rFonts w:ascii="Arial Narrow" w:hAnsi="Arial Narrow"/>
          <w:sz w:val="22"/>
          <w:szCs w:val="22"/>
        </w:rPr>
      </w:pPr>
    </w:p>
    <w:p w14:paraId="1F7B63E2" w14:textId="77777777" w:rsidR="00565BDF" w:rsidRDefault="00565BDF" w:rsidP="000669B7">
      <w:pPr>
        <w:rPr>
          <w:rFonts w:ascii="Arial Narrow" w:hAnsi="Arial Narrow"/>
          <w:sz w:val="22"/>
          <w:szCs w:val="22"/>
        </w:rPr>
      </w:pPr>
    </w:p>
    <w:p w14:paraId="033F3C96" w14:textId="7C0323A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03EB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7FE8F4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1F18A60B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3BE1DADD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6BFD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9D49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CE5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BFD198A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6227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5AC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70F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D4905C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9C3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51CC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575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49D76B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F03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E145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D7E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C20A5E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A192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311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182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C86613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493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6526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67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5CAC0C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B6D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C3A8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128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11D321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123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BED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891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A2484C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D82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C65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EA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28EFB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93D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0C5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EF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D7C680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1D5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EFAB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CD9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E88F2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FD62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812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E75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BAD679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D3A4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C925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41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A298F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C6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0FCA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A75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8904AF4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D3D4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7D2A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126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4C6CA1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762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914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543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1A8B9E6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4D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93E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09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5447B0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6A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2AB2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C86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7341CF48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EEE98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243E3E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4C8A2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EB9F49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EE933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364C0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3F3A9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03A28100" w14:textId="77777777" w:rsidTr="00CF5D28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81CC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501A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DA6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F5D28" w:rsidRPr="0073029B" w14:paraId="1E299923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949A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082E1" w14:textId="418093FA" w:rsidR="00CF5D28" w:rsidRPr="00F571F6" w:rsidRDefault="003C7362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128.08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9CEA6" w14:textId="311C3728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158.29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F5D28" w:rsidRPr="0073029B" w14:paraId="23C6D430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49D98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EADCE" w14:textId="547D70C4" w:rsidR="00CF5D28" w:rsidRPr="00F571F6" w:rsidRDefault="009615A9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557.07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E8CA7" w14:textId="267B7B14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548.79</w:t>
            </w:r>
          </w:p>
        </w:tc>
      </w:tr>
      <w:tr w:rsidR="00CF5D28" w:rsidRPr="0073029B" w14:paraId="7E82ABB5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F01C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61E43" w14:textId="7777777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3E41B" w14:textId="7777777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5D28" w:rsidRPr="0073029B" w14:paraId="48A60E75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3F07" w14:textId="77777777" w:rsidR="00CF5D28" w:rsidRPr="0073029B" w:rsidRDefault="00CF5D28" w:rsidP="00CF5D2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8EE8C" w14:textId="7777777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4634" w14:textId="77777777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F5D28" w:rsidRPr="0073029B" w14:paraId="0482E256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88FB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4BCEF" w14:textId="77890FBF" w:rsidR="00CF5D28" w:rsidRPr="00F571F6" w:rsidRDefault="009615A9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557.07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D5B1" w14:textId="6CB4C90B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548.79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F5D28" w:rsidRPr="0073029B" w14:paraId="0036C9F7" w14:textId="77777777" w:rsidTr="00CF5D2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1BA9C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0C373" w14:textId="294F8AE8" w:rsidR="00CF5D28" w:rsidRPr="00F571F6" w:rsidRDefault="009615A9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675.30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6BEEA" w14:textId="62ACD484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579.00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F5D28" w:rsidRPr="0073029B" w14:paraId="59C98598" w14:textId="77777777" w:rsidTr="00CF5D28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EA9A0" w14:textId="77777777" w:rsidR="00CF5D28" w:rsidRPr="0073029B" w:rsidRDefault="00CF5D28" w:rsidP="00CF5D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EE2EFF" w14:textId="371F567F" w:rsidR="00CF5D28" w:rsidRPr="00F571F6" w:rsidRDefault="009615A9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9.85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DECFD" w14:textId="0D869E63" w:rsidR="00CF5D28" w:rsidRPr="00F571F6" w:rsidRDefault="00CF5D28" w:rsidP="00CF5D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128.08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316F05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6B2A2A" w14:textId="49B0A0F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D3D793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751BD0D8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9C76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0E0C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9828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067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40283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10F12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529D070F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7EE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ADD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C39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B38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8C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F07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735E54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A5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8F9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A72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844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5DC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040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18AC1F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85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D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3A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FB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1A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29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7D60AED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F31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B00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DCF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EBF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A66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43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96E2540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4197EB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338D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D12A28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534B17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12"/>
        <w:gridCol w:w="1277"/>
        <w:gridCol w:w="1543"/>
      </w:tblGrid>
      <w:tr w:rsidR="005E5AD7" w:rsidRPr="0073029B" w14:paraId="36FC306F" w14:textId="77777777" w:rsidTr="007F4F51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804D8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8067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0B028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D02DCFA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432A0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6C266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C8538" w14:textId="77777777" w:rsidR="005E5AD7" w:rsidRDefault="005E5AD7" w:rsidP="00F4554D">
            <w:pPr>
              <w:pStyle w:val="TopHeader"/>
            </w:pPr>
          </w:p>
          <w:p w14:paraId="605F8EBB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39086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4A728C14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DE4E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F10D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761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B2E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85FB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D163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E95BC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41B3D13C" w14:textId="77777777" w:rsidTr="007F4F5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4AA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171281" w:rsidRPr="0073029B" w14:paraId="1ACEA8AA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6EB3EE" w14:textId="6076B9DB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F96FB9" w14:textId="6AF0EBA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3400A3D" w14:textId="20620A71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0AD58DB8" w14:textId="2423A8FA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noWrap/>
            <w:vAlign w:val="center"/>
          </w:tcPr>
          <w:p w14:paraId="3DAA913A" w14:textId="17FEB7A0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2399885.29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3923F8D" w14:textId="18FBF91D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2399885.29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2C9CEA20" w14:textId="745F00DF" w:rsidR="00171281" w:rsidRPr="0073029B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2174574.21</w:t>
            </w:r>
          </w:p>
        </w:tc>
      </w:tr>
      <w:tr w:rsidR="00171281" w:rsidRPr="0073029B" w14:paraId="4E7BF208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05294FD6" w14:textId="7D8DF17F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1CE8828F" w14:textId="65127EF0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1EE57C2C" w14:textId="412F4423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64D95DC1" w14:textId="6C95B7C9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01EE90AE" w14:textId="3D295B65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42083.26</w:t>
            </w:r>
          </w:p>
        </w:tc>
        <w:tc>
          <w:tcPr>
            <w:tcW w:w="1277" w:type="dxa"/>
            <w:vAlign w:val="center"/>
          </w:tcPr>
          <w:p w14:paraId="38311557" w14:textId="6455FA63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42083.26</w:t>
            </w:r>
          </w:p>
        </w:tc>
        <w:tc>
          <w:tcPr>
            <w:tcW w:w="1543" w:type="dxa"/>
            <w:noWrap/>
            <w:vAlign w:val="center"/>
          </w:tcPr>
          <w:p w14:paraId="4E0C71F0" w14:textId="604B5013" w:rsidR="00171281" w:rsidRPr="0073029B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46583.26</w:t>
            </w:r>
          </w:p>
        </w:tc>
      </w:tr>
      <w:tr w:rsidR="00171281" w:rsidRPr="0073029B" w14:paraId="3F99FAD9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040101B0" w14:textId="311B8463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35AA7C2E" w14:textId="686BA83A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686AAFE0" w14:textId="75021B52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5FEA02EF" w14:textId="44FCC389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2F7F6D82" w14:textId="062C968E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48382.20</w:t>
            </w:r>
          </w:p>
        </w:tc>
        <w:tc>
          <w:tcPr>
            <w:tcW w:w="1277" w:type="dxa"/>
            <w:vAlign w:val="center"/>
          </w:tcPr>
          <w:p w14:paraId="4698D02B" w14:textId="5C40F437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48382.20</w:t>
            </w:r>
          </w:p>
        </w:tc>
        <w:tc>
          <w:tcPr>
            <w:tcW w:w="1543" w:type="dxa"/>
            <w:noWrap/>
            <w:vAlign w:val="center"/>
          </w:tcPr>
          <w:p w14:paraId="6F76E772" w14:textId="2A77B951" w:rsidR="00171281" w:rsidRPr="0073029B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51092.97</w:t>
            </w:r>
          </w:p>
        </w:tc>
      </w:tr>
      <w:tr w:rsidR="00171281" w:rsidRPr="0073029B" w14:paraId="04DE8096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447D8420" w14:textId="2FE6401A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1E42A9E0" w14:textId="2F35FD6A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7E7BBF94" w14:textId="4547886D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6C717C5C" w14:textId="64498AEC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58BCCF54" w14:textId="7DE01E51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216948.38</w:t>
            </w:r>
          </w:p>
        </w:tc>
        <w:tc>
          <w:tcPr>
            <w:tcW w:w="1277" w:type="dxa"/>
            <w:vAlign w:val="center"/>
          </w:tcPr>
          <w:p w14:paraId="5E6AB7BC" w14:textId="04B07E74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216948.38</w:t>
            </w:r>
          </w:p>
        </w:tc>
        <w:tc>
          <w:tcPr>
            <w:tcW w:w="1543" w:type="dxa"/>
            <w:noWrap/>
            <w:vAlign w:val="center"/>
          </w:tcPr>
          <w:p w14:paraId="3F17888E" w14:textId="68A20B27" w:rsidR="00171281" w:rsidRPr="0073029B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165966.00</w:t>
            </w:r>
          </w:p>
        </w:tc>
      </w:tr>
      <w:tr w:rsidR="00171281" w:rsidRPr="0073029B" w14:paraId="138954BA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3A674393" w14:textId="74636AF4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Úvery z ČSOB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6982AFB" w14:textId="250B1013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36B5AB16" w14:textId="34745F14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727144E7" w14:textId="6F704240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7E6D50EB" w14:textId="75EE17F8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415553.25</w:t>
            </w:r>
          </w:p>
        </w:tc>
        <w:tc>
          <w:tcPr>
            <w:tcW w:w="1277" w:type="dxa"/>
            <w:vAlign w:val="center"/>
          </w:tcPr>
          <w:p w14:paraId="42C64314" w14:textId="69983044" w:rsidR="00171281" w:rsidRPr="007F4F51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415553.25</w:t>
            </w:r>
          </w:p>
        </w:tc>
        <w:tc>
          <w:tcPr>
            <w:tcW w:w="1543" w:type="dxa"/>
            <w:noWrap/>
            <w:vAlign w:val="center"/>
          </w:tcPr>
          <w:p w14:paraId="4B082BE9" w14:textId="38CDC6AC" w:rsidR="00171281" w:rsidRPr="0073029B" w:rsidRDefault="00171281" w:rsidP="001712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315049.94</w:t>
            </w:r>
          </w:p>
        </w:tc>
      </w:tr>
      <w:tr w:rsidR="007F4F51" w:rsidRPr="0073029B" w14:paraId="58ED9516" w14:textId="77777777" w:rsidTr="007F4F5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39292E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7F4F51" w:rsidRPr="0073029B" w14:paraId="6E795931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7D62DB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463AAF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7461E3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4802319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noWrap/>
            <w:vAlign w:val="center"/>
          </w:tcPr>
          <w:p w14:paraId="1735799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7986B334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3F95BCD0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4F51" w:rsidRPr="0073029B" w14:paraId="66BBB9A2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405FA0A4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FA28686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090F9F72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noWrap/>
            <w:vAlign w:val="center"/>
          </w:tcPr>
          <w:p w14:paraId="376486F2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noWrap/>
            <w:vAlign w:val="center"/>
          </w:tcPr>
          <w:p w14:paraId="2699C40A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7" w:type="dxa"/>
          </w:tcPr>
          <w:p w14:paraId="74026A1A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14:paraId="1BAD69AC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4F51" w:rsidRPr="0073029B" w14:paraId="46E1BD1C" w14:textId="77777777" w:rsidTr="007F4F51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D6700" w14:textId="77777777" w:rsidR="007F4F51" w:rsidRPr="0073029B" w:rsidRDefault="007F4F51" w:rsidP="007F4F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F53B1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0EE90E9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tcBorders>
              <w:bottom w:val="single" w:sz="12" w:space="0" w:color="auto"/>
            </w:tcBorders>
            <w:noWrap/>
            <w:vAlign w:val="center"/>
          </w:tcPr>
          <w:p w14:paraId="1DE18EE6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  <w:noWrap/>
            <w:vAlign w:val="center"/>
          </w:tcPr>
          <w:p w14:paraId="7133D170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14:paraId="6BF6A541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14:paraId="702E9A4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20A5E0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48885F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D355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07CD3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67598D94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25A9B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F1C2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6649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5E5CAF2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78A3F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F4EAF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A411B" w14:textId="77777777" w:rsidR="002D450E" w:rsidRDefault="002D450E" w:rsidP="00F4554D">
            <w:pPr>
              <w:pStyle w:val="TopHeader"/>
            </w:pPr>
          </w:p>
          <w:p w14:paraId="62105EC1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009ED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24E8E90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967B7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CC87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3A080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1207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790D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D05A9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F1802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6EAD4269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41A03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896E42B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D9B8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421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BDF14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814AA0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BCBBF8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27FC1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A27EC0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E77B68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FBC29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09991D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2E7C09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786F4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F65B9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C8D8B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D2ACF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324E9B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1A317F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8DA2E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533D61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0A885E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C2496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2A3FD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83638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ABE668F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27FA6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33DBBB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7162A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E361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32C2FA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12D9B6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DB0521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049ACE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57BA3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00D1DD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2588DB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A408A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900E5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275A40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621B0C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5868F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633E60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0FE009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23FC0B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2D1EC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A6ABC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BC1BD6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28ADA1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3DDE33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261E7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F68E820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A7DC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757556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69DE5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73DD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215F92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00368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DDF915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4D8ACB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7670C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53B2A55F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2904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B33F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48A8D0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0F64D04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2997BB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3CF4260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7D62D5D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F08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77D7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38B62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59B39A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4D4BFB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4D3D90A9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EC09D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E281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9B5CA1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21230AE9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38D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99D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ADD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BF8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276FC3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65D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23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A2B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7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1D78BC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751B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F84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D1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D2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34F315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919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F60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193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1BF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9C37D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570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AB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0D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ED6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879B8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83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87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0D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CF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DC17F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9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673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72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7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43C91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892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DD9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C6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FB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F1CF2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5B8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80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92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A2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C0047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5E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E8E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8F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04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36894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8DB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71D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BD9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1C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B6079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D43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5D0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0EA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1BC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4E51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91AC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FA0CB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A484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38E1226B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6E5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A76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5927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CE07D5A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2436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B847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0C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7639E684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5B8D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1FEF5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EBC79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11BA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F1AF5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391A5111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D5B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9E5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19D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787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877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611E341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C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60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907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C3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B4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03029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225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57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63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35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681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03C9B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7D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C9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1FA1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35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F47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6746B4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F00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2E1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BB65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05C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7EC0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1F8C4C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01F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B80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C1B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BB7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63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75D9B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258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5A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0D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8C0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DE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5C6A2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42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8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64B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6E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72B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696B6FD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32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05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6FE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34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B41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F708F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61EB0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276A1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2522E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064C2A98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E77AD6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05290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7FCD91BF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AB94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904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17A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681ED70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D47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B58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26E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B46D2A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EA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E41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3E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7B96807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97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744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7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FB2A5BE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8AF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C655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85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BFFB62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5B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63D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B1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A9EC51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BA03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F22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B2F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7DB9DC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4046D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EA69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D9FF8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57A97534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C2ACB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27E4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3E73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D0D12BE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386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A086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13A7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0C057F1F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4D44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F4AD3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8DF7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2CC0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E8A6F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7F2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7787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4051786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6E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D0A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E06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0DA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776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0C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AD2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34CA968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42C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97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E8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A73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37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FA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9849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63EF75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D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9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E5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22F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5B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B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50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1B69C94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FF6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39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4A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A2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A3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0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2DD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5A1DA46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2D3F5053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70F95006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277FE826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0B1A34E1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9B7E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1A27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7EE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A5AC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5DD5BBB3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D6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A0A36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68764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4F600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E1C6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4F41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E76C207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EA0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37D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E3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053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34B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10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0641CAAA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4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5D68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3F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7A0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CD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8B1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F64AB9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8A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3782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D4D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CEA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3DD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B3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F7AEC6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16A3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84BC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9B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31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41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A2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9F5CE3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8BB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B26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1D5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635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52D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B5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CC52B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B52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6335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437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EE5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6D4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4DF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9EEBA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EF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BA7E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9EDB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FE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06B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A33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C486EC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9D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32C6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E97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D93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6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1BE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BF611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AB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FCD9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3349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995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8B5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985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FBB3C7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8C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0D54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04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3F7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278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5A4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D2CA9D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57C811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47002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1431D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217209F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9BD7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6FB7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AC22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71281" w:rsidRPr="0073029B" w14:paraId="09B70A1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2E0E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B511" w14:textId="77777777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08E6" w14:textId="5B8011CC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71281" w:rsidRPr="0073029B" w14:paraId="47AEF35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BDAF8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2D2B" w14:textId="5AA1D50E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163924.51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D92A1" w14:textId="03BBFCDC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155310.12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71281" w:rsidRPr="0073029B" w14:paraId="44D5AA8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598C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11A5" w14:textId="77777777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AD337" w14:textId="7F0786B9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71281" w:rsidRPr="0073029B" w14:paraId="4197993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B5302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5162" w14:textId="77777777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B1EC0" w14:textId="467C5830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71281" w:rsidRPr="0073029B" w14:paraId="12C76A8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E1A4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4ACA" w14:textId="77777777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E4C1" w14:textId="388EE179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71281" w:rsidRPr="0073029B" w14:paraId="7905A25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E692E" w14:textId="77777777" w:rsidR="00171281" w:rsidRPr="0073029B" w:rsidRDefault="00171281" w:rsidP="0017128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5BCA9" w14:textId="1D6653AA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175.18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38D04" w14:textId="51286539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1.36</w:t>
            </w:r>
          </w:p>
        </w:tc>
      </w:tr>
      <w:tr w:rsidR="00171281" w:rsidRPr="0073029B" w14:paraId="69DEAABE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13C1E" w14:textId="77777777" w:rsidR="00171281" w:rsidRPr="0073029B" w:rsidRDefault="00171281" w:rsidP="0017128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C2F61" w14:textId="10AD6405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164099.69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265F7" w14:textId="040D58C9" w:rsidR="00171281" w:rsidRPr="00F571F6" w:rsidRDefault="00171281" w:rsidP="001712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15531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1.48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E49182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530AE4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79A4A95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52C14EA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431A686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263B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7B60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F8D4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59654E0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E1D6D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A1A9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99AE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7B9EDC3A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182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B31F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8812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A4A8EE9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85F9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605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12D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1E99B1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3B1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AEE9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D40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3D5270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265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E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878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CB31F4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11F4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B872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778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9CA6F" w14:textId="650F9ABF" w:rsidR="002E5E4B" w:rsidRDefault="002E5E4B" w:rsidP="005A0A25">
      <w:pPr>
        <w:pStyle w:val="Nzov"/>
        <w:jc w:val="left"/>
        <w:rPr>
          <w:szCs w:val="22"/>
        </w:rPr>
      </w:pPr>
    </w:p>
    <w:p w14:paraId="3EB84030" w14:textId="77777777" w:rsidR="002E5E4B" w:rsidRPr="002E5E4B" w:rsidRDefault="002E5E4B" w:rsidP="000669B7">
      <w:pPr>
        <w:pStyle w:val="Nzov"/>
        <w:spacing w:after="60"/>
        <w:jc w:val="left"/>
        <w:rPr>
          <w:sz w:val="22"/>
          <w:szCs w:val="22"/>
        </w:rPr>
      </w:pPr>
    </w:p>
    <w:p w14:paraId="1FC8F08C" w14:textId="301F6025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4B5263C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0F62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71C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A25A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ED7C202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9F4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C0E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34F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FC7AAC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A9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7F3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2AE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D78B2B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F0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5AE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0D1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9428C1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B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05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81F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0337BE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C3E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CF5B2" w14:textId="0E67FC57" w:rsidR="000669B7" w:rsidRPr="00EA7242" w:rsidRDefault="00EA72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7242">
              <w:rPr>
                <w:rFonts w:ascii="Arial Narrow" w:hAnsi="Arial Narrow"/>
                <w:sz w:val="18"/>
                <w:szCs w:val="18"/>
              </w:rPr>
              <w:t>34692.68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83E8" w14:textId="0D17EDC6" w:rsidR="000669B7" w:rsidRPr="00EA7242" w:rsidRDefault="00747EC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A7242">
              <w:rPr>
                <w:rFonts w:ascii="Arial Narrow" w:hAnsi="Arial Narrow"/>
                <w:sz w:val="18"/>
                <w:szCs w:val="18"/>
              </w:rPr>
              <w:t>23363.48</w:t>
            </w:r>
          </w:p>
        </w:tc>
      </w:tr>
      <w:tr w:rsidR="000669B7" w:rsidRPr="0073029B" w14:paraId="29AF97FF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E53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29F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974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066EC4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78417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1890E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FC9737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35B89292" w14:textId="77777777" w:rsidTr="00851476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1E4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6CE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68D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98557C3" w14:textId="77777777" w:rsidTr="00851476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DBAC0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26858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49EAD6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C2D8C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0222C2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FC1A42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882F25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74057564" w14:textId="77777777" w:rsidTr="00851476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4A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5A0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8DD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35B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3C2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084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1A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851476" w:rsidRPr="0073029B" w14:paraId="4C166768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7345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CDF3" w14:textId="48E59BD1" w:rsidR="00851476" w:rsidRPr="00747ECD" w:rsidRDefault="00747ECD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-51105.41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9960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8D742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E196" w14:textId="752E60AB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28B0">
              <w:rPr>
                <w:rFonts w:ascii="Arial Narrow" w:hAnsi="Arial Narrow"/>
                <w:sz w:val="22"/>
                <w:szCs w:val="22"/>
              </w:rPr>
              <w:t>-61062.96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EC78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7B2F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51476" w:rsidRPr="0073029B" w14:paraId="0FD806AE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D68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6BE8C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8D6BA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27D8D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77E36" w14:textId="0E848C02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1BE5A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4947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1476" w:rsidRPr="0073029B" w14:paraId="1B6DD84D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50B8A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88E2B" w14:textId="0ED5B830" w:rsidR="00851476" w:rsidRPr="00747ECD" w:rsidRDefault="00747ECD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620.24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2C3C9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DF0C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9E3D2" w14:textId="13BF971B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401.83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5C29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7B3E9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5E57A093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FAFC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5847" w14:textId="128F506A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57B7A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CF6F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C68B" w14:textId="3814ACF1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87A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2049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137A166B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8015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5911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B672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020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1BAF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8E64F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84774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1476" w:rsidRPr="0073029B" w14:paraId="10B0DAA3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AC23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8C6E" w14:textId="1F0C9F2B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0046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04CA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961A" w14:textId="7646F7F1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469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75B28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3C411872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4F2B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080D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B60F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476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E7BF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8678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17BA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1476" w:rsidRPr="0073029B" w14:paraId="7C38A231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3AD66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FEFAF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C6F2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EF87E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FE05" w14:textId="7777777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F696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09A35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1476" w:rsidRPr="0073029B" w14:paraId="62DCFF06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2D52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7A3B" w14:textId="46D26626" w:rsidR="00851476" w:rsidRPr="00747ECD" w:rsidRDefault="00747ECD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-50485.17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024D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07C8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6C41" w14:textId="5FDD93F7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28B0">
              <w:rPr>
                <w:rFonts w:ascii="Arial Narrow" w:hAnsi="Arial Narrow"/>
                <w:sz w:val="22"/>
                <w:szCs w:val="22"/>
              </w:rPr>
              <w:t>-60661.13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1E955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350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4F2BA75B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0781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4427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381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E1BAD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8F78" w14:textId="6B4B1E2C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BD5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0AF23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134D340E" w14:textId="77777777" w:rsidTr="0085147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03F80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EB7D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FA05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262F6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6CB5" w14:textId="6E4D4FE8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207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3E5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51476" w:rsidRPr="0073029B" w14:paraId="20FE2F60" w14:textId="77777777" w:rsidTr="00851476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2AE77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BD99C" w14:textId="77777777" w:rsidR="00851476" w:rsidRPr="00747ECD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7EC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E8FF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268B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8D5EE" w14:textId="30305209" w:rsidR="00851476" w:rsidRPr="0073029B" w:rsidRDefault="00851476" w:rsidP="008514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3D8F1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641FC" w14:textId="77777777" w:rsidR="00851476" w:rsidRPr="0073029B" w:rsidRDefault="00851476" w:rsidP="008514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26C2CA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AF9AD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788A9B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50E42347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B2A4B69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009BD536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54F38D4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7B441067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7D3640AA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255BC6B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CE28E2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2A735E4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6F5B9C5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BE46F7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5950B3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01DBEE70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6D56EDAA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3AE88E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B6F77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441526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4903D5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3315CDF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668AE2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7928F8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33D7D4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7A01A30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2BD8F94C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3DE0AED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6FA0BDA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0498B56B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717486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1E4CC1B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01B17B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10E92E45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8463" w14:textId="77777777" w:rsidR="008A40D1" w:rsidRDefault="008A40D1">
      <w:r>
        <w:separator/>
      </w:r>
    </w:p>
  </w:endnote>
  <w:endnote w:type="continuationSeparator" w:id="0">
    <w:p w14:paraId="1245ECBE" w14:textId="77777777" w:rsidR="008A40D1" w:rsidRDefault="008A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ABD6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5B0916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970D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3B119475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80D9" w14:textId="77777777" w:rsidR="008A40D1" w:rsidRDefault="008A40D1">
      <w:r>
        <w:separator/>
      </w:r>
    </w:p>
  </w:footnote>
  <w:footnote w:type="continuationSeparator" w:id="0">
    <w:p w14:paraId="3B7BCA1C" w14:textId="77777777" w:rsidR="008A40D1" w:rsidRDefault="008A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50E7D2AC" w14:textId="77777777" w:rsidTr="00D71752">
      <w:trPr>
        <w:trHeight w:val="59"/>
      </w:trPr>
      <w:tc>
        <w:tcPr>
          <w:tcW w:w="416" w:type="pct"/>
          <w:noWrap/>
        </w:tcPr>
        <w:p w14:paraId="74ABB6F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A95FE9C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7559663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9774D92" w14:textId="63211D08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880BC8">
            <w:rPr>
              <w:noProof/>
            </w:rPr>
            <w:t>31734359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0C1222DB" w14:textId="77777777" w:rsidTr="00D71752">
      <w:trPr>
        <w:trHeight w:val="59"/>
      </w:trPr>
      <w:tc>
        <w:tcPr>
          <w:tcW w:w="416" w:type="pct"/>
          <w:noWrap/>
        </w:tcPr>
        <w:p w14:paraId="6889FB4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078E69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09334A56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FB7750D" w14:textId="70072B76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880BC8">
            <w:rPr>
              <w:noProof/>
            </w:rPr>
            <w:t>2020494399</w:t>
          </w:r>
          <w:r w:rsidR="007A6FE5">
            <w:rPr>
              <w:noProof/>
            </w:rPr>
            <w:fldChar w:fldCharType="end"/>
          </w:r>
        </w:p>
      </w:tc>
    </w:tr>
  </w:tbl>
  <w:p w14:paraId="2ECFE8B4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7CD5FDEB" w14:textId="77777777" w:rsidTr="00D71752">
      <w:trPr>
        <w:trHeight w:val="59"/>
      </w:trPr>
      <w:tc>
        <w:tcPr>
          <w:tcW w:w="416" w:type="pct"/>
          <w:noWrap/>
        </w:tcPr>
        <w:p w14:paraId="3BB2F2D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B1A1DB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13F2842B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9C5302C" w14:textId="2E9751E4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880BC8">
              <w:rPr>
                <w:noProof/>
              </w:rPr>
              <w:t>«aSUB_ICO»</w:t>
            </w:r>
          </w:fldSimple>
        </w:p>
      </w:tc>
    </w:tr>
    <w:tr w:rsidR="00D71752" w:rsidRPr="0073029B" w14:paraId="22B74B77" w14:textId="77777777" w:rsidTr="00D71752">
      <w:trPr>
        <w:trHeight w:val="59"/>
      </w:trPr>
      <w:tc>
        <w:tcPr>
          <w:tcW w:w="416" w:type="pct"/>
          <w:noWrap/>
        </w:tcPr>
        <w:p w14:paraId="387B1CD4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60DBF9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87CD8A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88F763A" w14:textId="4FAC41F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880BC8">
              <w:rPr>
                <w:noProof/>
              </w:rPr>
              <w:t>«aSUB_DIC»</w:t>
            </w:r>
          </w:fldSimple>
        </w:p>
      </w:tc>
    </w:tr>
  </w:tbl>
  <w:p w14:paraId="6CD6D724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20875">
    <w:abstractNumId w:val="6"/>
  </w:num>
  <w:num w:numId="2" w16cid:durableId="796484342">
    <w:abstractNumId w:val="8"/>
  </w:num>
  <w:num w:numId="3" w16cid:durableId="755398547">
    <w:abstractNumId w:val="4"/>
  </w:num>
  <w:num w:numId="4" w16cid:durableId="1659652529">
    <w:abstractNumId w:val="3"/>
  </w:num>
  <w:num w:numId="5" w16cid:durableId="81306575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325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874604">
    <w:abstractNumId w:val="10"/>
  </w:num>
  <w:num w:numId="8" w16cid:durableId="1142307196">
    <w:abstractNumId w:val="0"/>
  </w:num>
  <w:num w:numId="9" w16cid:durableId="444467725">
    <w:abstractNumId w:val="9"/>
  </w:num>
  <w:num w:numId="10" w16cid:durableId="567882593">
    <w:abstractNumId w:val="5"/>
  </w:num>
  <w:num w:numId="11" w16cid:durableId="1934707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01"/>
    <w:docVar w:name="arg2" w:val="01_uni;con=finus(10.15);uid=ana;pwd=a"/>
    <w:docVar w:name="arg3" w:val="0"/>
    <w:docVar w:name="arg4" w:val="C:\Users\sklienka\AppData\Local\Temp\2099828.doc"/>
    <w:docVar w:name="arg5" w:val="1"/>
  </w:docVars>
  <w:rsids>
    <w:rsidRoot w:val="00EA6A64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184D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1281"/>
    <w:rsid w:val="001746CD"/>
    <w:rsid w:val="001811A5"/>
    <w:rsid w:val="00193BAE"/>
    <w:rsid w:val="0019621E"/>
    <w:rsid w:val="00197241"/>
    <w:rsid w:val="00197E0F"/>
    <w:rsid w:val="001B6B5C"/>
    <w:rsid w:val="001C2304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A55E4"/>
    <w:rsid w:val="002B2255"/>
    <w:rsid w:val="002C5CE4"/>
    <w:rsid w:val="002D0906"/>
    <w:rsid w:val="002D0F3E"/>
    <w:rsid w:val="002D450E"/>
    <w:rsid w:val="002E14BB"/>
    <w:rsid w:val="002E4E32"/>
    <w:rsid w:val="002E5E4B"/>
    <w:rsid w:val="002F002B"/>
    <w:rsid w:val="002F1265"/>
    <w:rsid w:val="002F24B7"/>
    <w:rsid w:val="002F733E"/>
    <w:rsid w:val="0030373C"/>
    <w:rsid w:val="0031248C"/>
    <w:rsid w:val="003212F5"/>
    <w:rsid w:val="003221C7"/>
    <w:rsid w:val="00330AB1"/>
    <w:rsid w:val="00337BB7"/>
    <w:rsid w:val="00354A2E"/>
    <w:rsid w:val="003607F8"/>
    <w:rsid w:val="00365482"/>
    <w:rsid w:val="0038064E"/>
    <w:rsid w:val="00387060"/>
    <w:rsid w:val="0038798B"/>
    <w:rsid w:val="00391121"/>
    <w:rsid w:val="00392BB9"/>
    <w:rsid w:val="003932D7"/>
    <w:rsid w:val="003934AB"/>
    <w:rsid w:val="003B4653"/>
    <w:rsid w:val="003C7362"/>
    <w:rsid w:val="003E5CE2"/>
    <w:rsid w:val="003F1699"/>
    <w:rsid w:val="0040387F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47617"/>
    <w:rsid w:val="004508BD"/>
    <w:rsid w:val="004528F6"/>
    <w:rsid w:val="00456CA1"/>
    <w:rsid w:val="0047156B"/>
    <w:rsid w:val="00473992"/>
    <w:rsid w:val="00474E35"/>
    <w:rsid w:val="004920E3"/>
    <w:rsid w:val="004925CC"/>
    <w:rsid w:val="00495CAE"/>
    <w:rsid w:val="004969BE"/>
    <w:rsid w:val="004A7E73"/>
    <w:rsid w:val="004B16CA"/>
    <w:rsid w:val="004C1789"/>
    <w:rsid w:val="004C2826"/>
    <w:rsid w:val="004C7CFB"/>
    <w:rsid w:val="004D1501"/>
    <w:rsid w:val="004D6089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65BDF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D6A08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77124"/>
    <w:rsid w:val="006818FD"/>
    <w:rsid w:val="00683EB7"/>
    <w:rsid w:val="00684A80"/>
    <w:rsid w:val="006851AB"/>
    <w:rsid w:val="006923C5"/>
    <w:rsid w:val="006A3399"/>
    <w:rsid w:val="006B2D46"/>
    <w:rsid w:val="006B3ABB"/>
    <w:rsid w:val="006B4786"/>
    <w:rsid w:val="006B6170"/>
    <w:rsid w:val="006B7D22"/>
    <w:rsid w:val="006C6361"/>
    <w:rsid w:val="006D3E16"/>
    <w:rsid w:val="006D7F5C"/>
    <w:rsid w:val="006E48BA"/>
    <w:rsid w:val="006E5138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47ECD"/>
    <w:rsid w:val="00751F5F"/>
    <w:rsid w:val="00752C7A"/>
    <w:rsid w:val="007534E3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03B5"/>
    <w:rsid w:val="007E4E98"/>
    <w:rsid w:val="007F0FEA"/>
    <w:rsid w:val="007F12E0"/>
    <w:rsid w:val="007F1872"/>
    <w:rsid w:val="007F21CC"/>
    <w:rsid w:val="007F4F51"/>
    <w:rsid w:val="007F63F2"/>
    <w:rsid w:val="00801080"/>
    <w:rsid w:val="00820918"/>
    <w:rsid w:val="00825BB7"/>
    <w:rsid w:val="0083409F"/>
    <w:rsid w:val="00845909"/>
    <w:rsid w:val="00851476"/>
    <w:rsid w:val="0086010C"/>
    <w:rsid w:val="00862587"/>
    <w:rsid w:val="0087241F"/>
    <w:rsid w:val="00874C86"/>
    <w:rsid w:val="00880BC8"/>
    <w:rsid w:val="00880EE0"/>
    <w:rsid w:val="00881D09"/>
    <w:rsid w:val="00894FE1"/>
    <w:rsid w:val="008965F0"/>
    <w:rsid w:val="00897CC0"/>
    <w:rsid w:val="008A0E11"/>
    <w:rsid w:val="008A40D1"/>
    <w:rsid w:val="008B2D38"/>
    <w:rsid w:val="008B4077"/>
    <w:rsid w:val="008C1980"/>
    <w:rsid w:val="008D2421"/>
    <w:rsid w:val="008D6310"/>
    <w:rsid w:val="00901C02"/>
    <w:rsid w:val="0090277A"/>
    <w:rsid w:val="009028B0"/>
    <w:rsid w:val="0091582D"/>
    <w:rsid w:val="00917B6D"/>
    <w:rsid w:val="00924809"/>
    <w:rsid w:val="009265BB"/>
    <w:rsid w:val="00935402"/>
    <w:rsid w:val="009414CE"/>
    <w:rsid w:val="00943E24"/>
    <w:rsid w:val="0094468D"/>
    <w:rsid w:val="00951CD2"/>
    <w:rsid w:val="0096055A"/>
    <w:rsid w:val="009615A9"/>
    <w:rsid w:val="009A278B"/>
    <w:rsid w:val="009D403F"/>
    <w:rsid w:val="009E0AD6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82DC9"/>
    <w:rsid w:val="00A8596A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211C"/>
    <w:rsid w:val="00B24C48"/>
    <w:rsid w:val="00B30D51"/>
    <w:rsid w:val="00B373E6"/>
    <w:rsid w:val="00B461FE"/>
    <w:rsid w:val="00B5159F"/>
    <w:rsid w:val="00B53D26"/>
    <w:rsid w:val="00B6597A"/>
    <w:rsid w:val="00B71838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BF0F12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5D28"/>
    <w:rsid w:val="00CF690C"/>
    <w:rsid w:val="00D008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91547"/>
    <w:rsid w:val="00DA1033"/>
    <w:rsid w:val="00DA1207"/>
    <w:rsid w:val="00DA4018"/>
    <w:rsid w:val="00DB1FF0"/>
    <w:rsid w:val="00DB4A38"/>
    <w:rsid w:val="00DB5DB5"/>
    <w:rsid w:val="00DC0931"/>
    <w:rsid w:val="00DC7516"/>
    <w:rsid w:val="00DD025D"/>
    <w:rsid w:val="00DE1422"/>
    <w:rsid w:val="00DE4789"/>
    <w:rsid w:val="00DE4A85"/>
    <w:rsid w:val="00DF7339"/>
    <w:rsid w:val="00E15A6B"/>
    <w:rsid w:val="00E22677"/>
    <w:rsid w:val="00E407B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A64"/>
    <w:rsid w:val="00EA6F2E"/>
    <w:rsid w:val="00EA7242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C605C"/>
    <w:rsid w:val="00FD16FC"/>
    <w:rsid w:val="00FD553E"/>
    <w:rsid w:val="00FE0E23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C38866"/>
  <w15:docId w15:val="{72F7FA9C-C2A6-4F85-8507-AE2E5ABC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p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7E47-6C9D-4CA0-883C-1B084B3A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21</TotalTime>
  <Pages>24</Pages>
  <Words>7877</Words>
  <Characters>44900</Characters>
  <Application>Microsoft Office Word</Application>
  <DocSecurity>0</DocSecurity>
  <Lines>374</Lines>
  <Paragraphs>105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Sklienka, Michal</dc:creator>
  <cp:lastModifiedBy>SUBOP plus, s.r.o.</cp:lastModifiedBy>
  <cp:revision>3</cp:revision>
  <cp:lastPrinted>2022-06-27T13:19:00Z</cp:lastPrinted>
  <dcterms:created xsi:type="dcterms:W3CDTF">2022-06-27T12:56:00Z</dcterms:created>
  <dcterms:modified xsi:type="dcterms:W3CDTF">2022-06-27T13:19:00Z</dcterms:modified>
</cp:coreProperties>
</file>