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15CF4DB0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906B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1D6DBBEE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67354837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4CE423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ECF1854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2205E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1C10028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E50C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424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BEC6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D69D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6F90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569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81AB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9CB32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190AE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911E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560D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5C98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4FE8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9D60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8274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C313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D96C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D6D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76D518D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2FBE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AFB2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66481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E7E7B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B0C6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B521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C524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1E0A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BE435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ED9F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D9C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40F0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6821B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E199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D756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314D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9F18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3445F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9DBE090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DE5D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C411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CFD0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7728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5D5349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3A80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621C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F7C9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DA1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6C03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73FA5BD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42DA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5CA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F6747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DE6B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20DB1D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0492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7BB3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A393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E6F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BED0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0137913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C60D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0244B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131B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1BF3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641C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A5E9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00E0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AC3A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5DB2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A5F6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DC52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01C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3002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6DE94871" w14:textId="650C6053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31. 12. 2021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8D17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CD69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6253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22422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0F4F1F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6978FB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143CB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0CFE8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32257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78EA2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55EA83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0C80A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3A7E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0469546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1884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9E12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3CB48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E762C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C674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608E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578A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7525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4EF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0FD2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121C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E8AC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3499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6FEBCFE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9308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ACFE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BA22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9C3B3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43C17E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712136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247C8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6F402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A0AA0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4AB8B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415CF8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3C855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9528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F288C8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94D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89EA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564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3EB9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6F89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D83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9866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B370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0AB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C091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A98E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7DB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478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D4BC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4DE9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03EB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069C9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5B3E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587D47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593E23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3FDEE0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645D3F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698D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3476DD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2F95E0C9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1A38B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5A3A0E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003BF3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7012E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368D7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82BAE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EDA8D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16CAA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70C698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0DD2D7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6C97C4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55978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47299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5B7213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26793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1A88EB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1D079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05DBCE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5C9F71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6BDCEB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153A28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7330BB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E5339D5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23DD5D5B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E548CE0" wp14:editId="4CAD4F88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1138C2" w14:textId="1B0B6C8E" w:rsidR="00D71752" w:rsidRDefault="004B5C1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4733EB" w:rsidRPr="004733E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E548CE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/PFEwIAACo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">
                      <v:textbox>
                        <w:txbxContent>
                          <w:p w14:paraId="791138C2" w14:textId="1B0B6C8E" w:rsidR="00D71752" w:rsidRDefault="004B5C1D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4733EB" w:rsidRPr="004733EB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FD0EC4C" wp14:editId="7D05FBEB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B980D3" w14:textId="172DAC91" w:rsidR="00D71752" w:rsidRDefault="004B5C1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4733EB" w:rsidRPr="004733E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D0EC4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">
                      <v:textbox>
                        <w:txbxContent>
                          <w:p w14:paraId="42B980D3" w14:textId="172DAC91" w:rsidR="00D71752" w:rsidRDefault="004B5C1D" w:rsidP="000669B7">
                            <w:r>
                              <w:fldChar w:fldCharType="begin"/>
                            </w:r>
                            <w:r>
                              <w:instrText xml:space="preserve"> MERGEFIELD  aDRDO  \* MERGEFORMAT </w:instrText>
                            </w:r>
                            <w:r>
                              <w:fldChar w:fldCharType="separate"/>
                            </w:r>
                            <w:r w:rsidR="004733EB" w:rsidRPr="004733EB"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99E5E2E" wp14:editId="7B8FF5A1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400255" w14:textId="390F6EE1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33EB" w:rsidRPr="008803E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9E5E2E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Y3BGAIAADE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">
                      <v:textbox>
                        <w:txbxContent>
                          <w:p w14:paraId="69400255" w14:textId="390F6EE1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33EB" w:rsidRPr="008803E3"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CCF2968" wp14:editId="127467CE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36122C" w14:textId="46456AC8" w:rsidR="00D71752" w:rsidRDefault="004B5C1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4733EB" w:rsidRPr="004733E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CF2968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79EGAIAADE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">
                      <v:textbox>
                        <w:txbxContent>
                          <w:p w14:paraId="2836122C" w14:textId="46456AC8" w:rsidR="00D71752" w:rsidRDefault="004B5C1D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4733EB" w:rsidRPr="004733EB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5B18CF33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59DE8F0C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4A22A423" w14:textId="68028289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4733EB" w:rsidRPr="008803E3">
              <w:rPr>
                <w:color w:val="FFFFFF" w:themeColor="background1"/>
              </w:rPr>
              <w:t>34100733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2DFFB852" w14:textId="701F6505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4733EB" w:rsidRPr="008803E3">
              <w:rPr>
                <w:color w:val="FFFFFF" w:themeColor="background1"/>
              </w:rPr>
              <w:t>2020404067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6BF0854" wp14:editId="39AF44B9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114737" w14:textId="405D10E7" w:rsidR="00D71752" w:rsidRDefault="004B5C1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4733EB" w:rsidRPr="004733E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BF0854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HnKyFjeAAAACQEAAA8AAAAAAAAAAAAAAAAAcgQAAGRycy9kb3ducmV2LnhtbFBLBQYA&#10;AAAABAAEAPMAAAB9BQAAAAA=&#10;">
                      <v:textbox>
                        <w:txbxContent>
                          <w:p w14:paraId="3F114737" w14:textId="405D10E7" w:rsidR="00D71752" w:rsidRDefault="004B5C1D" w:rsidP="000669B7">
                            <w:r>
                              <w:fldChar w:fldCharType="begin"/>
                            </w:r>
                            <w:r>
                              <w:instrText xml:space="preserve"> MERGEFIELD  aDRODo  \* MERGEFORMAT </w:instrText>
                            </w:r>
                            <w:r>
                              <w:fldChar w:fldCharType="separate"/>
                            </w:r>
                            <w:r w:rsidR="004733EB" w:rsidRPr="004733EB">
                              <w:rPr>
                                <w:rFonts w:ascii="Arial" w:hAnsi="Arial" w:cs="Arial"/>
                                <w:noProof/>
                              </w:rPr>
                              <w:t>2020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3EC4E9E" wp14:editId="6B90BBF8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97E25A" w14:textId="291B1A06" w:rsidR="00D71752" w:rsidRDefault="004B5C1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="004733EB" w:rsidRPr="004733E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EC4E9E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">
                      <v:textbox>
                        <w:txbxContent>
                          <w:p w14:paraId="4F97E25A" w14:textId="291B1A06" w:rsidR="00D71752" w:rsidRDefault="004B5C1D" w:rsidP="000669B7">
                            <w:r>
                              <w:fldChar w:fldCharType="begin"/>
                            </w:r>
                            <w:r>
                              <w:instrText xml:space="preserve"> MERGEFIELD  aDRDOo  \* MERGEFORMAT </w:instrText>
                            </w:r>
                            <w:r>
                              <w:fldChar w:fldCharType="separate"/>
                            </w:r>
                            <w:r w:rsidR="004733EB" w:rsidRPr="004733EB">
                              <w:rPr>
                                <w:rFonts w:ascii="Arial" w:hAnsi="Arial" w:cs="Arial"/>
                                <w:noProof/>
                              </w:rPr>
                              <w:t>2020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A87F841" wp14:editId="3D4BA37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E71A0E" w14:textId="3ACB25B3" w:rsidR="00D71752" w:rsidRDefault="004B5C1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4733EB" w:rsidRPr="004733E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87F841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">
                      <v:textbox>
                        <w:txbxContent>
                          <w:p w14:paraId="1BE71A0E" w14:textId="3ACB25B3" w:rsidR="00D71752" w:rsidRDefault="004B5C1D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4733EB" w:rsidRPr="004733EB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9CADB82" wp14:editId="1653C473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9DBE69" w14:textId="213AAA31" w:rsidR="00D71752" w:rsidRDefault="004B5C1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4733EB" w:rsidRPr="004733E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CADB82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DRlPJHeAAAACQEAAA8AAAAAAAAAAAAAAAAAcgQAAGRycy9kb3ducmV2LnhtbFBLBQYA&#10;AAAABAAEAPMAAAB9BQAAAAA=&#10;">
                      <v:textbox>
                        <w:txbxContent>
                          <w:p w14:paraId="0F9DBE69" w14:textId="213AAA31" w:rsidR="00D71752" w:rsidRDefault="004B5C1D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4733EB" w:rsidRPr="004733EB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64EE0F4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45E1658F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61D1BA35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9A7D078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30204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7E1A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C634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CAC7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5D20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B211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34543B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1E7885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A8AB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C04F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706FFD1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75F569A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6A4286D" wp14:editId="02AF9D5E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D9B4" w14:textId="15822500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A4286D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">
                      <v:textbox>
                        <w:txbxContent>
                          <w:p w14:paraId="2566D9B4" w14:textId="15822500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62E21DC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179C4E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626B39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4697B7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4571A3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33AAD7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3C191A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2A07FC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F63D8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046F86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802C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291C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448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AA0B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94D4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96FA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80A77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54A769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359012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31C3A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F158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DEB8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51E3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9FEA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C9B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1D71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8E74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1AFA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95C691B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7290E04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3AF9A89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16C663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53D7B4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1542D5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FF478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20C21D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51F3AF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0CA03A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79EC91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039B80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3D5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5562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A1E1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5AAB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7E5D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CA33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0915B5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20EEE3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9329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33AB67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1AC3B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6EF6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56F5FB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CFB3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1F88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CD91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4F1F1C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39172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E3A5E6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438B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7A3952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421B2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BD2AE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7C7703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CCDC1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977F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B02DF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3FBD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5541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CEC8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03F2722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40D4CCC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3EC11A0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111064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3CF2E4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4D2421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34E6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4E85DD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00849C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7A7343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32DEDC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AC69C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0770D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1259F6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03FBBF4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31CD019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20C3E21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15C46D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BACCA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1EF242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4EFDC9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793379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46BD1D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602A22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4B7FBE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EC1D4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6D08B9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02C810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ABCA9D7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381A72E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634C25E" wp14:editId="511151DD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CC117F" w14:textId="099DDAED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33EB" w:rsidRPr="008803E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34100733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34C25E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">
                      <v:textbox>
                        <w:txbxContent>
                          <w:p w14:paraId="14CC117F" w14:textId="099DDAED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33EB" w:rsidRPr="008803E3">
                              <w:rPr>
                                <w:rFonts w:ascii="Arial" w:hAnsi="Arial" w:cs="Arial"/>
                                <w:noProof/>
                              </w:rPr>
                              <w:t>34100733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69B620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0B0A4E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257944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383939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065DFF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5F1D65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05DAE5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39B07FA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07E613B" wp14:editId="2B64D506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FF8C04" w14:textId="6D7CAD2A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33EB" w:rsidRPr="008803E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2020404067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207E613B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bZM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">
                      <v:textbox style="mso-fit-shape-to-text:t">
                        <w:txbxContent>
                          <w:p w14:paraId="58FF8C04" w14:textId="6D7CAD2A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33EB" w:rsidRPr="008803E3">
                              <w:rPr>
                                <w:rFonts w:ascii="Arial" w:hAnsi="Arial" w:cs="Arial"/>
                                <w:noProof/>
                              </w:rPr>
                              <w:t>2020404067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431D66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59FED2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1FD75E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2453C5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3CBF59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13D02E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34A77C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187226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6E49AD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BA215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340F216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4380C8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3E9C9C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92DC6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C13C6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DC062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9A2E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DE3C1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458C66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364AB2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91F1BF7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62CC89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5BD612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3E99AB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284631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27F277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1BF22D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34BFED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41F82F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694BC3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1A8EF9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7A0A19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708708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076DCC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1A4D2B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1D886F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1622FA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56F866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127067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7D3125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617372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2508BC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64D10AF" wp14:editId="6585EAAE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EE4ED9" w14:textId="63639ACE" w:rsidR="00D71752" w:rsidRDefault="004B13A5" w:rsidP="000669B7">
                                  <w:r>
                                    <w:t>68</w:t>
                                  </w:r>
                                  <w:r w:rsidR="004B5C1D">
                                    <w:fldChar w:fldCharType="begin"/>
                                  </w:r>
                                  <w:r w:rsidR="004B5C1D">
                                    <w:instrText xml:space="preserve"> MERGEFIELD  aSUB_SKNACE12  \* MERGEFORMAT </w:instrText>
                                  </w:r>
                                  <w:r w:rsidR="004B5C1D"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4D10AF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yN9GA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">
                      <v:textbox>
                        <w:txbxContent>
                          <w:p w14:paraId="6BEE4ED9" w14:textId="63639ACE" w:rsidR="00D71752" w:rsidRDefault="004B13A5" w:rsidP="000669B7">
                            <w:r>
                              <w:t>68</w:t>
                            </w:r>
                            <w:r w:rsidR="004B5C1D">
                              <w:fldChar w:fldCharType="begin"/>
                            </w:r>
                            <w:r w:rsidR="004B5C1D">
                              <w:instrText xml:space="preserve"> MERGEFIELD  aSUB_SKNACE12  \* MERGEFORMAT </w:instrText>
                            </w:r>
                            <w:r w:rsidR="004B5C1D"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5B42CE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2CF3C2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1E80D2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4F0F96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D88FEA2" wp14:editId="6B9D7C7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7A0BDE" w14:textId="43E75838" w:rsidR="00D71752" w:rsidRDefault="004B13A5" w:rsidP="000669B7">
                                  <w:r>
                                    <w:t>32</w:t>
                                  </w:r>
                                  <w:r w:rsidR="004B5C1D">
                                    <w:fldChar w:fldCharType="begin"/>
                                  </w:r>
                                  <w:r w:rsidR="004B5C1D">
                                    <w:instrText xml:space="preserve"> MERGEFIELD  aSUB_SKNACE34  \* MERGEFORMAT </w:instrText>
                                  </w:r>
                                  <w:r w:rsidR="004B5C1D"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88FEA2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">
                      <v:textbox>
                        <w:txbxContent>
                          <w:p w14:paraId="1A7A0BDE" w14:textId="43E75838" w:rsidR="00D71752" w:rsidRDefault="004B13A5" w:rsidP="000669B7">
                            <w:r>
                              <w:t>32</w:t>
                            </w:r>
                            <w:r w:rsidR="004B5C1D">
                              <w:fldChar w:fldCharType="begin"/>
                            </w:r>
                            <w:r w:rsidR="004B5C1D">
                              <w:instrText xml:space="preserve"> MERGEFIELD  aSUB_SKNACE34  \* MERGEFORMAT </w:instrText>
                            </w:r>
                            <w:r w:rsidR="004B5C1D"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2406F8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3A7CB9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5DD28C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3BDE058" wp14:editId="7654391A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7DB8AF" w14:textId="2A0BE02B" w:rsidR="00D71752" w:rsidRDefault="004B13A5" w:rsidP="000669B7">
                                  <w:r>
                                    <w:t>0</w:t>
                                  </w:r>
                                  <w:r w:rsidR="004B5C1D">
                                    <w:fldChar w:fldCharType="begin"/>
                                  </w:r>
                                  <w:r w:rsidR="004B5C1D">
                                    <w:instrText xml:space="preserve"> MERGEFIELD  aSUB_SKNACE5  \* MERGEFORMAT </w:instrText>
                                  </w:r>
                                  <w:r w:rsidR="004B5C1D"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BDE05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">
                      <v:textbox>
                        <w:txbxContent>
                          <w:p w14:paraId="667DB8AF" w14:textId="2A0BE02B" w:rsidR="00D71752" w:rsidRDefault="004B13A5" w:rsidP="000669B7">
                            <w:r>
                              <w:t>0</w:t>
                            </w:r>
                            <w:r w:rsidR="004B5C1D">
                              <w:fldChar w:fldCharType="begin"/>
                            </w:r>
                            <w:r w:rsidR="004B5C1D">
                              <w:instrText xml:space="preserve"> MERGEFIELD  aSUB_SKNACE5  \* MERGEFORMAT </w:instrText>
                            </w:r>
                            <w:r w:rsidR="004B5C1D"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5EE7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D6C5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6541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8C14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F35A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D6D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D02C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3E11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615BC31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980D34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1E374BD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65AE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F6A3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E2E1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F80E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5C92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679C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F091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1339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9B68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13F3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764A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1695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69BC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CAB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EFEA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0A45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D460861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2AE15EC5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81F8FF0" wp14:editId="0DE19679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771E9E" w14:textId="02970F90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33EB" w:rsidRPr="008803E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BYTREAL Tlmače s.r.o.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1F8FF0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">
                      <v:textbox>
                        <w:txbxContent>
                          <w:p w14:paraId="58771E9E" w14:textId="02970F90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33EB" w:rsidRPr="008803E3">
                              <w:rPr>
                                <w:rFonts w:ascii="Arial" w:hAnsi="Arial" w:cs="Arial"/>
                                <w:noProof/>
                              </w:rPr>
                              <w:t>BYTREAL Tlmače s.r.o.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FD8389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2ABDBA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4617BC4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179E419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25660D9" wp14:editId="66CE23D8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8A834C" w14:textId="5265FD53" w:rsidR="00D71752" w:rsidRDefault="004B5C1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="004733EB" w:rsidRPr="004733E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660D9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tWQFw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">
                      <v:textbox>
                        <w:txbxContent>
                          <w:p w14:paraId="2B8A834C" w14:textId="5265FD53" w:rsidR="00D71752" w:rsidRDefault="004B5C1D" w:rsidP="000669B7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fldChar w:fldCharType="separate"/>
                            </w:r>
                            <w:r w:rsidR="004733EB" w:rsidRPr="004733EB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D420C75" wp14:editId="39E4A91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F39724" w14:textId="55E947DF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33EB" w:rsidRPr="008803E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Kotlárska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420C75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">
                      <v:textbox>
                        <w:txbxContent>
                          <w:p w14:paraId="3AF39724" w14:textId="55E947DF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33EB" w:rsidRPr="008803E3">
                              <w:rPr>
                                <w:rFonts w:ascii="Arial" w:hAnsi="Arial" w:cs="Arial"/>
                                <w:noProof/>
                              </w:rPr>
                              <w:t>Kotlárska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476F035E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72BC4D9F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CFACB8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C5F53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20F9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1F40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02C9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EBD6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8183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A760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1D62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63A7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1C50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3707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2C01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437C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12AA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1941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F08C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3BAB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30D5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6D20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8348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E40D1ED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8E10A4A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436AC5F" wp14:editId="107F7F06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2330AA" w14:textId="75967442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33EB" w:rsidRPr="008803E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Tlmače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36AC5F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">
                      <v:textbox>
                        <w:txbxContent>
                          <w:p w14:paraId="6D2330AA" w14:textId="75967442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33EB" w:rsidRPr="008803E3">
                              <w:rPr>
                                <w:rFonts w:ascii="Arial" w:hAnsi="Arial" w:cs="Arial"/>
                                <w:noProof/>
                              </w:rPr>
                              <w:t>Tlmače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638B9BD" wp14:editId="493A2FB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133812" w14:textId="3562536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33EB" w:rsidRPr="008803E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93521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38B9BD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ce7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">
                      <v:textbox>
                        <w:txbxContent>
                          <w:p w14:paraId="26133812" w14:textId="3562536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33EB" w:rsidRPr="008803E3">
                              <w:rPr>
                                <w:rFonts w:ascii="Arial" w:hAnsi="Arial" w:cs="Arial"/>
                                <w:noProof/>
                              </w:rPr>
                              <w:t>93521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C546F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C3BC183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67C218B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755EEB2E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3B7B7091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846930B" wp14:editId="2683F2FA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6C2ECD" w14:textId="23D397A3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33EB" w:rsidRPr="008803E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036/6340192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46930B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chcGw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">
                      <v:textbox>
                        <w:txbxContent>
                          <w:p w14:paraId="166C2ECD" w14:textId="23D397A3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33EB" w:rsidRPr="008803E3">
                              <w:rPr>
                                <w:rFonts w:ascii="Arial" w:hAnsi="Arial" w:cs="Arial"/>
                                <w:noProof/>
                              </w:rPr>
                              <w:t>036/6340192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9A4A7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F26636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079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1072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F9D0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7D8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D0AF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F35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11DC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4CEF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F0D1C77" wp14:editId="2509CB30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0FB554" w14:textId="7F6A3425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0D1C77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">
                      <v:textbox>
                        <w:txbxContent>
                          <w:p w14:paraId="370FB554" w14:textId="7F6A3425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8C38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F82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F71C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FDAE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1FC9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9322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A917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253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4C71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9F08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25E7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413C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A8F3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8F3B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D7FE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5B37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6D9A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DFEC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8199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F95E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B2CC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DDA6489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71445D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3C4AEA2" wp14:editId="2B6C273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D18307" w14:textId="285F66E1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C4AEA2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">
                      <v:textbox>
                        <w:txbxContent>
                          <w:p w14:paraId="18D18307" w14:textId="285F66E1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5878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25FC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60AA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7143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2A15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8B4D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2FA2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7E46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1605A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0E8A55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F582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9BFA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E531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A131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E30C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70AD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AA0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735E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01AE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80D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6865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0A8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520F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2FCB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9205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4AB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8DC0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3052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CB1D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4886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60E3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FB84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0FDE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D32F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E3F2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E71E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96A2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8052E2E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E4FB0F6" w14:textId="66397F14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  <w:r w:rsidR="004B13A5">
              <w:rPr>
                <w:rFonts w:ascii="Arial Narrow" w:hAnsi="Arial Narrow"/>
                <w:sz w:val="22"/>
                <w:szCs w:val="22"/>
                <w:lang w:eastAsia="sk-SK"/>
              </w:rPr>
              <w:t>28.6.2022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244BB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1D4AB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B63B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3E571C73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9C9723A" w14:textId="2DADD7F4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  <w:r w:rsidR="004B13A5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28.6.2022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2FFA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BB955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023F4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2EEB2D50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6F2827F6" wp14:editId="72920C2A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1F2859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2827F6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">
                <v:textbox inset="0,0,1.5mm">
                  <w:txbxContent>
                    <w:p w14:paraId="611F2859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0F361F1F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2A549F8F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0B7A0CBD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644775B1" w14:textId="08DDD47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47AE8A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A3B66D2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52DEF5FA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E44334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F3159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8FB9F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13382E0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8F5435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9E4DAB" w14:textId="675688FC" w:rsidR="000669B7" w:rsidRPr="0073029B" w:rsidRDefault="004B13A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3167FD9" w14:textId="67EE72C8" w:rsidR="000669B7" w:rsidRPr="0073029B" w:rsidRDefault="004B13A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0669B7" w:rsidRPr="0073029B" w14:paraId="6BD41222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303073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DBBF72C" w14:textId="6F791E36" w:rsidR="000669B7" w:rsidRPr="0073029B" w:rsidRDefault="004B13A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F0632B5" w14:textId="51F798D2" w:rsidR="000669B7" w:rsidRPr="0073029B" w:rsidRDefault="004B13A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0669B7" w:rsidRPr="0073029B" w14:paraId="67B9EAB4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88E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FD56C5" w14:textId="5F5B140F" w:rsidR="000669B7" w:rsidRPr="0073029B" w:rsidRDefault="004B13A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2F68E32" w14:textId="7CB37FA5" w:rsidR="000669B7" w:rsidRPr="0073029B" w:rsidRDefault="004B13A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14:paraId="626DF3B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F2BF579" w14:textId="412DD318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474E0B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2DD004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360880D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29500F8C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7F7149DE" w14:textId="16081A1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82BCBF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33BFE53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2F986FD9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0607AC6F" w14:textId="4FDD73B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F6EC53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7908CE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792259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75279A47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0B568FDB" w14:textId="7DAD1662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2D973F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B4389ED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290F1AD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1E629464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5B0D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D7F1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494A75C8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388C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3534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F610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27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94B3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6A08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8E2C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0218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2942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3C78CA4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955CC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1570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94290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F6EE3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1DE42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5EDF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4772C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0BFA4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8DBE3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60AAC50C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B33B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7E21FCF9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63C9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67E4" w14:textId="5EA156A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530C" w14:textId="2800790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B632" w14:textId="2310EB0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76E6" w14:textId="0269F82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547B" w14:textId="2BE4E68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E77E" w14:textId="08B6E5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D3DE" w14:textId="5690D31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1D8AB" w14:textId="69720D7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D31981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2C90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F307" w14:textId="551D0AD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1329" w14:textId="7E1BEB1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C78A" w14:textId="0D6D3AD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C315" w14:textId="471341E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078D" w14:textId="63A8466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56B4" w14:textId="51CD456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3739" w14:textId="3E3BDBD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534B0" w14:textId="3C42D0F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98A577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6545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455A" w14:textId="359B212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6CEE" w14:textId="101307C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6803.77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BB35" w14:textId="028379C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A46F" w14:textId="4DD5A76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41C4" w14:textId="2BE9928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D763" w14:textId="4F109E2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F358" w14:textId="449D270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B2C8B" w14:textId="7E62342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9457.36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8D7DA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B65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5D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5E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78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17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FC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37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7B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739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EDE8DE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A675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C4E54" w14:textId="703D644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5A371" w14:textId="5B9B657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BDF00" w14:textId="141CD1D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6B847" w14:textId="15175D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834E4" w14:textId="53BC848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1D209" w14:textId="05BF277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A0D9" w14:textId="6053744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E9A9E" w14:textId="2669EF5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70F097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7472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55F9B93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AB9D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E64A" w14:textId="6681A3C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6A6A" w14:textId="13AE2B4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-13841.35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53ED" w14:textId="47C49E8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88C3" w14:textId="7C8E9C0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5643" w14:textId="66433BC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-2653.59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35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4EA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54E74" w14:textId="0B54642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-16494.94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822F7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00B4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6BF4" w14:textId="4BE7184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4774" w14:textId="0B68CB6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28D9" w14:textId="3669F7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E27A" w14:textId="34E6C4B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2D66" w14:textId="7ED2BC2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7C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91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5B875" w14:textId="1DA708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99570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4466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59D3" w14:textId="5AE7CEA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B1EA" w14:textId="74F59A3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6803.77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5C0A" w14:textId="5C7224E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B30B" w14:textId="7241F3B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6472" w14:textId="007A00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2C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8D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240B6" w14:textId="5784076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9457.36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6AEB1E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CFB1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8C3F" w14:textId="010CD8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3B41" w14:textId="441BC36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-7037.58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1BCF" w14:textId="650599B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9CF5" w14:textId="705651E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24CA" w14:textId="2AB795E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845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1A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9131A" w14:textId="16CB26F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-7037.58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7D21E3F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B9C2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6AA649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F127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D57D" w14:textId="27D7397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053C" w14:textId="243A0AC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AD22" w14:textId="7D6EC65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BF22" w14:textId="368D069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1D4C" w14:textId="4EAB3DF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AAF4" w14:textId="63E7E37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194C" w14:textId="350161F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C5D77" w14:textId="74655FD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113A9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1BDD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916F" w14:textId="17A74E6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2F3C" w14:textId="3EB03C8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D775" w14:textId="6501828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61FE" w14:textId="44398D9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39D9" w14:textId="168194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F4E0" w14:textId="32C70DA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1450" w14:textId="6555077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F9DB" w14:textId="0045FD5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1EA374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2CD8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F08F" w14:textId="2D44494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9E73" w14:textId="4EA720F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8F67" w14:textId="3D0C503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0BEE" w14:textId="78CED9A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7511" w14:textId="0CB4C41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CB38" w14:textId="4519CEE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E61C" w14:textId="4DF4314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E6D93" w14:textId="068F932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294E1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672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EAD4A" w14:textId="393942C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C839" w14:textId="0069DF9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1277" w14:textId="733A898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13E50" w14:textId="5F298DE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07028" w14:textId="1242959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9A5B" w14:textId="7305733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5726" w14:textId="6B8F9DE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50839" w14:textId="4A29223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FFB280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6C5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309B217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FAE9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CBBE" w14:textId="5310B80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1FA7" w14:textId="7EBC040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27682.70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0529" w14:textId="74F2916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D847" w14:textId="423E69B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E239" w14:textId="09643F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5307.18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9B05" w14:textId="7EFA9B5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E162" w14:textId="1F1DCDB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7340" w14:textId="4544A09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32989.88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066452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F831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A6F4" w14:textId="1F5F6F5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5AED0" w14:textId="022D745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14075.16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0490A" w14:textId="3817FB1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ED8A0" w14:textId="32C1D2D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963B7" w14:textId="499E771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34B68" w14:textId="0D120BB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AC27" w14:textId="018A8BB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8FFB3" w14:textId="56108F9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14075.16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F43860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0C791468" w14:textId="24812041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C10A23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52CCA7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6BD8BEE6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F011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946A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71B1CBA0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060F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57EE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18E1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63C5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6946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8EED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0894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E247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A606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0A107200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DDA2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C04D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2612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6061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7449A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39F5A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915EF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F5AB2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B5086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68CC553A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212E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9F441D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E711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F265" w14:textId="54B6537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D646" w14:textId="7F34477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1425" w14:textId="092252F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ABAE" w14:textId="7531724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FCB2" w14:textId="129FFCD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DAE7" w14:textId="58DE9E2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D080" w14:textId="2EB5005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67D5D" w14:textId="4877F5E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A491BB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E7B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240C" w14:textId="2D4CAEF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A5AB" w14:textId="60C3E2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6BA2" w14:textId="7D4C73B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0FE0" w14:textId="2CCC73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DF09" w14:textId="1283001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543B" w14:textId="718E85F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2DDA" w14:textId="7160DB0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EFCE8" w14:textId="6EFCB1E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863D60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9D1C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1735" w14:textId="46D784B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1F46" w14:textId="372FEFF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A429" w14:textId="18439AE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89AB" w14:textId="6FE6844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379E" w14:textId="2430795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81B6" w14:textId="24A765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10BD" w14:textId="194A605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5F288" w14:textId="369E834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7CA5DB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D49F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5F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79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45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B3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D0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CD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5A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7BD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6C9B4A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9A63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A3E7" w14:textId="249BE9F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1C9A8" w14:textId="53C7F20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20BB9" w14:textId="6EA8534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7BF2" w14:textId="3F8DDB3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7AE2E" w14:textId="45867BE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0E8D" w14:textId="4D0FDB5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0A2A" w14:textId="0642074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3F062" w14:textId="0E714AE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6D41A98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3FE0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DF0E91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D15D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5355" w14:textId="2D7D859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E49B" w14:textId="141DFC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EA8C" w14:textId="56693E9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C756" w14:textId="42B8FD1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1D37" w14:textId="10248C1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7A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EB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F8F14" w14:textId="736305F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62663E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B7E7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490F" w14:textId="130DA31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8B09" w14:textId="1584A41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8FCB" w14:textId="599ABCB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2913" w14:textId="53E47DB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9EEF" w14:textId="7036BF2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19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AC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8B5C6" w14:textId="4790B81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9705F4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90EE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48A0" w14:textId="4630F85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1A9C" w14:textId="1494610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AF81" w14:textId="26F1DF8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EA16" w14:textId="04E3AEC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4281" w14:textId="08EA69E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3A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55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AF2F1" w14:textId="60D655B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F4E5FE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C4BF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12FC" w14:textId="587DB87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3EF44" w14:textId="1F4DFEF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ED380" w14:textId="27A57EB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4C07F" w14:textId="62C9AEE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9B0A9" w14:textId="5D45BC3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2C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95E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41D4C" w14:textId="5C3EA64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206822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8250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26C42C21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7D93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C601" w14:textId="119531B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08F3" w14:textId="7177FA6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4465" w14:textId="10A6200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A2BF" w14:textId="12EC2FA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3AE0" w14:textId="1AA4DD3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73C5" w14:textId="7E1F228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48F3" w14:textId="057AC05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559D5" w14:textId="34A492E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E7FDED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DA94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1674" w14:textId="04D47CF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32EF" w14:textId="39286AE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F004" w14:textId="0427177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8039" w14:textId="093647A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0272" w14:textId="22E5FB6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8D15" w14:textId="30987B4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24E9" w14:textId="33436C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2FE06" w14:textId="1EFF94A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029169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54D7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4BC1" w14:textId="5405DBC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2B8B" w14:textId="5DFF762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33DC" w14:textId="4D0CAB1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59E2" w14:textId="7A8DF09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2092" w14:textId="52E7C55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696B" w14:textId="43D0FC5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E251" w14:textId="771D664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B4352" w14:textId="2BEC23D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7BE837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11CE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F50EB" w14:textId="412C6B7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1046" w14:textId="2127A6A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D4384" w14:textId="351448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402FB" w14:textId="2AF5BF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343D5" w14:textId="56740CC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E0464" w14:textId="7123838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B4B24" w14:textId="071507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E839E" w14:textId="2A52DCF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CE2F9A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8591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5EFA9594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510F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D4D4" w14:textId="0D761A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C7F1" w14:textId="028C131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5D5D" w14:textId="01944EF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9970" w14:textId="3C4D4BD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6A07" w14:textId="4797378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709F" w14:textId="5142394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7B1F" w14:textId="2C8FC9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23BBD" w14:textId="7D8F03B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2F1AD9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9396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B7702" w14:textId="5EC3CF8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18515" w14:textId="6632A3C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B4C0D" w14:textId="707EC4B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44E6" w14:textId="027C46B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EB8B" w14:textId="4855668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11FC" w14:textId="04F42BB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FA5E6" w14:textId="4504975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C289F" w14:textId="23304E2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025F4CA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6B2CA9E5" w14:textId="196C95EE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B7E9F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3AA1A96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07E43667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CAAF2E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AF4483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35133B9B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07B4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A8781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DE286D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65AF424" w14:textId="75C0830E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A54D85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3FCD548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158EE3C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14:paraId="5AFDC2C1" w14:textId="77777777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C6159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377E8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0E2F53DC" w14:textId="77777777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54B6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B118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C30B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60A6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685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5569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75EB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911A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733F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0A38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6AC51B1" w14:textId="77777777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0C72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382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7015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C092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8EC9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A717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FDD0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F976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F60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03B3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1A7E2D47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6F3A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7D04FCD3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BCDF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6586" w14:textId="1B53516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B0E8" w14:textId="449838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650F" w14:textId="2A2D6B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D3CF" w14:textId="139387B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5A21" w14:textId="6825921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8B17" w14:textId="61EAEDE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C8CB" w14:textId="1067A2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12F9" w14:textId="2CDA9D4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7C4C8" w14:textId="5F98633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6CAAA0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4387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0DC4" w14:textId="3599A99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09CB" w14:textId="620CED7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98AC" w14:textId="7A05E62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D5D9" w14:textId="6BB0A00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DE18" w14:textId="6D66FA6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06BA" w14:textId="2EB2B2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D667" w14:textId="7EE46E2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F62C" w14:textId="28019D3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DE22" w14:textId="2B0CA1E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B4322F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A81A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F974" w14:textId="6F93D5C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8E84" w14:textId="5EF822E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1A58" w14:textId="1EC69A4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11988.92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8B3E" w14:textId="5621029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AB4E" w14:textId="267FB74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AABF" w14:textId="1C8B1D7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3160.00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524F" w14:textId="581538A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49EA" w14:textId="6F38F57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445BC" w14:textId="136653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15148.92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6B4C6C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61CB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E0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00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65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BD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89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FC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A6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6D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46A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B5DE0D9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F9B8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F8C00" w14:textId="1315B2D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AA7AE" w14:textId="6F089A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8337" w14:textId="6BEFA6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11102.25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9E059" w14:textId="1A4B10E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08A79" w14:textId="3973D5A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437C" w14:textId="7E21381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29445.00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CBBB" w14:textId="7B66282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E9D0D" w14:textId="6A34982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BC693" w14:textId="75BEFE5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40547.25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623EEE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7D0C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712B8D1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5375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8F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14B2" w14:textId="4F86901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C0D6" w14:textId="46DFEF5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-23091.17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B938" w14:textId="6C023C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6D58" w14:textId="21C065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6DD6" w14:textId="342B1DE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-32605.00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6C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C3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4A24A" w14:textId="34B8FAC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-55696.17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46F14B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8EBC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71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D8C0" w14:textId="2F2D065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2D8A" w14:textId="18BA408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07A4" w14:textId="616E8D2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BF79" w14:textId="7230232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54D5" w14:textId="56BB6D2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51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0B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FC721" w14:textId="6CB6AAA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666E12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3757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D9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D075" w14:textId="327B001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BE59" w14:textId="280F57B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11988.92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0565" w14:textId="113F9FA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BBDA" w14:textId="1B592A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4A9A" w14:textId="7A8F778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3160.00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B6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8F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147A5" w14:textId="69B07F6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15148.92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E3D1E44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9560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5E1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7A8C3" w14:textId="18E4EEE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21774" w14:textId="00E2542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-11102.25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BC71" w14:textId="050635A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C2C45" w14:textId="3D08058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183A" w14:textId="3357CE1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-29445.00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D35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FED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BE42B" w14:textId="511FF41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-40547.25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AFC047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EC59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F88A0B2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005A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0222" w14:textId="5C68EFF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8EBE" w14:textId="049656F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F84C" w14:textId="6019ADA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5D51" w14:textId="7FD7C48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C0DF" w14:textId="7C1B0DA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F9AF" w14:textId="126965C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A423" w14:textId="0306803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AC54" w14:textId="708B7A4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CF5A4" w14:textId="2D653FB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9ACDBFF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999E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8A44" w14:textId="7C7A0BF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0788" w14:textId="27AFBD1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A20E" w14:textId="1BE251E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CF07" w14:textId="61FA326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0527" w14:textId="1230B1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7932" w14:textId="3FFE220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2658" w14:textId="3F73799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B3C5" w14:textId="57096AD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05015" w14:textId="7CD3AEC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47EAC2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0791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3634" w14:textId="10B8D66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29EE" w14:textId="61918F6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5C69" w14:textId="2432B1B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16E4" w14:textId="04D676D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EE4A" w14:textId="0FAD5F7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4EF9" w14:textId="7FE4219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61E0" w14:textId="13092CE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A9CA" w14:textId="2ACCFED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74F1" w14:textId="6767C19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3DC944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610F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46F6D" w14:textId="187DC25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370D3" w14:textId="5E20425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C52C0" w14:textId="4C1B00D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7294" w14:textId="06C2D22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B8802" w14:textId="5018C52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9276" w14:textId="55AC8CA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89BA0" w14:textId="6ADDA96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0C08" w14:textId="48C9316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596FA" w14:textId="45A2B4E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437CC71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F046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Zostatková hodnota </w:t>
            </w:r>
          </w:p>
        </w:tc>
      </w:tr>
      <w:tr w:rsidR="000669B7" w:rsidRPr="0073029B" w14:paraId="5299F04C" w14:textId="77777777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ABE4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731B" w14:textId="14CA494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39245" w14:textId="188892E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F5B80" w14:textId="0498EF8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46182.34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60FD8" w14:textId="67DE9F9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AC335" w14:textId="61A9B4E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BE1D" w14:textId="1C5237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65210.00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D5406" w14:textId="1B28DAD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D3CD4" w14:textId="24A166B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351E8" w14:textId="1807ED0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111392.34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F17A0D" w14:textId="77777777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4643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165C" w14:textId="26DC122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482B1" w14:textId="0C44B25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8DC7" w14:textId="6C976E4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22204.50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9DE17" w14:textId="5B0ECC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9E72E" w14:textId="020D026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6ACD9" w14:textId="3AA3B36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58890.00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D235" w14:textId="6E7F6FB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9F8C6" w14:textId="7343FE0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97C47" w14:textId="7948F5A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81094.50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3E3F86D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5BBE2DCF" w14:textId="6C53FF44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9F0519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376DD3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14:paraId="4E7CF5B1" w14:textId="77777777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10FB7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8AF8F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6FFA41DD" w14:textId="77777777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A645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0E3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22F7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2BA0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745F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3905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40B6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64D0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6D55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47BB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2768F61" w14:textId="77777777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DB23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A0C3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62A08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4FDB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6F2F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37CF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CFE8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D18E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FF3B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9558A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4986CFA8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7431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7A903E41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9403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46B1" w14:textId="71E952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C8AC" w14:textId="4E1C2D0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3630" w14:textId="76826E8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C91F" w14:textId="25A92A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8381" w14:textId="22824F9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AC26" w14:textId="79A57CE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282A" w14:textId="4DC6C37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B57E" w14:textId="34126E6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E5B46" w14:textId="7D633AD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594AFA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13BC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E86F" w14:textId="09AD31E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D6AC" w14:textId="658A3C2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50FC" w14:textId="35D2D17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BED8" w14:textId="6014DF0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4281" w14:textId="5C86A9E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2722" w14:textId="446F2C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F5C7" w14:textId="4BB0288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B67F" w14:textId="5F7303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D12DB" w14:textId="0802BC5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C8D475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E368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C857" w14:textId="3C187A4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9AE1" w14:textId="77B5614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8B71" w14:textId="5FE504E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68DC" w14:textId="40BA0E6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8EAC" w14:textId="1C8DC0E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32A8" w14:textId="7B73D63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062A" w14:textId="4923BF9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3666" w14:textId="0AA95C5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AC949" w14:textId="2115073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45A778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B454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68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76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D1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42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12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82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EE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FD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94C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8C98329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6977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6C72" w14:textId="191F3E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91333" w14:textId="34D27B9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77CC" w14:textId="136F244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AC777" w14:textId="0519A19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11E5" w14:textId="375B0AD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6D29" w14:textId="455E9BB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2981B" w14:textId="609680B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3852" w14:textId="6267DB2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78D04" w14:textId="65FDE2C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541CCA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971E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6D3C7734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131C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47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0ECD" w14:textId="1A43CF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B6D9" w14:textId="3215301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7DB7" w14:textId="0AD690B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E258" w14:textId="20BEF5B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3665" w14:textId="240A87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6D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12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C58EE" w14:textId="117C0EF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14B0DB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5F07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DD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430E" w14:textId="52B820C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6341" w14:textId="036FE75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6F0F" w14:textId="744F014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6000" w14:textId="40C6712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B9C4" w14:textId="1B5AC9A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5E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C7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D8499" w14:textId="30A48D5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47F80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1A22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1E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181E" w14:textId="7E400F5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26D8" w14:textId="09004B2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EE2F" w14:textId="68A0725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4005" w14:textId="275DF7D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A31B" w14:textId="510C6A7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31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59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96803" w14:textId="7D298C6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8B8748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2320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707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8A5FB" w14:textId="12DAE80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46A91" w14:textId="23D5BD9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3B75" w14:textId="60F8144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AB7DE" w14:textId="3B03867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C9A9E" w14:textId="753603D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440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D8D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59615" w14:textId="3A0A4A5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8BD7D8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1C55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3E71C46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4596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A4E5" w14:textId="3D9AB7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CA0C" w14:textId="5807A4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F491" w14:textId="6CC42A8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4014" w14:textId="0BF8441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448F" w14:textId="562EBC1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278C" w14:textId="757068C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FA9B" w14:textId="62D3EF7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D07E" w14:textId="42D3AFF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556DA" w14:textId="5D5651E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50B565E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7BF9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C5F9" w14:textId="6ACB512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B66D" w14:textId="34BFBBA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4CB1" w14:textId="172D342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D4A8" w14:textId="76D1D61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E6E7" w14:textId="04521D0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1CC2" w14:textId="2408EB9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2D72" w14:textId="37B6C71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48A0" w14:textId="710DDE3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216A3" w14:textId="58C6CD3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986FD6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CFE0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6759" w14:textId="3AF1679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B7A4" w14:textId="688D339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0796" w14:textId="2DDD509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ECD1" w14:textId="5984153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FA45" w14:textId="2CB2C9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1BEF" w14:textId="748E5B6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64D6" w14:textId="4D72C46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2462" w14:textId="783DB5B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CAEBE" w14:textId="2864212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93A6A3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7432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03E9" w14:textId="4BECE76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AEC32" w14:textId="3F37D5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0FF5" w14:textId="3E91F6B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50304" w14:textId="283D460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A890" w14:textId="439B859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C7CAB" w14:textId="7771CDA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79C97" w14:textId="7104161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F18FD" w14:textId="4AD0423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E4400" w14:textId="7B4AB19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DA8F7F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CB7F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50078649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FABE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3135D" w14:textId="0A12EAE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AB15" w14:textId="48507B3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2055D" w14:textId="34A77AB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BE96" w14:textId="683425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7FCB" w14:textId="361618E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37FF7" w14:textId="55A5010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0EBD0" w14:textId="380D6E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37688" w14:textId="18F3BFF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735CB" w14:textId="325214E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FAC3C4" w14:textId="77777777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77AA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4F15" w14:textId="4DE6532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8CBB8" w14:textId="7ED75DF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C2BB0" w14:textId="5417646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AA3E" w14:textId="18E3B8E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40C47" w14:textId="45906FB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7CE04" w14:textId="27E75B2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6192" w14:textId="7FD95DB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6EA04" w14:textId="2905AE4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C7C56" w14:textId="052AA72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E34E57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E549120" w14:textId="0560EB5B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D50529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D7E30A5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4FB73196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1CFB18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D97055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5B990403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636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A8462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83BD4D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A61D9BB" w14:textId="7231A4F9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6EAC4A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7874630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3B9C5B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5AAA208C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61DE73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FE892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60596AA9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F9032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BB93D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E224A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65583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B5A55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53D41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BC04D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3412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3782C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5FD75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0D3C05B1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DCA9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1934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B691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AE1C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4945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CA46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BDD7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C9E4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03D5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DF0E7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39D98428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30BD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030812F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FB89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4C54" w14:textId="1A05726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F353" w14:textId="47082AE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BBED" w14:textId="794B3A8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47D8" w14:textId="26DF29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EDA7" w14:textId="25C9CD7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04BF" w14:textId="663A92B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EE80" w14:textId="30A49FB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798C" w14:textId="1AA5B09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7A98D" w14:textId="5D97A9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388EF8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89E5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9D1D" w14:textId="3600567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23EC" w14:textId="7652215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EC07" w14:textId="18D0BC1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9379" w14:textId="716DAAB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5503" w14:textId="32BED93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1593" w14:textId="1843EA5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9F2B" w14:textId="189C399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E459" w14:textId="17280FD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61F38" w14:textId="33BDD9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177E86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1A1F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C9A9" w14:textId="6AFB7B9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1ED5" w14:textId="180AB9C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7AF7" w14:textId="1E4C97D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284E" w14:textId="305DBCC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F242" w14:textId="1EC5250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911D" w14:textId="7D4D450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D5C8" w14:textId="58A5F2D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481A" w14:textId="64E6868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FDD3F" w14:textId="34966AD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02B67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D9CD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CC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C4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AA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59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29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88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93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DB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0B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0A4A05E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E196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0F355" w14:textId="354E47A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3F432" w14:textId="6BFDAEF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06B7" w14:textId="5DBF92A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918A" w14:textId="31723B7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E4D06" w14:textId="4D3295A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DBC9E" w14:textId="61677DF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9C047" w14:textId="6A10428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5D8D" w14:textId="7458555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BCA82" w14:textId="0712E79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1A34F5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8E009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57A7815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977F46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E7DF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61E4045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3922" w14:textId="00E02E0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7C8F" w14:textId="4A91C4D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3E0E" w14:textId="511EA75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A38F" w14:textId="7190E77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842F" w14:textId="62E279A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D3BE" w14:textId="39899C8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039A" w14:textId="243D54A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1426" w14:textId="50ED278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2AA2E" w14:textId="5C85F4C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4CC4DB6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A951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8C70" w14:textId="0E6337C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92E7" w14:textId="010E630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AF9D" w14:textId="64C2FFC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F213" w14:textId="619A0D0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AD26" w14:textId="2D9597B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7A61" w14:textId="59C7D2C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7A1B" w14:textId="770A0F8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57B9" w14:textId="120E100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70CA0" w14:textId="56FDC4B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E60201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E151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C767" w14:textId="5ADFA46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83ED" w14:textId="64D7AC1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D5D7" w14:textId="104FF9D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8288" w14:textId="3147971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64AF" w14:textId="3C79609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8024" w14:textId="3A5C900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B480" w14:textId="7D6F0B7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8105" w14:textId="0698543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37396" w14:textId="70B1C14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9EE867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7C94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F492" w14:textId="6FD4FE3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47BA" w14:textId="5A666F2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3775F" w14:textId="0F0FBDC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5852" w14:textId="0A500EF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0F58" w14:textId="541940C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D565E" w14:textId="3DB8E8C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74538" w14:textId="1975720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72C7E" w14:textId="560B29C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2ABA1" w14:textId="3B3EFE8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825939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671A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31E4609E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C5D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52A36C5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6DDD" w14:textId="66C2C69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9C96" w14:textId="1DB8D0D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1683" w14:textId="751761B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6846" w14:textId="2299CE2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0040" w14:textId="2BEDB52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6148" w14:textId="229DCE2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CC51" w14:textId="3EB8D94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0C02" w14:textId="07B7AF5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14E44" w14:textId="4F73A70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7EB182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B660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662E7" w14:textId="26B85D1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0684" w14:textId="175BEBA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E48D" w14:textId="7FEE8C6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AC97" w14:textId="27EAB0A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D25FA" w14:textId="77D60F2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AAE2" w14:textId="1CF77FE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66961" w14:textId="769D171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AC45" w14:textId="204C1CE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E9A9F" w14:textId="1607923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26CA9D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DBD2A65" w14:textId="514EFE0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D105DD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7ED43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7EAC0C3E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33D3D2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212E8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4B7EAC9A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EAF0C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E27F7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008F3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3FA10" w14:textId="77777777"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D22F5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30778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240D0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D4A92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2A92B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0A034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7F30DC6E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0753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EE1E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D49F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B43B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101F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6508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D24F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0C9B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82A9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47591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67D1D240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5607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168088B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BBD1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CF89" w14:textId="6DC55A8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980F" w14:textId="2999D99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3064" w14:textId="3978922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6E55" w14:textId="5D529E4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6C0C" w14:textId="558A023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F8E6" w14:textId="435935C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892A" w14:textId="4729DA7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E287" w14:textId="776C002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73FD0" w14:textId="6CE3F11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38C7C9B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CB19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83D7" w14:textId="16283E4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A4BF" w14:textId="735E376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24D3" w14:textId="10E51F9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B302" w14:textId="18400C6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0D0C" w14:textId="7CC2948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5D79" w14:textId="2B8D35C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DC2C" w14:textId="3946574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6F82" w14:textId="76045CF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29AE0" w14:textId="0B22C79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F77B82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5427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A852" w14:textId="1945EA7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2A95" w14:textId="46DFFA6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52F9" w14:textId="24FAEBA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E0D1" w14:textId="6D3738F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7AE8" w14:textId="1E8CEFA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ECF9" w14:textId="7EC443E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EC5E" w14:textId="7D662C8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98CF" w14:textId="29726DD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FFBB1" w14:textId="3CC0988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35366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A0BA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24C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122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3C6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6F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9A4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0D8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FB0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54B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F14F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11A5739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5F1D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C1482" w14:textId="5A93E95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B90AC" w14:textId="528FA44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0156" w14:textId="6A2058B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F49F" w14:textId="28F93D5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29F7" w14:textId="53DB305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0B708" w14:textId="243F0B4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80A1" w14:textId="4EB0619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6858" w14:textId="64BB8A5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0D93B" w14:textId="4B175EE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47E480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0CE5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80AAE4D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5D71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6DE9905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D3D6" w14:textId="28CB822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932E" w14:textId="0B01580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2EC4" w14:textId="2536D33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F3FD" w14:textId="72DB88D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0222" w14:textId="11CEDF9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A84B" w14:textId="7858AB1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2C33" w14:textId="6945558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6A2F" w14:textId="055DDDE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455C2" w14:textId="3B8251D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7371B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D63A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4FBE" w14:textId="4A37A66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D23D" w14:textId="6C1F5B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3A10" w14:textId="26873B6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51BA" w14:textId="5EF917E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2535" w14:textId="41E91AD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5DE3" w14:textId="22636B9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9C10" w14:textId="2754EE5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0068" w14:textId="4B41168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37384" w14:textId="72EAB55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8AC664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E160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EC40" w14:textId="48AFFEF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27B2" w14:textId="3711824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A657" w14:textId="0AA144A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26CE" w14:textId="78A0528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8673" w14:textId="777BEBD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CCE9" w14:textId="6F48ED4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C608" w14:textId="362B5AE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145E" w14:textId="01FFF8D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856E8" w14:textId="00AF3BB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74FFFF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9C87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66EC" w14:textId="46FE536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85DB3" w14:textId="520D15E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8081" w14:textId="7D029AB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1C507" w14:textId="3C766D4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09A99" w14:textId="2EA1B92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7BF91" w14:textId="25CA975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CEB4C" w14:textId="6249BE0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C9B4" w14:textId="6B631BA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5EB69" w14:textId="2C9FD6D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FF8068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DC65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2C1BBE5D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DC61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7DD6001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EC4A" w14:textId="45D7E9D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9173" w14:textId="4F982F5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B5F4" w14:textId="73B29AC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2EEE" w14:textId="293232D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1969" w14:textId="1A814FB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866C" w14:textId="648CD3E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9655" w14:textId="4D7B9F7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FE18" w14:textId="6B9F4C5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78F93" w14:textId="73DDEFA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A5E3B5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2C5F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12F7B" w14:textId="2BF4ED8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7559B" w14:textId="49EE56B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BDF92" w14:textId="4C454B9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CA9BA" w14:textId="3894EC3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F532" w14:textId="32453E6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67AF1" w14:textId="4EDA809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77274" w14:textId="0BAB8BE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E8C34" w14:textId="1322FD6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58C57" w14:textId="6AEDA5C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61D8B92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56801A68" w14:textId="2CFB37DF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B81F4BB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13966175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4CBB019A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58FD6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0BBF69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6B54FFD6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93E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9A82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6E7B7DE" w14:textId="3C9B37FC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28594B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9A62A5D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3A9EE4EA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B3E02A" w14:textId="77777777"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B95CD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14:paraId="0C755201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C0C03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A1A2E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B0C48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217E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891A7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A873F5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3AE55A20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7953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4B9F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0430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74F4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8854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8D904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42E7EBCE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BF3F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3EF957C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4E0F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E67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28B044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A30A47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72310D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749381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D41ED5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EA8E7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0CF79A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27AF1D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19C3D0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1DD849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A3563C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98F30F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539E0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8793C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E0C240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2CE0AC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57FB0E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EB38F5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3CCEDD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55608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09EC2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590F0C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471858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21BEB8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42753F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EDE9E6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CE2D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C398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9C3752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A729ED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A440B4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F724C1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ABB9C18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705D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7B1C7BE1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602B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54F3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D6BF6F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1EF799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B177CE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F20745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9B0AA4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EC969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FD259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3BF4BE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CD09C2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A04B62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1CCD26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9ACDF1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98094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4DEE22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595DA2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0DE5BD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D76FD6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8E3792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696DF4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7F70E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BFDF2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83BEB2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DB9693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D05932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9EC3AC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AF462E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0130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3C8B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128C73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4703B0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096AEB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FB9EE3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A4AD26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826D3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31036367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9360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E227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10365C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A63EF1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6D7110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B4253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B056FA7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A092C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CF937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FE31DA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6F6072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77D61D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02087C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F81488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A9920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F7CD4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2FF7DD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E8AE96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22A22B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583773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DE39C5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DC945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D88B2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033D1B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F00C8F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C2BB9F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48A6F7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D46B78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1D3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C23E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8D9677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762722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6C2380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3EC5A0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E4C9E7D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FC837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4DB3638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68D99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70F1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100594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6E58A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54CDB2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080867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444CA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75FD821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19747C9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24DD0E7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4F80C1F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99F3A8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0C949C7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FB0AF8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CF24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26E7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138C20A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01CE340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5EAF170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7E137EF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991704A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0B751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E5757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D93F2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58E04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A21D6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4FB9A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B8DAB36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34EE18C6" w14:textId="29BF8D73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D393B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7BE8359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153397B2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1902D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4D395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5CEAD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68AA0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11CC7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9D37D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36F32A0B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A0B45A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18DA4499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F479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9D04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839F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584F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ABA5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B87C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C5A86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02AAF4B1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8658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EB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436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A6A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2AA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436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BC8E4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9473265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379D4EF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BC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E11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68B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901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D17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CDBFE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04C41C3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B6518BE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18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19E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56C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637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746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4E2E1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C298D59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883C2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57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876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4C4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614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31E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ECB6B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D20C263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20827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230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B4B5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5F7E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38A9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9B05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95F6E8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CCDF50E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443EF08E" w14:textId="34A2328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D9F429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1CA6DE1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5340C4B0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60E1A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7F295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210C7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A632E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BC116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1B600E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6BD71DD3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6785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38AB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DFBC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0E4F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C081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8EE44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48218379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A018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408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6522228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6993F5E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6C4D7CB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3B6D54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6213DD4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8BDA215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DFFD3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A5DCCB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0B8462F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70D4DA8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30CFFCC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6A95C17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44DB832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4A029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F5BB3A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6C08C07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26CDC15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3E802F7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1FA0632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A3ECE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67A41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B3BB1F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6C28003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559C242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6223C99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BB911F9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CC593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6B36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39C260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286C485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2105D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56EA75E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5F38A7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B141819" w14:textId="4D78E591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CED769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CEC1E8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495B20F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0A60A460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0D79DA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808884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5ED66BEE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8E9A2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D2C4D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96727" w14:textId="77777777" w:rsidR="000669B7" w:rsidRPr="0073029B" w:rsidRDefault="000669B7" w:rsidP="00F4554D">
            <w:pPr>
              <w:pStyle w:val="TopHeader"/>
            </w:pPr>
          </w:p>
          <w:p w14:paraId="3DD73390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03E1E07A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0B6D4E8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AA9AB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C0566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67F2B1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4B2C82FD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77E9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FA39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2ED8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F5DE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295E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0C913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3AAC7F8B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A9F5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44EE42" w14:textId="239C945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43754653" w14:textId="414CE79B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517AAA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77FAB3F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67D6E8C3" w14:textId="7B34EDD4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FA4063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6A5D7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233FB7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E7714C2" w14:textId="729EDCF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1964424D" w14:textId="40411026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3650460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409C8F3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512FA5D8" w14:textId="0D296165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90FE34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A84E5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766B53A" w14:textId="1A2C6A8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5A434098" w14:textId="25FC4C5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6111EED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0804B65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37D37089" w14:textId="347A1FAF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69D01F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74E0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E26AAE" w14:textId="3B487D3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5234F22" w14:textId="2B6590DD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369F8E7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222A21A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455A187A" w14:textId="49A4C0C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DE0D72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261F9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BCAEB8" w14:textId="46E29B8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68878B4E" w14:textId="56601F0E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32F80D9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712E6D6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1D2761C2" w14:textId="6C5D794D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A248A8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3B68A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CE0EB26" w14:textId="29E2125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2BA9C6C1" w14:textId="4EA732E8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2B3AAB9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04D477C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6604A7B2" w14:textId="6F495A0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3273F6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BCA2B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5F67860" w14:textId="56B6977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2B74C9ED" w14:textId="0F85672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3A7354C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75881B4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018C3DFB" w14:textId="3BD639F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DB4301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97A3E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77369" w14:textId="7A735A1B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6B938092" w14:textId="3AC4A64F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4B863F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00DED49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7F8F707C" w14:textId="515ED2CD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2A6496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05B4F5D" w14:textId="05B687FC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A004CD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88FEA5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50D51AE9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1CAEA5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64B088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3E10FFA1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763D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BD82D" w14:textId="3CDF5884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D6CFBB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2B8F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3448B9" w14:textId="304FFB6C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EEBE96A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0B664EFE" w14:textId="0424018B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6EF124B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419598B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14416853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CE8A9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C679F3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37E092D2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BF4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E3026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D6D54EF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6603C14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4ED8A48" w14:textId="745BE9EA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37DEBCC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6FD093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6457648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0189B586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C8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BD23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D34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EDB8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58DB29D5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058E7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37AC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CF2F0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4BA3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3891FC9F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E0BF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22332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116DC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AC785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CD9883E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539537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E70BEE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657D26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22F54E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43D962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4CC0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88034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F2027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54B8D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F7772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CA37C20" w14:textId="0529AD99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6DD806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A93289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5275C4A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9CF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D55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871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1DC92550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063F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AE47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F792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3F8BA665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A934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4CDC3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A900A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39D7C2A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6B7B37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7107362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CB695C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ACDB36E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134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7F7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1A6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8BAED1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95B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4F9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AD5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3BE3C1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4138EED" w14:textId="2AF5762A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D5F0BC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25326C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6828CEB4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4AD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D89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6DD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FFD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6C16E61E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8ECD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79CF0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6D5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4690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79D73392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86F4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6B1A1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D4E39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2BB54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7EF966A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4FE257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394D80B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6D500B7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32D5321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2E2C4D4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A36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F21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9651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E8C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0A5AFA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0F4FEA04" w14:textId="25C2E9D9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7D1613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68B329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65549483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029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427B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4C7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086812E4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D2432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67EA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8F3EC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296AB9FE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A96A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5846E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A4F57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483C3B4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7E6E09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5E6512F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66959BB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AFDF60D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F78C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CD25E9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6D8323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832242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531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CB9C9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3AE5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C606BB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4DFD1C15" w14:textId="4191F35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22B3DE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F28C73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111180BD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030733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A37FDD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2A5BB65D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849A8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89B35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7379D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187D6970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2BAA4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EEDF7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FBBBAD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5B7B50C8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FDCE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AA94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D632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0F4B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97A8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AF848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5B67FDE1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6F5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9612F5" w14:textId="78AD61C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6235D1" w14:textId="2EF9B72C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B7739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DA011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694AD0" w14:textId="2B9F6034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BD96CA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F83854B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D5EF2" w14:textId="0038C85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7503571" w14:textId="204F675E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1F0D7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553B4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DD07FA5" w14:textId="7E3936A6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9552FBE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E4E7F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801897" w14:textId="7D45DB6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13C46EC" w14:textId="0EFB84BE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79C57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9A530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1D712996" w14:textId="70588355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EF09F2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554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485F9B" w14:textId="4ACB97F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88A863" w14:textId="4059B81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B080C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4A4A6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16635F" w14:textId="18BA5443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DD2F86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5D3D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023894" w14:textId="6FCA824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241582F" w14:textId="5FBB3D9E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E0FBC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28196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E632DB5" w14:textId="4ADDDB51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ECBBDD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751F6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430963" w14:textId="5E9F6D34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FCBF9AD" w14:textId="0A93374C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362C1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46BB8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309450CE" w14:textId="3367A8E8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8EFDCA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4F01A67" w14:textId="4756CF48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A31BC4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111E2D6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1F4073DB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8182B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3D6BB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184BE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E71CD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0C20B376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95CC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7D59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A5EB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001B3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2D32D5C6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5D91609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0ED9FFC5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3FD5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F86299" w14:textId="0A46197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4EB495F" w14:textId="31CFE64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16A876C" w14:textId="5A84CC09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7A7AAF4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C35F19F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C833E6D" w14:textId="39F4A72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1FE9105" w14:textId="638A0E7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E0E5A36" w14:textId="6B1C1C35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1056F6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65604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CEDA1CD" w14:textId="0F78F36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3652929" w14:textId="7202DE3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AE8F51F" w14:textId="05740A0F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A6E389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BE51E1D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C13D63" w14:textId="6DF9EF0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35CECBC" w14:textId="4DA359F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EF2C61B" w14:textId="4C01F843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059FBD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773BD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3BF908" w14:textId="1567E35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DCD78E7" w14:textId="0C922B6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EA41D51" w14:textId="22E1463E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41C0E27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E046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8BCF17" w14:textId="1AC02499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F947FDF" w14:textId="229EA169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EFA51AD" w14:textId="67229BB8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12A4D6D8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57996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06865060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D2C8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0D585" w14:textId="6EB430B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2EC1ED2" w14:textId="73E1CFB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767070D" w14:textId="01C77EFA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74D473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69C62466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16F5FBA" w14:textId="6630FBB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8B85A61" w14:textId="5E164CC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3702629" w14:textId="5FD3564E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10CA9E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D072C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748B34C" w14:textId="3E8E6F5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B134007" w14:textId="30452DD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C8C2915" w14:textId="2E885645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876D87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739ED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67D2D1" w14:textId="7566026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E0F5BFD" w14:textId="090FAC0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E48DE5D" w14:textId="2F52BB12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487AC0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81A2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40BC90" w14:textId="6AC532E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88EA40D" w14:textId="6CD795E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33841FF" w14:textId="0567EDA5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0B658B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799EA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C7E2B1" w14:textId="1878FB3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D504E02" w14:textId="6A6F708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CCD74EC" w14:textId="4DF737D0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62F0D4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D4336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69CFDC1" w14:textId="69A1733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FBF93F1" w14:textId="69899DA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39B56F0" w14:textId="505425CF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2CFF65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BDE55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13D283" w14:textId="47C9D888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E7F9CE5" w14:textId="43AFA8AE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0B2C49A" w14:textId="36FA4465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A4E890E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21EC9CE1" w14:textId="44DD54CC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D4B1F7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029C6E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3475EE57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37E207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E71DF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66263283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B45566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F6164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17FBDD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42B7FFE9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6CB4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7F5AC46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2C9E0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54D0D2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167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48F1D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72EF5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6DBD79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AE98FE5" w14:textId="7A0AE4A2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D42233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D4D41A7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17DC939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14:paraId="1D06E218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17AFE7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3D76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2C7EB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2F98B64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1C66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94DD51" w14:textId="7B22549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4641.00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61FB5BB1" w14:textId="186B071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7F2980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A6538FF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84854EC" w14:textId="2A3BA45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101034.24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69EEBABF" w14:textId="33E990B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A4B01F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767CD7E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4434B3E" w14:textId="48D2A98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64AA55A6" w14:textId="3AE15E3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BB3E01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A0587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13B7F76" w14:textId="0460953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7295A3D6" w14:textId="031B500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AC207D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46908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23F8CB" w14:textId="5886956F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105675.24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640C447B" w14:textId="3D45954F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77673446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4D4D4B9A" w14:textId="449CD8A1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295A3B9F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05AE1317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20FE50DC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1F020C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7A9E2BAC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3DC884A0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70DD90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0CEC2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74389C19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9710E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5D02F73B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387C5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2F0C7BA4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F00BB6" w14:textId="77777777" w:rsidR="00456CA1" w:rsidRDefault="00456CA1" w:rsidP="00F4554D">
            <w:pPr>
              <w:pStyle w:val="TopHeader"/>
            </w:pPr>
          </w:p>
          <w:p w14:paraId="6FFE0361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D49E44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6166658E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4B395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A4393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F668C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DE45A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BDFBDA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73CC03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58432597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52E9F4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608A8" w14:textId="179E23EE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4EE71F20" w14:textId="1E8E04AD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A1DF7A" w14:textId="4929F204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4406FE6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5B5B4A6D" w14:textId="25C0F49C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514ADFE8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23060493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38EA3267" w14:textId="09986532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0B9C5956" w14:textId="0BCCA11F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081BE966" w14:textId="247C12DC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31D5A78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6C88A5BB" w14:textId="04EF75CE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9F39A44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07CB38E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01141F" w14:textId="166591E1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436DB251" w14:textId="467A92CB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5EAB16" w14:textId="231020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64D646C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0B662DB1" w14:textId="0BFDAFF3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49D62D0A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1722108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6A132F" w14:textId="4B8412F2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4A6EE5C3" w14:textId="542D19C8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715511" w14:textId="6FF22176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65D91DE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555C1D20" w14:textId="634D7305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392EE0C7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88ABF5C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DC0763" w14:textId="0C5FECBB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3D142813" w14:textId="35E2F8BC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5222D7" w14:textId="19FEE58D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6F0F65F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3CC6FEEF" w14:textId="60A38EEF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D132DA7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567216D8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1E35387" w14:textId="4B87CB32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390853EF" w14:textId="4C14227E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0F88D543" w14:textId="05CD1E40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0F6A323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78158819" w14:textId="6BDBABD2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46553B2B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CB4234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772F8" w14:textId="17C5D0D3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53C28922" w14:textId="3C77161E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13ACB3" w14:textId="21BE9FDB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32D5369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389BA6A8" w14:textId="20B91AD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ECBCD0B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7B85F277" w14:textId="6559893D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5CB3A668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7303C243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0D5A831F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0866A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176F0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C945B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0E041F4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FE34B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7B2F968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F850C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479017DE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F078E2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1DA7DD23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4EA0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3812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EE19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0C2E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22F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F6E47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54BA6987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B3F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29F096" w14:textId="09A93F1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FF6EAE" w14:textId="705EB09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5C7E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13AA3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75AEAA" w14:textId="11FA08A9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FE92DF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E6F3B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4E81CC" w14:textId="19D5E8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AD65CCE" w14:textId="6F2EFCD9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1CB321A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1F1FD7B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23A28615" w14:textId="321514B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9FA48B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55342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F80E9" w14:textId="43107453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35C126F6" w14:textId="3356C63F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4E008DA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0647E55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0F350223" w14:textId="59507B66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A7872A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9D3BB7F" w14:textId="713F5230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ACCEBD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281CA11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0FB3F02A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1B1F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85F925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339C3A37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128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ADF7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B72233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4BE3A58" w14:textId="2540F8A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0D1066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DEE8ADB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2C57DCC7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1E8AB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7F044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50A93C31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6F554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AE3C9A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466E4C22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D897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EBB6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7070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545C8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1AB34019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B8A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965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6FC1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195631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4AC914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9AED1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AAF4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6290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175D24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CAB29AD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F10E4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1CB8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6DC51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D3105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56A37B6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D6AB9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25479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B872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27FE64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26D1A0C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E837A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ABE92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1C045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60E0280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E8CEEF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FB93553" w14:textId="488F997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F3FB40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9EB3D2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095C055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1F6149D7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05B70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0BA5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A8A8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601A34D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A8D0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224A9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52176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78D456C3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2AF7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34B89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5D403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339B3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9743A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C93A2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8A164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3846F113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164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973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23C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7B7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FB3B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ECD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237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15091223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B29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DB4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D31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7A3D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D3F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95A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033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5D3DE47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985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446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175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3F38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E86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F04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24B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A761555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3092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434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295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CFE2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5C8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AEE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468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F1D3DEF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1FDDF4C9" w14:textId="480088E2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1047958" w14:textId="5790279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3AFF2E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006116F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13D7ABC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0E995085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61D67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2DB06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3FCF2C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2C1E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58E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037D2D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9A8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502C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6907DBA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FB6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0A2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F2BC5D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167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F68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AAB3AE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16D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36B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6917EF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FF9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848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45928E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03B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8DD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67CB17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3C2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7B6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181C3F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19A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CDE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C9CC6F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834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EFA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14F64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A4C5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0B3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C39A5CA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5A9A0AAD" w14:textId="504B6508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629875F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F1C2B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74157EB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7E5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43A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14:paraId="6698832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A626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D1C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572FCB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D47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D0C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28A543C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498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083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010EB8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4D4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A2A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5F1C9C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859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EA4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4E9362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7C7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2B6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5185CB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FC2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6A8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12B695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9F2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FF6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848C38D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4E56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08B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A82D6EF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787C5913" w14:textId="776FBEF1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55722E5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868333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7082AC7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69BDCF54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FFE8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3F65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297BF7DF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7A90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D21E7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A6E04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B53CA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A3909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AE124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35542CA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0FF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4814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0D4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B18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CA4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6E9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2DC332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29C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B4E37" w14:textId="04D0EB5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45372" w14:textId="59F003A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210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F373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72968" w14:textId="24BD593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8D8F0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2433F" w14:textId="37B219AB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A7B95" w14:textId="79EB1AF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41012" w14:textId="6352BB0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94FA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11C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E609F" w14:textId="5D29195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69269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4BC29" w14:textId="09934C54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348B5" w14:textId="57ED890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94376" w14:textId="25876C9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DDB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81B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F3F37" w14:textId="5863B8C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8310CD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9D083" w14:textId="38221CC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0F5D9" w14:textId="2EC79D0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471E1" w14:textId="29929FD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19B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02A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59B3C" w14:textId="3CB4C1E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661C1C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C7395F" w14:textId="4452625C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F0EF78" w14:textId="1D3E713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1F8F1C" w14:textId="0F42D54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C1E7B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E306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8FD188" w14:textId="04E5A1E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8517E08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11F82" w14:textId="2BEF15E0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2A70E" w14:textId="7F1F382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F7BFB" w14:textId="2DAB8F7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439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9924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98D61" w14:textId="0883E25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4128C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CD0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2FE6B" w14:textId="60E3E8C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746AE" w14:textId="774D3CC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F6C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156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E8857" w14:textId="72A2887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627CA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541F7" w14:textId="150CF595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07001" w14:textId="4206560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5CDF2" w14:textId="1BD6864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CAB93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30805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98CFC" w14:textId="18C3107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F1D20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616F2" w14:textId="57126068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B25CB" w14:textId="30B291F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A5BB74" w14:textId="3C69704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541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8899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43995" w14:textId="1096317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944B8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372FF" w14:textId="07D6141E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F5E4D" w14:textId="5BB6AFA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19C9F" w14:textId="65D231E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241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47E3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EE358" w14:textId="66C8134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777976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292D3" w14:textId="655BFCF9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78125" w14:textId="227ED2B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22FC6" w14:textId="05E1B87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F95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194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764ED" w14:textId="4710FCC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FDB75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883A5" w14:textId="2177DE5D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F0504" w14:textId="4DDD22F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04D82" w14:textId="24C1D62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A53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F6B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4B201" w14:textId="18D8527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7ADCD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E7379" w14:textId="7C31EBA3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0A2A6" w14:textId="60BC94FA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CB543" w14:textId="6709992B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2A7F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2029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A8206" w14:textId="1690C2AA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3842BAB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835CC" w14:textId="7A1F5C76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4A468" w14:textId="1C74082A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406B2" w14:textId="5F891529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1972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FBD3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B5E05" w14:textId="426119E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792500A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1AA3C" w14:textId="7D8FAB74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CC300" w14:textId="594DC1FD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18C94" w14:textId="1A19DCFE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AB85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FED9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B05AA" w14:textId="5FE3F585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1B96115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723B2A2" w14:textId="3614835B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F88D90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FF9C14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612FAFAE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85FF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64FC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701B49C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381F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F0108" w14:textId="77777777"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7713E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00921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AF3E7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BD89D" w14:textId="77777777"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14:paraId="0561290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A99A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501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DD5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14E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FBD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BEB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3B01F1E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EB3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BA3F3" w14:textId="1649B94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D97E3" w14:textId="294CE6A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8CDE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033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2610D" w14:textId="36444AE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B4F28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953DA" w14:textId="32D0B742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2A97C" w14:textId="147FF3A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CEB57" w14:textId="083B5CC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D34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9F8E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DC67F" w14:textId="495F95F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B3C5F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89FDF" w14:textId="4E2EBCFC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A19C4" w14:textId="6014A3B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B2009" w14:textId="37DDE8E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8DD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5F9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6FD64" w14:textId="03DF84F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BF98E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F3A87" w14:textId="5C570B24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508B0" w14:textId="4801CD7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B11E4" w14:textId="64CFC14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A3C6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B4C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AF181" w14:textId="3C46261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2DB2DB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5AF612" w14:textId="6B00E69C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9EE3F0" w14:textId="6F59197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9B2809" w14:textId="1729F3E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5B9D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B3A6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F65529" w14:textId="518456C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DE27C2C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32E70" w14:textId="0D3A9FB6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93EFA" w14:textId="6FA647F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1E7CF" w14:textId="0AB1DCD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6C9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4AB45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5419A" w14:textId="66A7DC4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E8DEE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28B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E4103" w14:textId="7FF2D84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0E1FC" w14:textId="768F93E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A6E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B16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487C1" w14:textId="7A9BAD4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5D994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B9A43" w14:textId="3984E4AE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9B01D" w14:textId="544A439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63616" w14:textId="18011B3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58C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D337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D63E1" w14:textId="44ED503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70C9A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E6A98" w14:textId="3C6076CA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C4AC5" w14:textId="166BBE2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D43A8" w14:textId="4BBAE20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940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F18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228B6" w14:textId="3CBF644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1086E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5B97B" w14:textId="066412EC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97009" w14:textId="1366577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BE6A2" w14:textId="4698384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B94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6FAB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D44AD" w14:textId="07EFA01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21A85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40E88" w14:textId="681AE94A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E3D3D" w14:textId="63A2D0D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03217" w14:textId="5B0FC07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E69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363B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45C9C" w14:textId="34A4F1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FAA0E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2BE28" w14:textId="6D6F524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5EE1A" w14:textId="79B6015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C591A" w14:textId="5AD00BC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305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4DF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A78D6" w14:textId="5C52BB0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5B290D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AAA62" w14:textId="756691D1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758DA" w14:textId="39F5E2F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88893" w14:textId="7662A3E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C400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1111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9F401" w14:textId="2AD9D651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2A776B8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C91EE" w14:textId="4A1C18BF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725E9" w14:textId="1A97117B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63C4D" w14:textId="35C44C32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43BF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CBB4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9A979" w14:textId="0F943DDA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2C5BAA2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4514A" w14:textId="6921BF34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F4F6A" w14:textId="4EA826B3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64C95" w14:textId="02081399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4B70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DC17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49241" w14:textId="138EA1B2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539B21C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16CF046" w14:textId="18D5501B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B4A5A6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E7A6134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4233A7D7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FFA02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6EAC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9BC2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45FE5230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AB932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5FA80D" w14:textId="02F520BE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BEE259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5580951A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3DDD1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187B9" w14:textId="72084DE5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09427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544536DE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4E6E1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A16D0" w14:textId="405EEDCE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9F191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70D64B5E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56D1C3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BA345A" w14:textId="305C6B2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/>
                <w:noProof/>
                <w:sz w:val="18"/>
                <w:szCs w:val="18"/>
              </w:rPr>
              <w:t>-83625.64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9774D1D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C79CEF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163C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ADA61" w14:textId="004ECB93"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-736878.85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9388E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14:paraId="0528C1AE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C34F2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E803A1" w14:textId="6F6EB4A9"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bCs/>
                <w:noProof/>
                <w:sz w:val="18"/>
                <w:szCs w:val="18"/>
              </w:rPr>
              <w:t>653253.21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FF78E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79AE171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5BC76C7D" w14:textId="29C481DA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C99D95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533C7F5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2E8AC451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03DD882E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A27C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3BFC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1E72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1AA85FF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BE0B5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666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3E0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70E2533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35C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5BDFC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507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781E3A5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5C4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3505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9A2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B7B7E26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06F7E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610C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96F9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F7C7EE4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366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AA94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4FD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AEDDB58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CE7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F041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CBF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1752AB8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4854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78D0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864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6FD4A76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4C56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453A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13C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3F82E75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E3D6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2561A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0B6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55DF28F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B453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3B8C54" w14:textId="3C85CA8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32637" w14:textId="64E29C7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8371E0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F24F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AA5A2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20B2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9B41721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45E84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9AB4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8AA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659323D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805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15FF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500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D603EC1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E92C1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4E7290" w14:textId="365F8BD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DB4DC" w14:textId="42F426F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C69C2D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43BF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8E5CD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D38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E3FD3CD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24B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EFCA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4D2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BDBC10A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D35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FB29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5FF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48142B6E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96D68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B370147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8DA1B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48D2EAD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E87DF58" w14:textId="20E4A15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D90176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BDD80A3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2924AE74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CC0F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4603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CABB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446FCA8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54E3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D7598C" w14:textId="618A6E6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826.73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30C2E" w14:textId="721DCEE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B718DD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5778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B67FB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E23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89D5558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1BB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C939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E090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2304658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FD7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68999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916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712BC0B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7726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BD1B2F" w14:textId="5F8A93D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457.62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8A946" w14:textId="2C25251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9D3FEC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4D52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311262" w14:textId="780CB25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316.00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AE058" w14:textId="356EC9A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93B26E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A242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3A3A85" w14:textId="184EDFB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968.35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3E34D" w14:textId="40D45C8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E30D4F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265F71F" w14:textId="0D580AF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CC6246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86E2E9F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3237E2B6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F8000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E4BC1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CF717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00E3C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F0EAD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2FEDA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4819E6FF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141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D31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7A4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7D8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6F6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D9F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DC51EC2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FAC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4627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6FC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AE9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440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BE0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EB8C357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9E1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9A5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B6D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470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8CE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137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C1A0A47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A92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4FE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A91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162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5C7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9AC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E093E21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03A1470B" w14:textId="05A929DB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D2F164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277C012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7710578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14:paraId="392E9396" w14:textId="77777777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B43A4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EC3D1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B0F94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01E174C4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92811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2FC1B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DE5FD0" w14:textId="77777777" w:rsidR="005E5AD7" w:rsidRDefault="005E5AD7" w:rsidP="00F4554D">
            <w:pPr>
              <w:pStyle w:val="TopHeader"/>
            </w:pPr>
          </w:p>
          <w:p w14:paraId="090E9DC2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C6E43C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216518D6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0A766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2DFF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65CB2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EF653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CA9F0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804995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93BA76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6418CEB8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7686A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71E95CEB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6BF541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508E73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119C11E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2B67F01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4D71562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1003D75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7E67DF2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4F30C4C8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209E9D9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0101A8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04D54AE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05A79F2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0A910F0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79FB276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33228AB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391B92B8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1CFA03E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E736C5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6D0FEF6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17609CF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7073438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10F2F6B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53EFFF2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171D36F5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D86EB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6E1FCF00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6D216D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4C40F8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00946F7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5984A4E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50B83EF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47545C6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0A68B62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057EA756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555529F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F38937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787E442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1F0952A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43B58DD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270F468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10115F3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617FDB23" w14:textId="77777777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6465D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26398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7478A39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5327B0C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14:paraId="34B526F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14:paraId="24A3E04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14:paraId="3DE0509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106AF5A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7881B6CE" w14:textId="45B769A9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34EF60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740121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168EEBCC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245F5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A6CA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5649A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03F16441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FD233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FDE65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13A9CC" w14:textId="77777777" w:rsidR="002D450E" w:rsidRDefault="002D450E" w:rsidP="00F4554D">
            <w:pPr>
              <w:pStyle w:val="TopHeader"/>
            </w:pPr>
          </w:p>
          <w:p w14:paraId="4865E089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63B121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59C6708E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8BC6B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0F709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20DE1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B4315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96E60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AC0228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DBBBF6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191D03C6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D8ED8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DBCD52E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26917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7A6F6C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4B559F0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2EC3E4D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2C2E85D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0FD04C8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4514102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2CB7B24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404B08D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99F3D1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0CF716B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7E2F13E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6F1BE30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1BE085E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0F7D3E4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6E67CD7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6340013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97CC0A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1F8912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27E64D8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493825C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0A0D396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3860DC0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9761B27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50451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EF295D3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2FC84A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7AEC1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02BF0E6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7697BE0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36614EF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4E1F041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16EBCBB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565849D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6B6AACE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677C71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6C1DF84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54CB834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1E791F6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27B5902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7B66E4D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B2DD014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129D4E9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7DC71E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F0AD1E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7D2492F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7F260E9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720A145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07BA251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10A3F95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94583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247A4D0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135F0B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61C36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4A911A9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3BB6994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6722307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25AB68D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3BE16E0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49F76073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AB354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0E695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00EC27E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7EC418C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43F7127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788C169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314BF4B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23C0B6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48EFA70" w14:textId="285D4D9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C2A6A1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235A2B1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1EAF371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5484C3F5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E06E0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AD1A0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78A5FD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148B58C4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E81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E2F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E5C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FE7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65B41E9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90E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860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CAA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7BA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11E241D7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C4E6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7A4B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6291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41F5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759EE0FD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49F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DE5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1C31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7CC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5E58A26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A52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D9E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728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8F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06CAC3A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1D3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682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43E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8FF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A2E9B66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801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038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B44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134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0C0009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C8DF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01F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027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ED9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AA4836A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A0C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68D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C16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7D2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C62B15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274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7F5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B41C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78D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A06FCAA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FBC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180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EA5D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D24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0F301AF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7B2F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88F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DF8A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468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5948D6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F01D222" w14:textId="1E76617D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3E725C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5A17C2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25836537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44F0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903E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89E7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C4D415B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CEB4B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8949E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A690F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2362BB0C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1494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40C92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2FB3A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CD723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5FEF4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4E2F0A09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E7E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93F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3F2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E7F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084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2A592701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0DA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11B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B027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274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ECF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7BCF5E0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A23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D490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96D8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C1E8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C01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A9C9492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170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244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F748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5DC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9C5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A8AB9EC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CA28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491E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8F0C5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A08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6EEF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4E1B74B2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B69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9FB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B4E2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258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5F7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C14A5EB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8A2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6F5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F7A4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FC31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CCA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353AC4B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E28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2E0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D076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A69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CAB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73ADEA5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5897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895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0155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1F0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342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87C309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F5FEF3C" w14:textId="3E86C4C3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E69B25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EC1391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5F1D43AB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B778AA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9D0D89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71E52E15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9DD8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5294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EB9A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3E2FF07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5C37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916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6B9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37494FE6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E97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DD0E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C4A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5D0EA34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AF2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93C6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7C6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2CBCC43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58B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BF54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C9C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04391AE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67E4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706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205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C3A72C2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8872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A656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3DD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9514D5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F10429F" w14:textId="53374A33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DD87C9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5309AD9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17AC9C2C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1698C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AFD4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4137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9C9E225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FFDD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9908C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B1F3A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2C5DBDAB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5527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9CC29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A49CA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D9ED3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2F9B1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1CA80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26A1D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641657A9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208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D56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39A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F82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ADA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4B8E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71B7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61FF02A3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DD2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705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A8E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6490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9DB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8B8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6CAB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E154526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518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8C0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CB3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775F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913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D53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A5B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4FAA688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AA98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6A1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980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0DD5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21B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BBA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0E2D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ED365E1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4EF8449A" w14:textId="0B266CCF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256C95F3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51C14220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360D6041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29DF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2EC7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756A5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3CC9D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2F76ED0C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2607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AF684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FFE84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4029E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53A3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65EF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36D91FF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0B6B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F07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B95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A74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987B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895F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5B319AB6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86D4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83DC03" w14:textId="022C8F1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C2E85" w14:textId="086F82A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146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B76F0" w14:textId="290DC55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EBC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0E7F0A7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91D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B7A206" w14:textId="3A65E63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F669E" w14:textId="16D9E08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09C3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56ACE" w14:textId="24B45F4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F3A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6A994CD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07ED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3B38C7" w14:textId="28138AC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DF9A4" w14:textId="45ABD95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EF02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EFCE0" w14:textId="2F49C71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803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4FCC3BD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E299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4DF9F1" w14:textId="25B26DE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7A70F5" w14:textId="6700BDB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C62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CB6CC" w14:textId="51D4EDB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75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0A116A2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DFF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5F7E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9064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8D1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C076E" w14:textId="4C76EB8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5C7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EDC62D7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E1C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C601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41EA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FB70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E3701" w14:textId="5758E43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0EDB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6470F59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8B8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5C1E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18B5A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E09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13732" w14:textId="0A281F8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F247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65DFFB3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497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D9F4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8873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A8C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2AACB" w14:textId="401E2FF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F15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1AAE60B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767B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C1E0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C2B1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CDB6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A5C48" w14:textId="5E6DFFA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309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54480A2A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6ABAC2C0" w14:textId="4744CE3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9CE234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42B56D9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531E40BA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F7B5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B1DB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F7A9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27184BD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60B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402DF" w14:textId="7F0740B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F1050" w14:textId="7C356CD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27C1E6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DF8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5851A" w14:textId="2270D69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120447.32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019B9" w14:textId="1FD5EEB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9392DF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659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10E92" w14:textId="4E5CD8B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8F9CB" w14:textId="6FB5D69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C41BBE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662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59098" w14:textId="3F765BC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90511" w14:textId="7E37FC2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787A99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915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F22CF" w14:textId="71817AD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764F3" w14:textId="0BD3F17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3119CE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3FB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52982" w14:textId="6F7EBBD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6344C" w14:textId="2876F5E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B012F3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7D7A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88652" w14:textId="4566B38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120447.32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5C62B" w14:textId="5B47EBB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7D3B80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0472CB8" w14:textId="23CBFB54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58B82AF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7421465E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38DB13B4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57956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CB560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71B9D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6B4D31D4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FA6AC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9FCDB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5EBC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79443018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D8290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67B3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0FF70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4DB9C761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602B4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28224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753E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1D16FC5A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2B7D1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2B620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1C45D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3376710D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BD700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C75C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3DC48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0DF4037D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BD0B8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0A3F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CDFD6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3697B8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7A67485B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7BCB39ED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FB51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2C15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10BB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A78D87C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A40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AA506" w14:textId="3B66E3B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9C720" w14:textId="7170223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234AC5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1600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5D84C" w14:textId="79336E0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7A50B" w14:textId="7D431FB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3E27F5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855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60271" w14:textId="003BA22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878C6" w14:textId="43ADAD6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241D7E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8FCE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79ED5" w14:textId="3299923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513C4" w14:textId="56AA236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3A4A22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8C5C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4C43A" w14:textId="5CEBEF3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8CCEC" w14:textId="25AF848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48AE37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AD0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89412" w14:textId="2A1356A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53BED" w14:textId="5FF3541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33EB" w:rsidRPr="008803E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25059E2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6F950E23" w14:textId="738F2A28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44C492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D9F417F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2FA7CCFE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0874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3202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4BB0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712FD92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36FF0C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741D12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8BDFCD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15B861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4F3335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6C6D84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B24523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3382CB68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6AA2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B358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214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388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64B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6DC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3E63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141C7FFF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213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4097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C49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1D4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2D8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AD7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A9D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6D00BAE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719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464E0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B17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986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6A6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D418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6F98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083EAC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F86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9F92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BC6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517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ADB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5AB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05F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33B2C23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928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DAC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916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148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EB4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C72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A7A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3CF7EB5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9233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9C3E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D98F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0FA3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AFCD3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1E80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ED89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5129E2F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CB5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8FB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F55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49D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8BE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2CC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BD1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23D538A5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B3F1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F991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1C5E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1022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BB17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2DC7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1C09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6D6D3E84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ACDB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37D3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676C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67532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AEA02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04FA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D90E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AB19B25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442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B3A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223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E4B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FEA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4B6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554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5EA63C6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9B8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557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B7C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D1D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CC6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AAC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9EC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D72FDC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267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AA8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36A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C08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C4C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E9B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D5A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DD32B8B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F08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F63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7FB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61E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ED7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A42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766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93A50D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D3CC7D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FCB3442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71A0A7CF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3B529641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6A5AFE5F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3FDD7CA5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2F03A2A1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3982C86A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694F60C0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253F8237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10733101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2E2BAF9B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5CFCA8A5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63DEABE3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70751D85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57FA7366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3E29E21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7D3D550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44AB3E0C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78781FF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336FE74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67087BD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4B82BF6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71F6321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0CEC0AAD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5662476B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135AB308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1993079C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3897AD03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14:paraId="2DD50E8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619C157B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3BF0FCD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272129FD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94B871" w14:textId="77777777" w:rsidR="004B5C1D" w:rsidRDefault="004B5C1D">
      <w:r>
        <w:separator/>
      </w:r>
    </w:p>
  </w:endnote>
  <w:endnote w:type="continuationSeparator" w:id="0">
    <w:p w14:paraId="730F0FEA" w14:textId="77777777" w:rsidR="004B5C1D" w:rsidRDefault="004B5C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84784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2BC4528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C129B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6932747C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1A606D" w14:textId="77777777" w:rsidR="004B5C1D" w:rsidRDefault="004B5C1D">
      <w:r>
        <w:separator/>
      </w:r>
    </w:p>
  </w:footnote>
  <w:footnote w:type="continuationSeparator" w:id="0">
    <w:p w14:paraId="132B7F3A" w14:textId="77777777" w:rsidR="004B5C1D" w:rsidRDefault="004B5C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1D16B34C" w14:textId="77777777" w:rsidTr="00D71752">
      <w:trPr>
        <w:trHeight w:val="59"/>
      </w:trPr>
      <w:tc>
        <w:tcPr>
          <w:tcW w:w="416" w:type="pct"/>
          <w:noWrap/>
        </w:tcPr>
        <w:p w14:paraId="3EEC1D82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0334C74B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1ACE2B2A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25AB676" w14:textId="29ACBE72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4B13A5">
            <w:rPr>
              <w:noProof/>
            </w:rPr>
            <w:t>34100733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3B83F639" w14:textId="77777777" w:rsidTr="00D71752">
      <w:trPr>
        <w:trHeight w:val="59"/>
      </w:trPr>
      <w:tc>
        <w:tcPr>
          <w:tcW w:w="416" w:type="pct"/>
          <w:noWrap/>
        </w:tcPr>
        <w:p w14:paraId="0AE929C7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2DF46F7E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1565F118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02DEE1AA" w14:textId="68CD967E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4B13A5">
            <w:rPr>
              <w:noProof/>
            </w:rPr>
            <w:t>2020404067</w:t>
          </w:r>
          <w:r w:rsidR="007A6FE5">
            <w:rPr>
              <w:noProof/>
            </w:rPr>
            <w:fldChar w:fldCharType="end"/>
          </w:r>
        </w:p>
      </w:tc>
    </w:tr>
  </w:tbl>
  <w:p w14:paraId="5089BCC7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32F00414" w14:textId="77777777" w:rsidTr="00D71752">
      <w:trPr>
        <w:trHeight w:val="59"/>
      </w:trPr>
      <w:tc>
        <w:tcPr>
          <w:tcW w:w="416" w:type="pct"/>
          <w:noWrap/>
        </w:tcPr>
        <w:p w14:paraId="08C0CB81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674BD19A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62B4F48F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5316F634" w14:textId="11F967FD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4B5C1D">
            <w:fldChar w:fldCharType="begin"/>
          </w:r>
          <w:r w:rsidR="004B5C1D">
            <w:instrText xml:space="preserve"> MERGEFIELD  aSUB_ICO  \* MERGEFORMAT </w:instrText>
          </w:r>
          <w:r w:rsidR="004B5C1D">
            <w:fldChar w:fldCharType="separate"/>
          </w:r>
          <w:r w:rsidR="004733EB">
            <w:rPr>
              <w:noProof/>
            </w:rPr>
            <w:t>34100733</w:t>
          </w:r>
          <w:r w:rsidR="004B5C1D">
            <w:rPr>
              <w:noProof/>
            </w:rPr>
            <w:fldChar w:fldCharType="end"/>
          </w:r>
        </w:p>
      </w:tc>
    </w:tr>
    <w:tr w:rsidR="00D71752" w:rsidRPr="0073029B" w14:paraId="34E0442F" w14:textId="77777777" w:rsidTr="00D71752">
      <w:trPr>
        <w:trHeight w:val="59"/>
      </w:trPr>
      <w:tc>
        <w:tcPr>
          <w:tcW w:w="416" w:type="pct"/>
          <w:noWrap/>
        </w:tcPr>
        <w:p w14:paraId="3CD94F47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7C332BA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167E04E8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B8EEB27" w14:textId="637848E3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4B5C1D">
            <w:fldChar w:fldCharType="begin"/>
          </w:r>
          <w:r w:rsidR="004B5C1D">
            <w:instrText xml:space="preserve"> MERGEFIELD  aSUB_DIC  \* MERGEFORMAT </w:instrText>
          </w:r>
          <w:r w:rsidR="004B5C1D">
            <w:fldChar w:fldCharType="separate"/>
          </w:r>
          <w:r w:rsidR="004733EB">
            <w:rPr>
              <w:noProof/>
            </w:rPr>
            <w:t>2020404067</w:t>
          </w:r>
          <w:r w:rsidR="004B5C1D">
            <w:rPr>
              <w:noProof/>
            </w:rPr>
            <w:fldChar w:fldCharType="end"/>
          </w:r>
        </w:p>
      </w:tc>
    </w:tr>
  </w:tbl>
  <w:p w14:paraId="1AA49339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3379969">
    <w:abstractNumId w:val="6"/>
  </w:num>
  <w:num w:numId="2" w16cid:durableId="218788609">
    <w:abstractNumId w:val="8"/>
  </w:num>
  <w:num w:numId="3" w16cid:durableId="247279010">
    <w:abstractNumId w:val="4"/>
  </w:num>
  <w:num w:numId="4" w16cid:durableId="160124262">
    <w:abstractNumId w:val="3"/>
  </w:num>
  <w:num w:numId="5" w16cid:durableId="1141579544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39694478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55225103">
    <w:abstractNumId w:val="10"/>
  </w:num>
  <w:num w:numId="8" w16cid:durableId="1358772393">
    <w:abstractNumId w:val="0"/>
  </w:num>
  <w:num w:numId="9" w16cid:durableId="1258368295">
    <w:abstractNumId w:val="9"/>
  </w:num>
  <w:num w:numId="10" w16cid:durableId="64037820">
    <w:abstractNumId w:val="5"/>
  </w:num>
  <w:num w:numId="11" w16cid:durableId="16481969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11"/>
    <w:docVar w:name="arg2" w:val="driver=asa11;DBF=C:\data\tlmace.db;DBN=tlmace;ENG=sql;links=tcpip{IP=192.168.1.36};uid=jenesova;con=finus(10.15);pwd=0077189441259jenesova"/>
    <w:docVar w:name="arg3" w:val="0"/>
    <w:docVar w:name="arg4" w:val="C:\Users\Bytreal\AppData\Local\Temp\5130375.doc"/>
    <w:docVar w:name="arg5" w:val="1"/>
  </w:docVars>
  <w:rsids>
    <w:rsidRoot w:val="004733EB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3EB"/>
    <w:rsid w:val="00473992"/>
    <w:rsid w:val="00474E35"/>
    <w:rsid w:val="004920E3"/>
    <w:rsid w:val="00495CAE"/>
    <w:rsid w:val="004969BE"/>
    <w:rsid w:val="004A7E73"/>
    <w:rsid w:val="004B13A5"/>
    <w:rsid w:val="004B16CA"/>
    <w:rsid w:val="004B5C1D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2E8DB8"/>
  <w15:docId w15:val="{96733419-9A46-4654-9934-494FB935D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8</TotalTime>
  <Pages>23</Pages>
  <Words>7933</Words>
  <Characters>45221</Characters>
  <Application>Microsoft Office Word</Application>
  <DocSecurity>0</DocSecurity>
  <Lines>376</Lines>
  <Paragraphs>106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53048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Bytreal</dc:creator>
  <cp:lastModifiedBy>Bytreal</cp:lastModifiedBy>
  <cp:revision>1</cp:revision>
  <cp:lastPrinted>2009-07-30T10:15:00Z</cp:lastPrinted>
  <dcterms:created xsi:type="dcterms:W3CDTF">2022-06-28T18:42:00Z</dcterms:created>
  <dcterms:modified xsi:type="dcterms:W3CDTF">2022-06-28T18:50:00Z</dcterms:modified>
</cp:coreProperties>
</file>