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92"/>
        <w:gridCol w:w="328"/>
        <w:gridCol w:w="232"/>
        <w:gridCol w:w="270"/>
        <w:gridCol w:w="237"/>
        <w:gridCol w:w="243"/>
        <w:gridCol w:w="239"/>
        <w:gridCol w:w="246"/>
        <w:gridCol w:w="273"/>
        <w:gridCol w:w="275"/>
        <w:gridCol w:w="244"/>
        <w:gridCol w:w="240"/>
        <w:gridCol w:w="257"/>
        <w:gridCol w:w="227"/>
        <w:gridCol w:w="291"/>
        <w:gridCol w:w="226"/>
        <w:gridCol w:w="211"/>
        <w:gridCol w:w="24"/>
        <w:gridCol w:w="235"/>
        <w:gridCol w:w="342"/>
        <w:gridCol w:w="209"/>
        <w:gridCol w:w="273"/>
        <w:gridCol w:w="280"/>
        <w:gridCol w:w="216"/>
        <w:gridCol w:w="209"/>
        <w:gridCol w:w="160"/>
        <w:gridCol w:w="73"/>
        <w:gridCol w:w="189"/>
        <w:gridCol w:w="67"/>
        <w:gridCol w:w="287"/>
        <w:gridCol w:w="253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9"/>
        <w:gridCol w:w="160"/>
      </w:tblGrid>
      <w:tr w:rsidR="000669B7" w:rsidRPr="0073029B" w14:paraId="15CF4DB0" w14:textId="77777777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906B3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14:paraId="1D6DBBEE" w14:textId="77777777" w:rsidR="000669B7" w:rsidRPr="0073029B" w:rsidRDefault="000669B7" w:rsidP="001C3F5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Príloha č. 3a k opatreniu č. </w:t>
            </w:r>
            <w:r w:rsidR="001C3F51">
              <w:rPr>
                <w:rFonts w:ascii="Arial Narrow" w:hAnsi="Arial Narrow"/>
                <w:sz w:val="22"/>
                <w:szCs w:val="22"/>
                <w:lang w:eastAsia="sk-SK"/>
              </w:rPr>
              <w:t>MF/23378/2014-74</w:t>
            </w:r>
          </w:p>
        </w:tc>
      </w:tr>
      <w:tr w:rsidR="000669B7" w:rsidRPr="0073029B" w14:paraId="67354837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4CE423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ECF1854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02205E5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31C10028" w14:textId="77777777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E50C4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14243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BEC69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D69DC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6F90D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15699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81AB7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9CB32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3190AED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911EC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560DC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5C986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34FE8A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9D604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8274A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C313C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D96CB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2D6D2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76D518D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2FBE9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AFB2A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66481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E7E7B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B0C65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B5212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C5246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11E0A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3BE435B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ED9F8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0D9CB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40F0F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6821B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E199D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D756F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314D9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79F18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3445F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9DBE090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DE5D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C4111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CFD04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77285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14:paraId="5D5349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3A80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621C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F7C92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EDA1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6C03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73FA5BD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42DA8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C5CA8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F6747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DE6BD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14:paraId="20DB1D6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0492A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7BB38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A393E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6E6FA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BED00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0137913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C60D8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0244B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131BB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1BF3C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641C7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A5E9A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00E05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AC3AE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5DB2E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A5F60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DC52C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601C7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3002D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6DE94871" w14:textId="650C6053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instrText xml:space="preserve"> MERGEFIELD aDEF_DTDO </w:instrTex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31. 12. 2021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8D178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CD69D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62535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224229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0F4F1F8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6978FB0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143CB0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0CFE8C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32257C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78EA20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55EA839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20C80A2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3A7E7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0469546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18847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9E129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3CB48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E762C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C6741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608EE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578AC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75254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24EFC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0FD2A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121CD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E8ACA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34995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6FEBCFE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93082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ACFED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BA225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9C3B34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43C17E9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712136F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247C8E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6F4025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A0AA01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4AB8B9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1415CF8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23C855E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9528A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F288C84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D94D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89EA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E564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3EB9E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6F89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FD83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9866F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B370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00AB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C091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A98E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C7DB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4478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D4BC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4DE9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03EB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069C94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55B3E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587D47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14:paraId="593E23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14:paraId="3FDEE0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14:paraId="645D3F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8698D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14:paraId="3476DD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14:paraId="2F95E0C9" w14:textId="77777777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61A38BE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14:paraId="5A3A0E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14:paraId="003BF3B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17012E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2368D7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082BAE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0EDA8D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716CAA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70C698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0DD2D73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6C97C4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1559788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47299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5B7213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4267934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14:paraId="1A88EB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11D079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14:paraId="05DBCE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14:paraId="5C9F71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14:paraId="6BDCEB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153A28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7330BB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E5339D5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14:paraId="23DD5D5B" w14:textId="77777777" w:rsidR="000669B7" w:rsidRPr="0073029B" w:rsidRDefault="000669B7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E548CE0" wp14:editId="4CAD4F88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12065" t="12700" r="10160" b="635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1138C2" w14:textId="1B0B6C8E" w:rsidR="00D71752" w:rsidRDefault="004B5C1D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4733EB" w:rsidRPr="004733E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12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548C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50.45pt;margin-top:11.5pt;width:38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/PFEwIAACo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">
                      <v:textbox>
                        <w:txbxContent>
                          <w:p w14:paraId="791138C2" w14:textId="1B0B6C8E" w:rsidR="00D71752" w:rsidRDefault="004B5C1D" w:rsidP="000669B7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4733EB" w:rsidRPr="004733EB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FD0EC4C" wp14:editId="7D05FBEB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146050</wp:posOffset>
                      </wp:positionV>
                      <wp:extent cx="492760" cy="238125"/>
                      <wp:effectExtent l="12065" t="12700" r="9525" b="635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B980D3" w14:textId="172DAC91" w:rsidR="00D71752" w:rsidRDefault="004B5C1D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aDRDO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4733EB" w:rsidRPr="004733E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D0EC4C" id="_x0000_s1027" type="#_x0000_t202" style="position:absolute;left:0;text-align:left;margin-left:414.95pt;margin-top:11.5pt;width:38.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">
                      <v:textbox>
                        <w:txbxContent>
                          <w:p w14:paraId="42B980D3" w14:textId="172DAC91" w:rsidR="00D71752" w:rsidRDefault="004B5C1D" w:rsidP="000669B7">
                            <w:r>
                              <w:fldChar w:fldCharType="begin"/>
                            </w:r>
                            <w:r>
                              <w:instrText xml:space="preserve"> MERGEFIELD  aDRDO  \* MERGEFORMAT </w:instrText>
                            </w:r>
                            <w:r>
                              <w:fldChar w:fldCharType="separate"/>
                            </w:r>
                            <w:r w:rsidR="004733EB" w:rsidRPr="004733EB">
                              <w:rPr>
                                <w:rFonts w:ascii="Arial" w:hAnsi="Arial" w:cs="Arial"/>
                                <w:noProof/>
                              </w:rPr>
                              <w:t>2021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99E5E2E" wp14:editId="7B8FF5A1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146050</wp:posOffset>
                      </wp:positionV>
                      <wp:extent cx="504190" cy="238125"/>
                      <wp:effectExtent l="12700" t="12700" r="6985" b="635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400255" w14:textId="390F6EE1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733EB" w:rsidRPr="008803E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9E5E2E" id="_x0000_s1028" type="#_x0000_t202" style="position:absolute;left:0;text-align:left;margin-left:276.25pt;margin-top:11.5pt;width:39.7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">
                      <v:textbox>
                        <w:txbxContent>
                          <w:p w14:paraId="69400255" w14:textId="390F6EE1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733EB" w:rsidRPr="008803E3">
                              <w:rPr>
                                <w:rFonts w:ascii="Arial" w:hAnsi="Arial" w:cs="Arial"/>
                                <w:noProof/>
                              </w:rPr>
                              <w:t>2021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CCF2968" wp14:editId="127467CE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5715" t="12700" r="6985" b="635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36122C" w14:textId="46456AC8" w:rsidR="00D71752" w:rsidRDefault="004B5C1D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4733EB" w:rsidRPr="004733E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CF2968" id="_x0000_s1029" type="#_x0000_t202" style="position:absolute;left:0;text-align:left;margin-left:223.2pt;margin-top:11.5pt;width:38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79EGAIAADE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">
                      <v:textbox>
                        <w:txbxContent>
                          <w:p w14:paraId="2836122C" w14:textId="46456AC8" w:rsidR="00D71752" w:rsidRDefault="004B5C1D" w:rsidP="000669B7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4733EB" w:rsidRPr="004733EB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14:paraId="5B18CF33" w14:textId="77777777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14:paraId="59DE8F0C" w14:textId="77777777"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14:paraId="4A22A423" w14:textId="68028289"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r w:rsidR="007A6FE5" w:rsidRPr="007F12E0">
              <w:rPr>
                <w:color w:val="FFFFFF" w:themeColor="background1"/>
              </w:rPr>
              <w:fldChar w:fldCharType="begin"/>
            </w:r>
            <w:r w:rsidR="007A6FE5" w:rsidRPr="007F12E0">
              <w:rPr>
                <w:color w:val="FFFFFF" w:themeColor="background1"/>
              </w:rPr>
              <w:instrText xml:space="preserve"> MERGEFIELD  aSUB_ICO  \* MERGEFORMAT </w:instrText>
            </w:r>
            <w:r w:rsidR="007A6FE5" w:rsidRPr="007F12E0">
              <w:rPr>
                <w:color w:val="FFFFFF" w:themeColor="background1"/>
              </w:rPr>
              <w:fldChar w:fldCharType="separate"/>
            </w:r>
            <w:r w:rsidR="004733EB" w:rsidRPr="008803E3">
              <w:rPr>
                <w:color w:val="FFFFFF" w:themeColor="background1"/>
              </w:rPr>
              <w:t>34100733</w:t>
            </w:r>
            <w:r w:rsidR="007A6FE5" w:rsidRPr="007F12E0">
              <w:rPr>
                <w:color w:val="FFFFFF" w:themeColor="background1"/>
              </w:rPr>
              <w:fldChar w:fldCharType="end"/>
            </w:r>
          </w:p>
          <w:p w14:paraId="2DFFB852" w14:textId="701F6505" w:rsidR="000669B7" w:rsidRDefault="007A6FE5" w:rsidP="007A6FE5">
            <w:pPr>
              <w:pStyle w:val="DIC"/>
            </w:pPr>
            <w:r w:rsidRPr="007F12E0">
              <w:rPr>
                <w:color w:val="FFFFFF" w:themeColor="background1"/>
              </w:rPr>
              <w:fldChar w:fldCharType="begin"/>
            </w:r>
            <w:r w:rsidRPr="007F12E0">
              <w:rPr>
                <w:color w:val="FFFFFF" w:themeColor="background1"/>
              </w:rPr>
              <w:instrText xml:space="preserve"> MERGEFIELD  aSUB_DIC  \* MERGEFORMAT </w:instrText>
            </w:r>
            <w:r w:rsidRPr="007F12E0">
              <w:rPr>
                <w:color w:val="FFFFFF" w:themeColor="background1"/>
              </w:rPr>
              <w:fldChar w:fldCharType="separate"/>
            </w:r>
            <w:r w:rsidR="004733EB" w:rsidRPr="008803E3">
              <w:rPr>
                <w:color w:val="FFFFFF" w:themeColor="background1"/>
              </w:rPr>
              <w:t>2020404067</w:t>
            </w:r>
            <w:r w:rsidRPr="007F12E0">
              <w:rPr>
                <w:color w:val="FFFFFF" w:themeColor="background1"/>
              </w:rPr>
              <w:fldChar w:fldCharType="end"/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6BF0854" wp14:editId="39AF44B9">
                      <wp:simplePos x="0" y="0"/>
                      <wp:positionH relativeFrom="column">
                        <wp:posOffset>3529965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114737" w14:textId="405D10E7" w:rsidR="00D71752" w:rsidRDefault="004B5C1D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aDRODo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4733EB" w:rsidRPr="004733E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2020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BF0854" id="_x0000_s1030" type="#_x0000_t202" style="position:absolute;margin-left:277.95pt;margin-top:6.65pt;width:38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HnKyFjeAAAACQEAAA8AAAAAAAAAAAAAAAAAcgQAAGRycy9kb3ducmV2LnhtbFBLBQYA&#10;AAAABAAEAPMAAAB9BQAAAAA=&#10;">
                      <v:textbox>
                        <w:txbxContent>
                          <w:p w14:paraId="3F114737" w14:textId="405D10E7" w:rsidR="00D71752" w:rsidRDefault="004B5C1D" w:rsidP="000669B7">
                            <w:r>
                              <w:fldChar w:fldCharType="begin"/>
                            </w:r>
                            <w:r>
                              <w:instrText xml:space="preserve"> MERGEFIELD  aDRODo  \* MERGEFORMAT </w:instrText>
                            </w:r>
                            <w:r>
                              <w:fldChar w:fldCharType="separate"/>
                            </w:r>
                            <w:r w:rsidR="004733EB" w:rsidRPr="004733EB">
                              <w:rPr>
                                <w:rFonts w:ascii="Arial" w:hAnsi="Arial" w:cs="Arial"/>
                                <w:noProof/>
                              </w:rPr>
                              <w:t>2020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3EC4E9E" wp14:editId="6B90BBF8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97E25A" w14:textId="291B1A06" w:rsidR="00D71752" w:rsidRDefault="004B5C1D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aDRDOo  \* MERGEFORMAT </w:instrText>
                                  </w:r>
                                  <w:r>
                                    <w:fldChar w:fldCharType="separate"/>
                                  </w:r>
                                  <w:r w:rsidR="004733EB" w:rsidRPr="004733E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2020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EC4E9E" id="_x0000_s1031" type="#_x0000_t202" style="position:absolute;margin-left:414.95pt;margin-top:6.65pt;width:38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">
                      <v:textbox>
                        <w:txbxContent>
                          <w:p w14:paraId="4F97E25A" w14:textId="291B1A06" w:rsidR="00D71752" w:rsidRDefault="004B5C1D" w:rsidP="000669B7">
                            <w:r>
                              <w:fldChar w:fldCharType="begin"/>
                            </w:r>
                            <w:r>
                              <w:instrText xml:space="preserve"> MERGEFIELD  aDRDOo  \* MERGEFORMAT </w:instrText>
                            </w:r>
                            <w:r>
                              <w:fldChar w:fldCharType="separate"/>
                            </w:r>
                            <w:r w:rsidR="004733EB" w:rsidRPr="004733EB">
                              <w:rPr>
                                <w:rFonts w:ascii="Arial" w:hAnsi="Arial" w:cs="Arial"/>
                                <w:noProof/>
                              </w:rPr>
                              <w:t>2020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A87F841" wp14:editId="3D4BA377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E71A0E" w14:textId="3ACB25B3" w:rsidR="00D71752" w:rsidRDefault="004B5C1D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4733EB" w:rsidRPr="004733E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12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87F841" id="_x0000_s1032" type="#_x0000_t202" style="position:absolute;margin-left:350.45pt;margin-top:6.65pt;width:38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">
                      <v:textbox>
                        <w:txbxContent>
                          <w:p w14:paraId="1BE71A0E" w14:textId="3ACB25B3" w:rsidR="00D71752" w:rsidRDefault="004B5C1D" w:rsidP="000669B7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4733EB" w:rsidRPr="004733EB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9CADB82" wp14:editId="1653C473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9DBE69" w14:textId="213AAA31" w:rsidR="00D71752" w:rsidRDefault="004B5C1D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4733EB" w:rsidRPr="004733E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CADB82" id="_x0000_s1033" type="#_x0000_t202" style="position:absolute;margin-left:223.2pt;margin-top:6.65pt;width:38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DRlPJHeAAAACQEAAA8AAAAAAAAAAAAAAAAAcgQAAGRycy9kb3ducmV2LnhtbFBLBQYA&#10;AAAABAAEAPMAAAB9BQAAAAA=&#10;">
                      <v:textbox>
                        <w:txbxContent>
                          <w:p w14:paraId="0F9DBE69" w14:textId="213AAA31" w:rsidR="00D71752" w:rsidRDefault="004B5C1D" w:rsidP="000669B7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4733EB" w:rsidRPr="004733EB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64EE0F4" w14:textId="77777777"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14:paraId="45E1658F" w14:textId="77777777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14:paraId="61D1BA35" w14:textId="77777777"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39A7D078" w14:textId="77777777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730204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7E1A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C634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CAC7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F5D20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B211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34543B6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1E7885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A8AB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C04F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706FFD1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75F569A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6A4286D" wp14:editId="02AF9D5E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13335</wp:posOffset>
                      </wp:positionV>
                      <wp:extent cx="1583690" cy="228600"/>
                      <wp:effectExtent l="5080" t="13335" r="11430" b="571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36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D9B4" w14:textId="15822500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A4286D" id="_x0000_s1034" type="#_x0000_t202" style="position:absolute;margin-left:5.65pt;margin-top:1.05pt;width:124.7pt;height:1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">
                      <v:textbox>
                        <w:txbxContent>
                          <w:p w14:paraId="2566D9B4" w14:textId="15822500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14:paraId="62E21DC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14:paraId="179C4E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14:paraId="626B39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4697B7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4571A3E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33AAD7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3C191A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2A07FC3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0F63D8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046F864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802C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291CD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4448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AA0B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94D4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96FA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80A77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54A769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359012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31C3A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F158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DEB8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51E3E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89FEA4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EC9B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1D714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8E74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1AFA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95C691B" w14:textId="77777777" w:rsidTr="00787135">
        <w:trPr>
          <w:trHeight w:val="57"/>
          <w:jc w:val="center"/>
        </w:trPr>
        <w:tc>
          <w:tcPr>
            <w:tcW w:w="166" w:type="pct"/>
            <w:noWrap/>
          </w:tcPr>
          <w:p w14:paraId="7290E04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14:paraId="3AF9A89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14:paraId="16C663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14:paraId="53D7B4E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14:paraId="1542D5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3FF478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14:paraId="20C21D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51F3AF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14:paraId="0CA03A6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14:paraId="79EC91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14:paraId="039B80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A3D5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5562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A1E1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5AAB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7E5D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CA33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0915B5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20EEE35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79329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14:paraId="33AB67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1AC3B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6EF6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56F5FB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5CFB3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1F88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CD91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34F1F1C4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39172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1E3A5E6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438B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7A3952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0421B2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BD2AE5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14:paraId="7C7703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CCDC1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977F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5B02DF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83FBD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5541E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CEC8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03F2722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40D4CCC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3EC11A0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14:paraId="111064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3CF2E4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4D2421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34E6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14:paraId="4E85DD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14:paraId="00849C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7A73430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14:paraId="32DEDC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AC69C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20770D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14:paraId="1259F6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03FBBF4" w14:textId="77777777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31CD019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14:paraId="20C3E21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14:paraId="15C46D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2BACCAF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14:paraId="1EF242E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4EFDC9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14:paraId="793379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14:paraId="46BD1D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14:paraId="602A22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14:paraId="4B7FBE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7EC1D4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14:paraId="6D08B9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14:paraId="02C810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ABCA9D7" w14:textId="77777777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14:paraId="381A72E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634C25E" wp14:editId="511151DD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141605</wp:posOffset>
                      </wp:positionV>
                      <wp:extent cx="1226820" cy="238125"/>
                      <wp:effectExtent l="13970" t="8255" r="6985" b="1079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CC117F" w14:textId="099DDAED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733EB" w:rsidRPr="008803E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34100733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34C25E" id="_x0000_s1035" type="#_x0000_t202" style="position:absolute;margin-left:-1.9pt;margin-top:11.15pt;width:96.6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">
                      <v:textbox>
                        <w:txbxContent>
                          <w:p w14:paraId="14CC117F" w14:textId="099DDAED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733EB" w:rsidRPr="008803E3">
                              <w:rPr>
                                <w:rFonts w:ascii="Arial" w:hAnsi="Arial" w:cs="Arial"/>
                                <w:noProof/>
                              </w:rPr>
                              <w:t>34100733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14:paraId="69B620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14:paraId="0B0A4E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14:paraId="2579442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14:paraId="3839397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14:paraId="065DFF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14:paraId="5F1D65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05DAE5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14:paraId="39B07FA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07E613B" wp14:editId="2B64D50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141605</wp:posOffset>
                      </wp:positionV>
                      <wp:extent cx="1270635" cy="247015"/>
                      <wp:effectExtent l="13335" t="8255" r="11430" b="1143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FF8C04" w14:textId="6D7CAD2A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733EB" w:rsidRPr="008803E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2020404067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07E613B" id="_x0000_s1036" type="#_x0000_t202" style="position:absolute;margin-left:.3pt;margin-top:11.15pt;width:100.05pt;height:19.45pt;z-index:2516398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">
                      <v:textbox style="mso-fit-shape-to-text:t">
                        <w:txbxContent>
                          <w:p w14:paraId="58FF8C04" w14:textId="6D7CAD2A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733EB" w:rsidRPr="008803E3">
                              <w:rPr>
                                <w:rFonts w:ascii="Arial" w:hAnsi="Arial" w:cs="Arial"/>
                                <w:noProof/>
                              </w:rPr>
                              <w:t>2020404067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14:paraId="431D66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14:paraId="59FED2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14:paraId="1FD75E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14:paraId="2453C52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14:paraId="3CBF59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14:paraId="13D02E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14:paraId="34A77C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14:paraId="187226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14:paraId="6E49ADE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1BA215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14:paraId="340F216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14:paraId="4380C89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3E9C9C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192DC6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C13C6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DC062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89A2E0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DE3C1B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458C66A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14:paraId="364AB2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91F1BF7" w14:textId="77777777" w:rsidTr="00787135">
        <w:trPr>
          <w:trHeight w:val="57"/>
          <w:jc w:val="center"/>
        </w:trPr>
        <w:tc>
          <w:tcPr>
            <w:tcW w:w="166" w:type="pct"/>
            <w:noWrap/>
          </w:tcPr>
          <w:p w14:paraId="62CC89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14:paraId="5BD612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14:paraId="3E99AB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14:paraId="284631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14:paraId="27F277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1BF22D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34BFED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41F82F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14:paraId="694BC3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14:paraId="1A8EF9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14:paraId="7A0A19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708708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076DCC8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14:paraId="1A4D2B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14:paraId="1D886F4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14:paraId="1622FA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14:paraId="56F866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14:paraId="127067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14:paraId="7D3125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14:paraId="617372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14:paraId="2508BCE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64D10AF" wp14:editId="6585EAAE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0</wp:posOffset>
                      </wp:positionV>
                      <wp:extent cx="455295" cy="238125"/>
                      <wp:effectExtent l="6350" t="9525" r="508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EE4ED9" w14:textId="63639ACE" w:rsidR="00D71752" w:rsidRDefault="004B13A5" w:rsidP="000669B7">
                                  <w:r>
                                    <w:t>68</w:t>
                                  </w:r>
                                  <w:r w:rsidR="004B5C1D">
                                    <w:fldChar w:fldCharType="begin"/>
                                  </w:r>
                                  <w:r w:rsidR="004B5C1D">
                                    <w:instrText xml:space="preserve"> MERGEFIELD  aSUB_SKNACE12  \* MERGEFORMAT </w:instrText>
                                  </w:r>
                                  <w:r w:rsidR="004B5C1D"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4D10AF" id="_x0000_s1037" type="#_x0000_t202" style="position:absolute;margin-left:4.25pt;margin-top:0;width:35.85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">
                      <v:textbox>
                        <w:txbxContent>
                          <w:p w14:paraId="6BEE4ED9" w14:textId="63639ACE" w:rsidR="00D71752" w:rsidRDefault="004B13A5" w:rsidP="000669B7">
                            <w:r>
                              <w:t>68</w:t>
                            </w:r>
                            <w:r w:rsidR="004B5C1D">
                              <w:fldChar w:fldCharType="begin"/>
                            </w:r>
                            <w:r w:rsidR="004B5C1D">
                              <w:instrText xml:space="preserve"> MERGEFIELD  aSUB_SKNACE12  \* MERGEFORMAT </w:instrText>
                            </w:r>
                            <w:r w:rsidR="004B5C1D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0" w:type="pct"/>
            <w:noWrap/>
          </w:tcPr>
          <w:p w14:paraId="5B42CE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14:paraId="2CF3C2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14:paraId="1E80D24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14:paraId="4F0F965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D88FEA2" wp14:editId="6B9D7C7E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</wp:posOffset>
                      </wp:positionV>
                      <wp:extent cx="409575" cy="238125"/>
                      <wp:effectExtent l="12065" t="10160" r="6985" b="889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7A0BDE" w14:textId="43E75838" w:rsidR="00D71752" w:rsidRDefault="004B13A5" w:rsidP="000669B7">
                                  <w:r>
                                    <w:t>32</w:t>
                                  </w:r>
                                  <w:r w:rsidR="004B5C1D">
                                    <w:fldChar w:fldCharType="begin"/>
                                  </w:r>
                                  <w:r w:rsidR="004B5C1D">
                                    <w:instrText xml:space="preserve"> MERGEFIELD  aSUB_SKNACE34  \* MERGEFORMAT </w:instrText>
                                  </w:r>
                                  <w:r w:rsidR="004B5C1D"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88FEA2" id="_x0000_s1038" type="#_x0000_t202" style="position:absolute;margin-left:-3.55pt;margin-top:.05pt;width:32.2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">
                      <v:textbox>
                        <w:txbxContent>
                          <w:p w14:paraId="1A7A0BDE" w14:textId="43E75838" w:rsidR="00D71752" w:rsidRDefault="004B13A5" w:rsidP="000669B7">
                            <w:r>
                              <w:t>32</w:t>
                            </w:r>
                            <w:r w:rsidR="004B5C1D">
                              <w:fldChar w:fldCharType="begin"/>
                            </w:r>
                            <w:r w:rsidR="004B5C1D">
                              <w:instrText xml:space="preserve"> MERGEFIELD  aSUB_SKNACE34  \* MERGEFORMAT </w:instrText>
                            </w:r>
                            <w:r w:rsidR="004B5C1D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14:paraId="2406F8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14:paraId="3A7CB9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14:paraId="5DD28C5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3BDE058" wp14:editId="7654391A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0</wp:posOffset>
                      </wp:positionV>
                      <wp:extent cx="409575" cy="238125"/>
                      <wp:effectExtent l="10160" t="9525" r="889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7DB8AF" w14:textId="2A0BE02B" w:rsidR="00D71752" w:rsidRDefault="004B13A5" w:rsidP="000669B7">
                                  <w:r>
                                    <w:t>0</w:t>
                                  </w:r>
                                  <w:r w:rsidR="004B5C1D">
                                    <w:fldChar w:fldCharType="begin"/>
                                  </w:r>
                                  <w:r w:rsidR="004B5C1D">
                                    <w:instrText xml:space="preserve"> MERGEFIELD  aSUB_SKNACE5  \* MERGEFORMAT </w:instrText>
                                  </w:r>
                                  <w:r w:rsidR="004B5C1D"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BDE058" id="_x0000_s1039" type="#_x0000_t202" style="position:absolute;margin-left:-.7pt;margin-top:0;width:32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">
                      <v:textbox>
                        <w:txbxContent>
                          <w:p w14:paraId="667DB8AF" w14:textId="2A0BE02B" w:rsidR="00D71752" w:rsidRDefault="004B13A5" w:rsidP="000669B7">
                            <w:r>
                              <w:t>0</w:t>
                            </w:r>
                            <w:r w:rsidR="004B5C1D">
                              <w:fldChar w:fldCharType="begin"/>
                            </w:r>
                            <w:r w:rsidR="004B5C1D">
                              <w:instrText xml:space="preserve"> MERGEFIELD  aSUB_SKNACE5  \* MERGEFORMAT </w:instrText>
                            </w:r>
                            <w:r w:rsidR="004B5C1D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5EE7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D6C5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6541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8C14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F35A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DD6D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D02C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3E11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615BC31" w14:textId="77777777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3980D34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1E374BD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65AEF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F6A3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E2E1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F80E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5C92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679C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F091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1339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9B68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613F3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6764A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1695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69BC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6CAB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EFEA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0A45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D460861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2AE15EC5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81F8FF0" wp14:editId="0DE19679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62865</wp:posOffset>
                      </wp:positionV>
                      <wp:extent cx="5846445" cy="238125"/>
                      <wp:effectExtent l="13970" t="5715" r="6985" b="1333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771E9E" w14:textId="02970F90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733EB" w:rsidRPr="008803E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BYTREAL Tlmače s.r.o.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1F8FF0" id="_x0000_s1040" type="#_x0000_t202" style="position:absolute;margin-left:-1.9pt;margin-top:4.95pt;width:460.3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">
                      <v:textbox>
                        <w:txbxContent>
                          <w:p w14:paraId="58771E9E" w14:textId="02970F90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733EB" w:rsidRPr="008803E3">
                              <w:rPr>
                                <w:rFonts w:ascii="Arial" w:hAnsi="Arial" w:cs="Arial"/>
                                <w:noProof/>
                              </w:rPr>
                              <w:t>BYTREAL Tlmače s.r.o.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FD8389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72ABDBA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4617BC4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14:paraId="179E419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25660D9" wp14:editId="66CE23D8">
                      <wp:simplePos x="0" y="0"/>
                      <wp:positionH relativeFrom="column">
                        <wp:posOffset>4871720</wp:posOffset>
                      </wp:positionH>
                      <wp:positionV relativeFrom="paragraph">
                        <wp:posOffset>135890</wp:posOffset>
                      </wp:positionV>
                      <wp:extent cx="950595" cy="238125"/>
                      <wp:effectExtent l="13970" t="12065" r="6985" b="698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05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8A834C" w14:textId="5265FD53" w:rsidR="00D71752" w:rsidRDefault="004B5C1D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fldChar w:fldCharType="separate"/>
                                  </w:r>
                                  <w:r w:rsidR="004733EB" w:rsidRPr="004733E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5660D9" id="_x0000_s1041" type="#_x0000_t202" style="position:absolute;margin-left:383.6pt;margin-top:10.7pt;width:74.8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">
                      <v:textbox>
                        <w:txbxContent>
                          <w:p w14:paraId="2B8A834C" w14:textId="5265FD53" w:rsidR="00D71752" w:rsidRDefault="004B5C1D" w:rsidP="000669B7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fldChar w:fldCharType="separate"/>
                            </w:r>
                            <w:r w:rsidR="004733EB" w:rsidRPr="004733EB">
                              <w:rPr>
                                <w:rFonts w:ascii="Arial" w:hAnsi="Arial" w:cs="Arial"/>
                                <w:noProof/>
                              </w:rPr>
                              <w:t>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D420C75" wp14:editId="39E4A910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135890</wp:posOffset>
                      </wp:positionV>
                      <wp:extent cx="4474845" cy="238125"/>
                      <wp:effectExtent l="13970" t="12065" r="6985" b="698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F39724" w14:textId="55E947DF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733EB" w:rsidRPr="008803E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Kotlárska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420C75" id="_x0000_s1042" type="#_x0000_t202" style="position:absolute;margin-left:-1.9pt;margin-top:10.7pt;width:352.3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">
                      <v:textbox>
                        <w:txbxContent>
                          <w:p w14:paraId="3AF39724" w14:textId="55E947DF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733EB" w:rsidRPr="008803E3">
                              <w:rPr>
                                <w:rFonts w:ascii="Arial" w:hAnsi="Arial" w:cs="Arial"/>
                                <w:noProof/>
                              </w:rPr>
                              <w:t>Kotlárska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14:paraId="476F035E" w14:textId="77777777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72BC4D9F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3CFACB8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7C5F53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020F9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1F40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02C9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EBD6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8183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A760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1D62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63A7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1C50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3707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2C01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437C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12AA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1941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F08C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3BAB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30D5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6D20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8348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E40D1ED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08E10A4A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436AC5F" wp14:editId="107F7F06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8890</wp:posOffset>
                      </wp:positionV>
                      <wp:extent cx="4619625" cy="238125"/>
                      <wp:effectExtent l="12065" t="8890" r="6985" b="1016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2330AA" w14:textId="75967442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733EB" w:rsidRPr="008803E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Tlmače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36AC5F" id="_x0000_s1043" type="#_x0000_t202" style="position:absolute;margin-left:94.7pt;margin-top:.7pt;width:363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">
                      <v:textbox>
                        <w:txbxContent>
                          <w:p w14:paraId="6D2330AA" w14:textId="75967442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733EB" w:rsidRPr="008803E3">
                              <w:rPr>
                                <w:rFonts w:ascii="Arial" w:hAnsi="Arial" w:cs="Arial"/>
                                <w:noProof/>
                              </w:rPr>
                              <w:t>Tlmače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638B9BD" wp14:editId="493A2FBF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8890</wp:posOffset>
                      </wp:positionV>
                      <wp:extent cx="1131570" cy="238125"/>
                      <wp:effectExtent l="13970" t="8890" r="6985" b="1016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133812" w14:textId="3562536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733EB" w:rsidRPr="008803E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93521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38B9BD" id="_x0000_s1044" type="#_x0000_t202" style="position:absolute;margin-left:-1.9pt;margin-top:.7pt;width:89.1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ce7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">
                      <v:textbox>
                        <w:txbxContent>
                          <w:p w14:paraId="26133812" w14:textId="3562536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733EB" w:rsidRPr="008803E3">
                              <w:rPr>
                                <w:rFonts w:ascii="Arial" w:hAnsi="Arial" w:cs="Arial"/>
                                <w:noProof/>
                              </w:rPr>
                              <w:t>93521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C546F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C3BC183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67C218B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14:paraId="755EEB2E" w14:textId="77777777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3B7B7091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846930B" wp14:editId="2683F2FA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5715</wp:posOffset>
                      </wp:positionV>
                      <wp:extent cx="2436495" cy="238125"/>
                      <wp:effectExtent l="13970" t="5715" r="6985" b="1333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6C2ECD" w14:textId="23D397A3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733EB" w:rsidRPr="008803E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036/6340192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46930B" id="_x0000_s1045" type="#_x0000_t202" style="position:absolute;margin-left:-1.9pt;margin-top:.45pt;width:191.8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chcGw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">
                      <v:textbox>
                        <w:txbxContent>
                          <w:p w14:paraId="166C2ECD" w14:textId="23D397A3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733EB" w:rsidRPr="008803E3">
                              <w:rPr>
                                <w:rFonts w:ascii="Arial" w:hAnsi="Arial" w:cs="Arial"/>
                                <w:noProof/>
                              </w:rPr>
                              <w:t>036/6340192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99A4A7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7F26636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C079E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1072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F9D0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C7D8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D0AF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DF35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11DC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4CEF7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F0D1C77" wp14:editId="2509CB30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5715</wp:posOffset>
                      </wp:positionV>
                      <wp:extent cx="3350895" cy="238125"/>
                      <wp:effectExtent l="8255" t="5715" r="12700" b="133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08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0FB554" w14:textId="7F6A3425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0D1C77" id="_x0000_s1046" type="#_x0000_t202" style="position:absolute;margin-left:7.4pt;margin-top:.45pt;width:263.8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">
                      <v:textbox>
                        <w:txbxContent>
                          <w:p w14:paraId="370FB554" w14:textId="7F6A3425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8C38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6F82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F71C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FDAE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1FC9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9322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A917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02538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4C71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9F08E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25E7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B413C0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A8F36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8F3B0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D7FE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5B37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6D9A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DFEC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8199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F95E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B2CC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3DDA6489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71445D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3C4AEA2" wp14:editId="2B6C2730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-10160</wp:posOffset>
                      </wp:positionV>
                      <wp:extent cx="5846445" cy="238125"/>
                      <wp:effectExtent l="13970" t="8890" r="6985" b="101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D18307" w14:textId="285F66E1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C4AEA2" id="_x0000_s1047" type="#_x0000_t202" style="position:absolute;margin-left:-1.9pt;margin-top:-.8pt;width:460.3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">
                      <v:textbox>
                        <w:txbxContent>
                          <w:p w14:paraId="18D18307" w14:textId="285F66E1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5878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25FC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60AA4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71432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2A15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8B4D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2FA2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7E46D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71605A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14:paraId="0E8A55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F582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9BFA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E531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A131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E30C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70AD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CAA04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735E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E01AE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880D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6865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00A8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520F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2FCB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9205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E4AB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8DC0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3052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CB1DF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4886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660E3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FB84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0FDE6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D32F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E3F2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E71E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96A2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8052E2E" w14:textId="77777777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E4FB0F6" w14:textId="66397F14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  <w:r w:rsidR="004B13A5">
              <w:rPr>
                <w:rFonts w:ascii="Arial Narrow" w:hAnsi="Arial Narrow"/>
                <w:sz w:val="22"/>
                <w:szCs w:val="22"/>
                <w:lang w:eastAsia="sk-SK"/>
              </w:rPr>
              <w:t>28.6.2022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244BB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1D4AB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6B63B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14:paraId="3E571C73" w14:textId="77777777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59C9723A" w14:textId="2DADD7F4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  <w:r w:rsidR="004B13A5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28.6.2022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2FFA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B955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23F4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14:paraId="2EEB2D50" w14:textId="77777777" w:rsidR="000669B7" w:rsidRPr="0073029B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6F2827F6" wp14:editId="72920C2A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F2859" w14:textId="77777777" w:rsidR="00D71752" w:rsidRPr="007C40F2" w:rsidRDefault="00D71752" w:rsidP="000669B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827F6" id="Text Box 6" o:spid="_x0000_s1048" type="#_x0000_t202" style="position:absolute;left:0;text-align:left;margin-left:68.2pt;margin-top:.1pt;width:11.9pt;height:11.9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">
                <v:textbox inset="0,0,1.5mm">
                  <w:txbxContent>
                    <w:p w14:paraId="611F2859" w14:textId="77777777" w:rsidR="00D71752" w:rsidRPr="007C40F2" w:rsidRDefault="00D71752" w:rsidP="000669B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73029B">
        <w:rPr>
          <w:rFonts w:ascii="Arial Narrow" w:hAnsi="Arial Narrow"/>
          <w:sz w:val="22"/>
          <w:szCs w:val="22"/>
        </w:rPr>
        <w:t xml:space="preserve">*) Vyznačuje sa    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F361F1F" w14:textId="77777777"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14:paraId="2A549F8F" w14:textId="77777777"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14:paraId="0B7A0CBD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14:paraId="644775B1" w14:textId="08DDD47F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47AE8A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A3B66D2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0669B7" w:rsidRPr="0073029B" w14:paraId="52DEF5FA" w14:textId="77777777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E44334" w14:textId="77777777"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F31595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8FB9FE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013382E0" w14:textId="77777777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8F5435" w14:textId="77777777"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9E4DAB" w14:textId="675688FC" w:rsidR="000669B7" w:rsidRPr="0073029B" w:rsidRDefault="004B13A5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3167FD9" w14:textId="67EE72C8" w:rsidR="000669B7" w:rsidRPr="0073029B" w:rsidRDefault="004B13A5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</w:tr>
      <w:tr w:rsidR="000669B7" w:rsidRPr="0073029B" w14:paraId="6BD41222" w14:textId="77777777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3030731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4DBBF72C" w14:textId="6F791E36" w:rsidR="000669B7" w:rsidRPr="0073029B" w:rsidRDefault="004B13A5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3F0632B5" w14:textId="51F798D2" w:rsidR="000669B7" w:rsidRPr="0073029B" w:rsidRDefault="004B13A5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</w:tr>
      <w:tr w:rsidR="000669B7" w:rsidRPr="0073029B" w14:paraId="67B9EAB4" w14:textId="77777777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C88E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FD56C5" w14:textId="5F5B140F" w:rsidR="000669B7" w:rsidRPr="0073029B" w:rsidRDefault="004B13A5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22F68E32" w14:textId="7CB37FA5" w:rsidR="000669B7" w:rsidRPr="0073029B" w:rsidRDefault="004B13A5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626DF3B9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F2BF579" w14:textId="412DD318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474E0B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2DD004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360880D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14:paraId="29500F8C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7F7149DE" w14:textId="16081A16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p06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82BCBF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33BFE53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14:paraId="2F986FD9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0607AC6F" w14:textId="4FDD73B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p07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6F6EC53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7908CE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F792259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14:paraId="75279A47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0B568FDB" w14:textId="7DAD1662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12D973F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B4389ED" w14:textId="77777777"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14:paraId="290F1AD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0669B7" w:rsidRPr="0073029B" w14:paraId="1E629464" w14:textId="77777777" w:rsidTr="00F4554D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85B0D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D7F1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494A75C8" w14:textId="77777777" w:rsidTr="00F4554D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388C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3534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F610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276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94B3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6A08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8E2C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0218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2942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23C78CA4" w14:textId="77777777" w:rsidTr="00F4554D">
        <w:trPr>
          <w:trHeight w:val="80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955CC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1570C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94290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F6EE3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1DE42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5EDF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4772C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0BFA4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8DBE3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14:paraId="60AAC50C" w14:textId="77777777" w:rsidTr="00F4554D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B33B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7E21FCF9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63C9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67E4" w14:textId="5EA156A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1530C" w14:textId="2800790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13841.35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BB632" w14:textId="2310EB0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76E6" w14:textId="0269F82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547B" w14:textId="2BE4E68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2653.59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E77E" w14:textId="08B6E5A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9D3DE" w14:textId="5690D31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1D8AB" w14:textId="69720D7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16494.94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1D31981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2C90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F307" w14:textId="551D0AD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61329" w14:textId="7E1BEB1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a02005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C78A" w14:textId="0D6D3AD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C315" w14:textId="471341E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078D" w14:textId="63A8466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B56B4" w14:textId="51CD456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3739" w14:textId="3E3BDBD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534B0" w14:textId="3C42D0F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498A577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6545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455A" w14:textId="359B212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76CEE" w14:textId="101307C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6803.77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BB35" w14:textId="028379C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CA46F" w14:textId="4DD5A76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D41C4" w14:textId="2BE9928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2653.59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0D763" w14:textId="4F109E2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3F358" w14:textId="449D270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B2C8B" w14:textId="7E62342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9457.36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28D7DA8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0B65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5D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E5E8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D782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817F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FCE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37E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27B0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739B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EDE8DEB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A675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C4E54" w14:textId="703D644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5A371" w14:textId="5B9B657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7037.58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BDF00" w14:textId="141CD1D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6B847" w14:textId="15175D0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834E4" w14:textId="53BC848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1D209" w14:textId="05BF277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3A0D9" w14:textId="6053744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E9A9E" w14:textId="2669EF5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7037.58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B70F097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7472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255F9B93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AB9D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7E64A" w14:textId="6681A3C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6A6A" w14:textId="13AE2B4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-13841.35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153ED" w14:textId="47C49E8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D88C3" w14:textId="7C8E9C0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45643" w14:textId="66433BC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-2653.59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35B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04EA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54E74" w14:textId="0B54642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-16494.94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4822F7A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00B4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E6BF4" w14:textId="4BE7184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4774" w14:textId="0B68CB6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228D9" w14:textId="3669F7C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E27A" w14:textId="34E6C4B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E2D66" w14:textId="7ED2BC2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7C0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919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5B875" w14:textId="1DA708F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B99570B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4466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59D3" w14:textId="5AE7CEA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BB1EA" w14:textId="74F59A3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6803.77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5C0A" w14:textId="5C7224E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8B30B" w14:textId="7241F3B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96472" w14:textId="007A007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2653.59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2C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58D1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240B6" w14:textId="5784076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9457.36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6AEB1E6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CFB1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na konci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88C3F" w14:textId="010CD8C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93B41" w14:textId="441BC36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-7037.58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31BCF" w14:textId="650599B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E9CF5" w14:textId="705651E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824CA" w14:textId="2AB795E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845A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51A9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9131A" w14:textId="16CB26F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-7037.58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7D21E3F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B9C2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06AA6498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F127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D57D" w14:textId="27D7397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053C" w14:textId="243A0AC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FAD22" w14:textId="7D6EC65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1BF22" w14:textId="368D069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E1D4C" w14:textId="4EAB3DF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6AAF4" w14:textId="63E7E37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194C" w14:textId="350161F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C5D77" w14:textId="74655FD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1113A9F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1BDD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916F" w14:textId="17A74E6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2F3C" w14:textId="3EB03C8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4D775" w14:textId="6501828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A61FE" w14:textId="44398D9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E39D9" w14:textId="168194F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DF4E0" w14:textId="32C70DA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81450" w14:textId="6555077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FF9DB" w14:textId="0045FD5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C1EA374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2CD8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3F08F" w14:textId="2D44494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9E73" w14:textId="4EA720F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B8F67" w14:textId="3D0C503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90BEE" w14:textId="78CED9A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B7511" w14:textId="0CB4C41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6CB38" w14:textId="4519CEE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E61C" w14:textId="4DF4314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E6D93" w14:textId="068F932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6294E1F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1672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EAD4A" w14:textId="393942C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AC839" w14:textId="0069DF9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01277" w14:textId="733A898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13E50" w14:textId="5F298DE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07028" w14:textId="1242959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B9A5B" w14:textId="7305733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D5726" w14:textId="6B8F9DE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50839" w14:textId="4A29223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DFFB280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6C5D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309B2176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FAE9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9CBBE" w14:textId="5310B80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A1FA7" w14:textId="7EBC040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27682.70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D0529" w14:textId="74F2916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BD847" w14:textId="423E69B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E239" w14:textId="09643F5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5307.18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9B05" w14:textId="7EFA9B5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2E162" w14:textId="1F1DCDB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D7340" w14:textId="4544A09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32989.88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B066452" w14:textId="77777777" w:rsidTr="00F4554D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F831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4A6F4" w14:textId="1F5F6F5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5AED0" w14:textId="022D745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14075.16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0490A" w14:textId="3817FB1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ED8A0" w14:textId="32C1D2D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963B7" w14:textId="499E771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34B68" w14:textId="0D120BB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0AC27" w14:textId="018A8BB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8FFB3" w14:textId="56108F9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14075.16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6F438603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0C791468" w14:textId="24812041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p09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1C10A23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52CCA70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79"/>
        <w:gridCol w:w="901"/>
        <w:gridCol w:w="10"/>
        <w:gridCol w:w="14"/>
        <w:gridCol w:w="842"/>
        <w:gridCol w:w="9"/>
        <w:gridCol w:w="16"/>
        <w:gridCol w:w="690"/>
        <w:gridCol w:w="1127"/>
        <w:gridCol w:w="1112"/>
      </w:tblGrid>
      <w:tr w:rsidR="000669B7" w:rsidRPr="0073029B" w14:paraId="6BD8BEE6" w14:textId="77777777" w:rsidTr="00F4554D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5F011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946A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14:paraId="71B1CBA0" w14:textId="77777777" w:rsidTr="00F4554D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060F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57EE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18E1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63C5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6946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8EED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0894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E247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A606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0A107200" w14:textId="77777777" w:rsidTr="00F4554D">
        <w:trPr>
          <w:trHeight w:val="80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DDA26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AC04D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2612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96061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7449A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9F5A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915EF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F5AB2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B5086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14:paraId="68CC553A" w14:textId="77777777" w:rsidTr="00F4554D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212E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69F441D5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E711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F265" w14:textId="54B6537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D646" w14:textId="7F34477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01425" w14:textId="092252F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1ABAE" w14:textId="7531724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3FCB2" w14:textId="129FFCD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1DAE7" w14:textId="58DE9E2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7D080" w14:textId="2EB5005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67D5D" w14:textId="4877F5E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A491BBB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E7BB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240C" w14:textId="2D4CAEF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FA5AB" w14:textId="60C3E20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36BA2" w14:textId="7D4C73B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0FE0" w14:textId="2CCC73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EDF09" w14:textId="1283001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543B" w14:textId="718E85F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2DDA" w14:textId="7160DB0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EFCE8" w14:textId="6EFCB1E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C863D60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9D1C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1735" w14:textId="46D784B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1F46" w14:textId="372FEFF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0A429" w14:textId="18439AE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689AB" w14:textId="6FE6844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C379E" w14:textId="2430795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E81B6" w14:textId="24A7658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310BD" w14:textId="194A605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5F288" w14:textId="369E834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7CA5DB5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D49F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C5F0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5790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452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9B39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D01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CDE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5AA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7BD6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6C9B4A5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9A63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9A3E7" w14:textId="249BE9F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1C9A8" w14:textId="53C7F20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20BB9" w14:textId="6EA8534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87BF2" w14:textId="3F8DDB3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7AE2E" w14:textId="45867BE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20E8D" w14:textId="4D0FDB5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50A2A" w14:textId="0642074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3F062" w14:textId="0E714AE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6D41A98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3FE0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2DF0E91B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D15D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5355" w14:textId="2D7D859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E49B" w14:textId="141DFC0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EA8C" w14:textId="56693E9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C756" w14:textId="42B8FD1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C1D37" w14:textId="10248C1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7AE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CEB6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F8F14" w14:textId="736305F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662663E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B7E7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490F" w14:textId="130DA31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8B09" w14:textId="1584A41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38FCB" w14:textId="599ABCB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2913" w14:textId="53E47DB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9EEF" w14:textId="7036BF2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2194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0AC8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8B5C6" w14:textId="4790B81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99705F4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90EE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48A0" w14:textId="4630F85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1A9C" w14:textId="1494610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AAF81" w14:textId="26F1DF8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BEA16" w14:textId="04E3AEC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04281" w14:textId="08EA69E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43A0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553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AF2F1" w14:textId="60D655B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8F4E5FE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C4BF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B12FC" w14:textId="587DB87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3EF44" w14:textId="1F4DFEF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ED380" w14:textId="27A57EB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4C07F" w14:textId="62C9AEE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9B0A9" w14:textId="5D45BC3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B2C2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95EB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41D4C" w14:textId="5C3EA64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D206822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8250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26C42C21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7D93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4C601" w14:textId="119531B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08F3" w14:textId="7177FA6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4465" w14:textId="10A6200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A2BF" w14:textId="12EC2FA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3AE0" w14:textId="1AA4DD3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73C5" w14:textId="7E1F228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248F3" w14:textId="057AC05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559D5" w14:textId="34A492E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BE7FDED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DA94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1674" w14:textId="04D47CF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132EF" w14:textId="39286AE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BF004" w14:textId="0427177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8039" w14:textId="093647A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0272" w14:textId="22E5FB6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98D15" w14:textId="30987B4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24E9" w14:textId="33436CF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2FE06" w14:textId="1EFF94A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3029169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54D7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4BC1" w14:textId="5405DBC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2B8B" w14:textId="5DFF762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33DC" w14:textId="4D0CAB1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559E2" w14:textId="7A8DF09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2092" w14:textId="52E7C55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C696B" w14:textId="43D0FC5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E251" w14:textId="771D664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B4352" w14:textId="2BEC23D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A7BE837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11CE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F50EB" w14:textId="412C6B7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01046" w14:textId="2127A6A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D4384" w14:textId="3514487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402FB" w14:textId="2AF5BF4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343D5" w14:textId="56740CC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E0464" w14:textId="7123838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B4B24" w14:textId="0715079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E839E" w14:textId="2A52DCF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FCE2F9A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8591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5EFA9594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510F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D4D4" w14:textId="0D761A6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9C7F1" w14:textId="028C131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85D5D" w14:textId="01944EF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9970" w14:textId="3C4D4BD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56A07" w14:textId="4797378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1709F" w14:textId="5142394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7B1F" w14:textId="2C8FC9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23BBD" w14:textId="7D8F03B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E2F1AD9" w14:textId="77777777" w:rsidTr="00F4554D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9396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na konci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B7702" w14:textId="5EC3CF8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18515" w14:textId="6632A3C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B4C0D" w14:textId="707EC4B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144E6" w14:textId="027C46B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CEB8B" w14:textId="4855668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511FC" w14:textId="04F42BB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FA5E6" w14:textId="4504975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C289F" w14:textId="23304E2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2025F4CA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6B2CA9E5" w14:textId="196C95EE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p10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B7E9F1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3AA1A96" w14:textId="77777777"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7"/>
        <w:gridCol w:w="2925"/>
      </w:tblGrid>
      <w:tr w:rsidR="000669B7" w:rsidRPr="0073029B" w14:paraId="07E43667" w14:textId="77777777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CAAF2E" w14:textId="77777777"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DAF4483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35133B9B" w14:textId="77777777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07B49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A87813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DE286D2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65AF424" w14:textId="75C0830E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p11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A54D85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3FCD548" w14:textId="77777777"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  <w:r w:rsidR="000669B7" w:rsidRPr="0073029B">
        <w:rPr>
          <w:rFonts w:ascii="Arial Narrow" w:hAnsi="Arial Narrow"/>
          <w:sz w:val="22"/>
          <w:szCs w:val="22"/>
        </w:rPr>
        <w:tab/>
      </w:r>
    </w:p>
    <w:p w14:paraId="158EE3C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0669B7" w:rsidRPr="0073029B" w14:paraId="5AFDC2C1" w14:textId="77777777" w:rsidTr="00F4554D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C6159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377E8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14:paraId="0E2F53DC" w14:textId="77777777" w:rsidTr="00F4554D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54B6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B118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C30B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60A6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685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5569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75EB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911A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733F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0A38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66AC51B1" w14:textId="77777777" w:rsidTr="00F4554D">
        <w:trPr>
          <w:trHeight w:val="155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0C72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5382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D7015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C092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8EC9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A717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FDD0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F976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F60C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C03B3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14:paraId="1A7E2D47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6F3A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7D04FCD3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BCDF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86586" w14:textId="1B53516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B0E8" w14:textId="4498386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650F" w14:textId="2A2D6B0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a01058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23091.17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D3CF" w14:textId="139387B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5A21" w14:textId="6825921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F8B17" w14:textId="61EAEDE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32605.00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7C8CB" w14:textId="1067A26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12F9" w14:textId="2CDA9D4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7C4C8" w14:textId="5F98633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55696.17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D6CAAA0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4387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80DC4" w14:textId="3599A99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509CB" w14:textId="620CED7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98AC" w14:textId="7A05E62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D5D9" w14:textId="6BB0A00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DE18" w14:textId="6D66FA6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B06BA" w14:textId="2EB2B2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DD667" w14:textId="7EE46E2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6F62C" w14:textId="28019D3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EDE22" w14:textId="2B0CA1E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BB4322F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A81A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F974" w14:textId="6F93D5C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A8E84" w14:textId="5EF822E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A1A58" w14:textId="1EC69A4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11988.92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18B3E" w14:textId="5621029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7AB4E" w14:textId="267FB74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3AABF" w14:textId="1C8B1D7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3160.00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524F" w14:textId="581538A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49EA" w14:textId="6F38F57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445BC" w14:textId="1366537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15148.92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D6B4C6C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61CB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7E0F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E005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0655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BD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889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AFC6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2A69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E6D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46A3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B5DE0D9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F9B8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F8C00" w14:textId="1315B2D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AA7AE" w14:textId="6F089AF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F8337" w14:textId="6BEFA65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11102.25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9E059" w14:textId="1A4B10E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08A79" w14:textId="3973D5A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D437C" w14:textId="7E21381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29445.00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2CBBB" w14:textId="7B66282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E9D0D" w14:textId="6A34982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BC693" w14:textId="75BEFE5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40547.25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4623EEE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7D0C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2712B8D1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5375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8FE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614B2" w14:textId="4F86901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C0D6" w14:textId="46DFEF5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-23091.17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6B938" w14:textId="6C023CA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C6D58" w14:textId="21C065F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B6DD6" w14:textId="342B1DE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-32605.00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6C4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4C3B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4A24A" w14:textId="34B8FAC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-55696.17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246F14B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8EBC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714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7D8C0" w14:textId="2F2D065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2D8A" w14:textId="18BA408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707A4" w14:textId="616E8D2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BF79" w14:textId="7230232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A54D5" w14:textId="56BB6D2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51F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70BE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FC721" w14:textId="6CB6AAA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3666E12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3757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ED91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D075" w14:textId="327B001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8BE59" w14:textId="280F57B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11988.92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B0565" w14:textId="113F9FA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BBDA" w14:textId="1B592AA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54A9A" w14:textId="7A8F778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3160.00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B67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8F6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147A5" w14:textId="69B07F6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15148.92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E3D1E44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9560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5E17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7A8C3" w14:textId="18E4EEE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21774" w14:textId="00E2542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-11102.25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ABC71" w14:textId="050635A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C2C45" w14:textId="3D08058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B183A" w14:textId="3357CE1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-29445.00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D35A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FED3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BE42B" w14:textId="511FF41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-40547.25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6AFC047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EC59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4F88A0B2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005A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60222" w14:textId="5C68EFF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8EBE" w14:textId="049656F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F84C" w14:textId="6019ADA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5D51" w14:textId="7FD7C48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EC0DF" w14:textId="7C1B0DA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9F9AF" w14:textId="126965C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CA423" w14:textId="0306803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1AC54" w14:textId="708B7A4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CF5A4" w14:textId="2D653FB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9ACDBFF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999E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8A44" w14:textId="7C7A0BF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0788" w14:textId="27AFBD1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0A20E" w14:textId="1BE251E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CF07" w14:textId="61FA326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40527" w14:textId="1230B10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67932" w14:textId="3FFE220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42658" w14:textId="3F73799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FB3C5" w14:textId="57096AD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05015" w14:textId="7CD3AEC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B47EAC2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0791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3634" w14:textId="10B8D66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329EE" w14:textId="61918F6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5C69" w14:textId="2432B1B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216E4" w14:textId="04D676D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EE4A" w14:textId="0FAD5F7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64EF9" w14:textId="7FE4219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61E0" w14:textId="13092CE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7A9CA" w14:textId="2ACCFED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974F1" w14:textId="6767C19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B3DC944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610F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46F6D" w14:textId="187DC25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370D3" w14:textId="5E20425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C52C0" w14:textId="4C1B00D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F7294" w14:textId="06C2D22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B8802" w14:textId="5018C52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D9276" w14:textId="55AC8CA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89BA0" w14:textId="6ADDA96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70C08" w14:textId="48C9316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596FA" w14:textId="45A2B4E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437CC71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F046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Zostatková hodnota </w:t>
            </w:r>
          </w:p>
        </w:tc>
      </w:tr>
      <w:tr w:rsidR="000669B7" w:rsidRPr="0073029B" w14:paraId="5299F04C" w14:textId="77777777" w:rsidTr="00F4554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ABE4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3731B" w14:textId="14CA494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39245" w14:textId="188892E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F5B80" w14:textId="0498EF8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46182.34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60FD8" w14:textId="67DE9F9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AC335" w14:textId="61A9B4E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FBE1D" w14:textId="1C52379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65210.00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D5406" w14:textId="1B28DAD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D3CD4" w14:textId="24A166B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351E8" w14:textId="1807ED0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111392.34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DF17A0D" w14:textId="77777777" w:rsidTr="00F4554D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4643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6165C" w14:textId="26DC122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482B1" w14:textId="0C44B25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68DC7" w14:textId="6C976E4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22204.50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9DE17" w14:textId="5B0ECC6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9E72E" w14:textId="020D026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6ACD9" w14:textId="3AA3B36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58890.00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1D235" w14:textId="6E7F6FB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9F8C6" w14:textId="7343FE0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97C47" w14:textId="7948F5A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81094.50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03E3F86D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5BBE2DCF" w14:textId="6C53FF44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p12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9F0519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376DD3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0669B7" w:rsidRPr="0073029B" w14:paraId="4E7CF5B1" w14:textId="77777777" w:rsidTr="00F4554D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10FB7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8AF8F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14:paraId="6FFA41DD" w14:textId="77777777" w:rsidTr="00F4554D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A645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90E3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22F7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2BA0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745F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3905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40B6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64D0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6D55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47BB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22768F61" w14:textId="77777777" w:rsidTr="00F4554D">
        <w:trPr>
          <w:trHeight w:val="155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DB23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A0C3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62A08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4FDB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6F2F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37CF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CFE8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D18E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FF3B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558A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14:paraId="4986CFA8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7431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7A903E41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9403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246B1" w14:textId="71E9527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EC8AC" w14:textId="4E1C2D0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53630" w14:textId="76826E8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C91F" w14:textId="25A92A4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C8381" w14:textId="22824F9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AC26" w14:textId="79A57CE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282A" w14:textId="4DC6C37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BB57E" w14:textId="34126E6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E5B46" w14:textId="7D633AD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B594AFA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13BC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FE86F" w14:textId="09AD31E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4D6AC" w14:textId="658A3C2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C50FC" w14:textId="35D2D17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BED8" w14:textId="6014DF0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4281" w14:textId="5C86A9E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2722" w14:textId="446F2CC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F5C7" w14:textId="4BB0288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3B67F" w14:textId="5F7303A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D12DB" w14:textId="0802BC5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CC8D475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E368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FC857" w14:textId="3C187A4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59AE1" w14:textId="77B5614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38B71" w14:textId="5FE504E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68DC" w14:textId="40BA0E6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8EAC" w14:textId="1C8DC0E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32A8" w14:textId="7B73D63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2062A" w14:textId="4923BF9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3666" w14:textId="0AA95C5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AC949" w14:textId="2115073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845A778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B454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68A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762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D1E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D42D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912B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82B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EE8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FD3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94C6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8C98329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6977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C6C72" w14:textId="191F3E8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91333" w14:textId="34D27B9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277CC" w14:textId="136F244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AC777" w14:textId="0519A19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311E5" w14:textId="375B0AD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26D29" w14:textId="455E9BB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2981B" w14:textId="609680B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23852" w14:textId="6267DB2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78D04" w14:textId="65FDE2C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6541CCA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971E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6D3C7734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131C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E475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0ECD" w14:textId="1A43CF8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8B6D9" w14:textId="3215301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7DB7" w14:textId="0AD690B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E258" w14:textId="20BEF5B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3665" w14:textId="240A878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6DC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124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C58EE" w14:textId="117C0EF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714B0DB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5F07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5DDE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430E" w14:textId="52B820C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6341" w14:textId="036FE75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6F0F" w14:textId="744F014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96000" w14:textId="40C6712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4B9C4" w14:textId="1B5AC9A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5EE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C7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D8499" w14:textId="30A48D5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347F802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1A22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61E1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181E" w14:textId="7E400F5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26D8" w14:textId="09004B2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5EE2F" w14:textId="68A0725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4005" w14:textId="275DF7D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7A31B" w14:textId="510C6A7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931D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A598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96803" w14:textId="7D298C6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C8B8748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2320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707F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8A5FB" w14:textId="12DAE80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46A91" w14:textId="23D5BD9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93B75" w14:textId="60F8144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AB7DE" w14:textId="3B03867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C9A9E" w14:textId="753603D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4402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D8D6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59615" w14:textId="3A0A4A5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D8BD7D8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1C55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3E71C462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4596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5A4E5" w14:textId="3D9AB75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CA0C" w14:textId="5807A45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F491" w14:textId="6CC42A8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54014" w14:textId="0BF8441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448F" w14:textId="562EBC1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B278C" w14:textId="757068C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8FA9B" w14:textId="62D3EF7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2D07E" w14:textId="42D3AFF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556DA" w14:textId="5D5651E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50B565E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7BF9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C5F9" w14:textId="6ACB512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B66D" w14:textId="34BFBBA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C4CB1" w14:textId="172D342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6D4A8" w14:textId="76D1D61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E6E7" w14:textId="04521D0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F1CC2" w14:textId="2408EB9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F2D72" w14:textId="37B6C71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48A0" w14:textId="710DDE3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216A3" w14:textId="58C6CD3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B986FD6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CFE0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6759" w14:textId="3AF1679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B7A4" w14:textId="688D339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10796" w14:textId="2DDD509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ECD1" w14:textId="5984153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FA45" w14:textId="2CB2C99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1BEF" w14:textId="748E5B6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F64D6" w14:textId="4D72C46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2462" w14:textId="783DB5B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CAEBE" w14:textId="2864212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393A6A3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7432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803E9" w14:textId="4BECE76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AEC32" w14:textId="3F37D55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40FF5" w14:textId="3E91F6B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50304" w14:textId="283D460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1A890" w14:textId="439B859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C7CAB" w14:textId="7771CDA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79C97" w14:textId="7104161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F18FD" w14:textId="4AD0423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E4400" w14:textId="7B4AB19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FDA8F7F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CB7F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50078649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FABE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3135D" w14:textId="0A12EAE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AAB15" w14:textId="48507B3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2055D" w14:textId="34A77AB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4BE96" w14:textId="6834250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07FCB" w14:textId="361618E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37FF7" w14:textId="55A5010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0EBD0" w14:textId="380D6E8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37688" w14:textId="18F3BFF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735CB" w14:textId="325214E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BFAC3C4" w14:textId="77777777" w:rsidTr="00F4554D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77AA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A4F15" w14:textId="4DE6532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8CBB8" w14:textId="7ED75DF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C2BB0" w14:textId="5417646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4AA3E" w14:textId="18E3B8E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40C47" w14:textId="45906FB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7CE04" w14:textId="27E75B2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76192" w14:textId="7FD95DB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6EA04" w14:textId="2905AE4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C7C56" w14:textId="052AA72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2E34E57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E549120" w14:textId="0560EB5B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p13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D50529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D7E30A5" w14:textId="77777777"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1"/>
        <w:gridCol w:w="3241"/>
      </w:tblGrid>
      <w:tr w:rsidR="000669B7" w:rsidRPr="0073029B" w14:paraId="4FB73196" w14:textId="77777777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1CFB18" w14:textId="77777777"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BD97055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5B990403" w14:textId="77777777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F636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A8462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83BD4DD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A61D9BB" w14:textId="7231A4F9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p14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6EAC4A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7874630" w14:textId="77777777" w:rsidR="000669B7" w:rsidRPr="0073029B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14:paraId="3B9C5B2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0669B7" w:rsidRPr="0073029B" w14:paraId="5AAA208C" w14:textId="77777777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61DE73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FE892" w14:textId="77777777"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14:paraId="60596AA9" w14:textId="77777777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F9032" w14:textId="77777777"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BB93D" w14:textId="77777777"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E224A" w14:textId="77777777"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65583" w14:textId="77777777"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B5A55" w14:textId="77777777"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53D41" w14:textId="77777777"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BC04D" w14:textId="77777777"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D3412" w14:textId="77777777"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3782C" w14:textId="77777777"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5FD75" w14:textId="77777777"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14:paraId="0D3C05B1" w14:textId="77777777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DCA9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1934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B691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AE1C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4945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CA46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BDD7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C9E4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03D5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DF0E7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14:paraId="39D98428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30BD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0030812F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FB89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4C54" w14:textId="1A05726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a01100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1F353" w14:textId="47082AE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0BBED" w14:textId="794B3A8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47D8" w14:textId="26DF29A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EDA7" w14:textId="25C9CD7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004BF" w14:textId="663A92B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2EE80" w14:textId="30A49FB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4798C" w14:textId="1AA5B09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7A98D" w14:textId="5D97A90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D388EF8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89E5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9D1D" w14:textId="3600567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E23EC" w14:textId="7652215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4EC07" w14:textId="18D0BC1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F9379" w14:textId="716DAAB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5503" w14:textId="32BED93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F1593" w14:textId="1843EA5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B9F2B" w14:textId="189C399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5E459" w14:textId="17280FD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61F38" w14:textId="33BDD95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E177E86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1A1F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EC9A9" w14:textId="6AFB7B9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1ED5" w14:textId="180AB9C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7AF7" w14:textId="1E4C97D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284E" w14:textId="305DBCC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2F242" w14:textId="1EC5250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4911D" w14:textId="7D4D450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FD5C8" w14:textId="58A5F2D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9481A" w14:textId="64E6868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FDD3F" w14:textId="34966AD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A02B672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D9CD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6CCD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DC4D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AA2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C59A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29B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1886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B939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DBF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50B6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0A4A05E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E196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0F355" w14:textId="354E47A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3F432" w14:textId="6BFDAEF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C06B7" w14:textId="5DBF92A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A918A" w14:textId="31723B7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E4D06" w14:textId="4D3295A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DBC9E" w14:textId="61677DF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9C047" w14:textId="6A10428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25D8D" w14:textId="7458555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BCA82" w14:textId="0712E79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01A34F5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8E009" w14:textId="77777777"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14:paraId="57A7815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2977F46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E7DF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61E4045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83922" w14:textId="00E02E0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7C8F" w14:textId="4A91C4D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3E0E" w14:textId="511EA75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8A38F" w14:textId="7190E77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842F" w14:textId="62E279A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6D3BE" w14:textId="39899C8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6039A" w14:textId="243D54A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1426" w14:textId="50ED278A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2AA2E" w14:textId="5C85F4C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4CC4DB6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A951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68C70" w14:textId="0E6337C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692E7" w14:textId="010E630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AF9D" w14:textId="64C2FFC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F213" w14:textId="619A0D0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AD26" w14:textId="2D9597B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7A61" w14:textId="59C7D2C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7A1B" w14:textId="770A0F8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57B9" w14:textId="120E100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70CA0" w14:textId="56FDC4B5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CE60201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E151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C767" w14:textId="5ADFA46A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083ED" w14:textId="64D7AC1A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D5D7" w14:textId="104FF9D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8288" w14:textId="3147971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D64AF" w14:textId="3C79609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C8024" w14:textId="3A5C900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CB480" w14:textId="7D6F0B7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8105" w14:textId="0698543B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37396" w14:textId="70B1C14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19EE867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7C94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0F492" w14:textId="6FD4FE3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347BA" w14:textId="5A666F2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3775F" w14:textId="0F0FBDC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75852" w14:textId="0A500EF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40F58" w14:textId="541940C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D565E" w14:textId="3DB8E8C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74538" w14:textId="19757208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72C7E" w14:textId="560B29C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2ABA1" w14:textId="3B3EFE88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1825939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671A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14:paraId="31E4609E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5C5D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52A36C5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6DDD" w14:textId="66C2C69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69C96" w14:textId="1DB8D0D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1683" w14:textId="751761B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66846" w14:textId="2299CE2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B0040" w14:textId="2BEDB52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6148" w14:textId="229DCE2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CC51" w14:textId="3EB8D948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0C02" w14:textId="07B7AF5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14E44" w14:textId="4F73A70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77EB182" w14:textId="77777777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B660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662E7" w14:textId="26B85D1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D0684" w14:textId="175BEBAB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FE48D" w14:textId="7FEE8C6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FAC97" w14:textId="27EAB0A5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D25FA" w14:textId="77D60F2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6AAE2" w14:textId="1CF77FE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66961" w14:textId="769D171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5AC45" w14:textId="204C1CE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E9A9F" w14:textId="1607923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126CA9D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DBD2A65" w14:textId="514EFE0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p15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D105DD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7ED431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0669B7" w:rsidRPr="0073029B" w14:paraId="7EAC0C3E" w14:textId="77777777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33D3D2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212E8" w14:textId="77777777"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14:paraId="4B7EAC9A" w14:textId="77777777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EAF0C" w14:textId="77777777"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E27F7" w14:textId="77777777"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008F3" w14:textId="77777777"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3FA10" w14:textId="77777777" w:rsidR="000669B7" w:rsidRPr="0073029B" w:rsidRDefault="000669B7" w:rsidP="00F4554D">
            <w:pPr>
              <w:pStyle w:val="TopHeader"/>
            </w:pPr>
            <w:r w:rsidRPr="0073029B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D22F5" w14:textId="77777777"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30778" w14:textId="77777777"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240D0" w14:textId="77777777"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D4A92" w14:textId="77777777"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2A92B" w14:textId="77777777"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0A034" w14:textId="77777777"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14:paraId="7F30DC6E" w14:textId="77777777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0753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EE1E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D49F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B43B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101F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6508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D24F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0C9B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82A9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47591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14:paraId="67D1D240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5607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6168088B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BBD1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2CF89" w14:textId="6DC55A8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0980F" w14:textId="2999D99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3064" w14:textId="3978922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6E55" w14:textId="5D529E4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6C0C" w14:textId="558A023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1F8E6" w14:textId="435935C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892A" w14:textId="4729DA7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E287" w14:textId="776C002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73FD0" w14:textId="6CE3F115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38C7C9B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CB19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83D7" w14:textId="16283E4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A4BF" w14:textId="735E376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24D3" w14:textId="10E51F9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6B302" w14:textId="18400C6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0D0C" w14:textId="7CC29485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5D79" w14:textId="2B8D35C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DC2C" w14:textId="3946574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06F82" w14:textId="76045CF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29AE0" w14:textId="0B22C79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CF77B82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5427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A852" w14:textId="1945EA7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D2A95" w14:textId="46DFFA6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52F9" w14:textId="24FAEBA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6E0D1" w14:textId="6D3738F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B7AE8" w14:textId="1E8CEFA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6ECF9" w14:textId="7EC443E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EC5E" w14:textId="7D662C8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198CF" w14:textId="29726DD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FFBB1" w14:textId="3CC0988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A35366E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A0BA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D24C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122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B3C6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96FD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9A4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00D8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2FB0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54B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F14F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11A5739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5F1D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C1482" w14:textId="5A93E95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B90AC" w14:textId="528FA44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A0156" w14:textId="6A2058B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1F49F" w14:textId="28F93D5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229F7" w14:textId="53DB305A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0B708" w14:textId="243F0B4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A80A1" w14:textId="4EB0619B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56858" w14:textId="64BB8A5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0D93B" w14:textId="4B175EEA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047E480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0CE5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080AAE4D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5D71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6DE9905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D3D6" w14:textId="28CB822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932E" w14:textId="0B01580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C2EC4" w14:textId="2536D33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AF3FD" w14:textId="72DB88D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F0222" w14:textId="11CEDF9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1A84B" w14:textId="7858AB1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2C33" w14:textId="6945558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6A2F" w14:textId="055DDDE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455C2" w14:textId="3B8251DB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37371B6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D63A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44FBE" w14:textId="4A37A66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3D23D" w14:textId="6C1F5B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53A10" w14:textId="26873B68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151BA" w14:textId="5EF917E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2535" w14:textId="41E91AD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5DE3" w14:textId="22636B9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9C10" w14:textId="2754EE5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30068" w14:textId="4B41168B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37384" w14:textId="72EAB55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38AC664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E160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FEC40" w14:textId="48AFFEF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727B2" w14:textId="3711824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AA657" w14:textId="0AA144A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C26CE" w14:textId="78A0528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98673" w14:textId="777BEBD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CCE9" w14:textId="6F48ED48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C608" w14:textId="362B5AE8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145E" w14:textId="01FFF8D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856E8" w14:textId="00AF3BB5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D74FFFF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9C87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B66EC" w14:textId="46FE536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85DB3" w14:textId="520D15E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F8081" w14:textId="7D029AB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1C507" w14:textId="3C766D4B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09A99" w14:textId="2EA1B92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7BF91" w14:textId="25CA975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CEB4C" w14:textId="6249BE0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BC9B4" w14:textId="6B631BA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5EB69" w14:textId="2C9FD6D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5FF8068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DC65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14:paraId="2C1BBE5D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DC61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7DD6001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DEC4A" w14:textId="45D7E9D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E9173" w14:textId="4F982F5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B5F4" w14:textId="73B29AC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72EEE" w14:textId="293232D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1969" w14:textId="1A814FB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B866C" w14:textId="648CD3E5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9655" w14:textId="4D7B9F7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FE18" w14:textId="6B9F4C5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78F93" w14:textId="73DDEFA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BA5E3B5" w14:textId="77777777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2C5F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12F7B" w14:textId="2BF4ED8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7559B" w14:textId="49EE56B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BDF92" w14:textId="4C454B98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CA9BA" w14:textId="3894EC3A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7F532" w14:textId="32453E6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67AF1" w14:textId="4EDA809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77274" w14:textId="0BAB8BE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E8C34" w14:textId="1322FD6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58C57" w14:textId="6AEDA5C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261D8B92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14:paraId="56801A68" w14:textId="2CFB37DF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B81F4BB" w14:textId="77777777" w:rsidR="00387060" w:rsidRPr="0073029B" w:rsidRDefault="00387060" w:rsidP="000669B7">
      <w:pPr>
        <w:rPr>
          <w:rFonts w:ascii="Arial Narrow" w:hAnsi="Arial Narrow"/>
          <w:sz w:val="22"/>
          <w:szCs w:val="22"/>
        </w:rPr>
      </w:pPr>
    </w:p>
    <w:p w14:paraId="13966175" w14:textId="77777777"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9"/>
        <w:gridCol w:w="3164"/>
      </w:tblGrid>
      <w:tr w:rsidR="000669B7" w:rsidRPr="0073029B" w14:paraId="4CBB019A" w14:textId="77777777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58FD6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0BBF69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6B54FFD6" w14:textId="77777777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93E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9A829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6E7B7DE" w14:textId="3C9B37FC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28594B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9A62A5D" w14:textId="77777777"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1241"/>
        <w:gridCol w:w="1479"/>
        <w:gridCol w:w="1479"/>
        <w:gridCol w:w="1479"/>
        <w:gridCol w:w="1479"/>
      </w:tblGrid>
      <w:tr w:rsidR="000669B7" w:rsidRPr="0073029B" w14:paraId="3A9EE4EA" w14:textId="77777777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B3E02A" w14:textId="77777777" w:rsidR="000669B7" w:rsidRPr="0073029B" w:rsidRDefault="000669B7" w:rsidP="00F4554D">
            <w:pPr>
              <w:pStyle w:val="TopHeader"/>
            </w:pPr>
            <w:r w:rsidRPr="0073029B">
              <w:t xml:space="preserve">Obchodné meno </w:t>
            </w:r>
            <w:r w:rsidRPr="0073029B">
              <w:lastRenderedPageBreak/>
              <w:t>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AB95CD" w14:textId="77777777" w:rsidR="000669B7" w:rsidRPr="0073029B" w:rsidRDefault="000669B7" w:rsidP="00F4554D">
            <w:pPr>
              <w:pStyle w:val="TopHeader"/>
            </w:pPr>
            <w:r w:rsidRPr="0073029B">
              <w:lastRenderedPageBreak/>
              <w:t xml:space="preserve">Bežné účtovné obdobie </w:t>
            </w:r>
          </w:p>
        </w:tc>
      </w:tr>
      <w:tr w:rsidR="000669B7" w:rsidRPr="0073029B" w14:paraId="0C755201" w14:textId="77777777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C0C031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A1A2E" w14:textId="77777777"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B0C48" w14:textId="77777777"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217E" w14:textId="77777777"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891A7" w14:textId="77777777" w:rsidR="000669B7" w:rsidRPr="0073029B" w:rsidRDefault="000669B7" w:rsidP="00F4554D">
            <w:pPr>
              <w:pStyle w:val="TopHeader"/>
            </w:pPr>
            <w:r w:rsidRPr="0073029B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A873F5" w14:textId="77777777"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14:paraId="3AE55A20" w14:textId="77777777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7953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4B9F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0430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74F4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8854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8D904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42E7EBCE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BF3F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14:paraId="3EF957C5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4E0F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BE673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28B044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A30A47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72310D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749381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D41ED50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7EA8E7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30CF79A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27AF1D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19C3D0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1DD849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A3563C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98F30F5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539E0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18793C5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E0C240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2CE0AC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57FB0E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EB38F5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3CCEDDE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455608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109EC24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590F0C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471858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21BEB8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42753F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EDE9E6B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CE2D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C398A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9C3752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A729ED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A440B4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F724C1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ABB9C18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705D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14:paraId="7B1C7BE1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602B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754F3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D6BF6F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1EF799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B177CE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F20745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9B0AA43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EC969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FD2597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3BF4BE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CD09C2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A04B62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1CCD26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9ACDF15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498094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64DEE22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595DA2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0DE5BD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D76FD6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8E3792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696DF4B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7F70EC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2BFDF20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83BEB2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DB9693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D05932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9EC3AC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AF462E3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0130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B3C8B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128C73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4703B0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096AEB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FB9EE3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2A4AD26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826D37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14:paraId="31036367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9360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E2271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10365C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A63EF1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6D7110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3B4253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B056FA7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6A092C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CF937E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FE31DA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6F6072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77D61D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02087C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F81488E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6A9920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0F7CD4E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2FF7DD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E8AE96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22A22B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583773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DE39C59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DC945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1D88B27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033D1B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F00C8F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C2BB9F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48A6F7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D46B78C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F1D3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C23E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8D9677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762722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6C2380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3EC5A0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E4C9E7D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FC837A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14:paraId="4DB36383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68D99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70F1F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100594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56E58A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54CDB2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080867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C444CA4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75FD821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19747C9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24DD0E7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4F80C1F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199F3A8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0C949C7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CFB0AF8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CF24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26E78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38C20A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1CE340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EAF170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E137EF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991704A" w14:textId="77777777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0B751" w14:textId="77777777"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E5757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D93F2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58E04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A21D6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4FB9A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B8DAB36" w14:textId="77777777"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14:paraId="34EE18C6" w14:textId="29BF8D73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D393BF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7BE8359" w14:textId="77777777"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0669B7" w:rsidRPr="0073029B" w14:paraId="153397B2" w14:textId="77777777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1902D" w14:textId="77777777"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4D395" w14:textId="77777777"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5CEAD" w14:textId="77777777"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068AA0" w14:textId="77777777"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11CC7" w14:textId="77777777"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9D37D" w14:textId="77777777"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14:paraId="36F32A0B" w14:textId="77777777"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A0B45A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14:paraId="18DA4499" w14:textId="77777777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F479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9D04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839F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584F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ABA5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B87C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C5A86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14:paraId="02AAF4B1" w14:textId="77777777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8658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EBE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436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CA6A0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12AA7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E4367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BC8E46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9473265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379D4EF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ABC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3E119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68BA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1901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1D179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CDBFE2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04C41C3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B6518BE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18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19ED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56C4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E637B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746D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4E2E1F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C298D59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883C2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57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8760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74C4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66143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31E4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ECB6B2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D20C263" w14:textId="77777777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20827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B230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B4B5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5F7E3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38A9F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9B05B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95F6E8B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CCDF50E" w14:textId="77777777"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14:paraId="443EF08E" w14:textId="34A23285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p19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D9F429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1CA6DE1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1430"/>
        <w:gridCol w:w="1119"/>
        <w:gridCol w:w="1091"/>
        <w:gridCol w:w="1398"/>
        <w:gridCol w:w="1280"/>
      </w:tblGrid>
      <w:tr w:rsidR="000669B7" w:rsidRPr="0073029B" w14:paraId="5340C4B0" w14:textId="77777777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60E1A" w14:textId="77777777"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7F295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210C7" w14:textId="77777777"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A632E" w14:textId="77777777"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BC116" w14:textId="77777777"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1B600E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14:paraId="6BD71DD3" w14:textId="77777777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6785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38AB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DFBC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0E4F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C081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8EE44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48218379" w14:textId="77777777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A018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E4086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522228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6993F5E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6C4D7CB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73B6D54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6213DD4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48BDA215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2DFFD36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A5DCCB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0B8462F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0D4DA8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30CFFCC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6A95C17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344DB832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24A0294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F5BB3A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6C08C07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6CDC15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3E802F7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1FA0632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3A3ECE3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167A41D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B3BB1F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6C28003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59C242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6223C99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BB911F9" w14:textId="77777777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CC593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86B36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39C260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286C485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D2105D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56EA75E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5F38A7A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6B141819" w14:textId="4D78E591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CED769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CEC1E81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14:paraId="495B20F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5"/>
        <w:gridCol w:w="1147"/>
        <w:gridCol w:w="1064"/>
        <w:gridCol w:w="1642"/>
        <w:gridCol w:w="1712"/>
        <w:gridCol w:w="1172"/>
      </w:tblGrid>
      <w:tr w:rsidR="000669B7" w:rsidRPr="0073029B" w14:paraId="0A60A460" w14:textId="77777777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0D79DA" w14:textId="77777777"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8088845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5ED66BEE" w14:textId="77777777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8E9A2B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D2C4D" w14:textId="77777777"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96727" w14:textId="77777777" w:rsidR="000669B7" w:rsidRPr="0073029B" w:rsidRDefault="000669B7" w:rsidP="00F4554D">
            <w:pPr>
              <w:pStyle w:val="TopHeader"/>
            </w:pPr>
          </w:p>
          <w:p w14:paraId="3DD73390" w14:textId="77777777"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14:paraId="03E1E07A" w14:textId="77777777"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14:paraId="0B6D4E8A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AA9AB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C0566" w14:textId="77777777"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67F2B1" w14:textId="77777777"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14:paraId="4B2C82FD" w14:textId="77777777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77E9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FA39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2ED8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F5DE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295E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0C913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3AAC7F8B" w14:textId="77777777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A9F5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44EE42" w14:textId="239C945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43754653" w14:textId="414CE79B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0517AAA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77FAB3F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67D6E8C3" w14:textId="7B34EDD4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BFA4063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06A5D7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14:paraId="233FB7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5E7714C2" w14:textId="729EDCF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1964424D" w14:textId="40411026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3650460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409C8F3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512FA5D8" w14:textId="0D296165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590FE34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3A84E5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1766B53A" w14:textId="1A2C6A8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5A434098" w14:textId="25FC4C52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6111EED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0804B65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37D37089" w14:textId="347A1FAF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C69D01F" w14:textId="77777777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674E0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E26AAE" w14:textId="3B487D3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05234F22" w14:textId="2B6590DD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369F8E7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222A21A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455A187A" w14:textId="49A4C0C2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ADE0D72" w14:textId="77777777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261F9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BCAEB8" w14:textId="46E29B8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68878B4E" w14:textId="56601F0E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32F80D9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712E6D6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1D2761C2" w14:textId="6C5D794D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BA248A8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03B68A3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0CE0EB26" w14:textId="29E2125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2BA9C6C1" w14:textId="4EA732E8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2B3AAB9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04D477C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6604A7B2" w14:textId="6F495A0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C3273F6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7BCA2B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15F67860" w14:textId="56B6977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2B74C9ED" w14:textId="0F856722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3A7354C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75881B4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018C3DFB" w14:textId="3BD639F2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CDB4301" w14:textId="77777777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97A3E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777369" w14:textId="7A735A1B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6B938092" w14:textId="3AC4A64F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14B863F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00DED49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7F8F707C" w14:textId="515ED2CD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2A6496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05B4F5D" w14:textId="05B687FC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p21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A004CD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88FEA5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1"/>
        <w:gridCol w:w="2961"/>
      </w:tblGrid>
      <w:tr w:rsidR="000669B7" w:rsidRPr="0073029B" w14:paraId="50D51AE9" w14:textId="77777777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1CAEA5" w14:textId="77777777" w:rsidR="000669B7" w:rsidRPr="0073029B" w:rsidRDefault="000669B7" w:rsidP="00F4554D">
            <w:pPr>
              <w:pStyle w:val="TopHeader"/>
            </w:pPr>
            <w:r w:rsidRPr="0073029B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B64B088" w14:textId="77777777"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14:paraId="3E10FFA1" w14:textId="77777777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763DC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2BD82D" w14:textId="3CDF5884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FD6CFBB" w14:textId="77777777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2B8F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3448B9" w14:textId="304FFB6C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0EEBE96A" w14:textId="77777777"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14:paraId="0B664EFE" w14:textId="0424018B" w:rsidR="000669B7" w:rsidRPr="00F4554D" w:rsidRDefault="000669B7" w:rsidP="000669B7">
      <w:pPr>
        <w:rPr>
          <w:rFonts w:ascii="Arial Narrow" w:hAnsi="Arial Narrow"/>
          <w:sz w:val="22"/>
          <w:szCs w:val="22"/>
        </w:rPr>
      </w:pPr>
      <w:r w:rsidRPr="00F4554D">
        <w:rPr>
          <w:rFonts w:ascii="Arial Narrow" w:hAnsi="Arial Narrow"/>
          <w:sz w:val="22"/>
          <w:szCs w:val="22"/>
        </w:rPr>
        <w:fldChar w:fldCharType="begin"/>
      </w:r>
      <w:r w:rsidRPr="00F4554D">
        <w:rPr>
          <w:rFonts w:ascii="Arial Narrow" w:hAnsi="Arial Narrow"/>
          <w:sz w:val="22"/>
          <w:szCs w:val="22"/>
        </w:rPr>
        <w:instrText xml:space="preserve"> MERGEFIELD p22 </w:instrText>
      </w:r>
      <w:r w:rsidRPr="00F4554D">
        <w:rPr>
          <w:rFonts w:ascii="Arial Narrow" w:hAnsi="Arial Narrow"/>
          <w:sz w:val="22"/>
          <w:szCs w:val="22"/>
        </w:rPr>
        <w:fldChar w:fldCharType="end"/>
      </w:r>
    </w:p>
    <w:p w14:paraId="6EF124B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419598B" w14:textId="77777777"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8"/>
      </w:tblGrid>
      <w:tr w:rsidR="000669B7" w:rsidRPr="0073029B" w14:paraId="14416853" w14:textId="77777777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CE8A9" w14:textId="77777777"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C679F3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37E092D2" w14:textId="77777777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BF4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E3026A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D6D54EF" w14:textId="77777777"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6603C14" w14:textId="77777777" w:rsidR="00223C24" w:rsidRPr="0073029B" w:rsidRDefault="00223C24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54ED8A48" w14:textId="745BE9EA" w:rsidR="000669B7" w:rsidRPr="0028560E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28560E">
        <w:rPr>
          <w:rFonts w:ascii="Arial Narrow" w:hAnsi="Arial Narrow"/>
          <w:b w:val="0"/>
          <w:sz w:val="22"/>
          <w:szCs w:val="22"/>
        </w:rPr>
        <w:fldChar w:fldCharType="begin"/>
      </w:r>
      <w:r w:rsidRPr="0028560E">
        <w:rPr>
          <w:rFonts w:ascii="Arial Narrow" w:hAnsi="Arial Narrow"/>
          <w:b w:val="0"/>
          <w:sz w:val="22"/>
          <w:szCs w:val="22"/>
        </w:rPr>
        <w:instrText xml:space="preserve"> MERGEFIELD p23 </w:instrText>
      </w:r>
      <w:r w:rsidRPr="0028560E">
        <w:rPr>
          <w:rFonts w:ascii="Arial Narrow" w:hAnsi="Arial Narrow"/>
          <w:b w:val="0"/>
          <w:sz w:val="22"/>
          <w:szCs w:val="22"/>
        </w:rPr>
        <w:fldChar w:fldCharType="end"/>
      </w:r>
    </w:p>
    <w:p w14:paraId="37DEBCC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6FD0936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14:paraId="6457648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0669B7" w:rsidRPr="0073029B" w14:paraId="0189B586" w14:textId="77777777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8C8C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BD23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D345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EDB8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14:paraId="58DB29D5" w14:textId="77777777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058E7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7AC0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F2F0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4BA3E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3891FC9F" w14:textId="77777777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E0BF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22332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116DC1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9AC785B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CD9883E" w14:textId="77777777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539537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1E70BEE3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657D265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522F54EA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343D962" w14:textId="77777777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CC0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880343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F20273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4B8D6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CF7772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CA37C20" w14:textId="0529AD99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p24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6DD806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A93289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0669B7" w:rsidRPr="0073029B" w14:paraId="5275C4A8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9CFF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D55F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8710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14:paraId="1DC92550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063F1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AE477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F792D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3F8BA665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A9346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4CDC3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A900AD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39D7C2A" w14:textId="77777777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6B7B37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7107362F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3CB695CC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ACDB36E" w14:textId="77777777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B134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47F7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E1A6E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28BAED1" w14:textId="77777777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95B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4F9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AD57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3BE3C1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4138EED" w14:textId="2AF5762A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p25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D5F0BC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25326C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0669B7" w:rsidRPr="0073029B" w14:paraId="6828CEB4" w14:textId="77777777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4AD6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D89A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6DD2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FFDC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14:paraId="6C16E61E" w14:textId="77777777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8ECDC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79CF0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6D5D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46903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79D73392" w14:textId="77777777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86F4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</w:t>
            </w: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6B1A17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D4E395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2BB54D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7EF966A" w14:textId="77777777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4FE257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394D80B9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6D500B7A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32D5321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2E2C4D4" w14:textId="77777777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A363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F21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651D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E8C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0A5AFA4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0F4FEA04" w14:textId="25C2E9D9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7D1613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68B3295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0669B7" w:rsidRPr="0073029B" w14:paraId="65549483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0291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427B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4C70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14:paraId="086812E4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D2432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67EA2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8F3EC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296AB9FE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A96A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D5846E7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A4F57E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483C3B4" w14:textId="77777777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7E6E09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5E6512F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66959BB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AFDF60D" w14:textId="77777777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F78C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3CD25E94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6D8323B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1832242" w14:textId="77777777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531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CB9C9B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3AE50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EC606BB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4DFD1C15" w14:textId="4191F356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p27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22B3DE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FF28C73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1259"/>
        <w:gridCol w:w="1119"/>
        <w:gridCol w:w="1678"/>
        <w:gridCol w:w="1817"/>
        <w:gridCol w:w="1283"/>
      </w:tblGrid>
      <w:tr w:rsidR="000669B7" w:rsidRPr="0073029B" w14:paraId="111180BD" w14:textId="77777777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030733" w14:textId="77777777"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A37FDD4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2A5BB65D" w14:textId="77777777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849A84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89B35" w14:textId="77777777"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7379D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14:paraId="187D6970" w14:textId="77777777"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2BAA4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EEDF7" w14:textId="77777777"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FBBBAD" w14:textId="77777777"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14:paraId="5B7B50C8" w14:textId="77777777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FDCE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AA94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D632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0F4B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97A8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AF848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5B67FDE1" w14:textId="77777777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6F5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9612F5" w14:textId="78AD61C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6235D1" w14:textId="2EF9B72C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B7739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DA011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694AD0" w14:textId="2B9F6034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2BD96CA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F83854B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F8061C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9D5EF2" w14:textId="0038C85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37503571" w14:textId="204F675E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B1F0D7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1553B4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0DD07FA5" w14:textId="7E3936A6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9552FBE" w14:textId="77777777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E4E7F8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801897" w14:textId="7D45DB6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713C46EC" w14:textId="0EFB84BE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079C57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A9A530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1D712996" w14:textId="70588355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5EF09F2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554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485F9B" w14:textId="4ACB97F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88A863" w14:textId="4059B812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B080C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4A4A6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16635F" w14:textId="18BA5443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DDD2F86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E5D3D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023894" w14:textId="6FCA824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6241582F" w14:textId="5FBB3D9E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FE0FBC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528196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1E632DB5" w14:textId="4ADDDB51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4ECBBDD" w14:textId="77777777" w:rsidTr="00F4554D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751F6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430963" w14:textId="5E9F6D34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FCBF9AD" w14:textId="0A93374C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362C1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C46BB8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309450CE" w14:textId="3367A8E8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8EFDCA2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4F01A67" w14:textId="4756CF48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A31BC4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111E2D6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B85E76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B85E76" w:rsidRPr="00B85E76">
        <w:rPr>
          <w:rFonts w:ascii="Arial Narrow" w:hAnsi="Arial Narrow"/>
          <w:sz w:val="22"/>
          <w:szCs w:val="22"/>
        </w:rPr>
        <w:t xml:space="preserve"> </w:t>
      </w:r>
      <w:r w:rsidR="00B85E76">
        <w:rPr>
          <w:rFonts w:ascii="Arial Narrow" w:hAnsi="Arial Narrow"/>
          <w:sz w:val="22"/>
          <w:szCs w:val="22"/>
        </w:rPr>
        <w:t>prílohe</w:t>
      </w:r>
      <w:r w:rsidR="00B85E76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s) o </w:t>
      </w:r>
      <w:r w:rsidR="00B85E76">
        <w:rPr>
          <w:rFonts w:ascii="Arial Narrow" w:hAnsi="Arial Narrow"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7"/>
        <w:gridCol w:w="1985"/>
        <w:gridCol w:w="1985"/>
        <w:gridCol w:w="1995"/>
      </w:tblGrid>
      <w:tr w:rsidR="000669B7" w:rsidRPr="0073029B" w14:paraId="1F4073DB" w14:textId="77777777" w:rsidTr="005C0183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8182B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3D6BB" w14:textId="77777777"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184BE" w14:textId="77777777"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5E71CD" w14:textId="77777777"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14:paraId="0C20B376" w14:textId="77777777" w:rsidTr="005C0183">
        <w:trPr>
          <w:trHeight w:hRule="exact" w:val="227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95CC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7D59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A5EB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001B3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14:paraId="2D32D5C6" w14:textId="77777777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5D91609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669B7" w:rsidRPr="0073029B" w14:paraId="0ED9FFC5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3FD5C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F86299" w14:textId="0A46197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a04225b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14EB495F" w14:textId="31CFE64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216A876C" w14:textId="5A84CC09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a04225bc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7A7AAF4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5C35F19F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C833E6D" w14:textId="39F4A72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71FE9105" w14:textId="638A0E7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4E0E5A36" w14:textId="6B1C1C35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61056F6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165604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CEDA1CD" w14:textId="0F78F36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43652929" w14:textId="7202DE3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1AE8F51F" w14:textId="05740A0F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2A6E389" w14:textId="77777777" w:rsidTr="005C0183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BE51E1D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C13D63" w14:textId="6DF9EF0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435CECBC" w14:textId="4DA359F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EF2C61B" w14:textId="4C01F843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9059FBD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773BD8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3BF908" w14:textId="1567E35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DCD78E7" w14:textId="0C922B6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EA41D51" w14:textId="22E1463E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a04229bc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41C0E27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CE046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8BCF17" w14:textId="1AC02499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F947FDF" w14:textId="229EA169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EFA51AD" w14:textId="67229BB8"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12A4D6D8" w14:textId="77777777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57996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669B7" w:rsidRPr="0073029B" w14:paraId="06865060" w14:textId="77777777" w:rsidTr="005C018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D2C87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60D585" w14:textId="6EB430B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2EC1ED2" w14:textId="73E1CFB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3767070D" w14:textId="01C77EFA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a04231bc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074D473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69C62466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16F5FBA" w14:textId="6630FBB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58B85A61" w14:textId="5E164CC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33702629" w14:textId="5FD3564E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810CA9E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D072C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748B34C" w14:textId="3E8E6F5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2B134007" w14:textId="30452DD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1C8C2915" w14:textId="2E885645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C876D87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739ED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467D2D1" w14:textId="7566026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6E0F5BFD" w14:textId="090FAC0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5E48DE5D" w14:textId="2F52BB12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0487AC0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281A2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40BC90" w14:textId="6AC532E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288EA40D" w14:textId="6CD795E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33841FF" w14:textId="0567EDA5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10B658B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799EA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C7E2B1" w14:textId="1878FB3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3D504E02" w14:textId="6A6F708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CCD74EC" w14:textId="4DF737D0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962F0D4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D4336E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69CFDC1" w14:textId="69A1733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4FBF93F1" w14:textId="69899DA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039B56F0" w14:textId="505425CF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52CFF65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BDE55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13D283" w14:textId="47C9D888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E7F9CE5" w14:textId="43AFA8AE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20B2C49A" w14:textId="36FA4465"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2A4E890E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14:paraId="21EC9CE1" w14:textId="44DD54CC" w:rsidR="000669B7" w:rsidRDefault="000669B7" w:rsidP="000669B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p29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D4B1F7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6029C6E" w14:textId="77777777"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4"/>
        <w:gridCol w:w="2656"/>
        <w:gridCol w:w="2262"/>
      </w:tblGrid>
      <w:tr w:rsidR="000669B7" w:rsidRPr="0073029B" w14:paraId="3475EE57" w14:textId="77777777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37E207" w14:textId="77777777"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3E71DFA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66263283" w14:textId="77777777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B455660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0F6164" w14:textId="77777777"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F17FBDD" w14:textId="77777777"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14:paraId="42B7FFE9" w14:textId="77777777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6CB4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F5AC46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2C9E0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E54D0D2" w14:textId="77777777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167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48F1D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272EF5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6DBD791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5AE98FE5" w14:textId="7A0AE4A2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p31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D42233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D4D41A7" w14:textId="77777777" w:rsidR="000669B7" w:rsidRPr="0073029B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14:paraId="17DC939D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0669B7" w:rsidRPr="0073029B" w14:paraId="1D06E218" w14:textId="77777777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17AFE7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C3D76F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32C7EBD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02F98B64" w14:textId="77777777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1C66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94DD51" w14:textId="7B22549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4641.00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61FB5BB1" w14:textId="186B071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67F2980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3A6538FF" w14:textId="77777777" w:rsidR="000669B7" w:rsidRPr="0073029B" w:rsidRDefault="000669B7" w:rsidP="00554FC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 w:rsidR="00554FC2"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84854EC" w14:textId="2A3BA45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101034.24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69EEBABF" w14:textId="33E990B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5A4B01F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767CD7E" w14:textId="77777777" w:rsidR="000669B7" w:rsidRPr="0073029B" w:rsidRDefault="00554FC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44434B3E" w14:textId="48D2A98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64AA55A6" w14:textId="3AE15E3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1BB3E01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4A0587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13B7F76" w14:textId="0460953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7295A3D6" w14:textId="031B500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5AC207D" w14:textId="77777777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46908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23F8CB" w14:textId="5886956F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105675.24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640C447B" w14:textId="3D45954F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s04254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7673446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4D4D4B9A" w14:textId="449CD8A1" w:rsidR="000669B7" w:rsidRPr="00193BAE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begin"/>
      </w:r>
      <w:r w:rsidRPr="00193BAE">
        <w:rPr>
          <w:rFonts w:ascii="Arial Narrow" w:hAnsi="Arial Narrow"/>
          <w:b w:val="0"/>
          <w:bCs w:val="0"/>
          <w:sz w:val="22"/>
          <w:szCs w:val="22"/>
        </w:rPr>
        <w:instrText xml:space="preserve"> MERGEFIELD p32 </w:instrTex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end"/>
      </w:r>
    </w:p>
    <w:p w14:paraId="295A3B9F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05AE1317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1"/>
        <w:gridCol w:w="1251"/>
        <w:gridCol w:w="1020"/>
        <w:gridCol w:w="972"/>
        <w:gridCol w:w="972"/>
        <w:gridCol w:w="1686"/>
      </w:tblGrid>
      <w:tr w:rsidR="008D2421" w:rsidRPr="0073029B" w14:paraId="20FE50DC" w14:textId="77777777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1F020C" w14:textId="77777777"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14:paraId="7A9E2BAC" w14:textId="77777777"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14:paraId="3DC884A0" w14:textId="77777777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70DD90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0CEC2" w14:textId="77777777" w:rsidR="0000202E" w:rsidRDefault="008D2421" w:rsidP="00F4554D">
            <w:pPr>
              <w:pStyle w:val="TopHeader"/>
            </w:pPr>
            <w:r w:rsidRPr="0073029B">
              <w:t>Stav </w:t>
            </w:r>
          </w:p>
          <w:p w14:paraId="74389C19" w14:textId="77777777"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9710E" w14:textId="77777777"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14:paraId="5D02F73B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387C5" w14:textId="77777777"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14:paraId="2F0C7BA4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F00BB6" w14:textId="77777777" w:rsidR="00456CA1" w:rsidRDefault="00456CA1" w:rsidP="00F4554D">
            <w:pPr>
              <w:pStyle w:val="TopHeader"/>
            </w:pPr>
          </w:p>
          <w:p w14:paraId="6FFE0361" w14:textId="77777777"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D49E44" w14:textId="77777777"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14:paraId="6166658E" w14:textId="77777777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4B395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A4393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F668C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DE45A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BDFBDA" w14:textId="77777777"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73CC03" w14:textId="77777777"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14:paraId="58432597" w14:textId="77777777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52E9F4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E608A8" w14:textId="179E23EE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14:paraId="4EE71F20" w14:textId="1E8E04AD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3A1DF7A" w14:textId="4929F204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4406FE6C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14:paraId="5B5B4A6D" w14:textId="25C0F49C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514ADFE8" w14:textId="77777777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14:paraId="23060493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38EA3267" w14:textId="09986532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14:paraId="0B9C5956" w14:textId="0BCCA11F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81BE966" w14:textId="247C12DC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31D5A787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14:paraId="6C88A5BB" w14:textId="04EF75CE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69F39A44" w14:textId="77777777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07CB38E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01141F" w14:textId="166591E1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14:paraId="436DB251" w14:textId="467A92CB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25EAB16" w14:textId="231020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64D646C7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14:paraId="0B662DB1" w14:textId="0BFDAFF3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49D62D0A" w14:textId="77777777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1722108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6A132F" w14:textId="4B8412F2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14:paraId="4A6EE5C3" w14:textId="542D19C8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B715511" w14:textId="6FF22176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65D91DE1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14:paraId="555C1D20" w14:textId="634D7305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392EE0C7" w14:textId="77777777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88ABF5C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DC0763" w14:textId="0C5FECBB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14:paraId="3D142813" w14:textId="35E2F8BC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95222D7" w14:textId="19FEE58D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6F0F65F3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14:paraId="3CC6FEEF" w14:textId="60A38EEF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6D132DA7" w14:textId="77777777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14:paraId="567216D8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71E35387" w14:textId="4B87CB32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14:paraId="390853EF" w14:textId="4C14227E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F88D543" w14:textId="05CD1E40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0F6A323A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14:paraId="78158819" w14:textId="6BDBABD2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46553B2B" w14:textId="77777777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CB4234" w14:textId="77777777"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B772F8" w14:textId="17C5D0D3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14:paraId="53C28922" w14:textId="3C77161E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913ACB3" w14:textId="21BE9FDB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32D53694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14:paraId="389BA6A8" w14:textId="20B91AD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ECBCD0B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14:paraId="7B85F277" w14:textId="6559893D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fldChar w:fldCharType="begin"/>
      </w:r>
      <w:r>
        <w:rPr>
          <w:rFonts w:ascii="Arial Narrow" w:hAnsi="Arial Narrow"/>
          <w:sz w:val="22"/>
          <w:szCs w:val="22"/>
          <w:lang w:eastAsia="sk-SK"/>
        </w:rPr>
        <w:instrText xml:space="preserve"> MERGEFIELD p33 </w:instrText>
      </w:r>
      <w:r>
        <w:rPr>
          <w:rFonts w:ascii="Arial Narrow" w:hAnsi="Arial Narrow"/>
          <w:sz w:val="22"/>
          <w:szCs w:val="22"/>
          <w:lang w:eastAsia="sk-SK"/>
        </w:rPr>
        <w:fldChar w:fldCharType="end"/>
      </w:r>
    </w:p>
    <w:p w14:paraId="5CB3A668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14:paraId="7303C243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1147"/>
        <w:gridCol w:w="816"/>
        <w:gridCol w:w="1587"/>
        <w:gridCol w:w="1698"/>
        <w:gridCol w:w="1103"/>
      </w:tblGrid>
      <w:tr w:rsidR="000669B7" w:rsidRPr="0073029B" w14:paraId="0D5A831F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0866A" w14:textId="77777777"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176F0" w14:textId="77777777"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C945B" w14:textId="77777777"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14:paraId="0E041F42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FE34B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14:paraId="7B2F968C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F850C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14:paraId="479017DE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F078E2" w14:textId="77777777"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14:paraId="1DA7DD23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4EA0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3812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EE19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0C2E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122F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F6E47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54BA6987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B3FC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29F096" w14:textId="09A93F1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FF6EAE" w14:textId="705EB09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45C7E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13AA3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75AEAA" w14:textId="11FA08A9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CFE92DF" w14:textId="77777777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E6F3B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4E81CC" w14:textId="19D5E8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4AD65CCE" w14:textId="6F2EFCD9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1CB321A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1F1FD7B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23A28615" w14:textId="321514B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F9FA48B" w14:textId="77777777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55342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BF80E9" w14:textId="43107453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35C126F6" w14:textId="3356C63F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4E008DA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0647E55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0F350223" w14:textId="59507B66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2A7872AA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69D3BB7F" w14:textId="713F5230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p34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ACCEBD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281CA11" w14:textId="77777777"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1"/>
        <w:gridCol w:w="2471"/>
      </w:tblGrid>
      <w:tr w:rsidR="000669B7" w:rsidRPr="0073029B" w14:paraId="0FB3F02A" w14:textId="77777777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1B1FC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85F925" w14:textId="77777777" w:rsidR="000669B7" w:rsidRPr="0073029B" w:rsidRDefault="000669B7" w:rsidP="00F4554D">
            <w:pPr>
              <w:pStyle w:val="TopHeader"/>
            </w:pPr>
            <w:r w:rsidRPr="0073029B">
              <w:t>Hodnota za bežné účtovné obdobie</w:t>
            </w:r>
          </w:p>
        </w:tc>
      </w:tr>
      <w:tr w:rsidR="000669B7" w:rsidRPr="0073029B" w14:paraId="339C3A37" w14:textId="77777777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128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3ADF7A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B72233B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4BE3A58" w14:textId="2540F8A5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p35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0D1066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DEE8ADB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0669B7" w:rsidRPr="0073029B" w14:paraId="2C57DCC7" w14:textId="77777777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1E8AB" w14:textId="77777777" w:rsidR="000669B7" w:rsidRPr="0073029B" w:rsidRDefault="000669B7" w:rsidP="00F4554D">
            <w:pPr>
              <w:pStyle w:val="TopHeader"/>
            </w:pPr>
            <w:r w:rsidRPr="0073029B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7F044" w14:textId="77777777"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14:paraId="50A93C31" w14:textId="77777777"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6F554" w14:textId="77777777"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AE3C9A" w14:textId="77777777"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14:paraId="466E4C22" w14:textId="77777777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D897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EBB6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7070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545C8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14:paraId="1AB34019" w14:textId="77777777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6B8A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B965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B6FC1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195631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B4AC914" w14:textId="77777777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9AED1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AAF41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36290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175D24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CAB29AD" w14:textId="77777777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F10E4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1CB8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6DC51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4D31057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56A37B6" w14:textId="77777777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7D6AB95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025479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DB872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27FE64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26D1A0C" w14:textId="77777777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E837A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ABE92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F1C045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60E0280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7E8CEEF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FB93553" w14:textId="488F997F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F3FB40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9EB3D2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095C055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z</w:t>
      </w:r>
      <w:r w:rsidR="006923C5">
        <w:rPr>
          <w:rFonts w:ascii="Arial Narrow" w:hAnsi="Arial Narrow"/>
          <w:sz w:val="22"/>
          <w:szCs w:val="22"/>
        </w:rPr>
        <w:t>c</w:t>
      </w:r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669B7" w:rsidRPr="0073029B" w14:paraId="1F6149D7" w14:textId="77777777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005B70" w14:textId="77777777"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0BA5E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A8A87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6601A34D" w14:textId="77777777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A8D0D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E224A9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A52176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78D456C3" w14:textId="77777777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2AF7D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34B89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25D403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4339B3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9743A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C93A2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78A164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14:paraId="3846F113" w14:textId="77777777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1641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39738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23CE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B7B74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FB3B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9ECD9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2370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15091223" w14:textId="77777777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B295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DB4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D31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7A3D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D3F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95AE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033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15D3DE47" w14:textId="77777777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985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446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1755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3F38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E86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F04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24B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A761555" w14:textId="77777777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3092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8434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D295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CFE2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5C8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AEE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468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7F1D3DEF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1FDDF4C9" w14:textId="480088E2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1047958" w14:textId="57902795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p39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3AFF2E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006116F" w14:textId="77777777"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vysporiadaní účtovnej straty </w:t>
      </w:r>
    </w:p>
    <w:p w14:paraId="13D7ABC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14:paraId="0E995085" w14:textId="77777777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E61D67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2DB06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03FCF2C2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B2C1E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58E9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037D2D3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F9A8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502C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6907DBA0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FB6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0A28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F2BC5D6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1672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F682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AAB3AEB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16D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36BC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6917EF5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FF9A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8481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45928ED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03B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A8DDF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67CB17B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3C2E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D7B66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181C3FA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19A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CDEF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C9CC6FA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4834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0EFA1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114F64C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8A4C5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A0B38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C39A5CA" w14:textId="77777777"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14:paraId="5A9A0AAD" w14:textId="504B6508"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  <w:r w:rsidRPr="00FD553E">
        <w:rPr>
          <w:rFonts w:ascii="Arial Narrow" w:hAnsi="Arial Narrow"/>
          <w:sz w:val="22"/>
          <w:szCs w:val="22"/>
        </w:rPr>
        <w:fldChar w:fldCharType="begin"/>
      </w:r>
      <w:r w:rsidRPr="00FD553E">
        <w:rPr>
          <w:rFonts w:ascii="Arial Narrow" w:hAnsi="Arial Narrow"/>
          <w:sz w:val="22"/>
          <w:szCs w:val="22"/>
        </w:rPr>
        <w:instrText xml:space="preserve"> MERGEFIELD p40 </w:instrText>
      </w:r>
      <w:r w:rsidRPr="00FD553E">
        <w:rPr>
          <w:rFonts w:ascii="Arial Narrow" w:hAnsi="Arial Narrow"/>
          <w:sz w:val="22"/>
          <w:szCs w:val="22"/>
        </w:rPr>
        <w:fldChar w:fldCharType="end"/>
      </w:r>
    </w:p>
    <w:p w14:paraId="629875F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DF1C2B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14:paraId="74157EB2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C7E5B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C43AE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predchádzajúce účtovné obdobie</w:t>
            </w:r>
          </w:p>
        </w:tc>
      </w:tr>
      <w:tr w:rsidR="000669B7" w:rsidRPr="0073029B" w14:paraId="6698832D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A626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D1CD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572FCB0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D47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D0C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28A543C0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498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0839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010EB87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4D4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A2A9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5F1C9CE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859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EA44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4E9362A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7C7A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2B65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5185CB9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CFC2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6A80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12B6956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9F2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FF65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848C38D" w14:textId="77777777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74E56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908B9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A82D6EF" w14:textId="77777777"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14:paraId="787C5913" w14:textId="776FBEF1" w:rsidR="000669B7" w:rsidRPr="000053B0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0053B0">
        <w:rPr>
          <w:rFonts w:ascii="Arial Narrow" w:hAnsi="Arial Narrow"/>
          <w:b w:val="0"/>
          <w:sz w:val="22"/>
          <w:szCs w:val="22"/>
        </w:rPr>
        <w:fldChar w:fldCharType="begin"/>
      </w:r>
      <w:r w:rsidRPr="000053B0">
        <w:rPr>
          <w:rFonts w:ascii="Arial Narrow" w:hAnsi="Arial Narrow"/>
          <w:b w:val="0"/>
          <w:sz w:val="22"/>
          <w:szCs w:val="22"/>
        </w:rPr>
        <w:instrText xml:space="preserve"> MERGEFIELD p41 </w:instrText>
      </w:r>
      <w:r w:rsidRPr="000053B0">
        <w:rPr>
          <w:rFonts w:ascii="Arial Narrow" w:hAnsi="Arial Narrow"/>
          <w:b w:val="0"/>
          <w:sz w:val="22"/>
          <w:szCs w:val="22"/>
        </w:rPr>
        <w:fldChar w:fldCharType="end"/>
      </w:r>
    </w:p>
    <w:p w14:paraId="55722E5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868333F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14:paraId="7082AC7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14:paraId="69BDCF54" w14:textId="77777777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FFE84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3F654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297BF7DF" w14:textId="77777777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7A90D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D21E7" w14:textId="77777777"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FA6E04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5B53CA" w14:textId="77777777"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A3909" w14:textId="77777777"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AE124" w14:textId="77777777"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14:paraId="35542CAC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0FF0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A4814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0D43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B18A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CA4B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6E9C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12DC3321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29C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6B4E37" w14:textId="04D0EB5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A45372" w14:textId="59F003A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22107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F373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72968" w14:textId="24BD593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D8D8F07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2433F" w14:textId="37B219AB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A7B95" w14:textId="79EB1AF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41012" w14:textId="6352BB0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94FA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11CE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E609F" w14:textId="5D29195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E692693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4BC29" w14:textId="09934C54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348B5" w14:textId="57ED890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94376" w14:textId="25876C9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DDB7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81BC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F3F37" w14:textId="5863B8C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8310CD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9D083" w14:textId="38221CC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0F5D9" w14:textId="2EC79D0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471E1" w14:textId="29929FD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19BB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02A5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59B3C" w14:textId="3CB4C1E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5661C1C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CC7395F" w14:textId="4452625C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F0EF78" w14:textId="1D3E713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1F8F1C" w14:textId="0F42D54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C1E7B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E306F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18FD188" w14:textId="04E5A1E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8517E08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11F82" w14:textId="2BEF15E0" w:rsidR="000669B7" w:rsidRPr="000B015D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2A70E" w14:textId="7F1F382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3F7BFB" w14:textId="2DAB8F7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84395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B99247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198D61" w14:textId="0883E25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24128C2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CD0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C2FE6B" w14:textId="60E3E8C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A746AE" w14:textId="774D3CC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F6C0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F1560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7E8857" w14:textId="72A2887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A627CAF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C541F7" w14:textId="150CF595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807001" w14:textId="4206560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55CDF2" w14:textId="1BD6864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CAB93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30805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98CFC" w14:textId="18C3107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8F1D209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616F2" w14:textId="57126068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BB25CB" w14:textId="30B291F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A5BB74" w14:textId="3C69704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1541C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88899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43995" w14:textId="1096317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1944B89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372FF" w14:textId="07D6141E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2F5E4D" w14:textId="5BB6AFA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419C9F" w14:textId="65D231E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2241E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47E37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EE358" w14:textId="66C8134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7779769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292D3" w14:textId="655BFCF9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78125" w14:textId="227ED2B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22FC6" w14:textId="05E1B87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F95C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1946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764ED" w14:textId="4710FCC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2FDB752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883A5" w14:textId="2177DE5D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F0504" w14:textId="4DDD22F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04D82" w14:textId="24C1D62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A530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F6B5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4B201" w14:textId="18D8527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87ADCDE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E7379" w14:textId="7C31EBA3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0A2A6" w14:textId="60BC94FA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CB543" w14:textId="6709992B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2A7F3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2029A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A8206" w14:textId="1690C2AA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3842BAB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835CC" w14:textId="7A1F5C76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4A468" w14:textId="1C74082A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406B2" w14:textId="5F891529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19722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FBD3B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B5E05" w14:textId="426119E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792500A1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1AA3C" w14:textId="7D8FAB74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ECC300" w14:textId="594DC1FD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018C94" w14:textId="1A19DCFE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7AB85F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FFED9A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B05AA" w14:textId="5FE3F585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14:paraId="1B96115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723B2A2" w14:textId="3614835B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p42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F88D90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FF9C14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14:paraId="612FAFAE" w14:textId="77777777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785FF6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64FC9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701B49C" w14:textId="77777777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381FF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F0108" w14:textId="77777777" w:rsidR="000669B7" w:rsidRPr="0073029B" w:rsidRDefault="000669B7" w:rsidP="00F4554D">
            <w:pPr>
              <w:pStyle w:val="TopHeader"/>
            </w:pPr>
            <w:r w:rsidRPr="0073029B">
              <w:t xml:space="preserve">Stav na začiatku účtovného </w:t>
            </w:r>
            <w:r w:rsidRPr="0073029B">
              <w:lastRenderedPageBreak/>
              <w:t>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E7713E" w14:textId="77777777" w:rsidR="000669B7" w:rsidRPr="0073029B" w:rsidRDefault="000669B7" w:rsidP="00F4554D">
            <w:pPr>
              <w:pStyle w:val="TopHeader"/>
            </w:pPr>
            <w:r w:rsidRPr="0073029B">
              <w:lastRenderedPageBreak/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00921" w14:textId="77777777"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9AF3E7" w14:textId="77777777"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BD89D" w14:textId="77777777" w:rsidR="000669B7" w:rsidRPr="0073029B" w:rsidRDefault="000669B7" w:rsidP="00F4554D">
            <w:pPr>
              <w:pStyle w:val="TopHeader"/>
            </w:pPr>
            <w:r w:rsidRPr="0073029B">
              <w:t xml:space="preserve">Stav na konci účtovného </w:t>
            </w:r>
            <w:r w:rsidRPr="0073029B">
              <w:lastRenderedPageBreak/>
              <w:t>obdobia</w:t>
            </w:r>
          </w:p>
        </w:tc>
      </w:tr>
      <w:tr w:rsidR="000669B7" w:rsidRPr="0073029B" w14:paraId="05612901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A99A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501A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DD5D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014EF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FBDA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BEB5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3B01F1E3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EB32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DBA3F3" w14:textId="1649B94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2D97E3" w14:textId="294CE6A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28CDE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70337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72610D" w14:textId="36444AE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2B4F28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953DA" w14:textId="32D0B742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2A97C" w14:textId="147FF3A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CEB57" w14:textId="083B5CC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D34A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9F8E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DC67F" w14:textId="495F95F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AB3C5F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89FDF" w14:textId="4E2EBCFC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A19C4" w14:textId="6014A3B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B2009" w14:textId="37DDE8E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8DD1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5F9A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6FD64" w14:textId="03DF84F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9BF98EF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F3A87" w14:textId="5C570B24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508B0" w14:textId="4801CD7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B11E4" w14:textId="64CFC14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A3C6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B4C4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AF181" w14:textId="3C46261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32DB2DB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65AF612" w14:textId="6B00E69C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9EE3F0" w14:textId="6F59197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9B2809" w14:textId="1729F3E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5B9D7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B3A60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6F65529" w14:textId="518456C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DE27C2C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32E70" w14:textId="0D3A9FB6" w:rsidR="000669B7" w:rsidRPr="0073029B" w:rsidRDefault="00F9573B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893EFA" w14:textId="6FA647F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41E7CF" w14:textId="0AB1DCD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6C97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4AB45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5419A" w14:textId="66A7DC4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EE8DEE4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28B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E4103" w14:textId="7FF2D84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90E1FC" w14:textId="768F93E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3A6ED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BB165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487C1" w14:textId="7A9BAD4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65D9949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B9A43" w14:textId="3984E4AE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9B01D" w14:textId="544A439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63616" w14:textId="18011B3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58C8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D337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D63E1" w14:textId="44ED503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C70C9A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E6A98" w14:textId="3C6076CA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C4AC5" w14:textId="166BBE2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D43A8" w14:textId="4BBAE20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9409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F184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228B6" w14:textId="3CBF644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C1086E7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5B97B" w14:textId="066412EC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97009" w14:textId="1366577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BE6A2" w14:textId="4698384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B94C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6FAB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D44AD" w14:textId="07EFA01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021A850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40E88" w14:textId="681AE94A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E3D3D" w14:textId="63A2D0D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03217" w14:textId="5B0FC07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E698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363B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45C9C" w14:textId="34A4F1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EFAA0E0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2BE28" w14:textId="6D6F524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5EE1A" w14:textId="79B6015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C591A" w14:textId="5AD00BC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3057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4DFC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A78D6" w14:textId="5C52BB0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5B290DF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AAA62" w14:textId="756691D1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758DA" w14:textId="39F5E2F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88893" w14:textId="7662A3E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C4006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1111B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9F401" w14:textId="2AD9D651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2A776B83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C91EE" w14:textId="4A1C18BF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725E9" w14:textId="1A97117B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63C4D" w14:textId="35C44C32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43BF4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CBB49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9A979" w14:textId="0F943DDA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2C5BAA25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64514A" w14:textId="6921BF34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8F4F6A" w14:textId="4EA826B3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E64C95" w14:textId="02081399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4B703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BDC17C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B49241" w14:textId="138EA1B2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14:paraId="539B21CF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016CF046" w14:textId="18D5501B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p43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B4A5A6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E7A6134" w14:textId="77777777"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0669B7" w:rsidRPr="0073029B" w14:paraId="4233A7D7" w14:textId="77777777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FFA02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56EAC8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9BC24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51BAB" w:rsidRPr="0073029B" w14:paraId="45FE5230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AB932" w14:textId="77777777"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5FA80D" w14:textId="02F520BE" w:rsidR="00E51BAB" w:rsidRPr="00F571F6" w:rsidRDefault="00E51BA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a04431s12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0BEE259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5580951A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3DDD1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187B9" w14:textId="72084DE5"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09427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544536DE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4E6E1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A16D0" w14:textId="405EEDCE"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9F191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70D64B5E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56D1C3" w14:textId="77777777"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BA345A" w14:textId="305C6B27" w:rsidR="00E51BAB" w:rsidRPr="00F571F6" w:rsidRDefault="00E51BA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a04430s12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/>
                <w:noProof/>
                <w:sz w:val="18"/>
                <w:szCs w:val="18"/>
              </w:rPr>
              <w:t>-83625.64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9774D1D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9C79CEF" w14:textId="77777777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163C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1ADA61" w14:textId="004ECB93" w:rsidR="000669B7" w:rsidRPr="00F571F6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a04430s2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Cs/>
                <w:noProof/>
                <w:sz w:val="18"/>
                <w:szCs w:val="18"/>
              </w:rPr>
              <w:t>-736878.85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9388EB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1BAB" w:rsidRPr="0073029B" w14:paraId="0528C1AE" w14:textId="77777777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C34F2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E803A1" w14:textId="6F6EB4A9" w:rsidR="00E51BAB" w:rsidRPr="00F571F6" w:rsidRDefault="00E51BAB" w:rsidP="00D7175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a04430s1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bCs/>
                <w:noProof/>
                <w:sz w:val="18"/>
                <w:szCs w:val="18"/>
              </w:rPr>
              <w:t>653253.21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FF78E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79AE171" w14:textId="77777777"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14:paraId="5BC76C7D" w14:textId="29C481DA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p44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C99D95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533C7F5" w14:textId="77777777"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p w14:paraId="2E8AC451" w14:textId="77777777"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0669B7" w:rsidRPr="0073029B" w14:paraId="03DD882E" w14:textId="77777777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A27C0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3BFCC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1E728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41AA85FF" w14:textId="77777777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BE0B5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C666D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3E08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70E2533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E35C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E5BDFC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5071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781E3A5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5C43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C35055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9A2A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B7B7E26" w14:textId="77777777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06F7E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610CE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96F9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F7C7EE4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A366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6AA943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4FD7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AEDDB58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CE7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DF041E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1CBF9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1752AB8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4854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78D0A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864F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6FD4A76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4C56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453A0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13C2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3F82E75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E3D6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2561A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0B62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55DF28F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B453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83B8C54" w14:textId="3C85CA8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32637" w14:textId="64E29C7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38371E0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F24F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AA5A2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20B2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9B41721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45E84" w14:textId="77777777"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9AB40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8AA8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659323D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805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15FF0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500B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D603EC1" w14:textId="77777777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E92C1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4E7290" w14:textId="365F8BD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DB4DC" w14:textId="42F426F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EC69C2D" w14:textId="77777777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43BF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8E5CD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8D38B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E3FD3CD" w14:textId="77777777" w:rsidTr="00511BB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24B4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EFCAD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4D22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BDBC10A" w14:textId="77777777" w:rsidTr="00511BB9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D35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FB298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5FF9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14:paraId="48142B6E" w14:textId="77777777" w:rsidTr="00511BB9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96D68" w14:textId="77777777"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B370147" w14:textId="77777777"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8DA1B" w14:textId="77777777"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48D2EAD6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5E87DF58" w14:textId="20E4A15F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p45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1D90176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BDD80A3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0669B7" w:rsidRPr="0073029B" w14:paraId="2924AE74" w14:textId="77777777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CC0FC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4603D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CABB9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446FCA8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54E3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D7598C" w14:textId="618A6E6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826.73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30C2E" w14:textId="721DCEE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4B718DD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5778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B67FB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E238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89D5558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1BB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C9397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E090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2304658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FD7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68999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9160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712BC0B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7726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BD1B2F" w14:textId="5F8A93D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457.62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8A946" w14:textId="2C25251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F9D3FEC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4D52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311262" w14:textId="780CB25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316.00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AE058" w14:textId="356EC9A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593B26E" w14:textId="77777777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A242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3A3A85" w14:textId="184EDFB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968.35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3E34D" w14:textId="40D45C8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0E30D4F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265F71F" w14:textId="0D580AF6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1CC6246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86E2E9F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0669B7" w:rsidRPr="0073029B" w14:paraId="3237E2B6" w14:textId="77777777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FF8000" w14:textId="77777777" w:rsidR="000669B7" w:rsidRPr="0073029B" w:rsidRDefault="000669B7" w:rsidP="00F4554D">
            <w:pPr>
              <w:pStyle w:val="TopHeader"/>
            </w:pPr>
            <w:r w:rsidRPr="0073029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DE4BC1" w14:textId="77777777"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CF717" w14:textId="77777777"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00E3C" w14:textId="77777777"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F0EAD" w14:textId="77777777"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2FEDA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4819E6FF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0141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2D31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C7A4B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07D8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16F6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ED9FD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6DC51EC2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FAC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4627E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76FC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BAE9B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440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BE0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EB8C357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9E1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9A5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B6D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470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8CE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137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6C1A0A47" w14:textId="77777777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A92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34FE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1A913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4162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75C7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69ACE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3E093E21" w14:textId="77777777"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14:paraId="03A1470B" w14:textId="05A929DB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D2F164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277C012" w14:textId="77777777"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14:paraId="7710578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7"/>
        <w:gridCol w:w="771"/>
        <w:gridCol w:w="864"/>
        <w:gridCol w:w="1068"/>
        <w:gridCol w:w="1576"/>
        <w:gridCol w:w="1213"/>
        <w:gridCol w:w="1543"/>
      </w:tblGrid>
      <w:tr w:rsidR="005E5AD7" w:rsidRPr="0073029B" w14:paraId="392E9396" w14:textId="77777777" w:rsidTr="002578DE">
        <w:trPr>
          <w:trHeight w:val="99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B43A4" w14:textId="77777777"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EC3D1" w14:textId="77777777"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8B0F94" w14:textId="77777777"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14:paraId="01E174C4" w14:textId="77777777"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492811" w14:textId="77777777"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2FC1B" w14:textId="77777777"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DE5FD0" w14:textId="77777777" w:rsidR="005E5AD7" w:rsidRDefault="005E5AD7" w:rsidP="00F4554D">
            <w:pPr>
              <w:pStyle w:val="TopHeader"/>
            </w:pPr>
          </w:p>
          <w:p w14:paraId="090E9DC2" w14:textId="77777777"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C6E43C" w14:textId="77777777"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14:paraId="216518D6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0A766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82DFF4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D65CB2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EF653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2CA9F0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804995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93BA76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14:paraId="6418CEB8" w14:textId="77777777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7686A9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5E5AD7" w:rsidRPr="0073029B" w14:paraId="71E95CEB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6BF5411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508E73F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14:paraId="119C11E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14:paraId="2B67F01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14:paraId="4D71562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14:paraId="1003D75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14:paraId="7E67DF2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4F30C4C8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209E9D95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00101A8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04D54AE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05A79F25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0A910F0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79FB276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33228AB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391B92B8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1CFA03E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3E736C5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6D0FEF6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17609CF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7073438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10F2F6B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53EFFF2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171D36F5" w14:textId="77777777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D86EB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5E5AD7" w:rsidRPr="0073029B" w14:paraId="6E1FCF00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6D216D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4C40F8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14:paraId="00946F7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14:paraId="5984A4EF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14:paraId="50B83EF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14:paraId="47545C6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14:paraId="0A68B621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057EA756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555529FC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3F38937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787E442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1F0952A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43B58DD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270F468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10115F3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617FDB23" w14:textId="77777777" w:rsidTr="002578DE">
        <w:trPr>
          <w:trHeight w:val="345"/>
          <w:jc w:val="center"/>
        </w:trPr>
        <w:tc>
          <w:tcPr>
            <w:tcW w:w="206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E6465D" w14:textId="77777777" w:rsidR="005E5AD7" w:rsidRPr="0073029B" w:rsidRDefault="005E5AD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26398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14:paraId="7478A39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7" w:type="dxa"/>
            <w:tcBorders>
              <w:bottom w:val="single" w:sz="12" w:space="0" w:color="auto"/>
            </w:tcBorders>
            <w:noWrap/>
            <w:vAlign w:val="center"/>
          </w:tcPr>
          <w:p w14:paraId="5327B0C4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noWrap/>
            <w:vAlign w:val="center"/>
          </w:tcPr>
          <w:p w14:paraId="34B526F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14:paraId="24A3E04B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  <w:noWrap/>
            <w:vAlign w:val="center"/>
          </w:tcPr>
          <w:p w14:paraId="3DE0509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106AF5A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7881B6CE" w14:textId="45B769A9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34EF60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740121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771"/>
        <w:gridCol w:w="892"/>
        <w:gridCol w:w="1056"/>
        <w:gridCol w:w="1295"/>
        <w:gridCol w:w="1157"/>
        <w:gridCol w:w="1954"/>
      </w:tblGrid>
      <w:tr w:rsidR="002D450E" w:rsidRPr="0073029B" w14:paraId="168EEBCC" w14:textId="77777777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245F5" w14:textId="77777777"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A6CA" w14:textId="77777777"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05649A" w14:textId="77777777"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14:paraId="03F16441" w14:textId="77777777"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9FD233" w14:textId="77777777"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FDE65" w14:textId="77777777"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13A9CC" w14:textId="77777777" w:rsidR="002D450E" w:rsidRDefault="002D450E" w:rsidP="00F4554D">
            <w:pPr>
              <w:pStyle w:val="TopHeader"/>
            </w:pPr>
          </w:p>
          <w:p w14:paraId="4865E089" w14:textId="77777777"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63B121" w14:textId="77777777"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14:paraId="59C6708E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F8BC6B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60F709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F20DE1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B4315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96E60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AC0228" w14:textId="77777777"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DBBBF6" w14:textId="77777777"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14:paraId="191D03C6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D8ED8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2DBCD52E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926917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7A6F6C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4B559F0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2EC3E4D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2C2E85D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0FD04C8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4514102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52CB7B24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404B08D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199F3D1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0CF716B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7E2F13E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6F1BE30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1BE085E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0F7D3E4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76E67CD7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6340013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297CC0A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31F8912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27E64D8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493825C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0A0D396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3860DC0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39761B27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50451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6EF295D3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2FC84A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C7AEC1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02BF0E6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7697BE0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36614EF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4E1F041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16EBCBB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3565849D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6B6AACE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7677C71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6C1DF84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54CB834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1E791F6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27B5902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7B66E4D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0B2DD014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129D4E9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37DC71E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1F0AD1E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7D2492F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7F260E9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720A145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07BA251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110A3F95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94583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5247A4D0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135F0B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61C36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4A911A9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3BB6994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6722307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25AB68D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3BE16E0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14:paraId="49F76073" w14:textId="77777777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AB354" w14:textId="77777777"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10E695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14:paraId="00EC27E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14:paraId="7EC418C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14:paraId="43F7127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14:paraId="788C169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14:paraId="314BF4B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323C0B6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48EFA70" w14:textId="285D4D9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p49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C2A6A1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235A2B1" w14:textId="77777777"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14:paraId="1EAF371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0669B7" w:rsidRPr="0073029B" w14:paraId="5484C3F5" w14:textId="77777777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E06E0D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AD1A0" w14:textId="77777777"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78A5FD" w14:textId="77777777"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14:paraId="148B58C4" w14:textId="77777777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5E81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E2F6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E5C8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FE7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65B41E9" w14:textId="77777777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D90E5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08608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6CAA2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7BAE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11E241D7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C4E6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7A4B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6291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41F5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14:paraId="759EE0FD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49F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6DE5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1C31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7CC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5E58A26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A52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D9E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728C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38F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06CAC3A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1D3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682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43E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8FF0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A2E9B66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801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F038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AB44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6134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20C0009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C8DF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B01F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027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EED9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AA4836A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A0C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68D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C16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7D2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1C62B15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274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47F5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B41C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78DC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A06FCAA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6FBC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9180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EA5D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1D24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0F301AF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17B2F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388F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DF8A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C468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5948D6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F01D222" w14:textId="1E76617D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p51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3E725C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5A17C2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0669B7" w:rsidRPr="0073029B" w14:paraId="25836537" w14:textId="77777777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44F09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F903EE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89E73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7C4D415B" w14:textId="77777777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CEB4BD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8949E" w14:textId="77777777"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A690F" w14:textId="77777777"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14:paraId="2362BB0C" w14:textId="77777777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14941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40C92" w14:textId="77777777"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2FB3A" w14:textId="77777777"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BCD723" w14:textId="77777777"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5FEF4" w14:textId="77777777"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14:paraId="4E2F0A09" w14:textId="77777777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AE7E1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293F0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63F29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E7F2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4084B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14:paraId="2A592701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0DA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11B4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B027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2742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ECF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7BCF5E0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A23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D490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96D8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C1E8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C01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A9C9492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170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2446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F748E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5DC1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9C5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A8AB9EC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FCA28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491E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8F0C5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DA088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6EEF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14:paraId="4E1B74B2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B69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C9FB2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B4E2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258C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F5F7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C14A5EB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8A2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6F5F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F7A4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FC31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CCA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353AC4B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E28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2E0A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D076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A690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CAB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73ADEA5" w14:textId="77777777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5897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7895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0155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31F0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F342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87C3090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5F5FEF3C" w14:textId="3E86C4C3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E69B25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7EC1391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0669B7" w:rsidRPr="0073029B" w14:paraId="5F1D43AB" w14:textId="77777777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6B778AA" w14:textId="77777777" w:rsidR="000669B7" w:rsidRPr="0073029B" w:rsidRDefault="000669B7" w:rsidP="00F4554D">
            <w:pPr>
              <w:pStyle w:val="TopHeader"/>
            </w:pPr>
            <w:r w:rsidRPr="0073029B"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9D0D89" w14:textId="77777777"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14:paraId="71E52E15" w14:textId="77777777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9DD8D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5294F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EB9A8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43E2FF07" w14:textId="77777777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5C37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C9163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66B96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37494FE6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E97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DD0E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C4A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25D0EA34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AF2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93C6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7C6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12CBCC43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58BC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1BF54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C9C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104391AE" w14:textId="77777777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67E4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B706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205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1C3A72C2" w14:textId="77777777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8872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A656F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3DD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9514D54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0F10429F" w14:textId="53374A33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p53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DD87C9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5309AD9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669B7" w:rsidRPr="0073029B" w14:paraId="17AC9C2C" w14:textId="77777777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1698C" w14:textId="77777777"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AFD4D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4137D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09C9E225" w14:textId="77777777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FFDD4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9908C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B1F3A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2C5DBDAB" w14:textId="77777777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5527A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9CC29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CA49CA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D9ED3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2F9B1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1CA80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26A1D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14:paraId="641657A9" w14:textId="77777777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2088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4D56B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39A9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4F82D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5ADA4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4B8E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E71B7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61FF02A3" w14:textId="77777777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DD2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705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A8E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6490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9DB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8B8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6CAB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E154526" w14:textId="77777777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5180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8C0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CB3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775F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913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D53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2A5BE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24FAA688" w14:textId="77777777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AA98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16A1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980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0DD5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C21B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BBA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0E2D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3ED365E1" w14:textId="77777777"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14:paraId="4EF8449A" w14:textId="0B266CCF" w:rsidR="000669B7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  <w:r w:rsidRPr="00AB4291">
        <w:rPr>
          <w:rFonts w:ascii="Arial Narrow" w:hAnsi="Arial Narrow"/>
          <w:b w:val="0"/>
          <w:sz w:val="22"/>
          <w:szCs w:val="22"/>
        </w:rPr>
        <w:fldChar w:fldCharType="begin"/>
      </w:r>
      <w:r w:rsidRPr="00AB4291">
        <w:rPr>
          <w:rFonts w:ascii="Arial Narrow" w:hAnsi="Arial Narrow"/>
          <w:b w:val="0"/>
          <w:sz w:val="22"/>
          <w:szCs w:val="22"/>
        </w:rPr>
        <w:instrText xml:space="preserve"> MERGEFIELD p54 </w:instrText>
      </w:r>
      <w:r w:rsidRPr="00AB4291">
        <w:rPr>
          <w:rFonts w:ascii="Arial Narrow" w:hAnsi="Arial Narrow"/>
          <w:b w:val="0"/>
          <w:sz w:val="22"/>
          <w:szCs w:val="22"/>
        </w:rPr>
        <w:fldChar w:fldCharType="end"/>
      </w:r>
    </w:p>
    <w:p w14:paraId="256C95F3" w14:textId="77777777" w:rsidR="000669B7" w:rsidRPr="00AB4291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</w:p>
    <w:p w14:paraId="51C14220" w14:textId="77777777"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0669B7" w:rsidRPr="0073029B" w14:paraId="360D6041" w14:textId="77777777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29DF6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2EC7E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756A5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43CC9D" w14:textId="77777777"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14:paraId="2F76ED0C" w14:textId="77777777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26073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AAF684" w14:textId="77777777"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BFFE84" w14:textId="77777777"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4029E" w14:textId="77777777"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353A33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65EFE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736D91FF" w14:textId="77777777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0B6B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F07C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7B954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A743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E987B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0895F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5B319AB6" w14:textId="77777777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86D4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883DC03" w14:textId="022C8F1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C2E85" w14:textId="086F82A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1461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B76F0" w14:textId="290DC55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EBC1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0E7F0A7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091D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B7A206" w14:textId="3A65E63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CF669E" w14:textId="16D9E08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09C3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56ACE" w14:textId="24B45F4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F3A9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6A994CD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07ED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43B38C7" w14:textId="28138AC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DF9A4" w14:textId="45ABD95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EF02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EFCE0" w14:textId="2F49C71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803E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4FCC3BD" w14:textId="77777777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E299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4DF9F1" w14:textId="25B26DE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7A70F5" w14:textId="6700BDB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C621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5CB6CC" w14:textId="51D4EDB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D75C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0A116A2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DFF1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5F7EC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9064D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8D12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C076E" w14:textId="4C76EB8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5C70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EDC62D7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E1C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C601D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41EA2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FB70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E3701" w14:textId="5758E43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0EDB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6470F59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8B8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5C1ED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18B5A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FE092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13732" w14:textId="0A281F8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F247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65DFFB3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2497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9D9F49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988734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BA8C3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2AACB" w14:textId="401E2FF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7F153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1AAE60B" w14:textId="77777777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767B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5C1E03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9C2B16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1CDB6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A5C48" w14:textId="5E6DFFA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5309C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54480A2A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6ABAC2C0" w14:textId="4744CE35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19CE234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42B56D9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14:paraId="531E40BA" w14:textId="77777777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F7B54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B1DB5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F7A94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27184BD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60BE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402DF" w14:textId="7F0740B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F1050" w14:textId="7C356CD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327C1E6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DF88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5851A" w14:textId="2270D69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120447.32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019B9" w14:textId="1FD5EEB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E9392DF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659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10E92" w14:textId="4E5CD8B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8F9CB" w14:textId="6FB5D69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BC41BBE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662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59098" w14:textId="3F765BC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90511" w14:textId="7E37FC2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3787A99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915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F22CF" w14:textId="71817AD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764F3" w14:textId="0BD3F17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A3119CE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3FB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52982" w14:textId="6F7EBBD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6344C" w14:textId="2876F5E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2B012F3" w14:textId="77777777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7D7A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88652" w14:textId="4566B38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120447.32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5C62B" w14:textId="5B47EBB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07D3B804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60472CB8" w14:textId="23CBFB54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58B82AF" w14:textId="77777777" w:rsidR="005A0A25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7421465E" w14:textId="77777777"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5A0A25" w:rsidRPr="003F477D" w14:paraId="38DB13B4" w14:textId="77777777" w:rsidTr="00BE41E3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57956" w14:textId="77777777" w:rsidR="005A0A25" w:rsidRPr="003F477D" w:rsidRDefault="005A0A25" w:rsidP="00BE41E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CB560" w14:textId="77777777" w:rsidR="005A0A25" w:rsidRPr="003F477D" w:rsidRDefault="005A0A25" w:rsidP="00BE41E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71B9D" w14:textId="77777777" w:rsidR="005A0A25" w:rsidRPr="003F477D" w:rsidRDefault="005A0A25" w:rsidP="00BE41E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14:paraId="6B4D31D4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8FA6AC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9FCDB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65EBC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A0A25" w:rsidRPr="003F477D" w14:paraId="79443018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D8290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67B31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0FF70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4DB9C761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602B4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28224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7753E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1D16FC5A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2B7D1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2B620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1C45D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3376710D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BD700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3C75C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3DC48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0DF4037D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BD0B8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30A3F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CDFD6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3697B8" w14:textId="77777777" w:rsidR="005A0A25" w:rsidRPr="003F477D" w:rsidRDefault="005A0A25" w:rsidP="005A0A25">
      <w:pPr>
        <w:pStyle w:val="Nzov"/>
        <w:jc w:val="left"/>
        <w:rPr>
          <w:szCs w:val="22"/>
        </w:rPr>
      </w:pPr>
    </w:p>
    <w:p w14:paraId="7A67485B" w14:textId="77777777"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14:paraId="7BCB39ED" w14:textId="77777777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4FB514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2C15D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10BB7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6A78D87C" w14:textId="77777777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7A40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AA506" w14:textId="3B66E3B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9C720" w14:textId="7170223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F234AC5" w14:textId="77777777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1600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5D84C" w14:textId="79336E0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7A50B" w14:textId="7D431FB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D3E27F5" w14:textId="77777777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855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60271" w14:textId="003BA22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878C6" w14:textId="43ADAD6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3241D7E" w14:textId="77777777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8FCE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79ED5" w14:textId="3299923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513C4" w14:textId="56AA236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73A4A22" w14:textId="77777777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8C5C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4C43A" w14:textId="5CEBEF3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8CCEC" w14:textId="25AF848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F48AE37" w14:textId="77777777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AD0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589412" w14:textId="2A1356A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53BED" w14:textId="5FF3541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33EB" w:rsidRPr="008803E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525059E2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6F950E23" w14:textId="738F2A28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p60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44C492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D9F417F" w14:textId="77777777"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0669B7" w:rsidRPr="0073029B" w14:paraId="2FA7CCFE" w14:textId="77777777" w:rsidTr="00F4554D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A0874C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32024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4BB07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6712FD92" w14:textId="77777777" w:rsidTr="00F4554D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36FF0C2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8741D12" w14:textId="77777777"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8BDFCD" w14:textId="77777777"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615B861" w14:textId="77777777"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4F3335" w14:textId="77777777"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B6C6D84" w14:textId="77777777"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B24523" w14:textId="77777777"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14:paraId="3382CB68" w14:textId="77777777" w:rsidTr="00F4554D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6AA2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B358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2145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3880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64B6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6DC7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3E63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141C7FFF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213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4097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C49A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1D48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2D82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AD78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A9D2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669B7" w:rsidRPr="0073029B" w14:paraId="6D00BAEA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719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464E0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2B17B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9866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E6A6E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9D418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E6F98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D083EAC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F86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9F92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BBC6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517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4ADB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D5AB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205F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33B2C23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928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DAC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916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148B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EB46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C72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A7A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14:paraId="3CF7EB5A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9233E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9C3E8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D98F0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0FA31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AFCD3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1E804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ED897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5129E2F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CB5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8FB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F55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49D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8BE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2CC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BD1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14:paraId="23D538A5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B3F14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F991E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1C5E0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10221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BB170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2DC7F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D1C090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5CAE" w:rsidRPr="0073029B" w14:paraId="6D6D3E84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ACDBC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37D30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676C0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67532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AEA02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04FAE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D90E9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AB19B25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442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B3A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223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E4B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FEA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4B66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5545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5EA63C6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9B8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557F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B7C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D1D6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CC6F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AAC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9EC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4D72FDCA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267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AA89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36A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C08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C4CE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E9B6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D5A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DD32B8B" w14:textId="77777777" w:rsidTr="00F4554D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7F08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7F637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17FB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61E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5ED7D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8A42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1766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93A50DC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D3CC7D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FCB3442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14:paraId="71A0A7CF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14:paraId="3B529641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(1) </w:t>
      </w:r>
      <w:r w:rsidR="00D532A4" w:rsidRPr="00D532A4">
        <w:rPr>
          <w:rFonts w:ascii="Arial Narrow" w:hAnsi="Arial Narrow"/>
          <w:sz w:val="22"/>
          <w:szCs w:val="22"/>
        </w:rPr>
        <w:t>Daňové identifikačné číslo sa vyplňuje, ak ho má účtovná jednotka pridelené.</w:t>
      </w:r>
    </w:p>
    <w:p w14:paraId="6A5AFE5F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14:paraId="3FDD7CA5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(2)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Identifikačné číslo organizácie (IČO) sa vyplňuje podľa Registra organizácií vedeného Štatistickým úradom Slovenskej republiky.</w:t>
      </w:r>
    </w:p>
    <w:p w14:paraId="2F03A2A1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14:paraId="3982C86A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lastRenderedPageBreak/>
        <w:t xml:space="preserve">(3)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Kód SK NACE sa vypĺňa podľa vyhlášky Štatistického úradu Slovenskej republiky č. 306/2007 Z. z., ktorou sa vydáva Štatistická klasifikácia ekonomických činností.</w:t>
      </w:r>
    </w:p>
    <w:p w14:paraId="694F60C0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253F8237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(4)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14:paraId="10733101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2E2BAF9B" w14:textId="77777777"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V bodoch č. 2, 4 a 6 sa prvotným ocenením majetku rozumie jeho ocenenie podľa § 25 zákona.</w:t>
      </w:r>
      <w:r w:rsidRPr="0073029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5CFCA8A5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63DEABE3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(6) </w:t>
      </w:r>
      <w:r w:rsidR="00D532A4" w:rsidRPr="00D532A4">
        <w:rPr>
          <w:rFonts w:ascii="Arial Narrow" w:hAnsi="Arial Narrow"/>
          <w:b w:val="0"/>
          <w:bCs w:val="0"/>
          <w:sz w:val="22"/>
          <w:szCs w:val="22"/>
        </w:rPr>
        <w:t>V bodoch č. 8, 23, 27, 28 a 29 sa obsahová náplň tabuliek a počet riadkov v nich uvádzajú podľa potrieb účtovnej jednotky.</w:t>
      </w:r>
    </w:p>
    <w:p w14:paraId="70751D85" w14:textId="77777777" w:rsidR="00D532A4" w:rsidRDefault="00D532A4" w:rsidP="000669B7">
      <w:pPr>
        <w:rPr>
          <w:rFonts w:ascii="Arial Narrow" w:hAnsi="Arial Narrow"/>
          <w:b/>
          <w:bCs/>
          <w:sz w:val="22"/>
          <w:szCs w:val="22"/>
        </w:rPr>
      </w:pPr>
    </w:p>
    <w:p w14:paraId="57FA7366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14:paraId="3E29E21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7D3D550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- cenný papier</w:t>
      </w:r>
    </w:p>
    <w:p w14:paraId="44AB3E0C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č. - číslo</w:t>
      </w:r>
    </w:p>
    <w:p w14:paraId="78781FF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14:paraId="336FE74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14:paraId="67087BD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14:paraId="4B82BF6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14:paraId="71F6321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14:paraId="0CEC0AAD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14:paraId="5662476B" w14:textId="77777777" w:rsidR="00D532A4" w:rsidRDefault="00D532A4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kons. </w:t>
      </w:r>
      <w:r>
        <w:rPr>
          <w:rFonts w:ascii="Arial Narrow" w:hAnsi="Arial Narrow"/>
          <w:sz w:val="22"/>
          <w:szCs w:val="22"/>
        </w:rPr>
        <w:t>–</w:t>
      </w:r>
      <w:r w:rsidRPr="0073029B">
        <w:rPr>
          <w:rFonts w:ascii="Arial Narrow" w:hAnsi="Arial Narrow"/>
          <w:sz w:val="22"/>
          <w:szCs w:val="22"/>
        </w:rPr>
        <w:t xml:space="preserve"> konsolidovaný</w:t>
      </w:r>
    </w:p>
    <w:p w14:paraId="135AB308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MÚJ - </w:t>
      </w:r>
      <w:r w:rsidRPr="00D532A4">
        <w:rPr>
          <w:rFonts w:ascii="Arial Narrow" w:hAnsi="Arial Narrow"/>
          <w:sz w:val="22"/>
          <w:szCs w:val="22"/>
        </w:rPr>
        <w:t>materská účtovná jednotka</w:t>
      </w:r>
    </w:p>
    <w:p w14:paraId="1993079C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14:paraId="3897AD03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p. a. – per annum</w:t>
      </w:r>
    </w:p>
    <w:p w14:paraId="2DD50E8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14:paraId="619C157B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14:paraId="3BF0FCD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14:paraId="272129FD" w14:textId="77777777" w:rsidR="00F47675" w:rsidRPr="00D532A4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sectPr w:rsidR="00F47675" w:rsidRPr="00D532A4" w:rsidSect="007871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4B871" w14:textId="77777777" w:rsidR="004B5C1D" w:rsidRDefault="004B5C1D">
      <w:r>
        <w:separator/>
      </w:r>
    </w:p>
  </w:endnote>
  <w:endnote w:type="continuationSeparator" w:id="0">
    <w:p w14:paraId="730F0FEA" w14:textId="77777777" w:rsidR="004B5C1D" w:rsidRDefault="004B5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84784" w14:textId="77777777" w:rsidR="00D71752" w:rsidRDefault="00D71752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2BC4528" w14:textId="77777777" w:rsidR="00D71752" w:rsidRDefault="00D71752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C129B" w14:textId="77777777" w:rsidR="00D71752" w:rsidRPr="00010D38" w:rsidRDefault="00D71752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C3F51">
      <w:rPr>
        <w:rStyle w:val="slostrany"/>
        <w:sz w:val="16"/>
        <w:szCs w:val="16"/>
      </w:rPr>
      <w:t>21</w:t>
    </w:r>
    <w:r w:rsidRPr="00010D38">
      <w:rPr>
        <w:rStyle w:val="slostrany"/>
        <w:sz w:val="16"/>
        <w:szCs w:val="16"/>
      </w:rPr>
      <w:fldChar w:fldCharType="end"/>
    </w:r>
  </w:p>
  <w:p w14:paraId="6932747C" w14:textId="77777777" w:rsidR="00D71752" w:rsidRDefault="00D71752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A606D" w14:textId="77777777" w:rsidR="004B5C1D" w:rsidRDefault="004B5C1D">
      <w:r>
        <w:separator/>
      </w:r>
    </w:p>
  </w:footnote>
  <w:footnote w:type="continuationSeparator" w:id="0">
    <w:p w14:paraId="132B7F3A" w14:textId="77777777" w:rsidR="004B5C1D" w:rsidRDefault="004B5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D71752" w:rsidRPr="0073029B" w14:paraId="1D16B34C" w14:textId="77777777" w:rsidTr="00D71752">
      <w:trPr>
        <w:trHeight w:val="59"/>
      </w:trPr>
      <w:tc>
        <w:tcPr>
          <w:tcW w:w="416" w:type="pct"/>
          <w:noWrap/>
        </w:tcPr>
        <w:p w14:paraId="3EEC1D82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0334C74B" w14:textId="77777777" w:rsidR="00D71752" w:rsidRPr="0073029B" w:rsidRDefault="00D71752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14:paraId="1ACE2B2A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725AB676" w14:textId="29ACBE72" w:rsidR="00D71752" w:rsidRPr="0073029B" w:rsidRDefault="00D71752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 w:rsidR="007A6FE5">
            <w:rPr>
              <w:noProof/>
            </w:rPr>
            <w:fldChar w:fldCharType="begin"/>
          </w:r>
          <w:r w:rsidR="007A6FE5">
            <w:rPr>
              <w:noProof/>
            </w:rPr>
            <w:instrText xml:space="preserve"> STYLEREF  ICO  \* MERGEFORMAT </w:instrText>
          </w:r>
          <w:r w:rsidR="007A6FE5">
            <w:rPr>
              <w:noProof/>
            </w:rPr>
            <w:fldChar w:fldCharType="separate"/>
          </w:r>
          <w:r w:rsidR="004B13A5">
            <w:rPr>
              <w:noProof/>
            </w:rPr>
            <w:t>34100733</w:t>
          </w:r>
          <w:r w:rsidR="007A6FE5">
            <w:rPr>
              <w:noProof/>
            </w:rPr>
            <w:fldChar w:fldCharType="end"/>
          </w:r>
        </w:p>
      </w:tc>
    </w:tr>
    <w:tr w:rsidR="00D71752" w:rsidRPr="0073029B" w14:paraId="3B83F639" w14:textId="77777777" w:rsidTr="00D71752">
      <w:trPr>
        <w:trHeight w:val="59"/>
      </w:trPr>
      <w:tc>
        <w:tcPr>
          <w:tcW w:w="416" w:type="pct"/>
          <w:noWrap/>
        </w:tcPr>
        <w:p w14:paraId="0AE929C7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2DF46F7E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14:paraId="1565F118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02DEE1AA" w14:textId="68CD967E" w:rsidR="00D71752" w:rsidRPr="0073029B" w:rsidRDefault="000C0CBC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DI</w:t>
          </w:r>
          <w:r w:rsidR="00D71752">
            <w:rPr>
              <w:rFonts w:ascii="Arial Narrow" w:hAnsi="Arial Narrow"/>
              <w:sz w:val="22"/>
              <w:szCs w:val="22"/>
              <w:lang w:eastAsia="sk-SK"/>
            </w:rPr>
            <w:t xml:space="preserve">Č  </w:t>
          </w:r>
          <w:r w:rsidR="007A6FE5">
            <w:rPr>
              <w:noProof/>
            </w:rPr>
            <w:fldChar w:fldCharType="begin"/>
          </w:r>
          <w:r w:rsidR="007A6FE5">
            <w:rPr>
              <w:noProof/>
            </w:rPr>
            <w:instrText xml:space="preserve"> STYLEREF  DIC  \* MERGEFORMAT </w:instrText>
          </w:r>
          <w:r w:rsidR="007A6FE5">
            <w:rPr>
              <w:noProof/>
            </w:rPr>
            <w:fldChar w:fldCharType="separate"/>
          </w:r>
          <w:r w:rsidR="004B13A5">
            <w:rPr>
              <w:noProof/>
            </w:rPr>
            <w:t>2020404067</w:t>
          </w:r>
          <w:r w:rsidR="007A6FE5">
            <w:rPr>
              <w:noProof/>
            </w:rPr>
            <w:fldChar w:fldCharType="end"/>
          </w:r>
        </w:p>
      </w:tc>
    </w:tr>
  </w:tbl>
  <w:p w14:paraId="5089BCC7" w14:textId="77777777" w:rsidR="00D71752" w:rsidRDefault="00D7175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D71752" w:rsidRPr="0073029B" w14:paraId="32F00414" w14:textId="77777777" w:rsidTr="00D71752">
      <w:trPr>
        <w:trHeight w:val="59"/>
      </w:trPr>
      <w:tc>
        <w:tcPr>
          <w:tcW w:w="416" w:type="pct"/>
          <w:noWrap/>
        </w:tcPr>
        <w:p w14:paraId="08C0CB81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674BD19A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14:paraId="62B4F48F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5316F634" w14:textId="11F967FD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 w:rsidR="004B5C1D">
            <w:fldChar w:fldCharType="begin"/>
          </w:r>
          <w:r w:rsidR="004B5C1D">
            <w:instrText xml:space="preserve"> MERGEFIELD  aSUB_ICO  \* MERGEFORMAT </w:instrText>
          </w:r>
          <w:r w:rsidR="004B5C1D">
            <w:fldChar w:fldCharType="separate"/>
          </w:r>
          <w:r w:rsidR="004733EB">
            <w:rPr>
              <w:noProof/>
            </w:rPr>
            <w:t>34100733</w:t>
          </w:r>
          <w:r w:rsidR="004B5C1D">
            <w:rPr>
              <w:noProof/>
            </w:rPr>
            <w:fldChar w:fldCharType="end"/>
          </w:r>
        </w:p>
      </w:tc>
    </w:tr>
    <w:tr w:rsidR="00D71752" w:rsidRPr="0073029B" w14:paraId="34E0442F" w14:textId="77777777" w:rsidTr="00D71752">
      <w:trPr>
        <w:trHeight w:val="59"/>
      </w:trPr>
      <w:tc>
        <w:tcPr>
          <w:tcW w:w="416" w:type="pct"/>
          <w:noWrap/>
        </w:tcPr>
        <w:p w14:paraId="3CD94F47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77C332BA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14:paraId="167E04E8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7B8EEB27" w14:textId="637848E3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r w:rsidR="004B5C1D">
            <w:fldChar w:fldCharType="begin"/>
          </w:r>
          <w:r w:rsidR="004B5C1D">
            <w:instrText xml:space="preserve"> MERGEFIELD  aSUB_DIC  \* MERGEFORMAT </w:instrText>
          </w:r>
          <w:r w:rsidR="004B5C1D">
            <w:fldChar w:fldCharType="separate"/>
          </w:r>
          <w:r w:rsidR="004733EB">
            <w:rPr>
              <w:noProof/>
            </w:rPr>
            <w:t>2020404067</w:t>
          </w:r>
          <w:r w:rsidR="004B5C1D">
            <w:rPr>
              <w:noProof/>
            </w:rPr>
            <w:fldChar w:fldCharType="end"/>
          </w:r>
        </w:p>
      </w:tc>
    </w:tr>
  </w:tbl>
  <w:p w14:paraId="1AA49339" w14:textId="77777777" w:rsidR="00D71752" w:rsidRDefault="00D717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379969">
    <w:abstractNumId w:val="6"/>
  </w:num>
  <w:num w:numId="2" w16cid:durableId="218788609">
    <w:abstractNumId w:val="8"/>
  </w:num>
  <w:num w:numId="3" w16cid:durableId="247279010">
    <w:abstractNumId w:val="4"/>
  </w:num>
  <w:num w:numId="4" w16cid:durableId="160124262">
    <w:abstractNumId w:val="3"/>
  </w:num>
  <w:num w:numId="5" w16cid:durableId="114157954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9694478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5225103">
    <w:abstractNumId w:val="10"/>
  </w:num>
  <w:num w:numId="8" w16cid:durableId="1358772393">
    <w:abstractNumId w:val="0"/>
  </w:num>
  <w:num w:numId="9" w16cid:durableId="1258368295">
    <w:abstractNumId w:val="9"/>
  </w:num>
  <w:num w:numId="10" w16cid:durableId="64037820">
    <w:abstractNumId w:val="5"/>
  </w:num>
  <w:num w:numId="11" w16cid:durableId="16481969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11"/>
    <w:docVar w:name="arg2" w:val="driver=asa11;DBF=C:\data\tlmace.db;DBN=tlmace;ENG=sql;links=tcpip{IP=192.168.1.36};uid=jenesova;con=finus(10.15);pwd=0077189441259jenesova"/>
    <w:docVar w:name="arg3" w:val="0"/>
    <w:docVar w:name="arg4" w:val="C:\Users\Bytreal\AppData\Local\Temp\5130375.doc"/>
    <w:docVar w:name="arg5" w:val="1"/>
  </w:docVars>
  <w:rsids>
    <w:rsidRoot w:val="004733EB"/>
    <w:rsid w:val="0000202E"/>
    <w:rsid w:val="000053B0"/>
    <w:rsid w:val="00011EDC"/>
    <w:rsid w:val="000234F7"/>
    <w:rsid w:val="0002470E"/>
    <w:rsid w:val="00030DEB"/>
    <w:rsid w:val="000422B9"/>
    <w:rsid w:val="000461D1"/>
    <w:rsid w:val="00051D36"/>
    <w:rsid w:val="000669B7"/>
    <w:rsid w:val="00070A5B"/>
    <w:rsid w:val="000722C5"/>
    <w:rsid w:val="000772A5"/>
    <w:rsid w:val="0008070F"/>
    <w:rsid w:val="00083284"/>
    <w:rsid w:val="00085147"/>
    <w:rsid w:val="000929AD"/>
    <w:rsid w:val="000954D3"/>
    <w:rsid w:val="00097E02"/>
    <w:rsid w:val="00097E73"/>
    <w:rsid w:val="000B015D"/>
    <w:rsid w:val="000B5B43"/>
    <w:rsid w:val="000B63F5"/>
    <w:rsid w:val="000B7785"/>
    <w:rsid w:val="000C0CBC"/>
    <w:rsid w:val="000C553E"/>
    <w:rsid w:val="000D57C3"/>
    <w:rsid w:val="000F0107"/>
    <w:rsid w:val="00103E1A"/>
    <w:rsid w:val="00120F10"/>
    <w:rsid w:val="0012652D"/>
    <w:rsid w:val="0013217B"/>
    <w:rsid w:val="00136610"/>
    <w:rsid w:val="0014597D"/>
    <w:rsid w:val="001465C1"/>
    <w:rsid w:val="0015103D"/>
    <w:rsid w:val="00152B1C"/>
    <w:rsid w:val="0015454F"/>
    <w:rsid w:val="00163764"/>
    <w:rsid w:val="001664BB"/>
    <w:rsid w:val="001746CD"/>
    <w:rsid w:val="001811A5"/>
    <w:rsid w:val="00193BAE"/>
    <w:rsid w:val="0019621E"/>
    <w:rsid w:val="00197241"/>
    <w:rsid w:val="00197E0F"/>
    <w:rsid w:val="001B6B5C"/>
    <w:rsid w:val="001C3F51"/>
    <w:rsid w:val="001C7A18"/>
    <w:rsid w:val="001D2AB6"/>
    <w:rsid w:val="001E33AE"/>
    <w:rsid w:val="001E538B"/>
    <w:rsid w:val="001F17B9"/>
    <w:rsid w:val="001F68D9"/>
    <w:rsid w:val="001F7461"/>
    <w:rsid w:val="00200A6E"/>
    <w:rsid w:val="002066E2"/>
    <w:rsid w:val="00207A36"/>
    <w:rsid w:val="00212499"/>
    <w:rsid w:val="00220DC1"/>
    <w:rsid w:val="00223C24"/>
    <w:rsid w:val="00224039"/>
    <w:rsid w:val="002247A4"/>
    <w:rsid w:val="00224F8F"/>
    <w:rsid w:val="00230F36"/>
    <w:rsid w:val="00240D97"/>
    <w:rsid w:val="00241F9D"/>
    <w:rsid w:val="002509F7"/>
    <w:rsid w:val="00251EEE"/>
    <w:rsid w:val="00253A0A"/>
    <w:rsid w:val="00254422"/>
    <w:rsid w:val="002578DE"/>
    <w:rsid w:val="002739DE"/>
    <w:rsid w:val="00280B22"/>
    <w:rsid w:val="0028560E"/>
    <w:rsid w:val="00292243"/>
    <w:rsid w:val="00292AC0"/>
    <w:rsid w:val="002B2255"/>
    <w:rsid w:val="002C5CE4"/>
    <w:rsid w:val="002D0906"/>
    <w:rsid w:val="002D0F3E"/>
    <w:rsid w:val="002D450E"/>
    <w:rsid w:val="002E14BB"/>
    <w:rsid w:val="002E4E32"/>
    <w:rsid w:val="002F002B"/>
    <w:rsid w:val="002F1265"/>
    <w:rsid w:val="002F24B7"/>
    <w:rsid w:val="002F733E"/>
    <w:rsid w:val="0030373C"/>
    <w:rsid w:val="0031248C"/>
    <w:rsid w:val="003212F5"/>
    <w:rsid w:val="00330AB1"/>
    <w:rsid w:val="00337BB7"/>
    <w:rsid w:val="00354A2E"/>
    <w:rsid w:val="003607F8"/>
    <w:rsid w:val="00365482"/>
    <w:rsid w:val="00387060"/>
    <w:rsid w:val="0038798B"/>
    <w:rsid w:val="00391121"/>
    <w:rsid w:val="00392BB9"/>
    <w:rsid w:val="003934AB"/>
    <w:rsid w:val="003B4653"/>
    <w:rsid w:val="003E5CE2"/>
    <w:rsid w:val="003F1699"/>
    <w:rsid w:val="00403D96"/>
    <w:rsid w:val="00405CD9"/>
    <w:rsid w:val="004100DF"/>
    <w:rsid w:val="00422144"/>
    <w:rsid w:val="0042364E"/>
    <w:rsid w:val="00436EDC"/>
    <w:rsid w:val="0044062B"/>
    <w:rsid w:val="00442EE3"/>
    <w:rsid w:val="0044430B"/>
    <w:rsid w:val="00444AB0"/>
    <w:rsid w:val="00447203"/>
    <w:rsid w:val="004508BD"/>
    <w:rsid w:val="004528F6"/>
    <w:rsid w:val="00456CA1"/>
    <w:rsid w:val="0047156B"/>
    <w:rsid w:val="004733EB"/>
    <w:rsid w:val="00473992"/>
    <w:rsid w:val="00474E35"/>
    <w:rsid w:val="004920E3"/>
    <w:rsid w:val="00495CAE"/>
    <w:rsid w:val="004969BE"/>
    <w:rsid w:val="004A7E73"/>
    <w:rsid w:val="004B13A5"/>
    <w:rsid w:val="004B16CA"/>
    <w:rsid w:val="004B5C1D"/>
    <w:rsid w:val="004C1789"/>
    <w:rsid w:val="004C2826"/>
    <w:rsid w:val="004D77A8"/>
    <w:rsid w:val="004E08B1"/>
    <w:rsid w:val="004E1617"/>
    <w:rsid w:val="00511537"/>
    <w:rsid w:val="00511BB9"/>
    <w:rsid w:val="0053372C"/>
    <w:rsid w:val="0053676C"/>
    <w:rsid w:val="00546167"/>
    <w:rsid w:val="00554FC2"/>
    <w:rsid w:val="005572BC"/>
    <w:rsid w:val="005576CC"/>
    <w:rsid w:val="005723C1"/>
    <w:rsid w:val="00572A39"/>
    <w:rsid w:val="00573DF0"/>
    <w:rsid w:val="00583D8D"/>
    <w:rsid w:val="00590A9F"/>
    <w:rsid w:val="00590AC7"/>
    <w:rsid w:val="00592EA0"/>
    <w:rsid w:val="005947AF"/>
    <w:rsid w:val="00596287"/>
    <w:rsid w:val="005A0A25"/>
    <w:rsid w:val="005A2C6A"/>
    <w:rsid w:val="005A3AA4"/>
    <w:rsid w:val="005B1909"/>
    <w:rsid w:val="005C0183"/>
    <w:rsid w:val="005C6EF7"/>
    <w:rsid w:val="005D44A5"/>
    <w:rsid w:val="005E5613"/>
    <w:rsid w:val="005E5AD7"/>
    <w:rsid w:val="005F037D"/>
    <w:rsid w:val="0060758C"/>
    <w:rsid w:val="00614891"/>
    <w:rsid w:val="00631973"/>
    <w:rsid w:val="00643188"/>
    <w:rsid w:val="00660AB8"/>
    <w:rsid w:val="00663DC0"/>
    <w:rsid w:val="0066542A"/>
    <w:rsid w:val="00674100"/>
    <w:rsid w:val="006818FD"/>
    <w:rsid w:val="00683EB7"/>
    <w:rsid w:val="006851AB"/>
    <w:rsid w:val="006923C5"/>
    <w:rsid w:val="006A3399"/>
    <w:rsid w:val="006B2D46"/>
    <w:rsid w:val="006B3ABB"/>
    <w:rsid w:val="006B4786"/>
    <w:rsid w:val="006B6170"/>
    <w:rsid w:val="006C6361"/>
    <w:rsid w:val="006D3E16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1F5F"/>
    <w:rsid w:val="00752C7A"/>
    <w:rsid w:val="00755C3C"/>
    <w:rsid w:val="00760DAD"/>
    <w:rsid w:val="0076308E"/>
    <w:rsid w:val="00764ED3"/>
    <w:rsid w:val="007772AA"/>
    <w:rsid w:val="007822F9"/>
    <w:rsid w:val="00787135"/>
    <w:rsid w:val="00793C02"/>
    <w:rsid w:val="0079716F"/>
    <w:rsid w:val="007A6FE5"/>
    <w:rsid w:val="007A7376"/>
    <w:rsid w:val="007B42AA"/>
    <w:rsid w:val="007B478D"/>
    <w:rsid w:val="007B49DB"/>
    <w:rsid w:val="007C5B6C"/>
    <w:rsid w:val="007C71E0"/>
    <w:rsid w:val="007E020B"/>
    <w:rsid w:val="007E4E98"/>
    <w:rsid w:val="007F0FEA"/>
    <w:rsid w:val="007F12E0"/>
    <w:rsid w:val="007F1872"/>
    <w:rsid w:val="007F63F2"/>
    <w:rsid w:val="00801080"/>
    <w:rsid w:val="00820918"/>
    <w:rsid w:val="00825BB7"/>
    <w:rsid w:val="0083409F"/>
    <w:rsid w:val="00845909"/>
    <w:rsid w:val="0086010C"/>
    <w:rsid w:val="0087241F"/>
    <w:rsid w:val="00874C86"/>
    <w:rsid w:val="00880EE0"/>
    <w:rsid w:val="00881D09"/>
    <w:rsid w:val="00894FE1"/>
    <w:rsid w:val="008965F0"/>
    <w:rsid w:val="008A0E11"/>
    <w:rsid w:val="008B2D38"/>
    <w:rsid w:val="008B4077"/>
    <w:rsid w:val="008C1980"/>
    <w:rsid w:val="008D2421"/>
    <w:rsid w:val="008D6310"/>
    <w:rsid w:val="00901C02"/>
    <w:rsid w:val="0090277A"/>
    <w:rsid w:val="00917B6D"/>
    <w:rsid w:val="00924809"/>
    <w:rsid w:val="009265BB"/>
    <w:rsid w:val="00935402"/>
    <w:rsid w:val="009414CE"/>
    <w:rsid w:val="0094468D"/>
    <w:rsid w:val="00951CD2"/>
    <w:rsid w:val="0096055A"/>
    <w:rsid w:val="009A278B"/>
    <w:rsid w:val="009E1BB8"/>
    <w:rsid w:val="009E6601"/>
    <w:rsid w:val="009F2298"/>
    <w:rsid w:val="009F386C"/>
    <w:rsid w:val="009F61B4"/>
    <w:rsid w:val="00A00889"/>
    <w:rsid w:val="00A02DF7"/>
    <w:rsid w:val="00A052AA"/>
    <w:rsid w:val="00A0740D"/>
    <w:rsid w:val="00A44202"/>
    <w:rsid w:val="00A4559A"/>
    <w:rsid w:val="00A45CBB"/>
    <w:rsid w:val="00A548D2"/>
    <w:rsid w:val="00A61D74"/>
    <w:rsid w:val="00A65012"/>
    <w:rsid w:val="00A67AA4"/>
    <w:rsid w:val="00A80683"/>
    <w:rsid w:val="00A82CC0"/>
    <w:rsid w:val="00A97460"/>
    <w:rsid w:val="00AB4291"/>
    <w:rsid w:val="00AC1897"/>
    <w:rsid w:val="00AD5EAF"/>
    <w:rsid w:val="00AD6F86"/>
    <w:rsid w:val="00B01A26"/>
    <w:rsid w:val="00B1198E"/>
    <w:rsid w:val="00B20E3B"/>
    <w:rsid w:val="00B21A23"/>
    <w:rsid w:val="00B24C48"/>
    <w:rsid w:val="00B30D51"/>
    <w:rsid w:val="00B461FE"/>
    <w:rsid w:val="00B5159F"/>
    <w:rsid w:val="00B53D26"/>
    <w:rsid w:val="00B6597A"/>
    <w:rsid w:val="00B85E76"/>
    <w:rsid w:val="00B85F0B"/>
    <w:rsid w:val="00B9049A"/>
    <w:rsid w:val="00B943F2"/>
    <w:rsid w:val="00BB2432"/>
    <w:rsid w:val="00BB5DA2"/>
    <w:rsid w:val="00BB64C5"/>
    <w:rsid w:val="00BC1B5E"/>
    <w:rsid w:val="00BC2414"/>
    <w:rsid w:val="00BD226B"/>
    <w:rsid w:val="00BD28DC"/>
    <w:rsid w:val="00BD2A75"/>
    <w:rsid w:val="00BE4106"/>
    <w:rsid w:val="00C0036E"/>
    <w:rsid w:val="00C0216D"/>
    <w:rsid w:val="00C05815"/>
    <w:rsid w:val="00C11151"/>
    <w:rsid w:val="00C165AD"/>
    <w:rsid w:val="00C213A6"/>
    <w:rsid w:val="00C26642"/>
    <w:rsid w:val="00C32EEF"/>
    <w:rsid w:val="00C3539E"/>
    <w:rsid w:val="00C41449"/>
    <w:rsid w:val="00C419BE"/>
    <w:rsid w:val="00C43B24"/>
    <w:rsid w:val="00C52CD8"/>
    <w:rsid w:val="00C53EFA"/>
    <w:rsid w:val="00C6138D"/>
    <w:rsid w:val="00C64245"/>
    <w:rsid w:val="00C736A2"/>
    <w:rsid w:val="00C74B1A"/>
    <w:rsid w:val="00C77B5A"/>
    <w:rsid w:val="00C82075"/>
    <w:rsid w:val="00CA16E9"/>
    <w:rsid w:val="00CB5868"/>
    <w:rsid w:val="00CB6966"/>
    <w:rsid w:val="00CC0C8C"/>
    <w:rsid w:val="00CD2022"/>
    <w:rsid w:val="00CD6DB7"/>
    <w:rsid w:val="00CE23A8"/>
    <w:rsid w:val="00CE28FD"/>
    <w:rsid w:val="00CE5EE1"/>
    <w:rsid w:val="00CF690C"/>
    <w:rsid w:val="00D009DF"/>
    <w:rsid w:val="00D01172"/>
    <w:rsid w:val="00D01B9C"/>
    <w:rsid w:val="00D250F3"/>
    <w:rsid w:val="00D40CBA"/>
    <w:rsid w:val="00D42477"/>
    <w:rsid w:val="00D43DE2"/>
    <w:rsid w:val="00D45B56"/>
    <w:rsid w:val="00D46F86"/>
    <w:rsid w:val="00D47486"/>
    <w:rsid w:val="00D501B8"/>
    <w:rsid w:val="00D532A4"/>
    <w:rsid w:val="00D536C2"/>
    <w:rsid w:val="00D55236"/>
    <w:rsid w:val="00D57937"/>
    <w:rsid w:val="00D71752"/>
    <w:rsid w:val="00D83C37"/>
    <w:rsid w:val="00D84B5C"/>
    <w:rsid w:val="00D8555B"/>
    <w:rsid w:val="00DA1033"/>
    <w:rsid w:val="00DA1207"/>
    <w:rsid w:val="00DA4018"/>
    <w:rsid w:val="00DB1FF0"/>
    <w:rsid w:val="00DB4A38"/>
    <w:rsid w:val="00DC0931"/>
    <w:rsid w:val="00DC7516"/>
    <w:rsid w:val="00DE1422"/>
    <w:rsid w:val="00DE4789"/>
    <w:rsid w:val="00DE4A85"/>
    <w:rsid w:val="00DF7339"/>
    <w:rsid w:val="00E15A6B"/>
    <w:rsid w:val="00E22677"/>
    <w:rsid w:val="00E51BAB"/>
    <w:rsid w:val="00E51C26"/>
    <w:rsid w:val="00E56EB4"/>
    <w:rsid w:val="00E61EAC"/>
    <w:rsid w:val="00E62CA8"/>
    <w:rsid w:val="00E83ED5"/>
    <w:rsid w:val="00E85CCA"/>
    <w:rsid w:val="00E91A19"/>
    <w:rsid w:val="00E9202B"/>
    <w:rsid w:val="00EA31BC"/>
    <w:rsid w:val="00EA3CDD"/>
    <w:rsid w:val="00EA6F2E"/>
    <w:rsid w:val="00EC328A"/>
    <w:rsid w:val="00EC656A"/>
    <w:rsid w:val="00ED4DCA"/>
    <w:rsid w:val="00EE25B5"/>
    <w:rsid w:val="00EE423C"/>
    <w:rsid w:val="00EF4BFA"/>
    <w:rsid w:val="00EF754E"/>
    <w:rsid w:val="00F018C0"/>
    <w:rsid w:val="00F13F7C"/>
    <w:rsid w:val="00F2247B"/>
    <w:rsid w:val="00F42BB3"/>
    <w:rsid w:val="00F4554D"/>
    <w:rsid w:val="00F475A7"/>
    <w:rsid w:val="00F47675"/>
    <w:rsid w:val="00F50F2E"/>
    <w:rsid w:val="00F535E8"/>
    <w:rsid w:val="00F57F6C"/>
    <w:rsid w:val="00F62577"/>
    <w:rsid w:val="00F8061C"/>
    <w:rsid w:val="00F918DE"/>
    <w:rsid w:val="00F9573B"/>
    <w:rsid w:val="00FC4108"/>
    <w:rsid w:val="00FC4134"/>
    <w:rsid w:val="00FD16FC"/>
    <w:rsid w:val="00FD553E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2E8DB8"/>
  <w15:docId w15:val="{96733419-9A46-4654-9934-494FB935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E2C95-E242-4354-BAC6-6A660E288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</Template>
  <TotalTime>8</TotalTime>
  <Pages>23</Pages>
  <Words>7933</Words>
  <Characters>45221</Characters>
  <Application>Microsoft Office Word</Application>
  <DocSecurity>0</DocSecurity>
  <Lines>376</Lines>
  <Paragraphs>106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Bytreal</dc:creator>
  <cp:lastModifiedBy>Bytreal</cp:lastModifiedBy>
  <cp:revision>1</cp:revision>
  <cp:lastPrinted>2009-07-30T10:15:00Z</cp:lastPrinted>
  <dcterms:created xsi:type="dcterms:W3CDTF">2022-06-28T18:42:00Z</dcterms:created>
  <dcterms:modified xsi:type="dcterms:W3CDTF">2022-06-28T18:50:00Z</dcterms:modified>
</cp:coreProperties>
</file>