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44933151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Vysokozdvižný vozík,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Forma – montážny základ,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44933151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2022879903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11</TotalTime>
  <Application>LibreOffice/6.0.3.2$Windows_x86 LibreOffice_project/8f48d515416608e3a835360314dac7e47fd0b821</Application>
  <Pages>3</Pages>
  <Words>1022</Words>
  <Characters>6232</Characters>
  <CharactersWithSpaces>7258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2022-06-27T21:18:00Z</dcterms:created>
  <dc:creator>maria</dc:creator>
  <dc:description/>
  <cp:keywords/>
  <dc:language>sk-SK</dc:language>
  <cp:lastModifiedBy/>
  <dcterms:modified xsi:type="dcterms:W3CDTF">2022-06-29T06:34:43Z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