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1B552EB3" w14:textId="77777777" w:rsidTr="00831E64">
        <w:tc>
          <w:tcPr>
            <w:tcW w:w="3061" w:type="dxa"/>
            <w:shd w:val="clear" w:color="auto" w:fill="auto"/>
            <w:vAlign w:val="center"/>
          </w:tcPr>
          <w:p w14:paraId="2112E718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384893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452CD6" w14:textId="17770217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D5C3EB" w14:textId="200D768A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C9CE5C" w14:textId="124293DA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E7DE7" w14:textId="61567E29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3108FF" w14:textId="11A01933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32DEB4" w14:textId="25AF7C4A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965E7B" w14:textId="25FAE2FB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B36C46" w14:textId="20B1DE13" w:rsidR="00374517" w:rsidRPr="00831E64" w:rsidRDefault="00AB1CD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DA03B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08D95D" w14:textId="62A12FE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E87AE23" w14:textId="5CB7A92D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6303707" w14:textId="0CE211A5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BBD7DE" w14:textId="57CBA8CD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DED54B5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04D768C4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6DAE5D8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26B0639D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57EA5733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72592126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54201F36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6F5A32BB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6B0A257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0599A53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882552A" w14:textId="2DA8786C" w:rsidR="00EC48B8" w:rsidRPr="006C3311" w:rsidRDefault="00DF6BD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  <w:lang w:val="sk" w:eastAsia="sk-SK"/>
              </w:rPr>
              <w:t>Gréckokatolícke arcibiskupstvo, Prešov</w:t>
            </w:r>
          </w:p>
        </w:tc>
      </w:tr>
      <w:tr w:rsidR="00EC48B8" w:rsidRPr="004C12F0" w14:paraId="5AA806FE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7F4D2890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E1A1BC4" w14:textId="0DF693F7" w:rsidR="00EC48B8" w:rsidRPr="006C3311" w:rsidRDefault="00DF6BD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  <w:lang w:val="sk" w:eastAsia="sk-SK"/>
              </w:rPr>
              <w:t>Hlavná 1, Prešov</w:t>
            </w:r>
          </w:p>
        </w:tc>
      </w:tr>
      <w:tr w:rsidR="00374517" w:rsidRPr="004C12F0" w14:paraId="58A2990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7B21217A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10E320B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46A58F6F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70D66561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6BFC3C63" w14:textId="77777777"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87C7DB3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3AEF16D7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403C7634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14C15A5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5EE6FEC1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2B92" w14:textId="15FC0E4F" w:rsidR="00EC48B8" w:rsidRPr="00497323" w:rsidRDefault="00DF6BD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  <w:lang w:val="sk" w:eastAsia="sk-SK"/>
              </w:rPr>
              <w:t xml:space="preserve">Mgr. Martin </w:t>
            </w:r>
            <w:proofErr w:type="spellStart"/>
            <w:r>
              <w:rPr>
                <w:rFonts w:cs="Arial Narrow"/>
                <w:sz w:val="16"/>
                <w:szCs w:val="16"/>
                <w:lang w:val="sk" w:eastAsia="sk-SK"/>
              </w:rPr>
              <w:t>Mekel</w:t>
            </w:r>
            <w:proofErr w:type="spellEnd"/>
            <w:r>
              <w:rPr>
                <w:rFonts w:cs="Arial Narrow"/>
                <w:sz w:val="16"/>
                <w:szCs w:val="16"/>
                <w:lang w:val="sk" w:eastAsia="sk-SK"/>
              </w:rPr>
              <w:t xml:space="preserve"> - riaditeľ</w:t>
            </w:r>
          </w:p>
        </w:tc>
      </w:tr>
      <w:tr w:rsidR="00EC48B8" w:rsidRPr="00497323" w14:paraId="3CB431A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A8F6D8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9635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3547599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7E137D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30F1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31EABB3F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D4550C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728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3D7449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51E2772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05C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1B03908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46F3AC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F8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5E0FBB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088A5B9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E6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2864A01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326107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1653B0A1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D7E6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0E7748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4D1CBB9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5D5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4A273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6D49CA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47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4CF30FD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3B9722BE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5B242052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01C9BC8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971" w14:textId="4C6E369E" w:rsidR="004F702F" w:rsidRPr="00497323" w:rsidRDefault="00DF6BD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Podpora a rozvoj etnických, sociálnych a iných minoritných skupín (najmä rómskych komunít vo vidieckom prostredí)</w:t>
            </w:r>
          </w:p>
        </w:tc>
      </w:tr>
      <w:tr w:rsidR="006C3311" w:rsidRPr="00497323" w14:paraId="16FCB2F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3F8D5B0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89FE" w14:textId="0AB07259" w:rsidR="006C3311" w:rsidRPr="00497323" w:rsidRDefault="00DF6BD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- Osvetová činnosť</w:t>
            </w:r>
          </w:p>
        </w:tc>
      </w:tr>
      <w:tr w:rsidR="006C3311" w:rsidRPr="00497323" w14:paraId="0B06498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769569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C12" w14:textId="22DCABA1" w:rsidR="006C3311" w:rsidRPr="00497323" w:rsidRDefault="00DF6BD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- Podpora duchovných a kultúrnych hodnôt</w:t>
            </w: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lang w:val="sk" w:eastAsia="sk-SK"/>
              </w:rPr>
              <w:t xml:space="preserve"> </w:t>
            </w: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Gréckokatolíckej cirkvi</w:t>
            </w:r>
          </w:p>
        </w:tc>
      </w:tr>
      <w:tr w:rsidR="006C3311" w:rsidRPr="00497323" w14:paraId="53FAF9F4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B3ED832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B316" w14:textId="4701423C" w:rsidR="006C3311" w:rsidRPr="00497323" w:rsidRDefault="00DF6BD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- ochrana zdravia, prírody a krajiny</w:t>
            </w:r>
          </w:p>
        </w:tc>
      </w:tr>
      <w:tr w:rsidR="00DF6BDA" w:rsidRPr="00497323" w14:paraId="6541CA14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53F0DD" w14:textId="77777777" w:rsidR="00DF6BDA" w:rsidRPr="00497323" w:rsidRDefault="00DF6BDA" w:rsidP="00DF6B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255A" w14:textId="29571C60" w:rsidR="00DF6BDA" w:rsidRPr="00497323" w:rsidRDefault="00DF6BDA" w:rsidP="00DF6B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- ochrana a tvorba životn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sk" w:eastAsia="sk-SK"/>
              </w:rPr>
              <w:t>e</w:t>
            </w:r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en-US" w:eastAsia="sk-SK"/>
              </w:rPr>
              <w:t xml:space="preserve">ho </w:t>
            </w:r>
            <w:proofErr w:type="spellStart"/>
            <w:r w:rsidRPr="00A105D3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  <w:lang w:val="en-US" w:eastAsia="sk-SK"/>
              </w:rPr>
              <w:t>prostredia</w:t>
            </w:r>
            <w:proofErr w:type="spellEnd"/>
          </w:p>
        </w:tc>
      </w:tr>
      <w:tr w:rsidR="00DF6BDA" w:rsidRPr="00497323" w14:paraId="0666D02C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7F2600C" w14:textId="77777777" w:rsidR="00DF6BDA" w:rsidRPr="00497323" w:rsidRDefault="00DF6BDA" w:rsidP="00DF6BD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6CBA" w14:textId="77777777" w:rsidR="00DF6BDA" w:rsidRPr="00497323" w:rsidRDefault="00DF6BDA" w:rsidP="00DF6B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6BDA" w:rsidRPr="00497323" w14:paraId="304D59E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4CEF18" w14:textId="77777777" w:rsidR="00DF6BDA" w:rsidRPr="00497323" w:rsidRDefault="00DF6BDA" w:rsidP="00DF6B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2DA7" w14:textId="77777777" w:rsidR="00DF6BDA" w:rsidRPr="00497323" w:rsidRDefault="00DF6BDA" w:rsidP="00DF6B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6BDA" w:rsidRPr="00497323" w14:paraId="19D0ACA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27DCA1B" w14:textId="77777777" w:rsidR="00DF6BDA" w:rsidRPr="00497323" w:rsidRDefault="00DF6BDA" w:rsidP="00DF6B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3E95" w14:textId="77777777" w:rsidR="00DF6BDA" w:rsidRPr="00497323" w:rsidRDefault="00DF6BDA" w:rsidP="00DF6B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57B4F70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16A3694F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160BCBA7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E391DA7" w14:textId="77777777" w:rsidTr="001C3B76">
        <w:trPr>
          <w:trHeight w:val="284"/>
        </w:trPr>
        <w:tc>
          <w:tcPr>
            <w:tcW w:w="2364" w:type="pct"/>
          </w:tcPr>
          <w:p w14:paraId="5D9071E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96D7EA9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48A0DC88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2ABC02E7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0337E1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279EE55" w14:textId="61DA79D2" w:rsidR="004F702F" w:rsidRPr="00497323" w:rsidRDefault="00691D9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1318" w:type="pct"/>
            <w:vAlign w:val="center"/>
          </w:tcPr>
          <w:p w14:paraId="7AB91DE0" w14:textId="0DE853D0" w:rsidR="004F702F" w:rsidRPr="00497323" w:rsidRDefault="00DF6BDA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14:paraId="03DA0521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09C81A62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5CA8D97F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4ACCA4E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14:paraId="669C604F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E0380F4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4776F2CC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94D5400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14:paraId="78DA2F66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827AE8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455E9C13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9965F7D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655958F5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2FB6A76A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0D416361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08E39DC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0B4E7A8D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5CC02D97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3A1E6CD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612FC0">
        <w:rPr>
          <w:b/>
          <w:bCs/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0520245D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547C4DF0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3D1FA7C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027351C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1D15481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466F3E12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3FC6D305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99A30B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B4AFA4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34AD03B1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6C737E41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4583527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5BF8577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F6FF7D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DF6BDA" w:rsidRPr="00497323" w14:paraId="5CEF10C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9FE6508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0F76D5A7" w14:textId="65711EA5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48696F5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A647DF5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C411903" w14:textId="41B723C3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4244298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FE141FD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4FAD312B" w14:textId="60343550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75D7542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BFA9B0D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81B2E97" w14:textId="136055D7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54254ED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0C3912A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49A4D8FD" w14:textId="0089F1CD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19D94A0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64F0572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1090B0BF" w14:textId="0DAED875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486D456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FFADD8B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1611EAE6" w14:textId="34F1C6D0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38F72EA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30B938D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0E283EA0" w14:textId="5B48C9A3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7992E04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DC5B526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24C37602" w14:textId="6822EFF2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64DEB80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2B3BEF2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4B0FCCB" w14:textId="0C0B83C3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443FAE6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F470543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72A1CCEE" w14:textId="5B697810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F6BDA" w:rsidRPr="00497323" w14:paraId="766FD51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A11E368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7B4DE5A5" w14:textId="775A5D58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F6BDA" w:rsidRPr="00497323" w14:paraId="4635E97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B4FA236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790EC203" w14:textId="134FD66D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473A7BB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D4A8E84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504A2356" w14:textId="7865EC9E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F6BDA" w:rsidRPr="00497323" w14:paraId="5EB8DCB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9A94E1C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F266335" w14:textId="49AAD19D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F6BDA" w:rsidRPr="00497323" w14:paraId="3406FE0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4F7567A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FBD80E7" w14:textId="2D5382A3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2DCFF36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B4D144A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27100D03" w14:textId="2CD7E2E6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  <w:tr w:rsidR="00DF6BDA" w:rsidRPr="00497323" w14:paraId="1C67E72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DBA4D14" w14:textId="77777777" w:rsidR="00DF6BDA" w:rsidRPr="00497323" w:rsidRDefault="00DF6BDA" w:rsidP="00DF6BD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0F2BBFC0" w14:textId="0EFE01C1" w:rsidR="00DF6BDA" w:rsidRPr="00497323" w:rsidRDefault="00DF6BDA" w:rsidP="00DF6B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Ú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>č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tovná jednotka nemá nápl</w:t>
            </w:r>
            <w:r>
              <w:rPr>
                <w:rFonts w:ascii="ArialNarrow" w:hAnsi="ArialNarrow" w:cs="ArialNarrow"/>
                <w:sz w:val="16"/>
                <w:szCs w:val="16"/>
                <w:lang w:eastAsia="sk-SK"/>
              </w:rPr>
              <w:t xml:space="preserve">ň </w:t>
            </w:r>
            <w:r>
              <w:rPr>
                <w:rFonts w:ascii="Helvetica-Narrow" w:hAnsi="Helvetica-Narrow" w:cs="Helvetica-Narrow"/>
                <w:sz w:val="16"/>
                <w:szCs w:val="16"/>
                <w:lang w:eastAsia="sk-SK"/>
              </w:rPr>
              <w:t>pre túto položku</w:t>
            </w:r>
          </w:p>
        </w:tc>
      </w:tr>
    </w:tbl>
    <w:p w14:paraId="591C1BDC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2665AC74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715BC2EF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25959657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6B543E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22FB970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28DE4076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349E0FA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8524362" w14:textId="32AEB707" w:rsidR="00497323" w:rsidRPr="00497323" w:rsidRDefault="00DF6BD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14:paraId="36EFEA7B" w14:textId="3A7B50E7" w:rsidR="00497323" w:rsidRPr="00497323" w:rsidRDefault="00DF6BD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14:paraId="2D034F65" w14:textId="6FC2C4DA" w:rsidR="00497323" w:rsidRPr="00497323" w:rsidRDefault="00DF6BD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2,5%</w:t>
            </w:r>
          </w:p>
        </w:tc>
        <w:tc>
          <w:tcPr>
            <w:tcW w:w="1250" w:type="pct"/>
            <w:vAlign w:val="center"/>
          </w:tcPr>
          <w:p w14:paraId="73099FF1" w14:textId="5B6BCAA3" w:rsidR="00497323" w:rsidRPr="00497323" w:rsidRDefault="00DF6BD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14:paraId="64713B23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5448BD8C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59C7ED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FBA2BC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42D99C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66F6915E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1C33B352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4D3150F7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0673010C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04FBDBF1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4E039AFB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77FBF835" w14:textId="6B919D48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186DF959" w14:textId="0404B495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</w:tr>
    </w:tbl>
    <w:p w14:paraId="7B5D6C3E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4A0E774A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280339F6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1ED3514F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2BE30D5B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08424BD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288247D8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290AF380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242C3AA9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46E146F1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31F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E95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485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E3E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2A5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4D1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19C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51F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69C6E12B" w14:textId="77777777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74F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6419" w14:textId="175634E5" w:rsidR="00497323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05A7" w14:textId="35C3F2E7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80CE" w14:textId="514566EE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2DF7" w14:textId="3C623688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0904" w14:textId="6B9E4450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9F58" w14:textId="77260BA3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B1FB" w14:textId="0D5D9C86" w:rsidR="0049732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1C4F508B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198C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CB0E" w14:textId="3C2FF3E7" w:rsidR="00156A13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9E99" w14:textId="75BA7F77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0423" w14:textId="53F07318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812B" w14:textId="1B8E846C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08EB" w14:textId="3A366636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DEFC" w14:textId="5CBEC3C1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4B8E" w14:textId="51E9B91E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2B8ACD1D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A2B0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0AA2" w14:textId="79532A59" w:rsidR="00156A13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DABE" w14:textId="66C6C72C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876" w14:textId="1BAA69C3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DDC0" w14:textId="15100FD8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E224" w14:textId="05F41823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85A7" w14:textId="528220FE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13D6" w14:textId="6904D8AD" w:rsidR="00156A13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4D6950B9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93F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B2D9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E1B5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368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40C6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DD85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1F3F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64E4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14:paraId="10CA7DC8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780" w14:textId="77777777"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91BA" w14:textId="594082E6" w:rsidR="00247E8B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5972" w14:textId="449D272C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5230" w14:textId="1179646E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EB3C" w14:textId="410A067B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1093" w14:textId="63BBD8CB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9E95" w14:textId="44A73140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A965" w14:textId="6A98EF97" w:rsidR="00247E8B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54EDA718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1F53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796F" w14:textId="3DEA2F7F" w:rsidR="00EB27D6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7FB3" w14:textId="4AEE6EEE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D0D7" w14:textId="5B56E6BE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A7A3" w14:textId="38203091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08C3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CDB9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047C" w14:textId="2890619C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574A24A5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1757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3ED2" w14:textId="5EB224A6" w:rsidR="00EB27D6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CC71" w14:textId="32A73D69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CFD7" w14:textId="3F640998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14D7" w14:textId="17703FEF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5C9D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D68A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4E5E" w14:textId="7B868313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667D49CD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A622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382D" w14:textId="41FBA0CC" w:rsidR="00EB27D6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D74F" w14:textId="1EF6DF6C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DE0C" w14:textId="17259046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3EDD" w14:textId="3C5B5944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6939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6760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CC82" w14:textId="27887225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3E7BE8F6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2E9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2183" w14:textId="4C1A3002" w:rsidR="00EB27D6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8EC3" w14:textId="706439BD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7F17" w14:textId="18E875AF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94A9" w14:textId="75598DA0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23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7656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86FF" w14:textId="4ED5F62A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31992033" w14:textId="77777777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F6D1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7468" w14:textId="77777777"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BABC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90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A282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497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436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879B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14:paraId="72FAC12E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04AA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A2E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EA2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CDE4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5BE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751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EA72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1380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46F92F26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DF2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E6A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A324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4E35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0E96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6755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15B9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3EFD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237B0D90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AA55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5D6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745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1C8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53D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2F0E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FEA9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535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78AEE564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1D90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14:paraId="36AB9544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237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5D7B" w14:textId="51607BCA" w:rsidR="00EB27D6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272D" w14:textId="683EB7CC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CDF9" w14:textId="103C0FF9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C77C" w14:textId="1139AC5B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CDF8" w14:textId="0B5BA010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688D" w14:textId="2D755E43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D1AC" w14:textId="7DAAB9EA" w:rsidR="00EB27D6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14:paraId="1BB6E8A0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2D1D" w14:textId="77777777"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A274" w14:textId="43E0BE47" w:rsidR="00330341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0BCA" w14:textId="202850CA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2172" w14:textId="305EBC9E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DCD0" w14:textId="4A086B76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25EC" w14:textId="1D240004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D36E" w14:textId="4D42EC80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172D" w14:textId="5A389CCB" w:rsidR="00330341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306FC58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4E0B9AFA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14:paraId="46D10D66" w14:textId="77777777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4EF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89D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7EA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F22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B23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A41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F41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93A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7F8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372A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158F1DA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550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8F1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14:paraId="69B333DC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CEEE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683D" w14:textId="3CB4EB4E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14833,3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B597" w14:textId="0B691C28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3BFF" w14:textId="7A743924" w:rsidR="00B643E5" w:rsidRPr="00497323" w:rsidRDefault="00674C9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55461,18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6CD1" w14:textId="1A42BD12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7D32" w14:textId="5A3A7DF9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B6E3" w14:textId="372AC37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67F" w14:textId="523F14A4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FC7F" w14:textId="22F0EFA8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5D1E" w14:textId="5DBC3631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59324,05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1E97" w14:textId="5E4F1CC8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66C3" w14:textId="416E6240" w:rsidR="00B643E5" w:rsidRPr="00497323" w:rsidRDefault="00CB359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129618,53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2E261424" w14:textId="77777777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63C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8F81" w14:textId="2847520C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02E8" w14:textId="29996E5C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5D37" w14:textId="731706CC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625" w14:textId="23C68F7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C0C7" w14:textId="3A1B614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79FF" w14:textId="3D60A059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EE19" w14:textId="174AE64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1358" w14:textId="3AF1AF2C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DDC7" w14:textId="49905F4A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E7B8" w14:textId="303DD64C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622D" w14:textId="6154AC1B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9266D5C" w14:textId="77777777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80F9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8667" w14:textId="0ECE2625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153B" w14:textId="65620206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3CEB" w14:textId="446BB93A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DDF7" w14:textId="3B9DBFE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F0FF" w14:textId="7F2FF676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3D2E" w14:textId="3F46E78D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DFAF" w14:textId="761B6CB7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0B7A" w14:textId="17FB46BA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0510" w14:textId="3B70E0F0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0411" w14:textId="3AADFD2B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BE11" w14:textId="1FE3B474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09094F5C" w14:textId="77777777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64CC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C20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1B5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3E9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9906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576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6E5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3B4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D33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A696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B3A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6AA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2565085E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2E19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5F54" w14:textId="54EDE283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14833,3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0916" w14:textId="7104B4EE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5639" w14:textId="7EC14CB5" w:rsidR="00B643E5" w:rsidRPr="00497323" w:rsidRDefault="00674C9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55461,18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C29D" w14:textId="278924EF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EF41" w14:textId="4F47C1CF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71E0" w14:textId="619508D8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4902" w14:textId="057E6635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B920" w14:textId="12D1D5CA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3F2" w14:textId="5B5410C6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59324,05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2CEF" w14:textId="189BB98D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9222" w14:textId="65968076" w:rsidR="00B643E5" w:rsidRPr="00497323" w:rsidRDefault="00CB359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129618,53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4C2A3044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D06C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83A4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249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770F" w14:textId="66D67D3A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3761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76FA" w14:textId="6DF0F716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50D3" w14:textId="6F5738AE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A02C" w14:textId="2EB44669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72A8" w14:textId="7E715750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5320" w14:textId="76E5DB3A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C006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985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4776" w14:textId="69B1A692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3761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0919F728" w14:textId="77777777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759A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40B5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163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8AEE" w14:textId="1450C73F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1386,53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C0D4" w14:textId="6403A3F9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3BDD" w14:textId="3C4B5C23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65A0" w14:textId="1BD90107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8AE3" w14:textId="02BF384C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DF2F" w14:textId="59A7CB01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FB2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8C7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B394" w14:textId="468D02A6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1386,53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39C371C" w14:textId="77777777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6A76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FBCB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8D2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45BF" w14:textId="049F703D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80C9" w14:textId="5BA4289E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7509" w14:textId="5CE813C5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C830" w14:textId="30339FFD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C52F" w14:textId="03CF1307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7DB4" w14:textId="1D86023F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563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E83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EE43" w14:textId="1D79E584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6B1D21FA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24E8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BC50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0F5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8B58" w14:textId="4CFCFBA0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5147,53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89C8" w14:textId="43E47994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9D31" w14:textId="3DB274E3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2AFA" w14:textId="4D99843E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B247" w14:textId="23310B1C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387E" w14:textId="19762807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066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567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0F62" w14:textId="0FA774B4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5147,53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57E377D1" w14:textId="77777777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6BEE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69E5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474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C3B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E5F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640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861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D0A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836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5C4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196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F13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5359E495" w14:textId="77777777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71C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CBD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BEB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6B3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BBF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73B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A81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632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B9F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4C4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992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6B5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65D36AD6" w14:textId="77777777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0005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9C2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6F6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E02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29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1C0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357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4EC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EAC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862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4B2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E25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4D0A1FA2" w14:textId="77777777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934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9DC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A6F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3D6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4CD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9A1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30D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2CD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AB9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BE7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73D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BBF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147249DC" w14:textId="77777777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793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14:paraId="5F5DF650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367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6041" w14:textId="368FBA54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14833,3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5C2F" w14:textId="32BD0E83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1DE2" w14:textId="6DA5283B" w:rsidR="00B643E5" w:rsidRPr="00497323" w:rsidRDefault="00674C9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51700,18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6AC0" w14:textId="05E6D86A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3E10" w14:textId="6E32AA8E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BE63" w14:textId="718B34B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95E3" w14:textId="2686DCF8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E899" w14:textId="003D9239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2C31" w14:textId="01AC0FE5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59324,05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423E" w14:textId="4BF11324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3AD5" w14:textId="5DC6103C" w:rsidR="00B643E5" w:rsidRPr="00497323" w:rsidRDefault="00674C9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125857,53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3FC97FE" w14:textId="77777777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3B7F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4835" w14:textId="73D84694" w:rsidR="00B643E5" w:rsidRPr="00156A1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14833,3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07A0" w14:textId="215FB840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4E08" w14:textId="6EC8141F" w:rsidR="00B643E5" w:rsidRPr="00497323" w:rsidRDefault="00674C9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50313,65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58A0" w14:textId="6CAEF418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FC85" w14:textId="4C422C71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40AC" w14:textId="0D718FA7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F5D4" w14:textId="5B47EA93" w:rsidR="00B643E5" w:rsidRPr="00497323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9CB6" w14:textId="29D0DF64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BAA" w14:textId="7AF58FB6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59324,05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5F6B" w14:textId="6D59654B" w:rsidR="00B643E5" w:rsidRPr="00497323" w:rsidRDefault="00AB1CD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4A5D" w14:textId="22083094" w:rsidR="00B643E5" w:rsidRPr="00497323" w:rsidRDefault="00674C9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124471,00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351B4E7A" w14:textId="77777777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E3AF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868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5CE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F9C9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7520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360C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5A1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8470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87FD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E3CF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291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DCE6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39E7FE0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2FA7C128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29CA13F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DE2C4E0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5D353B87" w14:textId="77777777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51A9F811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009E8A88" w14:textId="77777777"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E3985C1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5FCD2F01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632E4559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5D9116C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22247D5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CE9DF74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4CB44472" w14:textId="77777777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012749DE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5B4977A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C802FBE" w14:textId="77777777"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AB29AA3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70E33528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577B267B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246F50D4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2CB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BE1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9B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183C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A152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935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490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51A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B2D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11A36C60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A3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1EBAA70D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4E01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5FD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A9E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FB9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F4C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21C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AA1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874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6EC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04D2E6B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556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DBF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1EF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F4B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0EC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D87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FD7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56F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F2B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472F56D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889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4B9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E34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0B9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54F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CC9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70E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83D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AA1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1B9049C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16BC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16B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645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386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1A4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3B9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EE9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B4B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5C0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5A5A1AA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9183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3B4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350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BDB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E8D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937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074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904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903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E614E38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D13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5C4C4F00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992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583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E58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85E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B86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E85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3B0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B3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DCA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29A8EB8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A18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421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06A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2B8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D0D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FEA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529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08A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002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B5E123E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54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F7F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B62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318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1FE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81B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3EF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5CA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0F8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4ACB0E3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C5D1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AEF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94A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5AE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661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7AD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8FA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9AF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DBA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D95CA19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E8E7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5B7EE609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F54E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6B1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C65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030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04B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F78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FDB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EDAE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FC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AA86DFF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C694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76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09E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BFF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A47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601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6F4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F81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5E5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0A90BE9C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6DED1A85" w14:textId="77777777"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59000E19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54D5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343E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DF3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9075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B0E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4A7BF86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B00B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8377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549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992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19C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714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F6F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70452D4B" w14:textId="77777777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1DF8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85F7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A86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2FB2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916A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4980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A3F7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8E78C09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55F3FD6D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74ECE086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0C4E155E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A9677AA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979774B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3E25D7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E28D40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F5A1DA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F316498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559EAD41" w14:textId="77777777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3E6E758F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EA0B29C" w14:textId="7DB9880B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5F0E555" w14:textId="7916C612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59AE5D6" w14:textId="426F5FAC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2703B88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6A87C64" w14:textId="5DF731C5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8B8D3B6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3698309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41D4C3BD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1A6610D7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58A0C027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7079B7D9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9F86CE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A771131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4DB69E2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479CA0D7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088EFB3E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049334A" w14:textId="525E40F4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3419FCF" w14:textId="2575C2DA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588,4</w:t>
            </w:r>
          </w:p>
        </w:tc>
      </w:tr>
      <w:tr w:rsidR="00B80FC6" w:rsidRPr="00B80FC6" w14:paraId="689928F5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ED32D5F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6808A79" w14:textId="36B84117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C4D328C" w14:textId="51CA30F8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293D1027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6C521D5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3AFD89F" w14:textId="36B4CA30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9694,78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C162958" w14:textId="58F89472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25312,84</w:t>
            </w:r>
          </w:p>
        </w:tc>
      </w:tr>
      <w:tr w:rsidR="00B80FC6" w:rsidRPr="00B80FC6" w14:paraId="7E1EEDE5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6A1735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AD1F1C0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033407E1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75BF0D13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03995C04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D6BA633" w14:textId="1555F4C0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5D3B478" w14:textId="7066C51C" w:rsidR="0055543B" w:rsidRPr="00B80FC6" w:rsidRDefault="00AB1CD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0788A4CF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D65758F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85BB8E6" w14:textId="3B606944" w:rsidR="0055543B" w:rsidRPr="008D6513" w:rsidRDefault="00AB1CD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9808,33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1D15A78" w14:textId="17B6CF27" w:rsidR="0055543B" w:rsidRPr="008D6513" w:rsidRDefault="00AB1CD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25901,24</w:t>
            </w:r>
          </w:p>
        </w:tc>
      </w:tr>
    </w:tbl>
    <w:p w14:paraId="20274C61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EA9DB0A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14:paraId="6B5A90CB" w14:textId="77777777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7544D22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C3EA22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9E0257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709F19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386F46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1BE57C43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0C71AE3D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036229F" w14:textId="74521015" w:rsidR="002279FB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7DAD3AD" w14:textId="2C4E862A" w:rsidR="002279FB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0F76A3D" w14:textId="027A75E4" w:rsidR="002279FB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EB39EF3" w14:textId="15B3E3D9" w:rsidR="002279FB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0B73A6A7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4DDCE1B8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DCC1F58" w14:textId="6A3C523E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ADB4219" w14:textId="6027009F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883655E" w14:textId="354D6164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3D4880A" w14:textId="6DA8BD6E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2B77D5F8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ECCFEED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95CB505" w14:textId="04959540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4996274" w14:textId="75C483D3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B62A342" w14:textId="61017983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21DC768" w14:textId="542F6983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459CD40A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2F58683B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DA370CE" w14:textId="3CEC9F77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22B72B7" w14:textId="29472623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7DCB544" w14:textId="69639070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922C2EC" w14:textId="0EF66DFB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1F76598F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2C7F6AA9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F2BA5DE" w14:textId="761F201B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88712A3" w14:textId="0F75F3AB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0E2BAA7" w14:textId="2CFA560A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51F5E6E" w14:textId="5C603116" w:rsidR="00584449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14:paraId="7871A8AD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1A569440" w14:textId="77777777"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68211CD" w14:textId="7E2B9C15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6F1A1F1" w14:textId="7BE62AA4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EDE646E" w14:textId="140EE5FE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4BFAD8B" w14:textId="217442B9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B60E65D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F725ED2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431A85A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1AC5A6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C142F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D5C053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E3FFBB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7A9AB3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39078A25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B85DFFC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9EEA69C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237A5D0E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850A646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E634F84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14B888D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9C284A0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3666F49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6C3536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4E2A03F0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2EE3E2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8D3A87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AF3144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A5DDE68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74FF0F5B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CE5E4F4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A8D4B84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996EFD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E7C636D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7FD103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426304A3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6BB5BD26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56B3A75C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6265623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7C355F4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BC5584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7CD90963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2D4A1A7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0EE7339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14:paraId="578A9BDC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45285D65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3893D7E3" w14:textId="1C68DEB4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ACE0465" w14:textId="68E5924D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C8B63DD" w14:textId="37F1851B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A8318EF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2606835" w14:textId="5E105931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0E6AAD52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7B8A2242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7D5127EC" w14:textId="1CD135EF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D7582F2" w14:textId="6F7F10C2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02D3B49" w14:textId="4FBC60BF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24809EE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0B1C1F6" w14:textId="7D0334C1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6AE85DA9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2D87EA0C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22A9E3B" w14:textId="02748E7D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8052F66" w14:textId="00F21A9A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9F84076" w14:textId="0BBD505A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3CDB1A2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5244142" w14:textId="284AB1C5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5F7AA1FF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6F5E10AE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06B2DFD2" w14:textId="190F8D6A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7413177" w14:textId="2FAFD17E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B136238" w14:textId="0F7FBA06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1ABDCD3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9438CBA" w14:textId="557566DB" w:rsidR="005C049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14:paraId="5187086A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7EA59916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31EEDEF3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3EBD0CB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8B5BE47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51B562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A859BA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14:paraId="4810B92C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445AAE2A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65D84B0F" w14:textId="5294DA14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5C47B6E" w14:textId="2BCA8578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DC003E6" w14:textId="2C6C75E3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A627FB2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FC9B425" w14:textId="29DA653B" w:rsidR="002E0A97" w:rsidRPr="008D651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49C9CA2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731CFEA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6CFBCF11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D020E6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2EFBA2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31C4FBC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77BDAF0" w14:textId="77777777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343ADD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26711C40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C55827D" w14:textId="77777777"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58B07BF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01B50D12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19C3277C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14:paraId="7B69C329" w14:textId="77777777" w:rsidTr="002E0A97">
        <w:trPr>
          <w:trHeight w:val="608"/>
        </w:trPr>
        <w:tc>
          <w:tcPr>
            <w:tcW w:w="1209" w:type="pct"/>
            <w:vAlign w:val="center"/>
          </w:tcPr>
          <w:p w14:paraId="6ECE7F8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02FEAFA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7FA5D5F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180E29F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726CD35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53F50FB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73C4D01D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2371059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41F12C7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C44395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0594D9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D03A660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012940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66C2FB59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6070DBF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64B4C26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59260B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B9596B6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4C3A77A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0FCA14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0FC03D8E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6131832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4380AE9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AB64DF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ED8D8C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00186B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59AD3E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3FE804A6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5D0634F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522BEE4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A6028B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6073DB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D8514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BB3E86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14:paraId="04946FFE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43071B90" w14:textId="77777777"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02B93331" w14:textId="125AC6E4" w:rsidR="002E0A97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15ED840B" w14:textId="7F4E0656" w:rsidR="002E0A97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53EF580A" w14:textId="1A07A12C" w:rsidR="002E0A97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0115166" w14:textId="77777777"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36C80C2" w14:textId="54D6A980" w:rsidR="002E0A97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D990AC3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033EAA1E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1610FB1F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AD3AC06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247E8CE9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25F09D6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2AE2E0A4" w14:textId="77777777" w:rsidTr="00945816">
        <w:trPr>
          <w:trHeight w:val="284"/>
        </w:trPr>
        <w:tc>
          <w:tcPr>
            <w:tcW w:w="2000" w:type="pct"/>
            <w:vMerge/>
          </w:tcPr>
          <w:p w14:paraId="457B24B7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03C65B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816B9C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340691B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CD0AE05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CB0E9B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A0384B3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14:paraId="644FE559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7B11907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6BDF3343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CBE870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14:paraId="2625576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81E694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71B918B0" w14:textId="1F33BA69" w:rsidR="00461D4F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64F5009C" w14:textId="45EFC05E" w:rsidR="00461D4F" w:rsidRPr="00C54F78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1981359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422ADE87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6C6E3F6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1A7A66F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7A8908C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38BE0262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A657E63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C844E9A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AC85CA9" w14:textId="242C59E9" w:rsidR="009B4B0C" w:rsidRPr="00B80FC6" w:rsidRDefault="008610F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 na r.2021</w:t>
            </w:r>
          </w:p>
        </w:tc>
        <w:tc>
          <w:tcPr>
            <w:tcW w:w="1090" w:type="pct"/>
            <w:vAlign w:val="center"/>
          </w:tcPr>
          <w:p w14:paraId="53979CC1" w14:textId="64A2D5E2" w:rsidR="009B4B0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201,1</w:t>
            </w:r>
          </w:p>
        </w:tc>
      </w:tr>
      <w:tr w:rsidR="009B4B0C" w:rsidRPr="00B80FC6" w14:paraId="42CB2A28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22AE99D9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F50D34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7AC71706" w14:textId="15391001" w:rsidR="009B4B0C" w:rsidRPr="00B80FC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71D0671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7F8CE295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5ADD5D8C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795AA197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24F626FA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124207E2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14:paraId="133A974A" w14:textId="77777777" w:rsidTr="00B92942">
        <w:trPr>
          <w:trHeight w:val="284"/>
        </w:trPr>
        <w:tc>
          <w:tcPr>
            <w:tcW w:w="2000" w:type="pct"/>
            <w:vAlign w:val="center"/>
          </w:tcPr>
          <w:p w14:paraId="0A35326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5DAA5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14:paraId="20179F4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4545957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14:paraId="1984FFE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E5A27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14:paraId="03B57FA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64EEC22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14:paraId="369BD4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7F41E010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49CAAC5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14:paraId="5D8A645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D3DC5F1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14:paraId="65DF7967" w14:textId="67C0574E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13633,82</w:t>
            </w:r>
          </w:p>
        </w:tc>
        <w:tc>
          <w:tcPr>
            <w:tcW w:w="599" w:type="pct"/>
            <w:vAlign w:val="center"/>
          </w:tcPr>
          <w:p w14:paraId="49414FDD" w14:textId="1B069DAB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9A1BD41" w14:textId="7C0B83B7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CE65CFF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2C8AA28A" w14:textId="6739B735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13633,82</w:t>
            </w:r>
          </w:p>
        </w:tc>
      </w:tr>
      <w:tr w:rsidR="00194A51" w:rsidRPr="00CD3920" w14:paraId="46ED137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1395AFE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30648AE1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14:paraId="1C30B3F4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37465CB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371E187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2E5EE80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9FBAB71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5DA67082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011DC4F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14:paraId="183D8F21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CA8A2F5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C804CCC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10F0601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8660A4F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038BBA0C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5371613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14:paraId="3D56B17E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1E3F967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1E3BAF5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8884156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E3F7582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64115A8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26D0C38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14:paraId="4C7A7A1D" w14:textId="3B1D2205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1AB861A" w14:textId="507FB009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C444592" w14:textId="3A598D26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22DDFBB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4ED0624" w14:textId="579D3112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327A238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8CC04BB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14:paraId="15DE392D" w14:textId="26CDFCA4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9443284" w14:textId="3F74E0DE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852AA27" w14:textId="149070B6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656567C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2940B55B" w14:textId="0C5C16E9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4A83765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2B19FC1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14:paraId="434A5AF2" w14:textId="25E4AADF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68FD9B9" w14:textId="61FD923E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7A03F96" w14:textId="3DD290E4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9B42BDE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2003BD57" w14:textId="51F18E55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14:paraId="65B7F6A2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305FC93D" w14:textId="77777777"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14:paraId="7667CBD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D7D9E02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14:paraId="3723A7EA" w14:textId="5D396BE5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DED9924" w14:textId="0E9B7B96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F18F1D0" w14:textId="69304959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B019C98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7E13980" w14:textId="35E8EF02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16DA3A08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7052B31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14:paraId="6C56AFF8" w14:textId="7FEF80D4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4A9ADA3" w14:textId="5937F1C2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C771977" w14:textId="6198A451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0189623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A44A77D" w14:textId="5D70F05C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1D96220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CF113A8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14:paraId="578BEA33" w14:textId="3A563A89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DA47C06" w14:textId="17838BC0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A36AF53" w14:textId="2389C360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EF0BF05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4DD01AD" w14:textId="6CB57BB4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3789EEA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3A4AB75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14:paraId="7F526877" w14:textId="7E5C9578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92371,64</w:t>
            </w:r>
          </w:p>
        </w:tc>
        <w:tc>
          <w:tcPr>
            <w:tcW w:w="599" w:type="pct"/>
            <w:vAlign w:val="center"/>
          </w:tcPr>
          <w:p w14:paraId="177E8994" w14:textId="5CB7D9C5" w:rsidR="00194A51" w:rsidRPr="00194A51" w:rsidRDefault="00576A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C70BF6A" w14:textId="49217E23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C6C3EBE" w14:textId="453E562B" w:rsidR="00194A51" w:rsidRPr="00CD3920" w:rsidRDefault="00576A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2754,86</w:t>
            </w:r>
          </w:p>
        </w:tc>
        <w:tc>
          <w:tcPr>
            <w:tcW w:w="605" w:type="pct"/>
            <w:vAlign w:val="center"/>
          </w:tcPr>
          <w:p w14:paraId="1FAFD4F8" w14:textId="3F606B40" w:rsidR="00194A51" w:rsidRPr="00194A51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95126,5</w:t>
            </w:r>
          </w:p>
        </w:tc>
      </w:tr>
      <w:tr w:rsidR="00194A51" w:rsidRPr="00CD3920" w14:paraId="6F92F1EC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196791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14:paraId="44AFD55F" w14:textId="2AF3F0D4" w:rsidR="00194A51" w:rsidRPr="00194A51" w:rsidRDefault="00576A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2754,86</w:t>
            </w:r>
          </w:p>
        </w:tc>
        <w:tc>
          <w:tcPr>
            <w:tcW w:w="599" w:type="pct"/>
            <w:vAlign w:val="center"/>
          </w:tcPr>
          <w:p w14:paraId="289986F0" w14:textId="388E42F5" w:rsidR="00194A51" w:rsidRPr="00194A51" w:rsidRDefault="00802B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3907,89</w:t>
            </w:r>
          </w:p>
        </w:tc>
        <w:tc>
          <w:tcPr>
            <w:tcW w:w="599" w:type="pct"/>
            <w:vAlign w:val="center"/>
          </w:tcPr>
          <w:p w14:paraId="24DA6E78" w14:textId="261C2FBD" w:rsidR="00194A51" w:rsidRPr="00194A51" w:rsidRDefault="00576A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ACCBDCB" w14:textId="226020DB" w:rsidR="00194A51" w:rsidRPr="00CD3920" w:rsidRDefault="00576A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-2754,86</w:t>
            </w:r>
          </w:p>
        </w:tc>
        <w:tc>
          <w:tcPr>
            <w:tcW w:w="605" w:type="pct"/>
            <w:vAlign w:val="center"/>
          </w:tcPr>
          <w:p w14:paraId="4B9A0A88" w14:textId="24E14B27" w:rsidR="00194A51" w:rsidRPr="00194A51" w:rsidRDefault="00802B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3907,89</w:t>
            </w:r>
          </w:p>
        </w:tc>
      </w:tr>
      <w:tr w:rsidR="00194A51" w:rsidRPr="00CD3920" w14:paraId="0E197068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7357E7DD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14:paraId="0E66F051" w14:textId="2435332D" w:rsidR="00194A51" w:rsidRPr="00CD3920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106005,46</w:t>
            </w:r>
          </w:p>
        </w:tc>
        <w:tc>
          <w:tcPr>
            <w:tcW w:w="599" w:type="pct"/>
            <w:vAlign w:val="center"/>
          </w:tcPr>
          <w:p w14:paraId="1E1DFD9D" w14:textId="0A656782" w:rsidR="00194A51" w:rsidRPr="00CD3920" w:rsidRDefault="00802B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3907,89</w:t>
            </w:r>
          </w:p>
        </w:tc>
        <w:tc>
          <w:tcPr>
            <w:tcW w:w="599" w:type="pct"/>
            <w:vAlign w:val="center"/>
          </w:tcPr>
          <w:p w14:paraId="7F972D9F" w14:textId="0B5B5EBE" w:rsidR="00194A51" w:rsidRPr="00CD3920" w:rsidRDefault="00BC72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5BE38CD" w14:textId="142A3C93" w:rsidR="00194A51" w:rsidRPr="00CD3920" w:rsidRDefault="00576A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14:paraId="4D95FD0B" w14:textId="5E6DE3CF" w:rsidR="00194A51" w:rsidRPr="00CD3920" w:rsidRDefault="00802B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112668,21</w:t>
            </w:r>
          </w:p>
        </w:tc>
      </w:tr>
    </w:tbl>
    <w:p w14:paraId="00F9FE5B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119FA1DB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34111C43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5F1272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F76032F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3D64CCD2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465D2A6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1D12148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EF69FCC" w14:textId="2306A9E8" w:rsidR="00361BA8" w:rsidRPr="00361BA8" w:rsidRDefault="00BC728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2754,86</w:t>
            </w:r>
          </w:p>
        </w:tc>
      </w:tr>
      <w:tr w:rsidR="00361BA8" w:rsidRPr="00361BA8" w14:paraId="602D955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F2F99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4BE6EEA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FC6E1F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1BD8169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F9A91A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55F448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62D5D007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BF62553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7D2B03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58BE6A05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C83700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D029D0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84EA7AC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F5A595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96E018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C3D8669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CB6B95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822275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714CDC92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92CC1C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8EFF7A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28FD5182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E7C0D1E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512585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BD4D1AA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164AB3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810381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1450F32" w14:textId="3C96766A" w:rsidR="00361BA8" w:rsidRPr="00361BA8" w:rsidRDefault="00BC728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2754,86</w:t>
            </w:r>
          </w:p>
        </w:tc>
      </w:tr>
      <w:tr w:rsidR="00361BA8" w:rsidRPr="00361BA8" w14:paraId="3331E46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E09EDD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DF74C2C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A04189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C1390D8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35A87102" w14:textId="09A1BB64" w:rsidR="00361BA8" w:rsidRPr="00361BA8" w:rsidRDefault="00AB1CD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185D2E1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A3041E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16DE17E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9BDBC7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EF2E23E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FF7636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148A9C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3BA6FAFC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EEA01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0AD0F5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A31EA1A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AF4405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880787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739AF6A0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E12BE3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75589A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178E6DB0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78DF9E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019516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654A015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018A35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CB9F10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4619ED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7C3FCBCC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67A471F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0C074D67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3419002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0F31136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68C3207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20C1C70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44FD482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43C626F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23D16B9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6B8643E6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E27CDE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1812184B" w14:textId="3215E6D9" w:rsidR="00EE59DC" w:rsidRPr="00EE59DC" w:rsidRDefault="006638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93AA9C6" w14:textId="2046BD25" w:rsidR="00EE59DC" w:rsidRPr="00EE59DC" w:rsidRDefault="006638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1022,04</w:t>
            </w:r>
          </w:p>
        </w:tc>
        <w:tc>
          <w:tcPr>
            <w:tcW w:w="707" w:type="pct"/>
            <w:vAlign w:val="center"/>
          </w:tcPr>
          <w:p w14:paraId="2A8FD11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A54659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2CA720D" w14:textId="5D201015" w:rsidR="00EE59DC" w:rsidRPr="00EE59DC" w:rsidRDefault="006638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1022,04</w:t>
            </w:r>
          </w:p>
        </w:tc>
      </w:tr>
      <w:tr w:rsidR="00EE59DC" w:rsidRPr="00EE59DC" w14:paraId="1FAF539C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8E7ACF8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0AE3547A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E2C908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EB089F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A8BDA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80F7CD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13985C67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4273CD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10570F81" w14:textId="0A22AED3" w:rsidR="00EE59DC" w:rsidRPr="00EE59DC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6FA8F31" w14:textId="32119FC3" w:rsidR="00EE59DC" w:rsidRPr="00EE59DC" w:rsidRDefault="0066382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1022,04</w:t>
            </w:r>
          </w:p>
        </w:tc>
        <w:tc>
          <w:tcPr>
            <w:tcW w:w="707" w:type="pct"/>
            <w:vAlign w:val="center"/>
          </w:tcPr>
          <w:p w14:paraId="05544803" w14:textId="71165F80" w:rsidR="00EE59DC" w:rsidRPr="00EE59DC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D5B3C4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2481E8" w14:textId="76439FBC" w:rsidR="00EE59DC" w:rsidRPr="00EE59DC" w:rsidRDefault="0066382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1022,04</w:t>
            </w:r>
          </w:p>
        </w:tc>
      </w:tr>
      <w:tr w:rsidR="00EE59DC" w:rsidRPr="00EE59DC" w14:paraId="10CE84D8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71D9AF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25CE926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D3974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05FE73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363A6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D6BEF7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3948650A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DCB196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39B44F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B16D7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FC0DE0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513433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F0621B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1631F888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958F844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5539150E" w14:textId="7F244393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9E99773" w14:textId="5D722818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6163D6B1" w14:textId="3F61576F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4E301BD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6A800C3" w14:textId="61955613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5CFD7D4C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6183C0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3AC351A6" w14:textId="3A1DE7C5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220323B" w14:textId="374F3F7E" w:rsidR="00EE59DC" w:rsidRPr="00EE59DC" w:rsidRDefault="006638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1022,04</w:t>
            </w:r>
          </w:p>
        </w:tc>
        <w:tc>
          <w:tcPr>
            <w:tcW w:w="707" w:type="pct"/>
            <w:vAlign w:val="center"/>
          </w:tcPr>
          <w:p w14:paraId="5833F4F9" w14:textId="5097D55A" w:rsidR="00EE59DC" w:rsidRPr="00EE59DC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5C49D1E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7060514" w14:textId="6C841427" w:rsidR="00EE59DC" w:rsidRPr="00EE59DC" w:rsidRDefault="006638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1022,04</w:t>
            </w:r>
          </w:p>
        </w:tc>
      </w:tr>
    </w:tbl>
    <w:p w14:paraId="03BCACD2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52BDE6C0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83EB074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18044CE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805F53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79DB9B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8E98C7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3B4B942C" w14:textId="77777777" w:rsidTr="00C64368">
        <w:trPr>
          <w:trHeight w:val="284"/>
        </w:trPr>
        <w:tc>
          <w:tcPr>
            <w:tcW w:w="4181" w:type="dxa"/>
            <w:vAlign w:val="center"/>
          </w:tcPr>
          <w:p w14:paraId="5A4A3ED2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D58EDC8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A6F64A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432643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A1FA6B7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D801FB8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47B3B4E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174DB77A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B8490CC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4B807066" w14:textId="77777777" w:rsidTr="00AC244D">
        <w:trPr>
          <w:trHeight w:val="284"/>
        </w:trPr>
        <w:tc>
          <w:tcPr>
            <w:tcW w:w="2000" w:type="pct"/>
            <w:vMerge/>
          </w:tcPr>
          <w:p w14:paraId="542FF71B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F27A3F2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3EC94C4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7F079F4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964D7C4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4CB64475" w14:textId="07C40FD4" w:rsidR="00945816" w:rsidRPr="00461D4F" w:rsidRDefault="00D827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7853,84</w:t>
            </w:r>
          </w:p>
        </w:tc>
        <w:tc>
          <w:tcPr>
            <w:tcW w:w="1500" w:type="pct"/>
            <w:vAlign w:val="center"/>
          </w:tcPr>
          <w:p w14:paraId="076D1692" w14:textId="16D04BCB" w:rsidR="00945816" w:rsidRPr="00461D4F" w:rsidRDefault="006B6C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7978,11</w:t>
            </w:r>
          </w:p>
        </w:tc>
      </w:tr>
      <w:tr w:rsidR="00945816" w:rsidRPr="007002DC" w14:paraId="3AC50D3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2754DA3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49305BED" w14:textId="55722D50" w:rsidR="00945816" w:rsidRPr="00461D4F" w:rsidRDefault="006B6C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143,74</w:t>
            </w:r>
          </w:p>
        </w:tc>
        <w:tc>
          <w:tcPr>
            <w:tcW w:w="1500" w:type="pct"/>
            <w:vAlign w:val="center"/>
          </w:tcPr>
          <w:p w14:paraId="5F437AA6" w14:textId="6CC221BE" w:rsidR="00945816" w:rsidRPr="00461D4F" w:rsidRDefault="006B6CE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</w:tr>
      <w:tr w:rsidR="00945816" w:rsidRPr="007002DC" w14:paraId="4F01E312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3497F74E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44F73165" w14:textId="4441E1DC" w:rsidR="00945816" w:rsidRPr="00461D4F" w:rsidRDefault="00D827F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7997,58</w:t>
            </w:r>
          </w:p>
        </w:tc>
        <w:tc>
          <w:tcPr>
            <w:tcW w:w="1500" w:type="pct"/>
            <w:vAlign w:val="center"/>
          </w:tcPr>
          <w:p w14:paraId="5A2EC329" w14:textId="1110F69B" w:rsidR="00945816" w:rsidRPr="00461D4F" w:rsidRDefault="006B6CE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11978,11</w:t>
            </w:r>
          </w:p>
        </w:tc>
      </w:tr>
    </w:tbl>
    <w:p w14:paraId="167107F4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094ACA06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5350C5E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2F2830DD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33E76966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4FC34319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10F1F625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0F994C0B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2D7C97A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1FD37E19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7EE7C061" w14:textId="77777777" w:rsidTr="00EE59DC">
        <w:trPr>
          <w:trHeight w:val="284"/>
        </w:trPr>
        <w:tc>
          <w:tcPr>
            <w:tcW w:w="2500" w:type="pct"/>
            <w:vMerge/>
          </w:tcPr>
          <w:p w14:paraId="0706F600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11813BA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03B9831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1ABD3594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BCC4912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071BE686" w14:textId="44560DAF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143,74</w:t>
            </w:r>
          </w:p>
        </w:tc>
        <w:tc>
          <w:tcPr>
            <w:tcW w:w="1533" w:type="pct"/>
            <w:vAlign w:val="center"/>
          </w:tcPr>
          <w:p w14:paraId="546751E2" w14:textId="35F82D10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4000,00</w:t>
            </w:r>
          </w:p>
        </w:tc>
      </w:tr>
      <w:tr w:rsidR="00EE59DC" w:rsidRPr="00F35F00" w14:paraId="7CB7325E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67BD2683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E7B4ED2" w14:textId="2FE89E53" w:rsidR="00EE59DC" w:rsidRPr="00F35F00" w:rsidRDefault="00D827F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7142,21</w:t>
            </w:r>
          </w:p>
        </w:tc>
        <w:tc>
          <w:tcPr>
            <w:tcW w:w="1533" w:type="pct"/>
            <w:vAlign w:val="center"/>
          </w:tcPr>
          <w:p w14:paraId="3B8BC952" w14:textId="44A8695C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7538,02</w:t>
            </w:r>
          </w:p>
        </w:tc>
      </w:tr>
      <w:tr w:rsidR="00EE59DC" w:rsidRPr="00F35F00" w14:paraId="7D829F41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B14295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F831611" w14:textId="055BD4C3" w:rsidR="00EE59DC" w:rsidRPr="00F35F00" w:rsidRDefault="00D827F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7285,95</w:t>
            </w:r>
          </w:p>
        </w:tc>
        <w:tc>
          <w:tcPr>
            <w:tcW w:w="1533" w:type="pct"/>
            <w:vAlign w:val="center"/>
          </w:tcPr>
          <w:p w14:paraId="12F2891B" w14:textId="3AEE449A" w:rsidR="00EE59DC" w:rsidRPr="00F35F00" w:rsidRDefault="008C6A7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11538,02</w:t>
            </w:r>
          </w:p>
        </w:tc>
      </w:tr>
      <w:tr w:rsidR="00EE59DC" w:rsidRPr="00F35F00" w14:paraId="4F775E11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72487A3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6F7437FA" w14:textId="6DF2FE82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711,63</w:t>
            </w:r>
          </w:p>
        </w:tc>
        <w:tc>
          <w:tcPr>
            <w:tcW w:w="1533" w:type="pct"/>
            <w:vAlign w:val="center"/>
          </w:tcPr>
          <w:p w14:paraId="589461C3" w14:textId="51FBFAA5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440,09</w:t>
            </w:r>
          </w:p>
        </w:tc>
      </w:tr>
      <w:tr w:rsidR="00EE59DC" w:rsidRPr="00F35F00" w14:paraId="172CE49A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31607F0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5DF6FD7F" w14:textId="7E3FE7EB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33" w:type="pct"/>
            <w:vAlign w:val="center"/>
          </w:tcPr>
          <w:p w14:paraId="6767E0ED" w14:textId="1D7F59E0" w:rsidR="00EE59DC" w:rsidRPr="00F35F00" w:rsidRDefault="008C6A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E59DC" w:rsidRPr="00F35F00" w14:paraId="1E790A0A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304AAF21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3C2D4DE5" w14:textId="083ED846" w:rsidR="00EE59DC" w:rsidRPr="00F35F00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711,63</w:t>
            </w:r>
          </w:p>
        </w:tc>
        <w:tc>
          <w:tcPr>
            <w:tcW w:w="1533" w:type="pct"/>
            <w:vAlign w:val="center"/>
          </w:tcPr>
          <w:p w14:paraId="311219EB" w14:textId="77C7878A" w:rsidR="00EE59DC" w:rsidRPr="00F35F00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440,09</w:t>
            </w:r>
          </w:p>
        </w:tc>
      </w:tr>
      <w:tr w:rsidR="00EE59DC" w:rsidRPr="00F35F00" w14:paraId="751FE80A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2482E7EB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4D07E462" w14:textId="204A8763" w:rsidR="00EE59DC" w:rsidRPr="00F35F00" w:rsidRDefault="00D827F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7997,58</w:t>
            </w:r>
          </w:p>
        </w:tc>
        <w:tc>
          <w:tcPr>
            <w:tcW w:w="1533" w:type="pct"/>
            <w:vAlign w:val="center"/>
          </w:tcPr>
          <w:p w14:paraId="42D15E6A" w14:textId="74960E0A" w:rsidR="00EE59DC" w:rsidRPr="00F35F00" w:rsidRDefault="008C6A7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11978,11</w:t>
            </w:r>
          </w:p>
        </w:tc>
      </w:tr>
    </w:tbl>
    <w:p w14:paraId="6415B82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30476998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1F802D6A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3EAABE7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375AAC2F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2C8C5AB2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0261D468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135B11A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27C1EF58" w14:textId="0F1FFFAB" w:rsidR="00F35F00" w:rsidRPr="00804636" w:rsidRDefault="00AB1CD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440,09</w:t>
            </w:r>
          </w:p>
        </w:tc>
        <w:tc>
          <w:tcPr>
            <w:tcW w:w="1555" w:type="pct"/>
            <w:vAlign w:val="center"/>
          </w:tcPr>
          <w:p w14:paraId="5607C01C" w14:textId="4A5B26D6" w:rsidR="00F35F00" w:rsidRPr="00804636" w:rsidRDefault="00AB1CD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261,07</w:t>
            </w:r>
          </w:p>
        </w:tc>
      </w:tr>
      <w:tr w:rsidR="00F35F00" w:rsidRPr="00F35F00" w14:paraId="1EF1C3D9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7E1E5246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6C4745FC" w14:textId="0588FFA8" w:rsidR="00F35F00" w:rsidRPr="00804636" w:rsidRDefault="00F13E5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271,54</w:t>
            </w:r>
          </w:p>
        </w:tc>
        <w:tc>
          <w:tcPr>
            <w:tcW w:w="1555" w:type="pct"/>
            <w:vAlign w:val="center"/>
          </w:tcPr>
          <w:p w14:paraId="0554BD60" w14:textId="41E19C81" w:rsidR="00F35F00" w:rsidRPr="00804636" w:rsidRDefault="00F13E5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179,02</w:t>
            </w:r>
          </w:p>
        </w:tc>
      </w:tr>
      <w:tr w:rsidR="00F35F00" w:rsidRPr="00F35F00" w14:paraId="3DA13751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3BF3299C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7A900DF9" w14:textId="77777777"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03751487" w14:textId="77777777"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7F9AC7C3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6CD3E1B5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14:paraId="1786E14E" w14:textId="6851226D" w:rsidR="00F35F00" w:rsidRPr="003C078A" w:rsidRDefault="00AB1CD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14:paraId="2C7E2D40" w14:textId="2D318C94" w:rsidR="00F35F00" w:rsidRPr="003C078A" w:rsidRDefault="00AB1CD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14:paraId="2C31C1CD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6FEE8A0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2D326166" w14:textId="67F1FD29" w:rsidR="00F35F00" w:rsidRPr="00804636" w:rsidRDefault="00F13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711,63</w:t>
            </w:r>
          </w:p>
        </w:tc>
        <w:tc>
          <w:tcPr>
            <w:tcW w:w="1555" w:type="pct"/>
            <w:vAlign w:val="center"/>
          </w:tcPr>
          <w:p w14:paraId="00CF4FB7" w14:textId="67007020" w:rsidR="00F35F00" w:rsidRPr="003C078A" w:rsidRDefault="00F13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440,09</w:t>
            </w:r>
          </w:p>
        </w:tc>
      </w:tr>
    </w:tbl>
    <w:p w14:paraId="0BE4904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A8062C7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7BB18C5D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0A5A401B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4359F27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6CB7DB4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646526E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1791AD81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4AB9FBF0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5C030A5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4970B60A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6562D24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1B29EFC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E11E35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1509A7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429E7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2C565BC" w14:textId="0FB1C348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19DCDF56" w14:textId="0A645904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4344BAD1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040488A2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3CFA710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ECE68D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F98D765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58C2F0F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DF6258C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0B303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6AF96511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3EBFB6CC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BD485E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321C7F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FFED9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249DA6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64C5C2A" w14:textId="798DD187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2A787A52" w14:textId="7AD04783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4F6F387E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7CA72FBD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34DF5B8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7C6F2E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6607B5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E690ED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F6A9A67" w14:textId="14F0EAAB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37B254E2" w14:textId="4DA87374" w:rsidR="0017369E" w:rsidRPr="0017369E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31B47E70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78D7242B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7093832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61A460E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FE626D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212B32E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270E5C5" w14:textId="3B597DE1" w:rsidR="0017369E" w:rsidRPr="00700A2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502B8C5C" w14:textId="7E644132" w:rsidR="0017369E" w:rsidRPr="00700A23" w:rsidRDefault="00AB1CD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463606E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19CEDD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237762AF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36119DD4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5CE0A814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FABD757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C5D447E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1198B7C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C08FBAC" w14:textId="77777777"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E7106FC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3125DE58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14CFA5E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7D1CFAF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5BD3CFD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67D907F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0C12F2DC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4DFBA5E2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5E9AA12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A179F4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074627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2975C33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5CE662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7A31ABD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64798433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D2683E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79A024F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FB6F9F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9A0314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190362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4956D451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24D18E2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1647C1D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E4341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2B022A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A2E9D5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48D0DA4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231C0CB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06212B9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92088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A5E50F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F546AA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603EA7B8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2513F8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41FE9D3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FE2474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6D4879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2638DA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66FFCB19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EB52C7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6776A26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41EBF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07322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01D16C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FA6D9CD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E1F731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17903B7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345F78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E36ECA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C22D73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1C819600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EFE8D9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468B17C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1CD88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AACAB8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D3E5CF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7C17532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26433C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492402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934A4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E95394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DC2DDB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3BA01B0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1DFA6F7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1C150608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399E2FDE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6D953280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FBF514A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3888DC1F" w14:textId="77777777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49F2308" w14:textId="748F2877" w:rsidR="00CF7E2A" w:rsidRPr="00804636" w:rsidRDefault="00AB1CD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80F930A" w14:textId="77777777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7163E8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1A12A289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57F220EF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EE64F61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4804548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27EEBD8A" w14:textId="77777777"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0EA76C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CEA1D9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0C7D13A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566B3B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400893F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2420946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6ADECD2A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DDAB89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14:paraId="1AE715C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3A2B6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89F372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F12AF6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8E56A0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071B58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254EAE4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6809B4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D1F50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7B2FEC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01DFFE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421052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01D0748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512349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78090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6002F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68CDED8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9EF09C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255D38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19FE40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DFB335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8EE3C5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4DE220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47E8E7C6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4D108466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0DB4255C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5309E7E7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7A3C3F4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6C93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DC0D34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F380E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79F1ADB5" w14:textId="77777777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26C" w14:textId="55C8B69C" w:rsidR="00945816" w:rsidRPr="00945816" w:rsidRDefault="00F13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Tržby z predaja služieb                                                               </w:t>
            </w:r>
            <w:r w:rsidR="00AB1CDE">
              <w:rPr>
                <w:sz w:val="16"/>
                <w:szCs w:val="16"/>
              </w:rPr>
              <w:t>1200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175A" w14:textId="51F4B360" w:rsidR="00945816" w:rsidRPr="00945816" w:rsidRDefault="00AB1CD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A16E" w14:textId="10B1ED53" w:rsidR="00945816" w:rsidRPr="00945816" w:rsidRDefault="00AB1CD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</w:tr>
    </w:tbl>
    <w:p w14:paraId="47A1F429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B20A907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2F19A4E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F014D1C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F7DD4D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4B6B9B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9B9792D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5B6AA131" w14:textId="77777777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100081D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4943F775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552C0FD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F7922D0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5396132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C2F41" w:rsidRPr="00804636" w14:paraId="4917F47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A446C51" w14:textId="06828D6F" w:rsidR="004C2F41" w:rsidRPr="00804636" w:rsidRDefault="004C2F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FNPKNM</w:t>
            </w:r>
            <w:r w:rsidR="0071661E">
              <w:rPr>
                <w:sz w:val="16"/>
                <w:szCs w:val="16"/>
              </w:rPr>
              <w:t xml:space="preserve"> – </w:t>
            </w:r>
            <w:r w:rsidR="00E65B0C">
              <w:rPr>
                <w:sz w:val="16"/>
                <w:szCs w:val="16"/>
              </w:rPr>
              <w:t>nespotrebovaná</w:t>
            </w:r>
            <w:r w:rsidR="0071661E">
              <w:rPr>
                <w:sz w:val="16"/>
                <w:szCs w:val="16"/>
              </w:rPr>
              <w:t xml:space="preserve"> dotácia</w:t>
            </w:r>
            <w:r w:rsidR="00E65B0C">
              <w:rPr>
                <w:sz w:val="16"/>
                <w:szCs w:val="16"/>
              </w:rPr>
              <w:t xml:space="preserve"> z r. 2020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DFC09FC" w14:textId="5D536BB7" w:rsidR="004C2F41" w:rsidRDefault="007166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-673,50</w:t>
            </w:r>
          </w:p>
        </w:tc>
      </w:tr>
      <w:tr w:rsidR="004C2F41" w:rsidRPr="00804636" w14:paraId="74F78FB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4157721" w14:textId="025138EB" w:rsidR="004C2F41" w:rsidRDefault="004C2F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687DB5F" w14:textId="6E65AE81" w:rsidR="004C2F41" w:rsidRDefault="004C2F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C7E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800,00</w:t>
            </w:r>
          </w:p>
        </w:tc>
      </w:tr>
      <w:tr w:rsidR="00337EAB" w:rsidRPr="00804636" w14:paraId="19AB1C05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2A2E296" w14:textId="0489A953" w:rsidR="00337EAB" w:rsidRDefault="00337E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MV SR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DDB85DB" w14:textId="13F663F7" w:rsidR="00337EAB" w:rsidRDefault="0005437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4C7E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738,71</w:t>
            </w:r>
          </w:p>
        </w:tc>
      </w:tr>
      <w:tr w:rsidR="0005437C" w:rsidRPr="00804636" w14:paraId="061130D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BC58C38" w14:textId="4D061CF0" w:rsidR="0005437C" w:rsidRDefault="0005437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14:paraId="14A12B92" w14:textId="4B804C27" w:rsidR="0005437C" w:rsidRDefault="00DD457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4C7E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640,81</w:t>
            </w:r>
          </w:p>
        </w:tc>
      </w:tr>
      <w:tr w:rsidR="00337EAB" w:rsidRPr="00804636" w14:paraId="3A6FE77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5320C2D" w14:textId="2568EF7D" w:rsidR="00337EAB" w:rsidRDefault="00337E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</w:t>
            </w:r>
            <w:r w:rsidR="00DD4576">
              <w:rPr>
                <w:sz w:val="16"/>
                <w:szCs w:val="16"/>
              </w:rPr>
              <w:t xml:space="preserve"> Čičava, Soľ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C0A190D" w14:textId="4DE47868" w:rsidR="00337EAB" w:rsidRDefault="00337E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C7E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900,00</w:t>
            </w:r>
          </w:p>
        </w:tc>
      </w:tr>
    </w:tbl>
    <w:p w14:paraId="54B9D185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7A7BBBF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434570C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8DA85D2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24CB7C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A22AF93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6FC088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DE0F4F8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14:paraId="58B899D7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FB68061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767EB3F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14:paraId="377D713F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CF2B1A9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5967118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26E5B52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EB24609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41E254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8359AAA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B7B4BF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400320C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3884FB5" w14:textId="32A3BC27" w:rsidR="00D77DBF" w:rsidRPr="00804636" w:rsidRDefault="004C7E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F66C0D3" w14:textId="2857CDD6" w:rsidR="00D77DBF" w:rsidRPr="00804636" w:rsidRDefault="004C7E4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51 699,70</w:t>
            </w:r>
          </w:p>
        </w:tc>
      </w:tr>
      <w:tr w:rsidR="004C7E40" w:rsidRPr="00804636" w14:paraId="7138D8ED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AC6323B" w14:textId="2CE558B8" w:rsidR="004C7E40" w:rsidRDefault="004C7E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Zdravotné a sociálne odvody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081DE45" w14:textId="3EF06B79" w:rsidR="004C7E40" w:rsidRDefault="004C7E4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18 196,39</w:t>
            </w:r>
          </w:p>
        </w:tc>
      </w:tr>
    </w:tbl>
    <w:p w14:paraId="068CD692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4105B34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6287D49F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651F9A5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FF4C5D6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3C564FB3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563C5F44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4D59A647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0871690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1D80951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7EA29FD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6B34D585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034CDAB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366E9D8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C9E2D1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658B558F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64F04D6B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1D6F6AE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EC2783B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6CB9BB38" w14:textId="77777777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14:paraId="2D5E3EE5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139F98E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2C50435D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1E350F8B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29C709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4A20948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74AFB6E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17664DC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6976110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8737C5B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03A0E691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6080F6E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E44E20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65223C69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EB9F3F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ED1E3F0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D747A42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8832852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4AAE8C7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254F46F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6D6218C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675D096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773E3AA2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95C5BFA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57415ADD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0E6714E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147B05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3644F490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0A0EF2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39A9A8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7D26B2A9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4091143C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4902E15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0E8C89D9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4C3CC430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8C229C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6BCA5571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51317801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523F544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2903440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D7CDB9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1D5A8C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2CB817FC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46CC1FAC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A01F14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792D397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FE7DED4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D5C4096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77267E99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1AD3B80F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4748D052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63EFE8D4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4F6CAE75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176DA216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2DC67483" w14:textId="77777777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14:paraId="05C3E7C2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79EAFAE" w14:textId="77777777"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1709850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478FFCEB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79E6A4A0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2046857D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3F15153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C7BCD86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4488619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14D4DF22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26DB57F0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47C9692E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580D186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F2E807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6BC5963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BE2D1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42153A9A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4D59F01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5241D1A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1D50F65F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4376099A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25B22C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6084D17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47823622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639AD4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2D37A71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4B12ACD2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267CD15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1D78341A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4AE24288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27738B16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16AB82F7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4CCC0B81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6688EB61" w14:textId="77777777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14:paraId="651F401C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7AEB50CE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3087D87C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DBADC61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4A53D8B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0236E234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5F27" w14:textId="77777777" w:rsidR="00E36C2C" w:rsidRDefault="00E36C2C" w:rsidP="00347C39">
      <w:pPr>
        <w:spacing w:before="0" w:after="0" w:line="240" w:lineRule="auto"/>
      </w:pPr>
      <w:r>
        <w:separator/>
      </w:r>
    </w:p>
  </w:endnote>
  <w:endnote w:type="continuationSeparator" w:id="0">
    <w:p w14:paraId="256E5B43" w14:textId="77777777" w:rsidR="00E36C2C" w:rsidRDefault="00E36C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3CA06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313E1">
      <w:rPr>
        <w:noProof/>
      </w:rPr>
      <w:t>7</w:t>
    </w:r>
    <w:r>
      <w:fldChar w:fldCharType="end"/>
    </w:r>
  </w:p>
  <w:p w14:paraId="607A088B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C21D" w14:textId="77777777" w:rsidR="00E36C2C" w:rsidRDefault="00E36C2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0F2CED" w14:textId="77777777" w:rsidR="00E36C2C" w:rsidRDefault="00E36C2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4989718">
    <w:abstractNumId w:val="20"/>
  </w:num>
  <w:num w:numId="2" w16cid:durableId="1832671911">
    <w:abstractNumId w:val="20"/>
  </w:num>
  <w:num w:numId="3" w16cid:durableId="315652101">
    <w:abstractNumId w:val="5"/>
  </w:num>
  <w:num w:numId="4" w16cid:durableId="464086571">
    <w:abstractNumId w:val="28"/>
  </w:num>
  <w:num w:numId="5" w16cid:durableId="1388188015">
    <w:abstractNumId w:val="9"/>
  </w:num>
  <w:num w:numId="6" w16cid:durableId="113641009">
    <w:abstractNumId w:val="19"/>
  </w:num>
  <w:num w:numId="7" w16cid:durableId="1180201031">
    <w:abstractNumId w:val="23"/>
  </w:num>
  <w:num w:numId="8" w16cid:durableId="290484363">
    <w:abstractNumId w:val="24"/>
  </w:num>
  <w:num w:numId="9" w16cid:durableId="1238318103">
    <w:abstractNumId w:val="23"/>
  </w:num>
  <w:num w:numId="10" w16cid:durableId="103814521">
    <w:abstractNumId w:val="12"/>
  </w:num>
  <w:num w:numId="11" w16cid:durableId="1714570911">
    <w:abstractNumId w:val="25"/>
  </w:num>
  <w:num w:numId="12" w16cid:durableId="2128965307">
    <w:abstractNumId w:val="7"/>
  </w:num>
  <w:num w:numId="13" w16cid:durableId="1484271712">
    <w:abstractNumId w:val="17"/>
  </w:num>
  <w:num w:numId="14" w16cid:durableId="507642009">
    <w:abstractNumId w:val="22"/>
  </w:num>
  <w:num w:numId="15" w16cid:durableId="471365932">
    <w:abstractNumId w:val="10"/>
  </w:num>
  <w:num w:numId="16" w16cid:durableId="1435054682">
    <w:abstractNumId w:val="6"/>
  </w:num>
  <w:num w:numId="17" w16cid:durableId="1626542475">
    <w:abstractNumId w:val="18"/>
  </w:num>
  <w:num w:numId="18" w16cid:durableId="1121148386">
    <w:abstractNumId w:val="27"/>
  </w:num>
  <w:num w:numId="19" w16cid:durableId="1793279797">
    <w:abstractNumId w:val="16"/>
  </w:num>
  <w:num w:numId="20" w16cid:durableId="194346199">
    <w:abstractNumId w:val="13"/>
  </w:num>
  <w:num w:numId="21" w16cid:durableId="548104638">
    <w:abstractNumId w:val="2"/>
  </w:num>
  <w:num w:numId="22" w16cid:durableId="2109500474">
    <w:abstractNumId w:val="11"/>
  </w:num>
  <w:num w:numId="23" w16cid:durableId="1245794788">
    <w:abstractNumId w:val="15"/>
  </w:num>
  <w:num w:numId="24" w16cid:durableId="1315260360">
    <w:abstractNumId w:val="8"/>
  </w:num>
  <w:num w:numId="25" w16cid:durableId="2062241771">
    <w:abstractNumId w:val="21"/>
  </w:num>
  <w:num w:numId="26" w16cid:durableId="504592509">
    <w:abstractNumId w:val="26"/>
  </w:num>
  <w:num w:numId="27" w16cid:durableId="498930607">
    <w:abstractNumId w:val="0"/>
  </w:num>
  <w:num w:numId="28" w16cid:durableId="1700661661">
    <w:abstractNumId w:val="1"/>
  </w:num>
  <w:num w:numId="29" w16cid:durableId="2037460692">
    <w:abstractNumId w:val="4"/>
  </w:num>
  <w:num w:numId="30" w16cid:durableId="620234853">
    <w:abstractNumId w:val="23"/>
  </w:num>
  <w:num w:numId="31" w16cid:durableId="1157575532">
    <w:abstractNumId w:val="3"/>
  </w:num>
  <w:num w:numId="32" w16cid:durableId="1760591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DE"/>
    <w:rsid w:val="0000240E"/>
    <w:rsid w:val="000109BB"/>
    <w:rsid w:val="0001299B"/>
    <w:rsid w:val="00032B58"/>
    <w:rsid w:val="0003706B"/>
    <w:rsid w:val="0005437C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37EAB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87E82"/>
    <w:rsid w:val="004914B1"/>
    <w:rsid w:val="00497323"/>
    <w:rsid w:val="00497CF2"/>
    <w:rsid w:val="004A32A4"/>
    <w:rsid w:val="004B091D"/>
    <w:rsid w:val="004B20C5"/>
    <w:rsid w:val="004B4FEF"/>
    <w:rsid w:val="004C12F0"/>
    <w:rsid w:val="004C2F41"/>
    <w:rsid w:val="004C7E4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A0D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FC0"/>
    <w:rsid w:val="00624714"/>
    <w:rsid w:val="00626B80"/>
    <w:rsid w:val="006313E1"/>
    <w:rsid w:val="00644150"/>
    <w:rsid w:val="00645BCA"/>
    <w:rsid w:val="0066065D"/>
    <w:rsid w:val="00661D7A"/>
    <w:rsid w:val="00663221"/>
    <w:rsid w:val="00663829"/>
    <w:rsid w:val="00674C94"/>
    <w:rsid w:val="00691D94"/>
    <w:rsid w:val="00691DCC"/>
    <w:rsid w:val="00695943"/>
    <w:rsid w:val="006A3414"/>
    <w:rsid w:val="006B6CED"/>
    <w:rsid w:val="006C3311"/>
    <w:rsid w:val="006D630A"/>
    <w:rsid w:val="006F4A29"/>
    <w:rsid w:val="007002DC"/>
    <w:rsid w:val="00700624"/>
    <w:rsid w:val="00700A23"/>
    <w:rsid w:val="0071137C"/>
    <w:rsid w:val="0071661E"/>
    <w:rsid w:val="0072048D"/>
    <w:rsid w:val="00725021"/>
    <w:rsid w:val="00732D9B"/>
    <w:rsid w:val="0074467C"/>
    <w:rsid w:val="0075172B"/>
    <w:rsid w:val="0075246C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03F1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2B79"/>
    <w:rsid w:val="00804636"/>
    <w:rsid w:val="0082339E"/>
    <w:rsid w:val="008260E8"/>
    <w:rsid w:val="00831E64"/>
    <w:rsid w:val="00833369"/>
    <w:rsid w:val="0084066A"/>
    <w:rsid w:val="008601BD"/>
    <w:rsid w:val="008610F2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6A77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055B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B1CDE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7286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593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7F6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4576"/>
    <w:rsid w:val="00DE678D"/>
    <w:rsid w:val="00DF6BDA"/>
    <w:rsid w:val="00E03790"/>
    <w:rsid w:val="00E058C0"/>
    <w:rsid w:val="00E26CD4"/>
    <w:rsid w:val="00E36C2C"/>
    <w:rsid w:val="00E45FBF"/>
    <w:rsid w:val="00E615E8"/>
    <w:rsid w:val="00E65B0C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13E50"/>
    <w:rsid w:val="00F33C07"/>
    <w:rsid w:val="00F34521"/>
    <w:rsid w:val="00F34CFD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C0E52"/>
  <w14:defaultImageDpi w14:val="0"/>
  <w15:chartTrackingRefBased/>
  <w15:docId w15:val="{6B768BFA-96FB-4B39-9CFE-CE9668A2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230</TotalTime>
  <Pages>12</Pages>
  <Words>4061</Words>
  <Characters>23151</Characters>
  <Application>Microsoft Office Word</Application>
  <DocSecurity>0</DocSecurity>
  <Lines>192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uctaren</dc:creator>
  <cp:keywords/>
  <cp:lastModifiedBy>uctaren</cp:lastModifiedBy>
  <cp:revision>5</cp:revision>
  <cp:lastPrinted>2014-01-20T21:18:00Z</cp:lastPrinted>
  <dcterms:created xsi:type="dcterms:W3CDTF">2022-06-29T12:22:00Z</dcterms:created>
  <dcterms:modified xsi:type="dcterms:W3CDTF">2022-06-29T20:21:00Z</dcterms:modified>
</cp:coreProperties>
</file>