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889C" w14:textId="39DAB78C" w:rsidR="00B9713F" w:rsidRPr="00B9713F" w:rsidRDefault="00405EAF" w:rsidP="00B9713F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P</w:t>
      </w:r>
      <w:bookmarkStart w:id="0" w:name="_Toc474124189"/>
      <w:bookmarkStart w:id="1" w:name="_Toc474124301"/>
      <w:r w:rsidR="000B04FB" w:rsidRPr="00C911F4">
        <w:rPr>
          <w:rFonts w:ascii="Arial" w:hAnsi="Arial" w:cs="Arial"/>
          <w:lang w:val="sk-SK"/>
        </w:rPr>
        <w:t>opis spoločnosti</w:t>
      </w:r>
      <w:bookmarkEnd w:id="0"/>
      <w:bookmarkEnd w:id="1"/>
    </w:p>
    <w:p w14:paraId="1E825C87" w14:textId="77777777" w:rsidR="00B9713F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</w:t>
      </w:r>
      <w:r w:rsidR="007F1967" w:rsidRPr="00C911F4">
        <w:rPr>
          <w:rFonts w:ascii="Arial" w:hAnsi="Arial" w:cs="Arial"/>
          <w:lang w:val="sk-SK"/>
        </w:rPr>
        <w:t>issens</w:t>
      </w:r>
      <w:r w:rsidR="00E373D4">
        <w:rPr>
          <w:rFonts w:ascii="Arial" w:hAnsi="Arial" w:cs="Arial"/>
          <w:lang w:val="sk-SK"/>
        </w:rPr>
        <w:t xml:space="preserve"> Cooling Solutions SK</w:t>
      </w:r>
      <w:r w:rsidR="000D0DA1">
        <w:rPr>
          <w:rFonts w:ascii="Arial" w:hAnsi="Arial" w:cs="Arial"/>
          <w:lang w:val="sk-SK"/>
        </w:rPr>
        <w:t xml:space="preserve">, s.r.o. </w:t>
      </w:r>
      <w:r w:rsidR="00E373D4">
        <w:rPr>
          <w:rFonts w:ascii="Arial" w:hAnsi="Arial" w:cs="Arial"/>
          <w:lang w:val="sk-SK"/>
        </w:rPr>
        <w:t xml:space="preserve"> – predošlý názov Nissens</w:t>
      </w:r>
      <w:r w:rsidR="007F1967" w:rsidRPr="00C911F4">
        <w:rPr>
          <w:rFonts w:ascii="Arial" w:hAnsi="Arial" w:cs="Arial"/>
          <w:lang w:val="sk-SK"/>
        </w:rPr>
        <w:t xml:space="preserve"> Slovakia</w:t>
      </w:r>
      <w:r w:rsidRPr="00C911F4">
        <w:rPr>
          <w:rFonts w:ascii="Arial" w:hAnsi="Arial" w:cs="Arial"/>
          <w:lang w:val="sk-SK"/>
        </w:rPr>
        <w:t>, s.r.o.</w:t>
      </w:r>
      <w:r w:rsidR="00E373D4">
        <w:rPr>
          <w:rFonts w:ascii="Arial" w:hAnsi="Arial" w:cs="Arial"/>
          <w:lang w:val="sk-SK"/>
        </w:rPr>
        <w:t xml:space="preserve"> do 13.02.2021</w:t>
      </w:r>
      <w:r w:rsidRPr="00C911F4">
        <w:rPr>
          <w:rFonts w:ascii="Arial" w:hAnsi="Arial" w:cs="Arial"/>
          <w:lang w:val="sk-SK"/>
        </w:rPr>
        <w:t xml:space="preserve"> (ďalej len „spoločnosť”) je spoločnosť s ručením obmedzeným, ktorá vznikla dňa 17.12.2003. </w:t>
      </w:r>
    </w:p>
    <w:p w14:paraId="31AF70E1" w14:textId="5C9D6D99" w:rsidR="000D0DA1" w:rsidRDefault="001E2C41" w:rsidP="001E2C41">
      <w:pPr>
        <w:keepNext w:val="0"/>
        <w:rPr>
          <w:rFonts w:ascii="Arial" w:hAnsi="Arial" w:cs="Arial"/>
          <w:b/>
          <w:bCs/>
          <w:lang w:val="sk-SK"/>
        </w:rPr>
      </w:pPr>
      <w:r w:rsidRPr="00C911F4">
        <w:rPr>
          <w:rFonts w:ascii="Arial" w:hAnsi="Arial" w:cs="Arial"/>
          <w:lang w:val="sk-SK"/>
        </w:rPr>
        <w:t>Dňa 20.1.2004 bola zapísaná do Obchodného registra vedenom na Okresnom súde v Trenčíne, oddiel Sro, vložka 16328/R. Spoločnosť sídli v Čachticiach, 916 21, ul. Malinovského 1275</w:t>
      </w:r>
      <w:r w:rsidR="00E373D4">
        <w:rPr>
          <w:rFonts w:ascii="Arial" w:hAnsi="Arial" w:cs="Arial"/>
          <w:lang w:val="sk-SK"/>
        </w:rPr>
        <w:t>/113</w:t>
      </w:r>
      <w:r w:rsidRPr="00C911F4">
        <w:rPr>
          <w:rFonts w:ascii="Arial" w:hAnsi="Arial" w:cs="Arial"/>
          <w:lang w:val="sk-SK"/>
        </w:rPr>
        <w:t xml:space="preserve">, Slovenská republika, identifikačné číslo 35 873 841. </w:t>
      </w:r>
      <w:r w:rsidRPr="00C911F4">
        <w:rPr>
          <w:rFonts w:ascii="Arial" w:hAnsi="Arial" w:cs="Arial"/>
          <w:b/>
          <w:bCs/>
          <w:lang w:val="sk-SK"/>
        </w:rPr>
        <w:t xml:space="preserve"> </w:t>
      </w:r>
    </w:p>
    <w:p w14:paraId="645FA583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Hlavným predmetom činnosti je:</w:t>
      </w:r>
    </w:p>
    <w:p w14:paraId="445D6F47" w14:textId="77777777" w:rsidR="001E2C41" w:rsidRPr="00C911F4" w:rsidRDefault="001E2C41" w:rsidP="001E2C41">
      <w:pPr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1. kúpa tovaru na účely jeho predaja konečnému spotrebiteľovi </w:t>
      </w:r>
    </w:p>
    <w:p w14:paraId="4F82C4B8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2. kúpa tovaru na účely jeho predaja iným prevádzkovateľom živnosti</w:t>
      </w:r>
    </w:p>
    <w:p w14:paraId="66C19D16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3. výroba vykurovacích a chladiarenských zariadení s výnimkou zásahov do vyhradených technických zariadení</w:t>
      </w:r>
    </w:p>
    <w:p w14:paraId="2CB43175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4. nákup, predaj a prenájom motorových vozidiel</w:t>
      </w:r>
    </w:p>
    <w:p w14:paraId="17DA0E87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5. sprostredkovateľská činnosť v oblasti obchodu a zákaziek v rozsahu voľnej živnosti</w:t>
      </w:r>
    </w:p>
    <w:p w14:paraId="236C0D4A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6. poradenská a konzultačná činnosť v oblasti obchodu a zákaziek</w:t>
      </w:r>
    </w:p>
    <w:p w14:paraId="034684DC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7. konštruktérske práce</w:t>
      </w:r>
    </w:p>
    <w:p w14:paraId="4363AF82" w14:textId="77777777" w:rsidR="001E2C41" w:rsidRPr="00C911F4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8. faktoring a forfaiting</w:t>
      </w:r>
    </w:p>
    <w:p w14:paraId="6250E1EC" w14:textId="0FC0BEC1" w:rsidR="001E2C41" w:rsidRDefault="001E2C41" w:rsidP="001E2C4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9. reklamná a propagačná činnosť</w:t>
      </w:r>
    </w:p>
    <w:p w14:paraId="7062B313" w14:textId="2904F608" w:rsidR="00E373D4" w:rsidRDefault="00E373D4" w:rsidP="001E2C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10. vedenie účtovníctva</w:t>
      </w:r>
    </w:p>
    <w:p w14:paraId="3E5F55C4" w14:textId="3B4F8AB1" w:rsidR="00E373D4" w:rsidRDefault="00E373D4" w:rsidP="001E2C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11. administratívne služby</w:t>
      </w:r>
    </w:p>
    <w:p w14:paraId="4E3B0C9D" w14:textId="55F4AE03" w:rsidR="00B9713F" w:rsidRDefault="00E373D4" w:rsidP="001E2C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12. počítačové služby</w:t>
      </w:r>
    </w:p>
    <w:p w14:paraId="26C487E0" w14:textId="77777777" w:rsidR="00B9713F" w:rsidRPr="00B9713F" w:rsidRDefault="00B9713F" w:rsidP="001E2C41">
      <w:pPr>
        <w:keepNext w:val="0"/>
        <w:rPr>
          <w:rFonts w:ascii="Arial" w:hAnsi="Arial" w:cs="Arial"/>
          <w:lang w:val="sk-SK"/>
        </w:rPr>
      </w:pPr>
    </w:p>
    <w:p w14:paraId="53F80774" w14:textId="77777777" w:rsidR="00A72DBA" w:rsidRPr="00C911F4" w:rsidRDefault="00C57091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C911F4" w14:paraId="1B610092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C7B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1157BD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CDA4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92CE1" w:rsidRPr="00C911F4" w14:paraId="0B50D494" w14:textId="77777777" w:rsidTr="003C2B1E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B68" w14:textId="77777777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D1BA" w14:textId="4CEF69A0" w:rsidR="00792CE1" w:rsidRPr="00792CE1" w:rsidRDefault="00792CE1" w:rsidP="00792CE1">
            <w:pPr>
              <w:tabs>
                <w:tab w:val="center" w:pos="4536"/>
                <w:tab w:val="right" w:pos="9072"/>
              </w:tabs>
              <w:spacing w:after="0"/>
              <w:ind w:right="4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2CE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428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AA9C" w14:textId="1508C189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442</w:t>
            </w:r>
          </w:p>
        </w:tc>
      </w:tr>
      <w:tr w:rsidR="00792CE1" w:rsidRPr="00C911F4" w14:paraId="67104CCA" w14:textId="77777777" w:rsidTr="003C2B1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E432" w14:textId="77777777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1D62" w14:textId="1CDDD6EF" w:rsidR="00792CE1" w:rsidRPr="00C90071" w:rsidRDefault="00792CE1" w:rsidP="00792CE1">
            <w:pPr>
              <w:tabs>
                <w:tab w:val="center" w:pos="4536"/>
                <w:tab w:val="right" w:pos="9072"/>
              </w:tabs>
              <w:spacing w:after="0"/>
              <w:ind w:right="4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6182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113E" w14:textId="5F584E45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</w:t>
            </w:r>
          </w:p>
        </w:tc>
      </w:tr>
      <w:tr w:rsidR="00792CE1" w:rsidRPr="00C911F4" w14:paraId="532FD51D" w14:textId="77777777" w:rsidTr="003C2B1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D658" w14:textId="77777777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DC91" w14:textId="144C352B" w:rsidR="00792CE1" w:rsidRPr="00E131E7" w:rsidRDefault="00AC3E7F" w:rsidP="00792CE1">
            <w:pPr>
              <w:tabs>
                <w:tab w:val="center" w:pos="4536"/>
                <w:tab w:val="right" w:pos="9072"/>
              </w:tabs>
              <w:spacing w:after="0"/>
              <w:ind w:right="4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6182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="00761824" w:rsidRPr="0076182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5E0C" w14:textId="2827F018" w:rsidR="00792CE1" w:rsidRPr="00C911F4" w:rsidRDefault="00792CE1" w:rsidP="00792CE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</w:t>
            </w:r>
          </w:p>
        </w:tc>
      </w:tr>
    </w:tbl>
    <w:p w14:paraId="6D0FA2CF" w14:textId="77777777" w:rsidR="00C57091" w:rsidRPr="00C911F4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6BF7A99A" w14:textId="77777777" w:rsidR="00B9713F" w:rsidRDefault="00B9713F" w:rsidP="00E55857">
      <w:pPr>
        <w:keepNext w:val="0"/>
        <w:rPr>
          <w:rFonts w:ascii="Arial" w:hAnsi="Arial" w:cs="Arial"/>
          <w:lang w:val="sk-SK"/>
        </w:rPr>
      </w:pPr>
    </w:p>
    <w:p w14:paraId="0239C85A" w14:textId="77777777" w:rsidR="00B9713F" w:rsidRDefault="00B9713F" w:rsidP="00E55857">
      <w:pPr>
        <w:keepNext w:val="0"/>
        <w:rPr>
          <w:rFonts w:ascii="Arial" w:hAnsi="Arial" w:cs="Arial"/>
          <w:lang w:val="sk-SK"/>
        </w:rPr>
      </w:pPr>
    </w:p>
    <w:p w14:paraId="76AE824D" w14:textId="77777777" w:rsidR="00B9713F" w:rsidRDefault="00B9713F" w:rsidP="00E55857">
      <w:pPr>
        <w:keepNext w:val="0"/>
        <w:rPr>
          <w:rFonts w:ascii="Arial" w:hAnsi="Arial" w:cs="Arial"/>
          <w:lang w:val="sk-SK"/>
        </w:rPr>
      </w:pPr>
    </w:p>
    <w:p w14:paraId="1B2FBBD2" w14:textId="77777777" w:rsidR="00B9713F" w:rsidRDefault="00B9713F" w:rsidP="00E55857">
      <w:pPr>
        <w:keepNext w:val="0"/>
        <w:rPr>
          <w:rFonts w:ascii="Arial" w:hAnsi="Arial" w:cs="Arial"/>
          <w:lang w:val="sk-SK"/>
        </w:rPr>
      </w:pPr>
    </w:p>
    <w:p w14:paraId="0BE5C0E9" w14:textId="1FC9C8F9" w:rsidR="00E55857" w:rsidRPr="00C911F4" w:rsidRDefault="00E55857" w:rsidP="00E55857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Podiel spoločníkov na základnom imaní spoločnosti spolu s údajmi o ich hlasovacích právach je nasledovný: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992"/>
        <w:gridCol w:w="1418"/>
        <w:gridCol w:w="1417"/>
      </w:tblGrid>
      <w:tr w:rsidR="00E55857" w:rsidRPr="00C911F4" w14:paraId="15A90C71" w14:textId="77777777" w:rsidTr="00E55857">
        <w:trPr>
          <w:cantSplit/>
          <w:trHeight w:val="1085"/>
        </w:trPr>
        <w:tc>
          <w:tcPr>
            <w:tcW w:w="2410" w:type="dxa"/>
            <w:tcBorders>
              <w:top w:val="nil"/>
              <w:bottom w:val="single" w:sz="12" w:space="0" w:color="999999"/>
            </w:tcBorders>
            <w:vAlign w:val="center"/>
          </w:tcPr>
          <w:p w14:paraId="082658BB" w14:textId="77777777" w:rsidR="00E55857" w:rsidRPr="00C911F4" w:rsidRDefault="00E55857" w:rsidP="00E55857">
            <w:pPr>
              <w:pStyle w:val="TableLastLine"/>
              <w:keepNext w:val="0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Spoločník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4226A63F" w14:textId="77777777" w:rsidR="00E55857" w:rsidRPr="00C911F4" w:rsidRDefault="00E55857" w:rsidP="00E55857">
            <w:pPr>
              <w:pStyle w:val="TableLa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Výška podielu na základnom imaní</w:t>
            </w:r>
          </w:p>
          <w:p w14:paraId="5FC48E16" w14:textId="77777777" w:rsidR="00E55857" w:rsidRPr="00C911F4" w:rsidRDefault="00E55857" w:rsidP="00E55857">
            <w:pPr>
              <w:pStyle w:val="TableLastLine"/>
              <w:keepNext w:val="0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 xml:space="preserve"> v  EUR                         %                           </w:t>
            </w:r>
          </w:p>
        </w:tc>
        <w:tc>
          <w:tcPr>
            <w:tcW w:w="1417" w:type="dxa"/>
            <w:tcBorders>
              <w:top w:val="nil"/>
              <w:bottom w:val="single" w:sz="12" w:space="0" w:color="999999"/>
            </w:tcBorders>
            <w:vAlign w:val="center"/>
          </w:tcPr>
          <w:p w14:paraId="128BBB9C" w14:textId="77777777" w:rsidR="00E55857" w:rsidRPr="00C911F4" w:rsidRDefault="00E55857" w:rsidP="00E55857">
            <w:pPr>
              <w:pStyle w:val="TableLa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Výška hlasovacích práv</w:t>
            </w:r>
          </w:p>
        </w:tc>
      </w:tr>
      <w:tr w:rsidR="00E55857" w:rsidRPr="00C911F4" w14:paraId="6F1C792E" w14:textId="77777777" w:rsidTr="00E55857">
        <w:trPr>
          <w:cantSplit/>
        </w:trPr>
        <w:tc>
          <w:tcPr>
            <w:tcW w:w="2410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114F0A71" w14:textId="34B7DFDA" w:rsidR="00E55857" w:rsidRPr="00C911F4" w:rsidRDefault="0052147A" w:rsidP="00E5585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NCS International A/S (do 26.5.21 bol názov K.NISSEN INTERNATIONAL A/S)</w:t>
            </w:r>
          </w:p>
          <w:p w14:paraId="20505E27" w14:textId="77777777" w:rsidR="00E55857" w:rsidRPr="00C911F4" w:rsidRDefault="00E55857" w:rsidP="00E55857">
            <w:pPr>
              <w:pStyle w:val="TableFirstLine"/>
              <w:keepNext w:val="0"/>
              <w:rPr>
                <w:rFonts w:ascii="Arial" w:hAnsi="Arial" w:cs="Arial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4638D47C" w14:textId="77777777" w:rsidR="00E55857" w:rsidRPr="00C911F4" w:rsidRDefault="00E55857" w:rsidP="00E55857">
            <w:pPr>
              <w:pStyle w:val="TableFir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2 099 649</w:t>
            </w:r>
          </w:p>
          <w:p w14:paraId="0D3C7C7B" w14:textId="77777777" w:rsidR="00E55857" w:rsidRPr="00C911F4" w:rsidRDefault="00E55857" w:rsidP="00E55857">
            <w:pPr>
              <w:pStyle w:val="TableFir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64802F95" w14:textId="77777777" w:rsidR="00E55857" w:rsidRPr="00C911F4" w:rsidRDefault="00E55857" w:rsidP="00E55857">
            <w:pPr>
              <w:pStyle w:val="TableFir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100</w:t>
            </w:r>
          </w:p>
          <w:p w14:paraId="24AE4A1C" w14:textId="77777777" w:rsidR="00E55857" w:rsidRPr="00C911F4" w:rsidRDefault="00E55857" w:rsidP="00E55857">
            <w:pPr>
              <w:pStyle w:val="TableFirstLine"/>
              <w:keepNext w:val="0"/>
              <w:rPr>
                <w:rFonts w:ascii="Arial" w:hAnsi="Arial" w:cs="Arial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4D5DEBFD" w14:textId="77777777" w:rsidR="00E55857" w:rsidRPr="00C911F4" w:rsidRDefault="00E55857" w:rsidP="00E55857">
            <w:pPr>
              <w:pStyle w:val="TableFir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100</w:t>
            </w:r>
          </w:p>
          <w:p w14:paraId="27331E41" w14:textId="77777777" w:rsidR="00E55857" w:rsidRPr="00C911F4" w:rsidRDefault="00E55857" w:rsidP="00E55857">
            <w:pPr>
              <w:pStyle w:val="TableFirstLine"/>
              <w:keepNext w:val="0"/>
              <w:rPr>
                <w:rFonts w:ascii="Arial" w:hAnsi="Arial" w:cs="Arial"/>
                <w:szCs w:val="16"/>
                <w:lang w:val="sk-SK"/>
              </w:rPr>
            </w:pPr>
          </w:p>
        </w:tc>
      </w:tr>
      <w:tr w:rsidR="00E55857" w:rsidRPr="00C911F4" w14:paraId="443CB3EE" w14:textId="77777777" w:rsidTr="00E55857">
        <w:trPr>
          <w:cantSplit/>
        </w:trPr>
        <w:tc>
          <w:tcPr>
            <w:tcW w:w="2410" w:type="dxa"/>
            <w:tcBorders>
              <w:top w:val="single" w:sz="6" w:space="0" w:color="999999"/>
              <w:left w:val="nil"/>
              <w:bottom w:val="double" w:sz="6" w:space="0" w:color="999999"/>
              <w:right w:val="nil"/>
            </w:tcBorders>
            <w:vAlign w:val="bottom"/>
          </w:tcPr>
          <w:p w14:paraId="3261C42F" w14:textId="77777777" w:rsidR="00E55857" w:rsidRPr="00C911F4" w:rsidRDefault="00E55857" w:rsidP="00E55857">
            <w:pPr>
              <w:pStyle w:val="TableLastLine"/>
              <w:keepNext w:val="0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 xml:space="preserve">Spolu </w:t>
            </w:r>
          </w:p>
        </w:tc>
        <w:tc>
          <w:tcPr>
            <w:tcW w:w="992" w:type="dxa"/>
            <w:tcBorders>
              <w:top w:val="single" w:sz="6" w:space="0" w:color="999999"/>
              <w:left w:val="nil"/>
              <w:bottom w:val="double" w:sz="6" w:space="0" w:color="999999"/>
              <w:right w:val="nil"/>
            </w:tcBorders>
            <w:vAlign w:val="bottom"/>
          </w:tcPr>
          <w:p w14:paraId="6BB01D42" w14:textId="77777777" w:rsidR="00E55857" w:rsidRPr="00C911F4" w:rsidRDefault="00E55857" w:rsidP="00E55857">
            <w:pPr>
              <w:pStyle w:val="TableLa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2 099 649</w:t>
            </w:r>
          </w:p>
        </w:tc>
        <w:tc>
          <w:tcPr>
            <w:tcW w:w="1418" w:type="dxa"/>
            <w:tcBorders>
              <w:top w:val="single" w:sz="6" w:space="0" w:color="999999"/>
              <w:left w:val="nil"/>
              <w:bottom w:val="double" w:sz="6" w:space="0" w:color="999999"/>
              <w:right w:val="nil"/>
            </w:tcBorders>
            <w:vAlign w:val="bottom"/>
          </w:tcPr>
          <w:p w14:paraId="5E5F532D" w14:textId="77777777" w:rsidR="00E55857" w:rsidRPr="00C911F4" w:rsidRDefault="00E55857" w:rsidP="00E55857">
            <w:pPr>
              <w:pStyle w:val="TableLa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100</w:t>
            </w:r>
          </w:p>
        </w:tc>
        <w:tc>
          <w:tcPr>
            <w:tcW w:w="1417" w:type="dxa"/>
            <w:tcBorders>
              <w:top w:val="single" w:sz="6" w:space="0" w:color="999999"/>
              <w:left w:val="nil"/>
              <w:bottom w:val="double" w:sz="6" w:space="0" w:color="999999"/>
              <w:right w:val="nil"/>
            </w:tcBorders>
            <w:vAlign w:val="bottom"/>
          </w:tcPr>
          <w:p w14:paraId="0A06DC43" w14:textId="77777777" w:rsidR="00E55857" w:rsidRPr="00C911F4" w:rsidRDefault="00E55857" w:rsidP="00E55857">
            <w:pPr>
              <w:pStyle w:val="TableLastLine"/>
              <w:keepNext w:val="0"/>
              <w:jc w:val="center"/>
              <w:rPr>
                <w:rFonts w:ascii="Arial" w:hAnsi="Arial" w:cs="Arial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Cs w:val="16"/>
                <w:lang w:val="sk-SK"/>
              </w:rPr>
              <w:t>100</w:t>
            </w:r>
          </w:p>
        </w:tc>
      </w:tr>
    </w:tbl>
    <w:p w14:paraId="67CF9723" w14:textId="77777777" w:rsidR="004A4426" w:rsidRPr="00C911F4" w:rsidRDefault="004A4426" w:rsidP="00E55857">
      <w:pPr>
        <w:keepNext w:val="0"/>
        <w:rPr>
          <w:rFonts w:ascii="Arial" w:hAnsi="Arial" w:cs="Arial"/>
          <w:highlight w:val="yellow"/>
          <w:lang w:val="sk-SK"/>
        </w:rPr>
      </w:pPr>
    </w:p>
    <w:p w14:paraId="21E60637" w14:textId="77777777" w:rsidR="004A4426" w:rsidRPr="00C911F4" w:rsidRDefault="004A4426" w:rsidP="00E55857">
      <w:pPr>
        <w:keepNext w:val="0"/>
        <w:rPr>
          <w:highlight w:val="yellow"/>
          <w:lang w:val="sk-SK"/>
        </w:rPr>
      </w:pPr>
    </w:p>
    <w:p w14:paraId="44C4F8CB" w14:textId="77777777" w:rsidR="004D377C" w:rsidRDefault="00E131E7" w:rsidP="00E55857">
      <w:pPr>
        <w:keepNext w:val="0"/>
        <w:rPr>
          <w:rFonts w:ascii="Arial" w:hAnsi="Arial" w:cs="Arial"/>
          <w:lang w:val="sk-SK"/>
        </w:rPr>
      </w:pPr>
      <w:r w:rsidRPr="00E131E7">
        <w:rPr>
          <w:rFonts w:ascii="Arial" w:hAnsi="Arial" w:cs="Arial"/>
          <w:lang w:val="sk-SK"/>
        </w:rPr>
        <w:t>Spoločnosť je súčasťou skupiny NCS International A/S. Konsolidovanú účtovnú závierku za najmenšiu skupinu podnikov zostavuje spoločnosť NCS International Holding Aps so s</w:t>
      </w:r>
      <w:r w:rsidR="008048BE">
        <w:rPr>
          <w:rFonts w:ascii="Arial" w:hAnsi="Arial" w:cs="Arial"/>
          <w:lang w:val="sk-SK"/>
        </w:rPr>
        <w:t>í</w:t>
      </w:r>
      <w:r w:rsidRPr="00E131E7">
        <w:rPr>
          <w:rFonts w:ascii="Arial" w:hAnsi="Arial" w:cs="Arial"/>
          <w:lang w:val="sk-SK"/>
        </w:rPr>
        <w:t>dlom Esplanaden 50, København K, 1263, DK. A potom za najväčšiu skupinu A.P. Moeller Maersk Holding A/S. Táto účtovná závierka je dostupná k nahliadnutiu v sídle uvedenej spoločnosti - sídlo Ormhojgardvej 9, 8700 Horsens, DK.</w:t>
      </w:r>
    </w:p>
    <w:p w14:paraId="13504ADC" w14:textId="54CFD902" w:rsidR="0052147A" w:rsidRPr="00C911F4" w:rsidRDefault="0052147A" w:rsidP="00E558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Záložné právo: Záložné právo na obchodný podiel K. NISSEN INTERNATIONAL A/S v prospech záložného veriteľa NORDIC TRUSTEE A/S so sídlom v Bredgade 30, st., DK-1260 Copenhagen, Dánske kráľovstvo, zapísaná v Obchodnom registri Dánskej obchodnej </w:t>
      </w:r>
      <w:r w:rsidR="00C61A77">
        <w:rPr>
          <w:rFonts w:ascii="Arial" w:hAnsi="Arial" w:cs="Arial"/>
          <w:lang w:val="sk-SK"/>
        </w:rPr>
        <w:t>komory (Erhvervsstyrelsen) pod číslom (CVR) 34 70 587 20, na základe Zmluvy o zriadení záložného práva k obchodnému podielu zo d</w:t>
      </w:r>
      <w:r w:rsidR="00E131E7">
        <w:rPr>
          <w:rFonts w:ascii="Arial" w:hAnsi="Arial" w:cs="Arial"/>
          <w:lang w:val="sk-SK"/>
        </w:rPr>
        <w:t>ň</w:t>
      </w:r>
      <w:r w:rsidR="00C61A77">
        <w:rPr>
          <w:rFonts w:ascii="Arial" w:hAnsi="Arial" w:cs="Arial"/>
          <w:lang w:val="sk-SK"/>
        </w:rPr>
        <w:t>a 03.10.2017</w:t>
      </w:r>
      <w:r w:rsidR="00E131E7">
        <w:rPr>
          <w:rFonts w:ascii="Arial" w:hAnsi="Arial" w:cs="Arial"/>
          <w:lang w:val="sk-SK"/>
        </w:rPr>
        <w:t>.</w:t>
      </w:r>
    </w:p>
    <w:p w14:paraId="779F9C23" w14:textId="77777777" w:rsidR="00E55857" w:rsidRPr="00C911F4" w:rsidRDefault="00E55857" w:rsidP="00E55857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Spoločnosť nie je v žiadnom podniku neobmedzene ručiacim spoločníkom.</w:t>
      </w:r>
    </w:p>
    <w:p w14:paraId="4D3FC295" w14:textId="198A4B26" w:rsidR="00E55857" w:rsidRPr="00C911F4" w:rsidRDefault="00E55857" w:rsidP="00E55857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Členovia štatutárnych orgánov k 3</w:t>
      </w:r>
      <w:r w:rsidR="00877416">
        <w:rPr>
          <w:rFonts w:ascii="Arial" w:hAnsi="Arial" w:cs="Arial"/>
          <w:lang w:val="sk-SK"/>
        </w:rPr>
        <w:t>1</w:t>
      </w:r>
      <w:r w:rsidRPr="00C911F4">
        <w:rPr>
          <w:rFonts w:ascii="Arial" w:hAnsi="Arial" w:cs="Arial"/>
          <w:lang w:val="sk-SK"/>
        </w:rPr>
        <w:t>.</w:t>
      </w:r>
      <w:r w:rsidR="00877416">
        <w:rPr>
          <w:rFonts w:ascii="Arial" w:hAnsi="Arial" w:cs="Arial"/>
          <w:lang w:val="sk-SK"/>
        </w:rPr>
        <w:t>12</w:t>
      </w:r>
      <w:r w:rsidR="001903BD">
        <w:rPr>
          <w:rFonts w:ascii="Arial" w:hAnsi="Arial" w:cs="Arial"/>
          <w:lang w:val="sk-SK"/>
        </w:rPr>
        <w:t>.2021</w:t>
      </w:r>
      <w:r w:rsidRPr="00C911F4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4784"/>
      </w:tblGrid>
      <w:tr w:rsidR="00E55857" w:rsidRPr="00C911F4" w14:paraId="27668177" w14:textId="77777777" w:rsidTr="00A77F4B">
        <w:trPr>
          <w:trHeight w:val="177"/>
        </w:trPr>
        <w:tc>
          <w:tcPr>
            <w:tcW w:w="4784" w:type="dxa"/>
            <w:tcBorders>
              <w:top w:val="nil"/>
              <w:bottom w:val="nil"/>
            </w:tcBorders>
            <w:vAlign w:val="center"/>
          </w:tcPr>
          <w:p w14:paraId="2218AB0B" w14:textId="66B746A1" w:rsidR="00E55857" w:rsidRPr="00C911F4" w:rsidRDefault="00E55857" w:rsidP="00A77F4B">
            <w:pPr>
              <w:pStyle w:val="TableHeader"/>
              <w:keepNext w:val="0"/>
              <w:ind w:left="-7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C911F4">
              <w:rPr>
                <w:rFonts w:ascii="Arial" w:hAnsi="Arial" w:cs="Arial"/>
                <w:sz w:val="20"/>
                <w:lang w:val="sk-SK"/>
              </w:rPr>
              <w:t>Konatelia</w:t>
            </w:r>
            <w:r w:rsidR="002243D2" w:rsidRPr="00C911F4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</w:tr>
    </w:tbl>
    <w:p w14:paraId="5FAB2053" w14:textId="4000D397" w:rsidR="00792CE1" w:rsidRPr="00C911F4" w:rsidRDefault="00792CE1" w:rsidP="00792CE1">
      <w:pPr>
        <w:pStyle w:val="TableFirstLine"/>
        <w:keepNext w:val="0"/>
        <w:spacing w:after="0"/>
        <w:rPr>
          <w:rFonts w:ascii="Arial" w:hAnsi="Arial" w:cs="Arial"/>
          <w:sz w:val="20"/>
          <w:lang w:val="sk-SK"/>
        </w:rPr>
      </w:pPr>
      <w:proofErr w:type="spellStart"/>
      <w:r>
        <w:rPr>
          <w:rFonts w:ascii="Arial" w:hAnsi="Arial" w:cs="Arial"/>
          <w:sz w:val="20"/>
          <w:lang w:val="sk-SK"/>
        </w:rPr>
        <w:t>Carl</w:t>
      </w:r>
      <w:proofErr w:type="spellEnd"/>
      <w:r>
        <w:rPr>
          <w:rFonts w:ascii="Arial" w:hAnsi="Arial" w:cs="Arial"/>
          <w:sz w:val="20"/>
          <w:lang w:val="sk-SK"/>
        </w:rPr>
        <w:t xml:space="preserve"> Jakob Backs</w:t>
      </w:r>
      <w:r w:rsidRPr="00C911F4">
        <w:rPr>
          <w:rFonts w:ascii="Arial" w:hAnsi="Arial" w:cs="Arial"/>
          <w:sz w:val="20"/>
          <w:lang w:val="sk-SK"/>
        </w:rPr>
        <w:t xml:space="preserve"> (od </w:t>
      </w:r>
      <w:r w:rsidR="00877416">
        <w:rPr>
          <w:rFonts w:ascii="Arial" w:hAnsi="Arial" w:cs="Arial"/>
          <w:sz w:val="20"/>
          <w:lang w:val="sk-SK"/>
        </w:rPr>
        <w:t>25</w:t>
      </w:r>
      <w:r w:rsidRPr="00C911F4">
        <w:rPr>
          <w:rFonts w:ascii="Arial" w:hAnsi="Arial" w:cs="Arial"/>
          <w:sz w:val="20"/>
          <w:lang w:val="sk-SK"/>
        </w:rPr>
        <w:t>.</w:t>
      </w:r>
      <w:r w:rsidR="00877416">
        <w:rPr>
          <w:rFonts w:ascii="Arial" w:hAnsi="Arial" w:cs="Arial"/>
          <w:sz w:val="20"/>
          <w:lang w:val="sk-SK"/>
        </w:rPr>
        <w:t>11</w:t>
      </w:r>
      <w:r w:rsidRPr="00C911F4">
        <w:rPr>
          <w:rFonts w:ascii="Arial" w:hAnsi="Arial" w:cs="Arial"/>
          <w:sz w:val="20"/>
          <w:lang w:val="sk-SK"/>
        </w:rPr>
        <w:t>.20</w:t>
      </w:r>
      <w:r>
        <w:rPr>
          <w:rFonts w:ascii="Arial" w:hAnsi="Arial" w:cs="Arial"/>
          <w:sz w:val="20"/>
          <w:lang w:val="sk-SK"/>
        </w:rPr>
        <w:t>2</w:t>
      </w:r>
      <w:r w:rsidR="00877416">
        <w:rPr>
          <w:rFonts w:ascii="Arial" w:hAnsi="Arial" w:cs="Arial"/>
          <w:sz w:val="20"/>
          <w:lang w:val="sk-SK"/>
        </w:rPr>
        <w:t>1</w:t>
      </w:r>
      <w:r w:rsidRPr="00C911F4">
        <w:rPr>
          <w:rFonts w:ascii="Arial" w:hAnsi="Arial" w:cs="Arial"/>
          <w:sz w:val="20"/>
          <w:lang w:val="sk-SK"/>
        </w:rPr>
        <w:t>)</w:t>
      </w:r>
    </w:p>
    <w:p w14:paraId="447A4CC3" w14:textId="2E6030AD" w:rsidR="006E6486" w:rsidRPr="00A77F4B" w:rsidRDefault="002243D2" w:rsidP="002243D2">
      <w:pPr>
        <w:keepNext w:val="0"/>
        <w:rPr>
          <w:rFonts w:ascii="Arial" w:hAnsi="Arial"/>
          <w:lang w:val="sk-SK"/>
        </w:rPr>
      </w:pPr>
      <w:r w:rsidRPr="00C911F4">
        <w:rPr>
          <w:rFonts w:ascii="Arial" w:hAnsi="Arial" w:cs="Arial"/>
          <w:lang w:val="sk-SK"/>
        </w:rPr>
        <w:t>Jaroslav Ježek</w:t>
      </w:r>
      <w:r w:rsidR="0081366B" w:rsidRPr="00C911F4">
        <w:rPr>
          <w:rFonts w:ascii="Arial" w:hAnsi="Arial" w:cs="Arial"/>
          <w:lang w:val="sk-SK"/>
        </w:rPr>
        <w:t xml:space="preserve"> (od 25.4.2018)</w:t>
      </w:r>
    </w:p>
    <w:p w14:paraId="3B383304" w14:textId="1D5437C0" w:rsidR="00877416" w:rsidRPr="00C911F4" w:rsidRDefault="00877416" w:rsidP="002243D2">
      <w:pPr>
        <w:keepNext w:val="0"/>
        <w:rPr>
          <w:rFonts w:ascii="Arial" w:hAnsi="Arial" w:cs="Arial"/>
          <w:i/>
          <w:highlight w:val="yellow"/>
          <w:lang w:val="sk-SK"/>
        </w:rPr>
      </w:pPr>
      <w:r>
        <w:rPr>
          <w:rFonts w:ascii="Arial" w:hAnsi="Arial" w:cs="Arial"/>
          <w:lang w:val="sk-SK"/>
        </w:rPr>
        <w:t xml:space="preserve">Počas roka bol konateľom spoločnosti aj </w:t>
      </w:r>
      <w:r w:rsidRPr="00C911F4">
        <w:rPr>
          <w:rFonts w:ascii="Arial" w:hAnsi="Arial" w:cs="Arial"/>
          <w:lang w:val="sk-SK"/>
        </w:rPr>
        <w:t xml:space="preserve">Knud </w:t>
      </w:r>
      <w:proofErr w:type="spellStart"/>
      <w:r w:rsidRPr="00C911F4">
        <w:rPr>
          <w:rFonts w:ascii="Arial" w:hAnsi="Arial" w:cs="Arial"/>
          <w:lang w:val="sk-SK"/>
        </w:rPr>
        <w:t>Kragpoth</w:t>
      </w:r>
      <w:proofErr w:type="spellEnd"/>
      <w:r w:rsidRPr="00C911F4">
        <w:rPr>
          <w:rFonts w:ascii="Arial" w:hAnsi="Arial" w:cs="Arial"/>
          <w:lang w:val="sk-SK"/>
        </w:rPr>
        <w:t xml:space="preserve"> (od 25.4.2018</w:t>
      </w:r>
      <w:r>
        <w:rPr>
          <w:rFonts w:ascii="Arial" w:hAnsi="Arial" w:cs="Arial"/>
          <w:lang w:val="sk-SK"/>
        </w:rPr>
        <w:t xml:space="preserve"> do 25.11.2021</w:t>
      </w:r>
      <w:r w:rsidRPr="00C911F4">
        <w:rPr>
          <w:rFonts w:ascii="Arial" w:hAnsi="Arial" w:cs="Arial"/>
          <w:lang w:val="sk-SK"/>
        </w:rPr>
        <w:t>)</w:t>
      </w:r>
    </w:p>
    <w:p w14:paraId="22DFB5CD" w14:textId="77777777" w:rsidR="006E6486" w:rsidRPr="00C911F4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C911F4">
        <w:rPr>
          <w:rFonts w:ascii="Arial" w:hAnsi="Arial" w:cs="Arial"/>
          <w:i/>
          <w:highlight w:val="yellow"/>
          <w:lang w:val="sk-SK"/>
        </w:rPr>
        <w:br w:type="page"/>
      </w:r>
    </w:p>
    <w:p w14:paraId="7B4E2E98" w14:textId="77777777" w:rsidR="000B04FB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C911F4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C911F4">
        <w:rPr>
          <w:rFonts w:ascii="Arial" w:hAnsi="Arial" w:cs="Arial"/>
          <w:lang w:val="sk-SK"/>
        </w:rPr>
        <w:t xml:space="preserve">ZostavenIE </w:t>
      </w:r>
      <w:r w:rsidRPr="00C911F4">
        <w:rPr>
          <w:rFonts w:ascii="Arial" w:hAnsi="Arial" w:cs="Arial"/>
          <w:lang w:val="sk-SK"/>
        </w:rPr>
        <w:t>účTOVNEJ závIErky</w:t>
      </w:r>
      <w:bookmarkEnd w:id="2"/>
      <w:bookmarkEnd w:id="3"/>
    </w:p>
    <w:p w14:paraId="015E751C" w14:textId="77777777" w:rsidR="003D093E" w:rsidRPr="00C911F4" w:rsidRDefault="00C138FD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Ú</w:t>
      </w:r>
      <w:r w:rsidR="000B04FB" w:rsidRPr="00C911F4">
        <w:rPr>
          <w:rFonts w:ascii="Arial" w:hAnsi="Arial" w:cs="Arial"/>
          <w:lang w:val="sk-SK"/>
        </w:rPr>
        <w:t xml:space="preserve">čtovná závierka bola </w:t>
      </w:r>
      <w:r w:rsidRPr="00C911F4">
        <w:rPr>
          <w:rFonts w:ascii="Arial" w:hAnsi="Arial" w:cs="Arial"/>
          <w:lang w:val="sk-SK"/>
        </w:rPr>
        <w:t xml:space="preserve">zostavená </w:t>
      </w:r>
      <w:r w:rsidR="000B04FB" w:rsidRPr="00C911F4">
        <w:rPr>
          <w:rFonts w:ascii="Arial" w:hAnsi="Arial" w:cs="Arial"/>
          <w:lang w:val="sk-SK"/>
        </w:rPr>
        <w:t xml:space="preserve">podľa </w:t>
      </w:r>
      <w:r w:rsidR="008E0906" w:rsidRPr="00C911F4">
        <w:rPr>
          <w:rFonts w:ascii="Arial" w:hAnsi="Arial" w:cs="Arial"/>
          <w:lang w:val="sk-SK"/>
        </w:rPr>
        <w:t xml:space="preserve">Zákona č. 431/2002 Z.z. </w:t>
      </w:r>
      <w:r w:rsidR="000B04FB" w:rsidRPr="00C911F4">
        <w:rPr>
          <w:rFonts w:ascii="Arial" w:hAnsi="Arial" w:cs="Arial"/>
          <w:lang w:val="sk-SK"/>
        </w:rPr>
        <w:t>o</w:t>
      </w:r>
      <w:r w:rsidR="003D093E" w:rsidRPr="00C911F4">
        <w:rPr>
          <w:rFonts w:ascii="Arial" w:hAnsi="Arial" w:cs="Arial"/>
          <w:lang w:val="sk-SK"/>
        </w:rPr>
        <w:t> </w:t>
      </w:r>
      <w:r w:rsidR="000B04FB" w:rsidRPr="00C911F4">
        <w:rPr>
          <w:rFonts w:ascii="Arial" w:hAnsi="Arial" w:cs="Arial"/>
          <w:lang w:val="sk-SK"/>
        </w:rPr>
        <w:t>účtovníctve</w:t>
      </w:r>
      <w:r w:rsidR="003D093E" w:rsidRPr="00C911F4">
        <w:rPr>
          <w:rFonts w:ascii="Arial" w:hAnsi="Arial" w:cs="Arial"/>
          <w:lang w:val="sk-SK"/>
        </w:rPr>
        <w:t xml:space="preserve"> </w:t>
      </w:r>
      <w:r w:rsidRPr="00C911F4">
        <w:rPr>
          <w:rFonts w:ascii="Arial" w:hAnsi="Arial" w:cs="Arial"/>
          <w:lang w:val="sk-SK"/>
        </w:rPr>
        <w:t>v znení</w:t>
      </w:r>
      <w:r w:rsidR="008E0906" w:rsidRPr="00C911F4">
        <w:rPr>
          <w:rFonts w:ascii="Arial" w:hAnsi="Arial" w:cs="Arial"/>
          <w:lang w:val="sk-SK"/>
        </w:rPr>
        <w:t xml:space="preserve"> neskorších predpisov </w:t>
      </w:r>
      <w:r w:rsidR="003D093E" w:rsidRPr="00C911F4">
        <w:rPr>
          <w:rFonts w:ascii="Arial" w:hAnsi="Arial" w:cs="Arial"/>
          <w:lang w:val="sk-SK"/>
        </w:rPr>
        <w:t xml:space="preserve">za </w:t>
      </w:r>
      <w:r w:rsidR="00E10C5B" w:rsidRPr="00C911F4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C911F4">
        <w:rPr>
          <w:rFonts w:ascii="Arial" w:hAnsi="Arial" w:cs="Arial"/>
          <w:lang w:val="sk-SK"/>
        </w:rPr>
        <w:t xml:space="preserve">a je zostavená ako riadna účtovná závierka. </w:t>
      </w:r>
    </w:p>
    <w:p w14:paraId="1FBF5844" w14:textId="7AC2254A" w:rsidR="003D093E" w:rsidRDefault="00845C71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Účtovná závierka spoločnosti za predchádzajúce účtovné obdobie k</w:t>
      </w:r>
      <w:r w:rsidR="00AD02FB" w:rsidRPr="00C911F4">
        <w:rPr>
          <w:rFonts w:ascii="Arial" w:hAnsi="Arial" w:cs="Arial"/>
          <w:lang w:val="sk-SK"/>
        </w:rPr>
        <w:t> 30.</w:t>
      </w:r>
      <w:r w:rsidR="001E5602" w:rsidRPr="00C911F4">
        <w:rPr>
          <w:rFonts w:ascii="Arial" w:hAnsi="Arial" w:cs="Arial"/>
          <w:lang w:val="sk-SK"/>
        </w:rPr>
        <w:t>04.</w:t>
      </w:r>
      <w:r w:rsidR="00F07273" w:rsidRPr="00C911F4">
        <w:rPr>
          <w:rFonts w:ascii="Arial" w:hAnsi="Arial" w:cs="Arial"/>
          <w:lang w:val="sk-SK"/>
        </w:rPr>
        <w:t>20</w:t>
      </w:r>
      <w:r w:rsidR="001903BD">
        <w:rPr>
          <w:rFonts w:ascii="Arial" w:hAnsi="Arial" w:cs="Arial"/>
          <w:lang w:val="sk-SK"/>
        </w:rPr>
        <w:t>2</w:t>
      </w:r>
      <w:r w:rsidR="00792CE1">
        <w:rPr>
          <w:rFonts w:ascii="Arial" w:hAnsi="Arial" w:cs="Arial"/>
          <w:lang w:val="sk-SK"/>
        </w:rPr>
        <w:t>1</w:t>
      </w:r>
      <w:r w:rsidR="001903BD">
        <w:rPr>
          <w:rFonts w:ascii="Arial" w:hAnsi="Arial" w:cs="Arial"/>
          <w:lang w:val="sk-SK"/>
        </w:rPr>
        <w:t xml:space="preserve"> </w:t>
      </w:r>
      <w:r w:rsidRPr="00C911F4">
        <w:rPr>
          <w:rFonts w:ascii="Arial" w:hAnsi="Arial" w:cs="Arial"/>
          <w:lang w:val="sk-SK"/>
        </w:rPr>
        <w:t xml:space="preserve">bola schválená valným zhromaždením </w:t>
      </w:r>
      <w:r w:rsidR="001903BD">
        <w:rPr>
          <w:rFonts w:ascii="Arial" w:hAnsi="Arial" w:cs="Arial"/>
          <w:lang w:val="sk-SK"/>
        </w:rPr>
        <w:t>spoločnosti</w:t>
      </w:r>
      <w:r w:rsidR="00C61A77">
        <w:rPr>
          <w:rFonts w:ascii="Arial" w:hAnsi="Arial" w:cs="Arial"/>
          <w:lang w:val="sk-SK"/>
        </w:rPr>
        <w:t xml:space="preserve"> </w:t>
      </w:r>
      <w:r w:rsidR="00792CE1">
        <w:rPr>
          <w:rFonts w:ascii="Arial" w:hAnsi="Arial" w:cs="Arial"/>
          <w:lang w:val="sk-SK"/>
        </w:rPr>
        <w:t>04</w:t>
      </w:r>
      <w:r w:rsidR="00C61A77">
        <w:rPr>
          <w:rFonts w:ascii="Arial" w:hAnsi="Arial" w:cs="Arial"/>
          <w:lang w:val="sk-SK"/>
        </w:rPr>
        <w:t>.</w:t>
      </w:r>
      <w:r w:rsidR="00877416">
        <w:rPr>
          <w:rFonts w:ascii="Arial" w:hAnsi="Arial" w:cs="Arial"/>
          <w:lang w:val="sk-SK"/>
        </w:rPr>
        <w:t>0</w:t>
      </w:r>
      <w:r w:rsidR="00C61A77">
        <w:rPr>
          <w:rFonts w:ascii="Arial" w:hAnsi="Arial" w:cs="Arial"/>
          <w:lang w:val="sk-SK"/>
        </w:rPr>
        <w:t>4.202</w:t>
      </w:r>
      <w:r w:rsidR="00792CE1">
        <w:rPr>
          <w:rFonts w:ascii="Arial" w:hAnsi="Arial" w:cs="Arial"/>
          <w:lang w:val="sk-SK"/>
        </w:rPr>
        <w:t>2</w:t>
      </w:r>
      <w:r w:rsidR="00DD6F3E" w:rsidRPr="00C911F4">
        <w:rPr>
          <w:rFonts w:ascii="Arial" w:hAnsi="Arial" w:cs="Arial"/>
          <w:lang w:val="sk-SK"/>
        </w:rPr>
        <w:t>.</w:t>
      </w:r>
    </w:p>
    <w:p w14:paraId="35799B7C" w14:textId="27704EAA" w:rsidR="00877416" w:rsidRPr="00C911F4" w:rsidRDefault="00877416" w:rsidP="00E0211F">
      <w:pPr>
        <w:keepNext w:val="0"/>
        <w:rPr>
          <w:rFonts w:ascii="Arial" w:hAnsi="Arial" w:cs="Arial"/>
          <w:lang w:val="sk-SK"/>
        </w:rPr>
      </w:pPr>
      <w:r w:rsidRPr="00877416">
        <w:rPr>
          <w:rFonts w:ascii="Arial" w:hAnsi="Arial" w:cs="Arial"/>
          <w:lang w:val="sk-SK"/>
        </w:rPr>
        <w:t>Vzhľadom na to, že spoločnosť v súlade so zákonom o účtovníctve zmenila účtovné obdobie z</w:t>
      </w:r>
      <w:r>
        <w:rPr>
          <w:rFonts w:ascii="Arial" w:hAnsi="Arial" w:cs="Arial"/>
          <w:lang w:val="sk-SK"/>
        </w:rPr>
        <w:t xml:space="preserve"> hospodárskeho roka (1. máj – 30. apríl) </w:t>
      </w:r>
      <w:r w:rsidRPr="00877416">
        <w:rPr>
          <w:rFonts w:ascii="Arial" w:hAnsi="Arial" w:cs="Arial"/>
          <w:lang w:val="sk-SK"/>
        </w:rPr>
        <w:t xml:space="preserve">na </w:t>
      </w:r>
      <w:r>
        <w:rPr>
          <w:rFonts w:ascii="Arial" w:hAnsi="Arial" w:cs="Arial"/>
          <w:lang w:val="sk-SK"/>
        </w:rPr>
        <w:t>kalendárny</w:t>
      </w:r>
      <w:r w:rsidRPr="00877416">
        <w:rPr>
          <w:rFonts w:ascii="Arial" w:hAnsi="Arial" w:cs="Arial"/>
          <w:lang w:val="sk-SK"/>
        </w:rPr>
        <w:t xml:space="preserve"> rok, je táto účtovná uzávierka zostavená za obdobie </w:t>
      </w:r>
      <w:r>
        <w:rPr>
          <w:rFonts w:ascii="Arial" w:hAnsi="Arial" w:cs="Arial"/>
          <w:lang w:val="sk-SK"/>
        </w:rPr>
        <w:t>8</w:t>
      </w:r>
      <w:r w:rsidRPr="00877416">
        <w:rPr>
          <w:rFonts w:ascii="Arial" w:hAnsi="Arial" w:cs="Arial"/>
          <w:lang w:val="sk-SK"/>
        </w:rPr>
        <w:t xml:space="preserve"> mesiacov od </w:t>
      </w:r>
      <w:r>
        <w:rPr>
          <w:rFonts w:ascii="Arial" w:hAnsi="Arial" w:cs="Arial"/>
          <w:lang w:val="sk-SK"/>
        </w:rPr>
        <w:t>0</w:t>
      </w:r>
      <w:r w:rsidRPr="00877416">
        <w:rPr>
          <w:rFonts w:ascii="Arial" w:hAnsi="Arial" w:cs="Arial"/>
          <w:lang w:val="sk-SK"/>
        </w:rPr>
        <w:t>1.</w:t>
      </w:r>
      <w:r>
        <w:rPr>
          <w:rFonts w:ascii="Arial" w:hAnsi="Arial" w:cs="Arial"/>
          <w:lang w:val="sk-SK"/>
        </w:rPr>
        <w:t xml:space="preserve">05.2021 </w:t>
      </w:r>
      <w:r w:rsidRPr="00877416">
        <w:rPr>
          <w:rFonts w:ascii="Arial" w:hAnsi="Arial" w:cs="Arial"/>
          <w:lang w:val="sk-SK"/>
        </w:rPr>
        <w:t>do 31.</w:t>
      </w:r>
      <w:r>
        <w:rPr>
          <w:rFonts w:ascii="Arial" w:hAnsi="Arial" w:cs="Arial"/>
          <w:lang w:val="sk-SK"/>
        </w:rPr>
        <w:t>12.</w:t>
      </w:r>
      <w:r w:rsidRPr="00877416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>2</w:t>
      </w:r>
      <w:r w:rsidRPr="00877416">
        <w:rPr>
          <w:rFonts w:ascii="Arial" w:hAnsi="Arial" w:cs="Arial"/>
          <w:lang w:val="sk-SK"/>
        </w:rPr>
        <w:t>1. Z tohto dôvodu nie sú údaje vo výkaze ziskov a strát bežného obdobia plne porovnateľné s minulým obdobím.</w:t>
      </w:r>
    </w:p>
    <w:p w14:paraId="0AA9D8D0" w14:textId="77777777" w:rsidR="000B04FB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VŠEOBECNÉ účTOVNÉ zásady</w:t>
      </w:r>
      <w:r w:rsidR="008E0906" w:rsidRPr="00C911F4">
        <w:rPr>
          <w:rFonts w:ascii="Arial" w:hAnsi="Arial" w:cs="Arial"/>
          <w:lang w:val="sk-SK"/>
        </w:rPr>
        <w:t xml:space="preserve"> A METÓDY</w:t>
      </w:r>
    </w:p>
    <w:p w14:paraId="30EF53B5" w14:textId="7EFBBDA8" w:rsidR="000B04FB" w:rsidRPr="00C911F4" w:rsidRDefault="00C35939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Účtovné zásady</w:t>
      </w:r>
      <w:r w:rsidR="001A47A0" w:rsidRPr="00C911F4">
        <w:rPr>
          <w:rFonts w:ascii="Arial" w:hAnsi="Arial" w:cs="Arial"/>
          <w:lang w:val="sk-SK"/>
        </w:rPr>
        <w:t xml:space="preserve"> a metódy</w:t>
      </w:r>
      <w:r w:rsidR="000B04FB" w:rsidRPr="00C911F4">
        <w:rPr>
          <w:rFonts w:ascii="Arial" w:hAnsi="Arial" w:cs="Arial"/>
          <w:lang w:val="sk-SK"/>
        </w:rPr>
        <w:t xml:space="preserve">, ktoré </w:t>
      </w:r>
      <w:r w:rsidR="00AA1551" w:rsidRPr="00C911F4">
        <w:rPr>
          <w:rFonts w:ascii="Arial" w:hAnsi="Arial" w:cs="Arial"/>
          <w:lang w:val="sk-SK"/>
        </w:rPr>
        <w:t xml:space="preserve">spoločnosť </w:t>
      </w:r>
      <w:r w:rsidR="000B04FB" w:rsidRPr="00C911F4">
        <w:rPr>
          <w:rFonts w:ascii="Arial" w:hAnsi="Arial" w:cs="Arial"/>
          <w:lang w:val="sk-SK"/>
        </w:rPr>
        <w:t>používala pri zostavení</w:t>
      </w:r>
      <w:r w:rsidR="00733623" w:rsidRPr="00C911F4">
        <w:rPr>
          <w:rFonts w:ascii="Arial" w:hAnsi="Arial" w:cs="Arial"/>
          <w:lang w:val="sk-SK"/>
        </w:rPr>
        <w:t xml:space="preserve"> účtovnej závierky za </w:t>
      </w:r>
      <w:r w:rsidR="00E70403" w:rsidRPr="00C911F4">
        <w:rPr>
          <w:rFonts w:ascii="Arial" w:hAnsi="Arial" w:cs="Arial"/>
          <w:lang w:val="sk-SK"/>
        </w:rPr>
        <w:t>finančné roky 01.05.20</w:t>
      </w:r>
      <w:r w:rsidR="001903BD">
        <w:rPr>
          <w:rFonts w:ascii="Arial" w:hAnsi="Arial" w:cs="Arial"/>
          <w:lang w:val="sk-SK"/>
        </w:rPr>
        <w:t>2</w:t>
      </w:r>
      <w:r w:rsidR="00792CE1">
        <w:rPr>
          <w:rFonts w:ascii="Arial" w:hAnsi="Arial" w:cs="Arial"/>
          <w:lang w:val="sk-SK"/>
        </w:rPr>
        <w:t>1</w:t>
      </w:r>
      <w:r w:rsidR="005374E6" w:rsidRPr="00C911F4">
        <w:rPr>
          <w:rFonts w:ascii="Arial" w:hAnsi="Arial" w:cs="Arial"/>
          <w:lang w:val="sk-SK"/>
        </w:rPr>
        <w:t xml:space="preserve"> -</w:t>
      </w:r>
      <w:r w:rsidR="00E70403" w:rsidRPr="00C911F4">
        <w:rPr>
          <w:rFonts w:ascii="Arial" w:hAnsi="Arial" w:cs="Arial"/>
          <w:lang w:val="sk-SK"/>
        </w:rPr>
        <w:t xml:space="preserve"> 3</w:t>
      </w:r>
      <w:r w:rsidR="00792CE1">
        <w:rPr>
          <w:rFonts w:ascii="Arial" w:hAnsi="Arial" w:cs="Arial"/>
          <w:lang w:val="sk-SK"/>
        </w:rPr>
        <w:t>1</w:t>
      </w:r>
      <w:r w:rsidR="00E70403" w:rsidRPr="00C911F4">
        <w:rPr>
          <w:rFonts w:ascii="Arial" w:hAnsi="Arial" w:cs="Arial"/>
          <w:lang w:val="sk-SK"/>
        </w:rPr>
        <w:t>.</w:t>
      </w:r>
      <w:r w:rsidR="00792CE1">
        <w:rPr>
          <w:rFonts w:ascii="Arial" w:hAnsi="Arial" w:cs="Arial"/>
          <w:lang w:val="sk-SK"/>
        </w:rPr>
        <w:t>12</w:t>
      </w:r>
      <w:r w:rsidR="00E70403" w:rsidRPr="00C911F4">
        <w:rPr>
          <w:rFonts w:ascii="Arial" w:hAnsi="Arial" w:cs="Arial"/>
          <w:lang w:val="sk-SK"/>
        </w:rPr>
        <w:t>.202</w:t>
      </w:r>
      <w:r w:rsidR="001903BD">
        <w:rPr>
          <w:rFonts w:ascii="Arial" w:hAnsi="Arial" w:cs="Arial"/>
          <w:lang w:val="sk-SK"/>
        </w:rPr>
        <w:t>1</w:t>
      </w:r>
      <w:r w:rsidR="00713E67" w:rsidRPr="00C911F4">
        <w:rPr>
          <w:rFonts w:ascii="Arial" w:hAnsi="Arial" w:cs="Arial"/>
          <w:lang w:val="sk-SK"/>
        </w:rPr>
        <w:t xml:space="preserve"> a 01.05.20</w:t>
      </w:r>
      <w:r w:rsidR="00792CE1">
        <w:rPr>
          <w:rFonts w:ascii="Arial" w:hAnsi="Arial" w:cs="Arial"/>
          <w:lang w:val="sk-SK"/>
        </w:rPr>
        <w:t>20</w:t>
      </w:r>
      <w:r w:rsidR="00760425" w:rsidRPr="00C911F4">
        <w:rPr>
          <w:rFonts w:ascii="Arial" w:hAnsi="Arial" w:cs="Arial"/>
          <w:lang w:val="sk-SK"/>
        </w:rPr>
        <w:t xml:space="preserve"> </w:t>
      </w:r>
      <w:r w:rsidR="005374E6" w:rsidRPr="00C911F4">
        <w:rPr>
          <w:rFonts w:ascii="Arial" w:hAnsi="Arial" w:cs="Arial"/>
          <w:lang w:val="sk-SK"/>
        </w:rPr>
        <w:t>-</w:t>
      </w:r>
      <w:r w:rsidR="00713E67" w:rsidRPr="00C911F4">
        <w:rPr>
          <w:rFonts w:ascii="Arial" w:hAnsi="Arial" w:cs="Arial"/>
          <w:lang w:val="sk-SK"/>
        </w:rPr>
        <w:t xml:space="preserve"> 30.04.20</w:t>
      </w:r>
      <w:r w:rsidR="001903BD">
        <w:rPr>
          <w:rFonts w:ascii="Arial" w:hAnsi="Arial" w:cs="Arial"/>
          <w:lang w:val="sk-SK"/>
        </w:rPr>
        <w:t>2</w:t>
      </w:r>
      <w:r w:rsidR="00792CE1">
        <w:rPr>
          <w:rFonts w:ascii="Arial" w:hAnsi="Arial" w:cs="Arial"/>
          <w:lang w:val="sk-SK"/>
        </w:rPr>
        <w:t>1</w:t>
      </w:r>
      <w:r w:rsidR="00877416">
        <w:rPr>
          <w:rFonts w:ascii="Arial" w:hAnsi="Arial" w:cs="Arial"/>
          <w:lang w:val="sk-SK"/>
        </w:rPr>
        <w:t xml:space="preserve"> sú nasledovné:</w:t>
      </w:r>
    </w:p>
    <w:p w14:paraId="686B020F" w14:textId="77777777" w:rsidR="000B04FB" w:rsidRPr="00C911F4" w:rsidRDefault="000B04FB" w:rsidP="007A6497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C911F4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6C3ADD97" w14:textId="77777777" w:rsidR="00BC5784" w:rsidRPr="00C911F4" w:rsidRDefault="00BC5784" w:rsidP="00BC5784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2953CDD0" w14:textId="77777777" w:rsidR="00BC5784" w:rsidRPr="00C911F4" w:rsidRDefault="00BC5784" w:rsidP="00BC5784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náklady.</w:t>
      </w:r>
    </w:p>
    <w:p w14:paraId="0F0B6408" w14:textId="77777777" w:rsidR="00BC5784" w:rsidRPr="00C911F4" w:rsidRDefault="00BC5784" w:rsidP="00BC5784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Spoločnosť nemá obstaraný dlhodobý nehmotný majetok  iným spôsobom ako kúpou.</w:t>
      </w:r>
    </w:p>
    <w:p w14:paraId="4309349D" w14:textId="77777777" w:rsidR="002E6669" w:rsidRPr="00C911F4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C911F4">
        <w:rPr>
          <w:rFonts w:ascii="Arial" w:hAnsi="Arial" w:cs="Arial"/>
          <w:b/>
          <w:i/>
          <w:lang w:val="sk-SK"/>
        </w:rPr>
        <w:t>Odpisovanie</w:t>
      </w:r>
    </w:p>
    <w:p w14:paraId="53343D3B" w14:textId="77777777" w:rsidR="00A874EC" w:rsidRPr="00C911F4" w:rsidRDefault="00A874EC" w:rsidP="00A874EC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C911F4" w14:paraId="1ED58FED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61DE43E" w14:textId="77777777" w:rsidR="00DD6F3E" w:rsidRPr="00C911F4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3C9CFE7" w14:textId="77777777" w:rsidR="00DD6F3E" w:rsidRPr="00C911F4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0399F4B" w14:textId="77777777" w:rsidR="00DD6F3E" w:rsidRPr="00C911F4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DA0D9EF" w14:textId="77777777" w:rsidR="00DD6F3E" w:rsidRPr="00C911F4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C911F4" w14:paraId="04712C63" w14:textId="77777777">
        <w:trPr>
          <w:cantSplit/>
        </w:trPr>
        <w:tc>
          <w:tcPr>
            <w:tcW w:w="3261" w:type="dxa"/>
            <w:vAlign w:val="bottom"/>
          </w:tcPr>
          <w:p w14:paraId="01FF325F" w14:textId="77777777" w:rsidR="00DD6F3E" w:rsidRPr="00C911F4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363C0DA0" w14:textId="6C42ACCA" w:rsidR="00DD6F3E" w:rsidRPr="00C911F4" w:rsidRDefault="00905CB7" w:rsidP="00A874EC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</w:t>
            </w:r>
            <w:r w:rsidR="00A874EC" w:rsidRPr="00C911F4">
              <w:rPr>
                <w:rFonts w:ascii="Arial" w:hAnsi="Arial" w:cs="Arial"/>
                <w:lang w:val="sk-SK"/>
              </w:rPr>
              <w:t xml:space="preserve"> rok</w:t>
            </w:r>
            <w:r w:rsidRPr="00C911F4">
              <w:rPr>
                <w:rFonts w:ascii="Arial" w:hAnsi="Arial" w:cs="Arial"/>
                <w:lang w:val="sk-SK"/>
              </w:rPr>
              <w:t>y</w:t>
            </w:r>
          </w:p>
        </w:tc>
        <w:tc>
          <w:tcPr>
            <w:tcW w:w="1559" w:type="dxa"/>
            <w:vAlign w:val="bottom"/>
          </w:tcPr>
          <w:p w14:paraId="38E385ED" w14:textId="77777777" w:rsidR="00DD6F3E" w:rsidRPr="00C911F4" w:rsidRDefault="005374E6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</w:t>
            </w:r>
            <w:r w:rsidR="00A874EC" w:rsidRPr="00C911F4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vAlign w:val="bottom"/>
          </w:tcPr>
          <w:p w14:paraId="0B959491" w14:textId="77777777" w:rsidR="00DD6F3E" w:rsidRPr="00C911F4" w:rsidRDefault="00A874EC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04C07DCD" w14:textId="77777777" w:rsidR="00A874EC" w:rsidRPr="00C911F4" w:rsidRDefault="00A874EC" w:rsidP="00AA7B08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</w:p>
    <w:p w14:paraId="67A6DEE9" w14:textId="77777777" w:rsidR="00AA7B08" w:rsidRPr="00C911F4" w:rsidRDefault="00AA7B08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7C28EC1" w14:textId="77777777" w:rsidR="000B04FB" w:rsidRPr="00C911F4" w:rsidRDefault="000B04FB" w:rsidP="00652AB0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4DEB2A20" w14:textId="77777777" w:rsidR="00876725" w:rsidRPr="00C911F4" w:rsidRDefault="00B32F83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Nakupovaný dl</w:t>
      </w:r>
      <w:r w:rsidR="000B04FB" w:rsidRPr="00C911F4">
        <w:rPr>
          <w:rFonts w:ascii="Arial" w:hAnsi="Arial" w:cs="Arial"/>
          <w:lang w:val="sk-SK"/>
        </w:rPr>
        <w:t xml:space="preserve">hodobý hmotný majetok </w:t>
      </w:r>
      <w:r w:rsidR="004449C4" w:rsidRPr="00C911F4">
        <w:rPr>
          <w:rFonts w:ascii="Arial" w:hAnsi="Arial" w:cs="Arial"/>
          <w:lang w:val="sk-SK"/>
        </w:rPr>
        <w:t>sa</w:t>
      </w:r>
      <w:r w:rsidR="000B04FB" w:rsidRPr="00C911F4">
        <w:rPr>
          <w:rFonts w:ascii="Arial" w:hAnsi="Arial" w:cs="Arial"/>
          <w:lang w:val="sk-SK"/>
        </w:rPr>
        <w:t xml:space="preserve"> oceňuje v obstarávací</w:t>
      </w:r>
      <w:r w:rsidR="009A566E" w:rsidRPr="00C911F4">
        <w:rPr>
          <w:rFonts w:ascii="Arial" w:hAnsi="Arial" w:cs="Arial"/>
          <w:lang w:val="sk-SK"/>
        </w:rPr>
        <w:t>c</w:t>
      </w:r>
      <w:r w:rsidR="000B04FB" w:rsidRPr="00C911F4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C911F4">
        <w:rPr>
          <w:rFonts w:ascii="Arial" w:hAnsi="Arial" w:cs="Arial"/>
          <w:lang w:val="sk-SK"/>
        </w:rPr>
        <w:t xml:space="preserve">súvisiace </w:t>
      </w:r>
      <w:r w:rsidR="000B04FB" w:rsidRPr="00C911F4">
        <w:rPr>
          <w:rFonts w:ascii="Arial" w:hAnsi="Arial" w:cs="Arial"/>
          <w:lang w:val="sk-SK"/>
        </w:rPr>
        <w:t>s obstaraním.</w:t>
      </w:r>
    </w:p>
    <w:p w14:paraId="51BBE750" w14:textId="77777777" w:rsidR="000B04FB" w:rsidRPr="00C911F4" w:rsidRDefault="000B04FB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Dlhodobý hmotný majetok </w:t>
      </w:r>
      <w:r w:rsidR="00DB123B" w:rsidRPr="00C911F4">
        <w:rPr>
          <w:rFonts w:ascii="Arial" w:hAnsi="Arial" w:cs="Arial"/>
          <w:lang w:val="sk-SK"/>
        </w:rPr>
        <w:t xml:space="preserve">vytvorený vlastnou činnosťou </w:t>
      </w:r>
      <w:r w:rsidRPr="00C911F4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FD32B8" w:rsidRPr="00C911F4">
        <w:rPr>
          <w:rFonts w:ascii="Arial" w:hAnsi="Arial" w:cs="Arial"/>
          <w:lang w:val="sk-SK"/>
        </w:rPr>
        <w:t>.</w:t>
      </w:r>
    </w:p>
    <w:p w14:paraId="30A5D22A" w14:textId="77777777" w:rsidR="00FD32B8" w:rsidRPr="00C911F4" w:rsidRDefault="00FD32B8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Spoločnosť nemá obstaraný dlhodobý hmotný majetok iným spôsobom ako kúpou.</w:t>
      </w:r>
    </w:p>
    <w:p w14:paraId="647C5086" w14:textId="77777777" w:rsidR="00FD32B8" w:rsidRPr="00C911F4" w:rsidRDefault="00FD32B8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39FB791D" w14:textId="051D7522" w:rsidR="00FD32B8" w:rsidRPr="00C911F4" w:rsidRDefault="00FD32B8" w:rsidP="00A77F4B">
      <w:pPr>
        <w:rPr>
          <w:rFonts w:ascii="Arial" w:hAnsi="Arial" w:cs="Arial"/>
          <w:b/>
          <w:i/>
          <w:lang w:val="sk-SK"/>
        </w:rPr>
      </w:pPr>
      <w:r w:rsidRPr="00C911F4">
        <w:rPr>
          <w:rFonts w:ascii="Arial" w:hAnsi="Arial" w:cs="Arial"/>
          <w:lang w:val="sk-SK"/>
        </w:rPr>
        <w:t>Spoločnosť netvorila opravnú položku k nadobudnutému majetku.</w:t>
      </w:r>
      <w:r w:rsidR="00230082" w:rsidRPr="00C911F4">
        <w:rPr>
          <w:rFonts w:ascii="Arial" w:hAnsi="Arial" w:cs="Arial"/>
          <w:b/>
          <w:i/>
          <w:lang w:val="sk-SK"/>
        </w:rPr>
        <w:br w:type="page"/>
      </w:r>
    </w:p>
    <w:p w14:paraId="7F621C5B" w14:textId="77777777" w:rsidR="000B04FB" w:rsidRPr="00C911F4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C911F4">
        <w:rPr>
          <w:rFonts w:ascii="Arial" w:hAnsi="Arial" w:cs="Arial"/>
          <w:b/>
          <w:i/>
          <w:lang w:val="sk-SK"/>
        </w:rPr>
        <w:lastRenderedPageBreak/>
        <w:t>Odpisovanie</w:t>
      </w:r>
    </w:p>
    <w:p w14:paraId="71E6D28E" w14:textId="77777777" w:rsidR="000B04FB" w:rsidRPr="00C911F4" w:rsidRDefault="00AE1613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Dlhodobý hmotný majetok </w:t>
      </w:r>
      <w:r w:rsidR="00D33CEA" w:rsidRPr="00C911F4">
        <w:rPr>
          <w:rFonts w:ascii="Arial" w:hAnsi="Arial" w:cs="Arial"/>
          <w:lang w:val="sk-SK"/>
        </w:rPr>
        <w:t xml:space="preserve">sa </w:t>
      </w:r>
      <w:r w:rsidRPr="00C911F4">
        <w:rPr>
          <w:rFonts w:ascii="Arial" w:hAnsi="Arial" w:cs="Arial"/>
          <w:lang w:val="sk-SK"/>
        </w:rPr>
        <w:t>odpis</w:t>
      </w:r>
      <w:r w:rsidR="00D33CEA" w:rsidRPr="00C911F4">
        <w:rPr>
          <w:rFonts w:ascii="Arial" w:hAnsi="Arial" w:cs="Arial"/>
          <w:lang w:val="sk-SK"/>
        </w:rPr>
        <w:t>uje</w:t>
      </w:r>
      <w:r w:rsidRPr="00C911F4">
        <w:rPr>
          <w:rFonts w:ascii="Arial" w:hAnsi="Arial" w:cs="Arial"/>
          <w:lang w:val="sk-SK"/>
        </w:rPr>
        <w:t xml:space="preserve"> do nákladov </w:t>
      </w:r>
      <w:r w:rsidR="00035820" w:rsidRPr="00C911F4">
        <w:rPr>
          <w:rFonts w:ascii="Arial" w:hAnsi="Arial" w:cs="Arial"/>
          <w:lang w:val="sk-SK"/>
        </w:rPr>
        <w:t>počas</w:t>
      </w:r>
      <w:r w:rsidRPr="00C911F4">
        <w:rPr>
          <w:rFonts w:ascii="Arial" w:hAnsi="Arial" w:cs="Arial"/>
          <w:lang w:val="sk-SK"/>
        </w:rPr>
        <w:t xml:space="preserve"> predpokladanej doby životnosti prís</w:t>
      </w:r>
      <w:r w:rsidR="00035820" w:rsidRPr="00C911F4">
        <w:rPr>
          <w:rFonts w:ascii="Arial" w:hAnsi="Arial" w:cs="Arial"/>
          <w:lang w:val="sk-SK"/>
        </w:rPr>
        <w:t xml:space="preserve">lušného majetku. Predpokladaná </w:t>
      </w:r>
      <w:r w:rsidRPr="00C911F4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C911F4">
        <w:rPr>
          <w:rFonts w:ascii="Arial" w:hAnsi="Arial" w:cs="Arial"/>
          <w:lang w:val="sk-SK"/>
        </w:rPr>
        <w:t xml:space="preserve">sadzba sú </w:t>
      </w:r>
      <w:r w:rsidRPr="00C911F4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C911F4" w14:paraId="2E49B17D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3F288966" w14:textId="77777777" w:rsidR="00DB123B" w:rsidRPr="00C911F4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12BD29E" w14:textId="77777777" w:rsidR="00DB123B" w:rsidRPr="00C911F4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P</w:t>
            </w:r>
            <w:r w:rsidR="00DB123B" w:rsidRPr="00C911F4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C911F4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93BB297" w14:textId="77777777" w:rsidR="00DB123B" w:rsidRPr="00C911F4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23F37B9" w14:textId="77777777" w:rsidR="00DB123B" w:rsidRPr="00C911F4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C911F4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C911F4" w14:paraId="18E1C4CF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5C2AD6DC" w14:textId="77777777" w:rsidR="00DB123B" w:rsidRPr="00C911F4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72819694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25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707A91BE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936081B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C911F4" w14:paraId="4724288A" w14:textId="77777777">
        <w:trPr>
          <w:cantSplit/>
        </w:trPr>
        <w:tc>
          <w:tcPr>
            <w:tcW w:w="3261" w:type="dxa"/>
            <w:vAlign w:val="bottom"/>
          </w:tcPr>
          <w:p w14:paraId="2847FA3D" w14:textId="77777777" w:rsidR="00DB123B" w:rsidRPr="00C911F4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6C57C31C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 až 12 rokov</w:t>
            </w:r>
          </w:p>
        </w:tc>
        <w:tc>
          <w:tcPr>
            <w:tcW w:w="1559" w:type="dxa"/>
            <w:vAlign w:val="bottom"/>
          </w:tcPr>
          <w:p w14:paraId="7DE4F7EA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8,33 – 25%</w:t>
            </w:r>
          </w:p>
        </w:tc>
        <w:tc>
          <w:tcPr>
            <w:tcW w:w="1559" w:type="dxa"/>
            <w:vAlign w:val="bottom"/>
          </w:tcPr>
          <w:p w14:paraId="5407B7D4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C911F4" w14:paraId="58E9F269" w14:textId="77777777">
        <w:trPr>
          <w:cantSplit/>
        </w:trPr>
        <w:tc>
          <w:tcPr>
            <w:tcW w:w="3261" w:type="dxa"/>
            <w:vAlign w:val="bottom"/>
          </w:tcPr>
          <w:p w14:paraId="51341EE2" w14:textId="77777777" w:rsidR="00DB123B" w:rsidRPr="00C911F4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14:paraId="57919B64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14:paraId="08033CA0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7F396BCF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C911F4" w14:paraId="46969A9A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22059D0F" w14:textId="77777777" w:rsidR="00DB123B" w:rsidRPr="00C911F4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4C67060A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rôzna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75F9350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100%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8A32A33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C911F4" w14:paraId="00C15B43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1AB5E901" w14:textId="77777777" w:rsidR="00DB123B" w:rsidRPr="00C911F4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4FB883C9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5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74A4873D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66E52B77" w14:textId="77777777" w:rsidR="00DB123B" w:rsidRPr="00C911F4" w:rsidRDefault="00FD32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14D6C374" w14:textId="77777777" w:rsidR="006A3EAA" w:rsidRPr="00C911F4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0E14EFC5" w14:textId="77777777" w:rsidR="00321E3E" w:rsidRPr="00C911F4" w:rsidRDefault="00C50DB0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C911F4">
        <w:rPr>
          <w:rFonts w:ascii="Arial" w:hAnsi="Arial" w:cs="Arial"/>
          <w:lang w:val="sk-SK"/>
        </w:rPr>
        <w:t>sa</w:t>
      </w:r>
      <w:r w:rsidR="00035820" w:rsidRPr="00C911F4">
        <w:rPr>
          <w:rFonts w:ascii="Arial" w:hAnsi="Arial" w:cs="Arial"/>
          <w:lang w:val="sk-SK"/>
        </w:rPr>
        <w:t xml:space="preserve"> </w:t>
      </w:r>
      <w:r w:rsidR="00236F0C" w:rsidRPr="00C911F4">
        <w:rPr>
          <w:rFonts w:ascii="Arial" w:hAnsi="Arial" w:cs="Arial"/>
          <w:lang w:val="sk-SK"/>
        </w:rPr>
        <w:t>tvorí</w:t>
      </w:r>
      <w:r w:rsidRPr="00C911F4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543F0124" w14:textId="77777777" w:rsidR="000B04FB" w:rsidRPr="00C911F4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F</w:t>
      </w:r>
      <w:r w:rsidR="000B04FB" w:rsidRPr="00C911F4">
        <w:rPr>
          <w:rFonts w:ascii="Arial" w:hAnsi="Arial" w:cs="Arial"/>
          <w:lang w:val="sk-SK"/>
        </w:rPr>
        <w:t>inančný majetok</w:t>
      </w:r>
    </w:p>
    <w:p w14:paraId="101B967D" w14:textId="77777777" w:rsidR="003B4605" w:rsidRPr="00C911F4" w:rsidRDefault="000B04FB" w:rsidP="003B239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Krátkodobý finančný majetok tvor</w:t>
      </w:r>
      <w:r w:rsidR="00941BE4" w:rsidRPr="00C911F4">
        <w:rPr>
          <w:rFonts w:ascii="Arial" w:hAnsi="Arial" w:cs="Arial"/>
          <w:lang w:val="sk-SK"/>
        </w:rPr>
        <w:t>ia</w:t>
      </w:r>
      <w:r w:rsidRPr="00C911F4">
        <w:rPr>
          <w:rFonts w:ascii="Arial" w:hAnsi="Arial" w:cs="Arial"/>
          <w:lang w:val="sk-SK"/>
        </w:rPr>
        <w:t xml:space="preserve"> ceniny, peniaze v hotovosti a na bankových účtoch</w:t>
      </w:r>
      <w:r w:rsidR="003B239F" w:rsidRPr="00C911F4">
        <w:rPr>
          <w:rFonts w:ascii="Arial" w:hAnsi="Arial" w:cs="Arial"/>
          <w:lang w:val="sk-SK"/>
        </w:rPr>
        <w:t>.</w:t>
      </w:r>
    </w:p>
    <w:p w14:paraId="0D68F176" w14:textId="77777777" w:rsidR="000B04FB" w:rsidRPr="00C911F4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C911F4">
        <w:rPr>
          <w:rFonts w:ascii="Arial" w:hAnsi="Arial" w:cs="Arial"/>
          <w:lang w:val="sk-SK"/>
        </w:rPr>
        <w:t>Zásoby</w:t>
      </w:r>
      <w:bookmarkEnd w:id="8"/>
      <w:bookmarkEnd w:id="9"/>
    </w:p>
    <w:p w14:paraId="0E03EA40" w14:textId="77777777" w:rsidR="000B04FB" w:rsidRPr="00C911F4" w:rsidRDefault="000B04FB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Nakupované zásoby sú ocenené </w:t>
      </w:r>
      <w:r w:rsidR="00DE5AEA" w:rsidRPr="00C911F4">
        <w:rPr>
          <w:rFonts w:ascii="Arial" w:hAnsi="Arial" w:cs="Arial"/>
          <w:lang w:val="sk-SK"/>
        </w:rPr>
        <w:t xml:space="preserve">obstarávacími </w:t>
      </w:r>
      <w:r w:rsidRPr="00C911F4">
        <w:rPr>
          <w:rFonts w:ascii="Arial" w:hAnsi="Arial" w:cs="Arial"/>
          <w:lang w:val="sk-SK"/>
        </w:rPr>
        <w:t xml:space="preserve">cenami s použitím </w:t>
      </w:r>
      <w:r w:rsidR="00886F9B" w:rsidRPr="00C911F4">
        <w:rPr>
          <w:rFonts w:ascii="Arial" w:hAnsi="Arial" w:cs="Arial"/>
          <w:lang w:val="sk-SK"/>
        </w:rPr>
        <w:t>metódy</w:t>
      </w:r>
      <w:r w:rsidRPr="00C911F4">
        <w:rPr>
          <w:rFonts w:ascii="Arial" w:hAnsi="Arial" w:cs="Arial"/>
          <w:lang w:val="sk-SK"/>
        </w:rPr>
        <w:t xml:space="preserve">  "first</w:t>
      </w:r>
      <w:r w:rsidRPr="00C911F4">
        <w:rPr>
          <w:rFonts w:ascii="Arial" w:hAnsi="Arial" w:cs="Arial"/>
          <w:lang w:val="sk-SK"/>
        </w:rPr>
        <w:noBreakHyphen/>
        <w:t>in, first</w:t>
      </w:r>
      <w:r w:rsidRPr="00C911F4">
        <w:rPr>
          <w:rFonts w:ascii="Arial" w:hAnsi="Arial" w:cs="Arial"/>
          <w:lang w:val="sk-SK"/>
        </w:rPr>
        <w:noBreakHyphen/>
        <w:t>out" (FIFO - prvá cena pre ocenenie prírastku zásob sa použije ako prvá cena pre ocenenie úbytku zásob</w:t>
      </w:r>
      <w:r w:rsidR="00E551FF" w:rsidRPr="00C911F4">
        <w:rPr>
          <w:rFonts w:ascii="Arial" w:hAnsi="Arial" w:cs="Arial"/>
          <w:lang w:val="sk-SK"/>
        </w:rPr>
        <w:t>)</w:t>
      </w:r>
      <w:r w:rsidR="008E7E9C" w:rsidRPr="00C911F4">
        <w:rPr>
          <w:rFonts w:ascii="Arial" w:hAnsi="Arial" w:cs="Arial"/>
          <w:lang w:val="sk-SK"/>
        </w:rPr>
        <w:t>.</w:t>
      </w:r>
      <w:r w:rsidRPr="00C911F4">
        <w:rPr>
          <w:rFonts w:ascii="Arial" w:hAnsi="Arial" w:cs="Arial"/>
          <w:lang w:val="sk-SK"/>
        </w:rPr>
        <w:t xml:space="preserve"> </w:t>
      </w:r>
      <w:r w:rsidR="00DE5AEA" w:rsidRPr="00C911F4">
        <w:rPr>
          <w:rFonts w:ascii="Arial" w:hAnsi="Arial" w:cs="Arial"/>
          <w:lang w:val="sk-SK"/>
        </w:rPr>
        <w:t xml:space="preserve">Obstarávacia </w:t>
      </w:r>
      <w:r w:rsidRPr="00C911F4">
        <w:rPr>
          <w:rFonts w:ascii="Arial" w:hAnsi="Arial" w:cs="Arial"/>
          <w:lang w:val="sk-SK"/>
        </w:rPr>
        <w:t xml:space="preserve">cena zásob zahŕňa </w:t>
      </w:r>
      <w:r w:rsidR="000A5A10" w:rsidRPr="00C911F4">
        <w:rPr>
          <w:rFonts w:ascii="Arial" w:hAnsi="Arial" w:cs="Arial"/>
          <w:lang w:val="sk-SK"/>
        </w:rPr>
        <w:t>cenu obstarania a</w:t>
      </w:r>
      <w:r w:rsidR="00DE5AEA" w:rsidRPr="00C911F4">
        <w:rPr>
          <w:rFonts w:ascii="Arial" w:hAnsi="Arial" w:cs="Arial"/>
          <w:lang w:val="sk-SK"/>
        </w:rPr>
        <w:t xml:space="preserve"> </w:t>
      </w:r>
      <w:r w:rsidRPr="00C911F4">
        <w:rPr>
          <w:rFonts w:ascii="Arial" w:hAnsi="Arial" w:cs="Arial"/>
          <w:lang w:val="sk-SK"/>
        </w:rPr>
        <w:t>náklad</w:t>
      </w:r>
      <w:r w:rsidR="000A5A10" w:rsidRPr="00C911F4">
        <w:rPr>
          <w:rFonts w:ascii="Arial" w:hAnsi="Arial" w:cs="Arial"/>
          <w:lang w:val="sk-SK"/>
        </w:rPr>
        <w:t>y</w:t>
      </w:r>
      <w:r w:rsidRPr="00C911F4">
        <w:rPr>
          <w:rFonts w:ascii="Arial" w:hAnsi="Arial" w:cs="Arial"/>
          <w:lang w:val="sk-SK"/>
        </w:rPr>
        <w:t xml:space="preserve"> </w:t>
      </w:r>
      <w:r w:rsidR="000A5A10" w:rsidRPr="00C911F4">
        <w:rPr>
          <w:rFonts w:ascii="Arial" w:hAnsi="Arial" w:cs="Arial"/>
          <w:lang w:val="sk-SK"/>
        </w:rPr>
        <w:t xml:space="preserve">súvisiace </w:t>
      </w:r>
      <w:r w:rsidRPr="00C911F4">
        <w:rPr>
          <w:rFonts w:ascii="Arial" w:hAnsi="Arial" w:cs="Arial"/>
          <w:lang w:val="sk-SK"/>
        </w:rPr>
        <w:t>s</w:t>
      </w:r>
      <w:r w:rsidR="000A5A10" w:rsidRPr="00C911F4">
        <w:rPr>
          <w:rFonts w:ascii="Arial" w:hAnsi="Arial" w:cs="Arial"/>
          <w:lang w:val="sk-SK"/>
        </w:rPr>
        <w:t> ich obstaraním</w:t>
      </w:r>
      <w:r w:rsidRPr="00C911F4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C911F4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14:paraId="473E5D6F" w14:textId="77777777" w:rsidR="00AF76F5" w:rsidRPr="00C911F4" w:rsidRDefault="000A5A10" w:rsidP="00E0211F">
      <w:pPr>
        <w:keepNext w:val="0"/>
        <w:rPr>
          <w:rFonts w:ascii="Arial" w:hAnsi="Arial" w:cs="Arial"/>
          <w:i/>
          <w:highlight w:val="yellow"/>
          <w:lang w:val="sk-SK"/>
        </w:rPr>
      </w:pPr>
      <w:r w:rsidRPr="00C911F4">
        <w:rPr>
          <w:rFonts w:ascii="Arial" w:hAnsi="Arial" w:cs="Arial"/>
          <w:lang w:val="sk-SK"/>
        </w:rPr>
        <w:t>Zásoby vytvorené vlastnou činnosťou sa oceňujú</w:t>
      </w:r>
      <w:r w:rsidR="000B04FB" w:rsidRPr="00C911F4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="008E7E9C" w:rsidRPr="00C911F4">
        <w:rPr>
          <w:rFonts w:ascii="Arial" w:hAnsi="Arial" w:cs="Arial"/>
          <w:lang w:val="sk-SK"/>
        </w:rPr>
        <w:t> </w:t>
      </w:r>
      <w:r w:rsidR="000B04FB" w:rsidRPr="00C911F4">
        <w:rPr>
          <w:rFonts w:ascii="Arial" w:hAnsi="Arial" w:cs="Arial"/>
          <w:lang w:val="sk-SK"/>
        </w:rPr>
        <w:t xml:space="preserve">výrobné </w:t>
      </w:r>
      <w:r w:rsidR="008E7E9C" w:rsidRPr="00C911F4">
        <w:rPr>
          <w:rFonts w:ascii="Arial" w:hAnsi="Arial" w:cs="Arial"/>
          <w:lang w:val="sk-SK"/>
        </w:rPr>
        <w:t xml:space="preserve">režijné </w:t>
      </w:r>
      <w:r w:rsidR="000B04FB" w:rsidRPr="00C911F4">
        <w:rPr>
          <w:rFonts w:ascii="Arial" w:hAnsi="Arial" w:cs="Arial"/>
          <w:lang w:val="sk-SK"/>
        </w:rPr>
        <w:t>náklady</w:t>
      </w:r>
      <w:r w:rsidR="000B04FB" w:rsidRPr="00C911F4">
        <w:rPr>
          <w:rFonts w:ascii="Arial" w:hAnsi="Arial" w:cs="Arial"/>
          <w:i/>
          <w:lang w:val="sk-SK"/>
        </w:rPr>
        <w:t>.</w:t>
      </w:r>
      <w:r w:rsidR="000B04FB" w:rsidRPr="00C911F4">
        <w:rPr>
          <w:rFonts w:ascii="Arial" w:hAnsi="Arial" w:cs="Arial"/>
          <w:lang w:val="sk-SK"/>
        </w:rPr>
        <w:t xml:space="preserve"> </w:t>
      </w:r>
    </w:p>
    <w:p w14:paraId="3E935067" w14:textId="77777777" w:rsidR="000A5A10" w:rsidRPr="00C911F4" w:rsidRDefault="000A5A10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C911F4">
        <w:rPr>
          <w:rFonts w:ascii="Arial" w:hAnsi="Arial" w:cs="Arial"/>
          <w:lang w:val="sk-SK"/>
        </w:rPr>
        <w:t xml:space="preserve">tvorí </w:t>
      </w:r>
      <w:r w:rsidRPr="00C911F4">
        <w:rPr>
          <w:rFonts w:ascii="Arial" w:hAnsi="Arial" w:cs="Arial"/>
          <w:lang w:val="sk-SK"/>
        </w:rPr>
        <w:t xml:space="preserve"> opravná položka</w:t>
      </w:r>
      <w:r w:rsidR="008E7E9C" w:rsidRPr="00C911F4">
        <w:rPr>
          <w:rFonts w:ascii="Arial" w:hAnsi="Arial" w:cs="Arial"/>
          <w:lang w:val="sk-SK"/>
        </w:rPr>
        <w:t xml:space="preserve"> podľa</w:t>
      </w:r>
      <w:r w:rsidR="009615CA" w:rsidRPr="00C911F4">
        <w:rPr>
          <w:rFonts w:ascii="Arial" w:hAnsi="Arial" w:cs="Arial"/>
          <w:lang w:val="sk-SK"/>
        </w:rPr>
        <w:t xml:space="preserve"> </w:t>
      </w:r>
      <w:r w:rsidR="008E7E9C" w:rsidRPr="00C911F4">
        <w:rPr>
          <w:rFonts w:ascii="Arial" w:hAnsi="Arial" w:cs="Arial"/>
          <w:lang w:val="sk-SK"/>
        </w:rPr>
        <w:t>princípu uvedeného</w:t>
      </w:r>
      <w:r w:rsidR="009615CA" w:rsidRPr="00C911F4">
        <w:rPr>
          <w:rFonts w:ascii="Arial" w:hAnsi="Arial" w:cs="Arial"/>
          <w:lang w:val="sk-SK"/>
        </w:rPr>
        <w:t xml:space="preserve"> v tabuľke. Výnimku tvoria nové materiály a polotovary nakúpené a vyrobené počas posledných 12 mesiacov a zváracie drôty a palety</w:t>
      </w:r>
      <w:r w:rsidRPr="00C911F4">
        <w:rPr>
          <w:rFonts w:ascii="Arial" w:hAnsi="Arial" w:cs="Arial"/>
          <w:lang w:val="sk-SK"/>
        </w:rPr>
        <w:t xml:space="preserve">. 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7"/>
        <w:gridCol w:w="992"/>
        <w:gridCol w:w="993"/>
        <w:gridCol w:w="992"/>
        <w:gridCol w:w="992"/>
        <w:gridCol w:w="992"/>
        <w:gridCol w:w="1134"/>
      </w:tblGrid>
      <w:tr w:rsidR="005B4433" w:rsidRPr="00C911F4" w14:paraId="730D59A9" w14:textId="77777777" w:rsidTr="00645663">
        <w:trPr>
          <w:trHeight w:val="26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05A88" w14:textId="77777777" w:rsidR="005B4433" w:rsidRPr="00C911F4" w:rsidRDefault="00F0727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materiál</w:t>
            </w:r>
            <w:r w:rsidR="005B4433" w:rsidRPr="00C911F4">
              <w:rPr>
                <w:rFonts w:ascii="Arial" w:hAnsi="Arial" w:cs="Arial"/>
                <w:lang w:val="sk-SK"/>
              </w:rPr>
              <w:t xml:space="preserve"> a polotovary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DE873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status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B63D7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&lt; 1 rok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1DD57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1 - 2 roky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508DB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2 - 3 roky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18083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3 - 4 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C2251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4 - 5 rokov</w:t>
            </w:r>
          </w:p>
        </w:tc>
      </w:tr>
      <w:tr w:rsidR="005B4433" w:rsidRPr="00C911F4" w14:paraId="1F7A4008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5993C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kovy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481EB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&lt;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D629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CA8CE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4AC5E" w14:textId="77777777" w:rsidR="005B4433" w:rsidRPr="00C911F4" w:rsidRDefault="00812BD4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58191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87556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20%</w:t>
            </w:r>
          </w:p>
        </w:tc>
      </w:tr>
      <w:tr w:rsidR="005B4433" w:rsidRPr="00C911F4" w14:paraId="699C9877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739F1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ostatný materiál a polotovary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68D85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&lt;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FFF48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1506F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A617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B8C43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099E5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</w:tr>
      <w:tr w:rsidR="005B4433" w:rsidRPr="00C911F4" w14:paraId="16D73413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208DD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kovy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AD4E2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5D0B2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41A67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59DCF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3F77A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9BEBD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</w:tr>
      <w:tr w:rsidR="005B4433" w:rsidRPr="00C911F4" w14:paraId="5A62CA91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58774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ostatný materiál a polotovary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314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7CC5C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7B3F2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F328A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2BA11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E12A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</w:tr>
      <w:tr w:rsidR="005B4433" w:rsidRPr="00C911F4" w14:paraId="74BF31A0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2135D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DA5D6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FCE6B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ECA3E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19186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8BC30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8569A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  <w:tr w:rsidR="005B4433" w:rsidRPr="00C911F4" w14:paraId="26B23A45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FC59A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C9629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8E57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68B94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57CDD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40ACB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EE5C9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  <w:tr w:rsidR="005B4433" w:rsidRPr="00C911F4" w14:paraId="26F5EDEA" w14:textId="77777777" w:rsidTr="00645663">
        <w:trPr>
          <w:trHeight w:val="26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3246" w14:textId="3F1AE751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hotové výrobky</w:t>
            </w:r>
            <w:r w:rsidR="00A445EE" w:rsidRPr="00C911F4">
              <w:rPr>
                <w:rFonts w:ascii="Arial" w:hAnsi="Arial" w:cs="Arial"/>
                <w:lang w:val="sk-SK"/>
              </w:rPr>
              <w:t xml:space="preserve"> – OEM divízia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F6CAA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status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894D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1 rok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83D1E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2 roky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D8256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3 roky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E004D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E4265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  <w:tr w:rsidR="005B4433" w:rsidRPr="00C911F4" w14:paraId="324A5548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4FFF3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F43B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&lt;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544F0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28C4B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60%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D02AC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C49C3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B068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  <w:tr w:rsidR="005B4433" w:rsidRPr="00C911F4" w14:paraId="2CB22F52" w14:textId="7777777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67A47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EECE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F15B9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60%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13F96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2E1D" w14:textId="77777777" w:rsidR="005B4433" w:rsidRPr="00C911F4" w:rsidRDefault="005B4433" w:rsidP="009F2A8B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2F976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8DF10" w14:textId="77777777" w:rsidR="005B4433" w:rsidRPr="00C911F4" w:rsidRDefault="005B4433" w:rsidP="009F2A8B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14:paraId="4ACE33B5" w14:textId="77777777" w:rsidR="005B4433" w:rsidRPr="00C911F4" w:rsidRDefault="005B4433" w:rsidP="005B4433">
      <w:pPr>
        <w:keepNext w:val="0"/>
        <w:rPr>
          <w:rFonts w:ascii="Arial" w:hAnsi="Arial" w:cs="Arial"/>
          <w:lang w:val="sk-SK"/>
        </w:rPr>
      </w:pPr>
    </w:p>
    <w:tbl>
      <w:tblPr>
        <w:tblW w:w="78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7"/>
        <w:gridCol w:w="992"/>
        <w:gridCol w:w="993"/>
        <w:gridCol w:w="992"/>
        <w:gridCol w:w="992"/>
        <w:gridCol w:w="992"/>
      </w:tblGrid>
      <w:tr w:rsidR="00A445EE" w:rsidRPr="00C911F4" w14:paraId="4F898D22" w14:textId="10FE715B" w:rsidTr="00645663">
        <w:trPr>
          <w:trHeight w:val="26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B0C01" w14:textId="0A4FAC58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hotové výrobky – AUTO divízia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756B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status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D4D15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1 rok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F5DA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2 roky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E5542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3 roky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F8BC0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  <w:p w14:paraId="0C4F7CB7" w14:textId="7D0D7C9D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4 roky</w:t>
            </w:r>
          </w:p>
        </w:tc>
      </w:tr>
      <w:tr w:rsidR="00A445EE" w:rsidRPr="00C911F4" w14:paraId="5C0D8668" w14:textId="607024FC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281E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7EDC6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&lt;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9ADE8" w14:textId="09CA09B4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1631E" w14:textId="697A196F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3477" w14:textId="7391D243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60%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7D3B4" w14:textId="076BDAE1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</w:tr>
      <w:tr w:rsidR="00A445EE" w:rsidRPr="00C911F4" w14:paraId="304C2AFA" w14:textId="63917967" w:rsidTr="00645663">
        <w:trPr>
          <w:trHeight w:val="263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A2112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výrobky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3687B" w14:textId="77777777" w:rsidR="00A445EE" w:rsidRPr="00C911F4" w:rsidRDefault="00A445EE" w:rsidP="0062554D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&gt;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38B0" w14:textId="7A5702EC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77108" w14:textId="77777777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8297B" w14:textId="77777777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B5C87" w14:textId="76355B87" w:rsidR="00A445EE" w:rsidRPr="00C911F4" w:rsidRDefault="00A445EE" w:rsidP="0062554D">
            <w:pPr>
              <w:keepNext w:val="0"/>
              <w:spacing w:after="0"/>
              <w:jc w:val="right"/>
              <w:rPr>
                <w:rFonts w:ascii="Arial" w:hAnsi="Arial" w:cs="Arial"/>
                <w:lang w:val="sk-SK"/>
              </w:rPr>
            </w:pPr>
            <w:r w:rsidRPr="00C911F4">
              <w:rPr>
                <w:rFonts w:ascii="Arial" w:hAnsi="Arial" w:cs="Arial"/>
                <w:lang w:val="sk-SK"/>
              </w:rPr>
              <w:t>80%</w:t>
            </w:r>
          </w:p>
        </w:tc>
      </w:tr>
    </w:tbl>
    <w:p w14:paraId="0E0514C9" w14:textId="77777777" w:rsidR="00A445EE" w:rsidRPr="00C911F4" w:rsidRDefault="00A445EE" w:rsidP="005B4433">
      <w:pPr>
        <w:keepNext w:val="0"/>
        <w:rPr>
          <w:rFonts w:ascii="Arial" w:hAnsi="Arial" w:cs="Arial"/>
          <w:lang w:val="sk-SK"/>
        </w:rPr>
      </w:pPr>
    </w:p>
    <w:p w14:paraId="63A27534" w14:textId="77777777" w:rsidR="005B4433" w:rsidRPr="00C911F4" w:rsidRDefault="005B4433" w:rsidP="005B4433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Status položky menší ako 80 – aktívne položky zásob využívané vo výrobe.</w:t>
      </w:r>
    </w:p>
    <w:p w14:paraId="6A772C8C" w14:textId="77777777" w:rsidR="002A593B" w:rsidRPr="00C911F4" w:rsidRDefault="005B4433" w:rsidP="009F2A8B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Status položky väčší ako 80 -  položky zásob, ktoré sa už viac nenakupujú.</w:t>
      </w:r>
    </w:p>
    <w:p w14:paraId="78F4DCD5" w14:textId="77777777" w:rsidR="000B04FB" w:rsidRPr="00C911F4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C911F4">
        <w:rPr>
          <w:rFonts w:ascii="Arial" w:hAnsi="Arial" w:cs="Arial"/>
          <w:lang w:val="sk-SK"/>
        </w:rPr>
        <w:t>Pohľadávky</w:t>
      </w:r>
      <w:bookmarkEnd w:id="10"/>
      <w:bookmarkEnd w:id="11"/>
    </w:p>
    <w:p w14:paraId="64C8DFBF" w14:textId="77777777" w:rsidR="00402AC6" w:rsidRPr="00C911F4" w:rsidRDefault="000B04FB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C911F4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C911F4">
        <w:rPr>
          <w:rFonts w:ascii="Arial" w:hAnsi="Arial" w:cs="Arial"/>
          <w:lang w:val="sk-SK"/>
        </w:rPr>
        <w:t xml:space="preserve">. </w:t>
      </w:r>
      <w:r w:rsidRPr="00C911F4">
        <w:rPr>
          <w:rFonts w:ascii="Arial" w:hAnsi="Arial" w:cs="Arial"/>
          <w:lang w:val="sk-SK"/>
        </w:rPr>
        <w:t xml:space="preserve">Ocenenie pochybných pohľadávok sa </w:t>
      </w:r>
      <w:r w:rsidR="001A0983" w:rsidRPr="00C911F4">
        <w:rPr>
          <w:rFonts w:ascii="Arial" w:hAnsi="Arial" w:cs="Arial"/>
          <w:lang w:val="sk-SK"/>
        </w:rPr>
        <w:t xml:space="preserve">upravuje </w:t>
      </w:r>
      <w:r w:rsidR="00836637" w:rsidRPr="00C911F4">
        <w:rPr>
          <w:rFonts w:ascii="Arial" w:hAnsi="Arial" w:cs="Arial"/>
          <w:lang w:val="sk-SK"/>
        </w:rPr>
        <w:t xml:space="preserve">na ich </w:t>
      </w:r>
      <w:r w:rsidR="00AF76F5" w:rsidRPr="00C911F4">
        <w:rPr>
          <w:rFonts w:ascii="Arial" w:hAnsi="Arial" w:cs="Arial"/>
          <w:lang w:val="sk-SK"/>
        </w:rPr>
        <w:t xml:space="preserve">realizovateľnú </w:t>
      </w:r>
      <w:r w:rsidR="00836637" w:rsidRPr="00C911F4">
        <w:rPr>
          <w:rFonts w:ascii="Arial" w:hAnsi="Arial" w:cs="Arial"/>
          <w:lang w:val="sk-SK"/>
        </w:rPr>
        <w:t xml:space="preserve"> hodnotu </w:t>
      </w:r>
      <w:r w:rsidRPr="00C911F4">
        <w:rPr>
          <w:rFonts w:ascii="Arial" w:hAnsi="Arial" w:cs="Arial"/>
          <w:lang w:val="sk-SK"/>
        </w:rPr>
        <w:t xml:space="preserve"> opravný</w:t>
      </w:r>
      <w:r w:rsidR="001A0983" w:rsidRPr="00C911F4">
        <w:rPr>
          <w:rFonts w:ascii="Arial" w:hAnsi="Arial" w:cs="Arial"/>
          <w:lang w:val="sk-SK"/>
        </w:rPr>
        <w:t xml:space="preserve">mi </w:t>
      </w:r>
      <w:r w:rsidRPr="00C911F4">
        <w:rPr>
          <w:rFonts w:ascii="Arial" w:hAnsi="Arial" w:cs="Arial"/>
          <w:lang w:val="sk-SK"/>
        </w:rPr>
        <w:t xml:space="preserve"> polož</w:t>
      </w:r>
      <w:r w:rsidR="001A0983" w:rsidRPr="00C911F4">
        <w:rPr>
          <w:rFonts w:ascii="Arial" w:hAnsi="Arial" w:cs="Arial"/>
          <w:lang w:val="sk-SK"/>
        </w:rPr>
        <w:t>kami .</w:t>
      </w:r>
    </w:p>
    <w:p w14:paraId="093C92B5" w14:textId="77777777" w:rsidR="00321E3E" w:rsidRPr="00C911F4" w:rsidRDefault="00321E3E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Náklady budúcich období a príjmy budúcich období</w:t>
      </w:r>
    </w:p>
    <w:p w14:paraId="73D4E7F1" w14:textId="77777777" w:rsidR="00FE1FEE" w:rsidRPr="00C911F4" w:rsidRDefault="00321E3E" w:rsidP="001C67B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C911F4">
        <w:rPr>
          <w:rFonts w:ascii="Arial" w:hAnsi="Arial" w:cs="Arial"/>
          <w:lang w:val="sk-SK"/>
        </w:rPr>
        <w:t>menovitou hodnotou, pričom sa vykazujú</w:t>
      </w:r>
      <w:r w:rsidRPr="00C911F4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C911F4">
        <w:rPr>
          <w:rFonts w:ascii="Arial" w:hAnsi="Arial" w:cs="Arial"/>
          <w:lang w:val="sk-SK"/>
        </w:rPr>
        <w:t>j súvislosti s účtovným obdobím.</w:t>
      </w:r>
    </w:p>
    <w:p w14:paraId="49D2FF9D" w14:textId="77777777" w:rsidR="000D0052" w:rsidRPr="00C911F4" w:rsidRDefault="000D0052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Záväzky </w:t>
      </w:r>
    </w:p>
    <w:p w14:paraId="3EA4F5A3" w14:textId="77777777" w:rsidR="000D0052" w:rsidRPr="00C911F4" w:rsidRDefault="000D0052" w:rsidP="00652AB0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C911F4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5970529E" w14:textId="77777777" w:rsidR="000D0052" w:rsidRPr="00C911F4" w:rsidRDefault="000D0052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C911F4">
        <w:rPr>
          <w:rFonts w:ascii="Arial" w:hAnsi="Arial" w:cs="Arial"/>
          <w:lang w:val="sk-SK"/>
        </w:rPr>
        <w:t>a</w:t>
      </w:r>
      <w:r w:rsidRPr="00C911F4">
        <w:rPr>
          <w:rFonts w:ascii="Arial" w:hAnsi="Arial" w:cs="Arial"/>
          <w:lang w:val="sk-SK"/>
        </w:rPr>
        <w:t xml:space="preserve"> od súvahového dňa.</w:t>
      </w:r>
    </w:p>
    <w:p w14:paraId="451E6086" w14:textId="77777777" w:rsidR="000D0052" w:rsidRPr="00C911F4" w:rsidRDefault="000D0052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Rezervy </w:t>
      </w:r>
    </w:p>
    <w:p w14:paraId="3969C873" w14:textId="77777777" w:rsidR="000D0052" w:rsidRPr="00C911F4" w:rsidRDefault="000D0052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2A3BC077" w14:textId="77777777" w:rsidR="000D0052" w:rsidRPr="00C911F4" w:rsidRDefault="000D0052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Výdavky budúcich období a výnosy budúcich období</w:t>
      </w:r>
    </w:p>
    <w:p w14:paraId="51536328" w14:textId="77777777" w:rsidR="000D0052" w:rsidRPr="00C911F4" w:rsidRDefault="000D0052" w:rsidP="001C67B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C911F4">
        <w:rPr>
          <w:rFonts w:ascii="Arial" w:hAnsi="Arial" w:cs="Arial"/>
          <w:lang w:val="sk-SK"/>
        </w:rPr>
        <w:t xml:space="preserve">ch menovitou hodnotou, pričom sa vykazujú </w:t>
      </w:r>
      <w:r w:rsidRPr="00C911F4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070FCBC7" w14:textId="77777777" w:rsidR="000D0052" w:rsidRPr="00C911F4" w:rsidRDefault="000D0052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Vlastné imanie</w:t>
      </w:r>
    </w:p>
    <w:p w14:paraId="04094765" w14:textId="77777777" w:rsidR="00510367" w:rsidRPr="00C911F4" w:rsidRDefault="00510367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Vlastné imanie sa skladá zo základného imania, zákonného rezervného fondu, nerozdeleného zisku minulých rokov a výsledku hospodárenia v schvaľovacom konaní. </w:t>
      </w:r>
    </w:p>
    <w:p w14:paraId="7304A6B6" w14:textId="77777777" w:rsidR="000D0052" w:rsidRPr="00C911F4" w:rsidRDefault="000D0052" w:rsidP="00652AB0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 </w:t>
      </w:r>
    </w:p>
    <w:p w14:paraId="147C76BA" w14:textId="7001B0C1" w:rsidR="00510367" w:rsidRPr="00C911F4" w:rsidRDefault="00510367" w:rsidP="00652AB0">
      <w:pPr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Spoločnosť </w:t>
      </w:r>
      <w:r w:rsidR="007C5B60" w:rsidRPr="00C911F4">
        <w:rPr>
          <w:rFonts w:ascii="Arial" w:hAnsi="Arial" w:cs="Arial"/>
          <w:lang w:val="sk-SK"/>
        </w:rPr>
        <w:t xml:space="preserve">má vytvorený </w:t>
      </w:r>
      <w:r w:rsidRPr="00C911F4">
        <w:rPr>
          <w:rFonts w:ascii="Arial" w:hAnsi="Arial" w:cs="Arial"/>
          <w:lang w:val="sk-SK"/>
        </w:rPr>
        <w:t xml:space="preserve">rezervný fond </w:t>
      </w:r>
      <w:r w:rsidR="007C5B60" w:rsidRPr="00C911F4">
        <w:rPr>
          <w:rFonts w:ascii="Arial" w:hAnsi="Arial" w:cs="Arial"/>
          <w:lang w:val="sk-SK"/>
        </w:rPr>
        <w:t xml:space="preserve">do </w:t>
      </w:r>
      <w:r w:rsidRPr="00C911F4">
        <w:rPr>
          <w:rFonts w:ascii="Arial" w:hAnsi="Arial" w:cs="Arial"/>
          <w:lang w:val="sk-SK"/>
        </w:rPr>
        <w:t>maximálne</w:t>
      </w:r>
      <w:r w:rsidR="007C5B60" w:rsidRPr="00C911F4">
        <w:rPr>
          <w:rFonts w:ascii="Arial" w:hAnsi="Arial" w:cs="Arial"/>
          <w:lang w:val="sk-SK"/>
        </w:rPr>
        <w:t>j</w:t>
      </w:r>
      <w:r w:rsidRPr="00C911F4">
        <w:rPr>
          <w:rFonts w:ascii="Arial" w:hAnsi="Arial" w:cs="Arial"/>
          <w:lang w:val="sk-SK"/>
        </w:rPr>
        <w:t xml:space="preserve"> do výšky 10 % ZI.  </w:t>
      </w:r>
    </w:p>
    <w:p w14:paraId="05E3728C" w14:textId="77777777" w:rsidR="00FE1FEE" w:rsidRPr="00C911F4" w:rsidRDefault="00FE1FEE" w:rsidP="00652AB0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Transakcie v cudzích menách</w:t>
      </w:r>
    </w:p>
    <w:p w14:paraId="01AE2873" w14:textId="77777777" w:rsidR="00AA7B08" w:rsidRPr="00C911F4" w:rsidRDefault="00652AB0" w:rsidP="00652AB0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T</w:t>
      </w:r>
      <w:r w:rsidR="00AA7B08" w:rsidRPr="00C911F4">
        <w:rPr>
          <w:rFonts w:ascii="Arial" w:hAnsi="Arial" w:cs="Arial"/>
          <w:lang w:val="sk-SK"/>
        </w:rPr>
        <w:t xml:space="preserve">ransakcie v cudzej mene </w:t>
      </w:r>
      <w:r w:rsidRPr="00C911F4">
        <w:rPr>
          <w:rFonts w:ascii="Arial" w:hAnsi="Arial" w:cs="Arial"/>
          <w:lang w:val="sk-SK"/>
        </w:rPr>
        <w:t xml:space="preserve">sa </w:t>
      </w:r>
      <w:r w:rsidR="00AA7B08" w:rsidRPr="00C911F4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1152711D" w14:textId="77777777" w:rsidR="00FE1FEE" w:rsidRPr="00C911F4" w:rsidRDefault="00AA7B08" w:rsidP="00652AB0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C911F4">
        <w:rPr>
          <w:rFonts w:ascii="Arial" w:hAnsi="Arial" w:cs="Arial"/>
          <w:lang w:val="sk-SK"/>
        </w:rPr>
        <w:t xml:space="preserve"> </w:t>
      </w:r>
    </w:p>
    <w:p w14:paraId="22CA14E5" w14:textId="77777777" w:rsidR="00007FE0" w:rsidRPr="00C911F4" w:rsidRDefault="00230082" w:rsidP="00230082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br w:type="page"/>
      </w:r>
    </w:p>
    <w:p w14:paraId="3D9057E1" w14:textId="77777777" w:rsidR="00FE1FEE" w:rsidRPr="00C911F4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Výnosy</w:t>
      </w:r>
    </w:p>
    <w:p w14:paraId="65881F8A" w14:textId="77777777" w:rsidR="00FE1FEE" w:rsidRPr="00C911F4" w:rsidRDefault="00FE1FEE" w:rsidP="00E0211F">
      <w:pPr>
        <w:pStyle w:val="BodyText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322ED1F1" w14:textId="77777777" w:rsidR="000B04FB" w:rsidRPr="00C911F4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C911F4">
        <w:rPr>
          <w:rFonts w:ascii="Arial" w:hAnsi="Arial" w:cs="Arial"/>
          <w:lang w:val="sk-SK"/>
        </w:rPr>
        <w:t>Daň z príjm</w:t>
      </w:r>
      <w:bookmarkEnd w:id="12"/>
      <w:bookmarkEnd w:id="13"/>
      <w:r w:rsidRPr="00C911F4">
        <w:rPr>
          <w:rFonts w:ascii="Arial" w:hAnsi="Arial" w:cs="Arial"/>
          <w:lang w:val="sk-SK"/>
        </w:rPr>
        <w:t>u</w:t>
      </w:r>
    </w:p>
    <w:p w14:paraId="4938D81A" w14:textId="77777777" w:rsidR="00154BB3" w:rsidRPr="00C911F4" w:rsidRDefault="0095179E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Náklad na daň z príjmov sa počíta </w:t>
      </w:r>
      <w:r w:rsidR="00317A0A" w:rsidRPr="00C911F4">
        <w:rPr>
          <w:rFonts w:ascii="Arial" w:hAnsi="Arial" w:cs="Arial"/>
          <w:lang w:val="sk-SK"/>
        </w:rPr>
        <w:t>pomocou</w:t>
      </w:r>
      <w:r w:rsidRPr="00C911F4">
        <w:rPr>
          <w:rFonts w:ascii="Arial" w:hAnsi="Arial" w:cs="Arial"/>
          <w:lang w:val="sk-SK"/>
        </w:rPr>
        <w:t xml:space="preserve"> platnej daňovej sadzby z účtovného zisku</w:t>
      </w:r>
      <w:r w:rsidR="00D34432" w:rsidRPr="00C911F4">
        <w:rPr>
          <w:rFonts w:ascii="Arial" w:hAnsi="Arial" w:cs="Arial"/>
          <w:lang w:val="sk-SK"/>
        </w:rPr>
        <w:t xml:space="preserve"> upraveného </w:t>
      </w:r>
      <w:r w:rsidRPr="00C911F4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C911F4">
        <w:rPr>
          <w:rFonts w:ascii="Arial" w:hAnsi="Arial" w:cs="Arial"/>
          <w:lang w:val="sk-SK"/>
        </w:rPr>
        <w:t>.</w:t>
      </w:r>
      <w:r w:rsidRPr="00C911F4">
        <w:rPr>
          <w:rFonts w:ascii="Arial" w:hAnsi="Arial" w:cs="Arial"/>
          <w:lang w:val="sk-SK"/>
        </w:rPr>
        <w:t xml:space="preserve"> </w:t>
      </w:r>
      <w:r w:rsidR="00154BB3" w:rsidRPr="00C911F4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24C73736" w14:textId="77777777" w:rsidR="00154BB3" w:rsidRPr="00C911F4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099DDD53" w14:textId="77777777" w:rsidR="00154BB3" w:rsidRPr="00C911F4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0840704E" w14:textId="77777777" w:rsidR="00154BB3" w:rsidRPr="00C911F4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B2107D3" w14:textId="77777777" w:rsidR="00154BB3" w:rsidRPr="00C911F4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14:paraId="2D35F8EE" w14:textId="77777777" w:rsidR="00154BB3" w:rsidRPr="00C911F4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C911F4">
        <w:rPr>
          <w:rFonts w:ascii="Arial" w:hAnsi="Arial" w:cs="Arial"/>
        </w:rPr>
        <w:t>O od</w:t>
      </w:r>
      <w:r w:rsidR="00492D9D" w:rsidRPr="00C911F4">
        <w:rPr>
          <w:rFonts w:ascii="Arial" w:hAnsi="Arial" w:cs="Arial"/>
        </w:rPr>
        <w:t xml:space="preserve">loženom daňovom záväzku účtuje </w:t>
      </w:r>
      <w:r w:rsidR="00AA1551" w:rsidRPr="00C911F4">
        <w:rPr>
          <w:rFonts w:ascii="Arial" w:hAnsi="Arial" w:cs="Arial"/>
        </w:rPr>
        <w:t xml:space="preserve">spoločnosť </w:t>
      </w:r>
      <w:r w:rsidRPr="00C911F4">
        <w:rPr>
          <w:rFonts w:ascii="Arial" w:hAnsi="Arial" w:cs="Arial"/>
        </w:rPr>
        <w:t xml:space="preserve">vždy, o pohľadávke </w:t>
      </w:r>
      <w:r w:rsidR="00647357" w:rsidRPr="00C911F4">
        <w:rPr>
          <w:rFonts w:ascii="Arial" w:hAnsi="Arial" w:cs="Arial"/>
        </w:rPr>
        <w:t xml:space="preserve">účtuje, ak </w:t>
      </w:r>
      <w:r w:rsidRPr="00C911F4">
        <w:rPr>
          <w:rFonts w:ascii="Arial" w:hAnsi="Arial" w:cs="Arial"/>
        </w:rPr>
        <w:t>je realizovateľná</w:t>
      </w:r>
      <w:r w:rsidR="00647357" w:rsidRPr="00C911F4">
        <w:rPr>
          <w:rFonts w:ascii="Arial" w:hAnsi="Arial" w:cs="Arial"/>
        </w:rPr>
        <w:t>.</w:t>
      </w:r>
    </w:p>
    <w:p w14:paraId="62C79078" w14:textId="1145AF51" w:rsidR="00787F0E" w:rsidRPr="00C911F4" w:rsidRDefault="00787F0E" w:rsidP="003C2B1E">
      <w:pPr>
        <w:rPr>
          <w:rFonts w:ascii="Arial" w:hAnsi="Arial" w:cs="Arial"/>
          <w:lang w:val="sk-SK"/>
        </w:rPr>
      </w:pPr>
    </w:p>
    <w:p w14:paraId="603EDED8" w14:textId="77777777" w:rsidR="001135C3" w:rsidRPr="00C911F4" w:rsidRDefault="001135C3" w:rsidP="003C2B1E">
      <w:pPr>
        <w:pStyle w:val="Heading2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Opravy chýb minulých účtovných období</w:t>
      </w:r>
    </w:p>
    <w:p w14:paraId="66F7E9C5" w14:textId="77777777" w:rsidR="001135C3" w:rsidRPr="00C911F4" w:rsidRDefault="001135C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C911F4">
        <w:rPr>
          <w:rFonts w:ascii="Arial" w:hAnsi="Arial" w:cs="Arial"/>
        </w:rPr>
        <w:t>Spoločnosť v bežnom účtovnom období neúčtovala o oprave významných chýb minulých období.</w:t>
      </w:r>
    </w:p>
    <w:p w14:paraId="4FD01A95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D98B52B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666B3A2A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3AA34DBA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25E9A4B3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F602F7C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80A7452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441D6A8B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378D40F8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41024834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F98D221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4C1EA4B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4E4622D3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3B2E1EC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309222CE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14E0D47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5A6051D4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3C3027BB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1E70F220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6E056A26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60C61A4E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2AEC0EC2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3CFEFBF2" w14:textId="77777777" w:rsidR="00D75B6C" w:rsidRPr="00C911F4" w:rsidRDefault="00D75B6C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1D145A18" w14:textId="77777777" w:rsidR="00D75B6C" w:rsidRPr="00C911F4" w:rsidRDefault="00834313" w:rsidP="00834313">
      <w:pPr>
        <w:keepNext w:val="0"/>
        <w:spacing w:after="0"/>
        <w:jc w:val="left"/>
        <w:rPr>
          <w:rFonts w:ascii="Arial" w:hAnsi="Arial" w:cs="Arial"/>
          <w:b/>
          <w:iCs/>
          <w:szCs w:val="24"/>
          <w:lang w:val="sk-SK" w:eastAsia="sk-SK"/>
        </w:rPr>
      </w:pPr>
      <w:r w:rsidRPr="00C911F4">
        <w:rPr>
          <w:rFonts w:ascii="Arial" w:hAnsi="Arial" w:cs="Arial"/>
          <w:b/>
          <w:lang w:val="sk-SK"/>
        </w:rPr>
        <w:br w:type="page"/>
      </w:r>
    </w:p>
    <w:p w14:paraId="30D102C4" w14:textId="77777777" w:rsidR="000B04FB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14" w:name="_Toc474124203"/>
      <w:bookmarkStart w:id="15" w:name="_Toc474124315"/>
      <w:r w:rsidRPr="00C911F4">
        <w:rPr>
          <w:rFonts w:ascii="Arial" w:hAnsi="Arial" w:cs="Arial"/>
          <w:lang w:val="sk-SK"/>
        </w:rPr>
        <w:lastRenderedPageBreak/>
        <w:t>Dlhodobý majetok</w:t>
      </w:r>
      <w:bookmarkEnd w:id="14"/>
      <w:bookmarkEnd w:id="15"/>
    </w:p>
    <w:p w14:paraId="5D63EDF2" w14:textId="77777777" w:rsidR="000E18FC" w:rsidRPr="00C911F4" w:rsidRDefault="000E18FC" w:rsidP="000E18FC">
      <w:pPr>
        <w:rPr>
          <w:rFonts w:ascii="Arial" w:hAnsi="Arial" w:cs="Arial"/>
          <w:b/>
          <w:lang w:val="sk-SK"/>
        </w:rPr>
      </w:pPr>
      <w:r w:rsidRPr="00C911F4">
        <w:rPr>
          <w:rFonts w:ascii="Arial" w:hAnsi="Arial" w:cs="Arial"/>
          <w:b/>
          <w:lang w:val="sk-SK"/>
        </w:rPr>
        <w:t>a) Dlhodobý nehmotný majetok</w:t>
      </w:r>
    </w:p>
    <w:p w14:paraId="5DAC4776" w14:textId="77777777" w:rsidR="00C57091" w:rsidRPr="00C911F4" w:rsidRDefault="00C57091" w:rsidP="00C57091">
      <w:pPr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dlhodobom nehmotnom majetku</w:t>
      </w:r>
    </w:p>
    <w:p w14:paraId="353E5EF2" w14:textId="77777777" w:rsidR="00B362E6" w:rsidRPr="00C911F4" w:rsidRDefault="00B362E6" w:rsidP="00C57091">
      <w:pPr>
        <w:rPr>
          <w:rFonts w:ascii="Arial" w:hAnsi="Arial" w:cs="Arial"/>
          <w:lang w:val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917"/>
      </w:tblGrid>
      <w:tr w:rsidR="00C57091" w:rsidRPr="00C911F4" w14:paraId="7AB0448C" w14:textId="77777777" w:rsidTr="00E70403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34CD4507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83" w:type="dxa"/>
            <w:gridSpan w:val="8"/>
            <w:tcBorders>
              <w:bottom w:val="single" w:sz="4" w:space="0" w:color="auto"/>
            </w:tcBorders>
            <w:vAlign w:val="center"/>
          </w:tcPr>
          <w:p w14:paraId="41DDF296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C911F4" w14:paraId="0D924C03" w14:textId="77777777" w:rsidTr="00E70403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5742A9D1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3379939D" w14:textId="77777777" w:rsidR="00C57091" w:rsidRPr="00C911F4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5A20BBF6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34D7A29C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4F861722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663252BC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39CD8E7" w14:textId="77777777" w:rsidR="00C57091" w:rsidRPr="00C911F4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2339F142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 preddav</w:t>
            </w:r>
            <w:r w:rsidR="00604A87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ky na DNM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00E93491" w14:textId="77777777" w:rsidR="00C57091" w:rsidRPr="00C911F4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C911F4" w14:paraId="491FF38A" w14:textId="77777777" w:rsidTr="00E70403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407ABE72" w14:textId="77777777" w:rsidR="00E7199A" w:rsidRPr="009C4866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E8F8F6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A3D9EB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EC036F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4C84DA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917CA1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6719BC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314D7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</w:tcBorders>
            <w:vAlign w:val="center"/>
          </w:tcPr>
          <w:p w14:paraId="06536A41" w14:textId="77777777" w:rsidR="00E7199A" w:rsidRPr="00C90071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E70403" w:rsidRPr="00C911F4" w14:paraId="6058EA4E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69CECA40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3D31E047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3D75D444" w14:textId="1B4B4D48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102 595</w:t>
            </w:r>
          </w:p>
        </w:tc>
        <w:tc>
          <w:tcPr>
            <w:tcW w:w="930" w:type="dxa"/>
            <w:vAlign w:val="bottom"/>
          </w:tcPr>
          <w:p w14:paraId="6C5D11B0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497C76BC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46E3F66B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327144D5" w14:textId="76D6FBE2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4 636</w:t>
            </w:r>
          </w:p>
        </w:tc>
        <w:tc>
          <w:tcPr>
            <w:tcW w:w="971" w:type="dxa"/>
            <w:vAlign w:val="bottom"/>
          </w:tcPr>
          <w:p w14:paraId="3E6A70AD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47179C3" w14:textId="6D012B3B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107 231</w:t>
            </w:r>
          </w:p>
        </w:tc>
      </w:tr>
      <w:tr w:rsidR="00E70403" w:rsidRPr="00C911F4" w14:paraId="516DA100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4E21A294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bottom"/>
          </w:tcPr>
          <w:p w14:paraId="7B66E559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35798284" w14:textId="4EB488E4" w:rsidR="00E70403" w:rsidRPr="00A77F4B" w:rsidRDefault="008A12BA" w:rsidP="007535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1190CD1C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7B1965C3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1861EBB1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7F9BB6E5" w14:textId="3BC8741A" w:rsidR="00E70403" w:rsidRPr="00A77F4B" w:rsidRDefault="003D4039" w:rsidP="008A12B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13C467FB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70D5B42A" w14:textId="1CCDE885" w:rsidR="00E70403" w:rsidRPr="00A77F4B" w:rsidRDefault="003D4039" w:rsidP="0075357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</w:tr>
      <w:tr w:rsidR="00E70403" w:rsidRPr="00C911F4" w14:paraId="3F01D416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75C64CA5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bottom"/>
          </w:tcPr>
          <w:p w14:paraId="5377595D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24AC35B4" w14:textId="0C1EF936" w:rsidR="00E70403" w:rsidRPr="00A77F4B" w:rsidRDefault="003D4039" w:rsidP="008A12B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7D9509F6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59AC1ED2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3B275341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6EB1ACD7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3140B835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AE785B9" w14:textId="7AFEFFCF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</w:tr>
      <w:tr w:rsidR="00E70403" w:rsidRPr="00C911F4" w14:paraId="63E900D1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44322D94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31" w:type="dxa"/>
            <w:vAlign w:val="bottom"/>
          </w:tcPr>
          <w:p w14:paraId="540B5B95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52C554A5" w14:textId="35056511" w:rsidR="00E70403" w:rsidRPr="00A77F4B" w:rsidRDefault="0075357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774D1EE5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64A7390A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7E442C97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186F95A5" w14:textId="5A9C457F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0BCC86EE" w14:textId="6FB520ED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4060FD7A" w14:textId="6E2B3EA1" w:rsidR="00E70403" w:rsidRPr="00A77F4B" w:rsidRDefault="0075357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</w:tr>
      <w:tr w:rsidR="00E70403" w:rsidRPr="00C911F4" w14:paraId="258A7BBB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7CD14769" w14:textId="77777777" w:rsidR="00E70403" w:rsidRPr="00C90071" w:rsidRDefault="00E70403" w:rsidP="00E7040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03AD8028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321A3F7F" w14:textId="779052B6" w:rsidR="00E70403" w:rsidRPr="00A77F4B" w:rsidRDefault="008A12BA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102 595</w:t>
            </w:r>
          </w:p>
        </w:tc>
        <w:tc>
          <w:tcPr>
            <w:tcW w:w="930" w:type="dxa"/>
            <w:vAlign w:val="bottom"/>
          </w:tcPr>
          <w:p w14:paraId="3402B11F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6651BEC3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69102A23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2C2D5EC0" w14:textId="09814A95" w:rsidR="00E70403" w:rsidRPr="00A77F4B" w:rsidRDefault="008A12BA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 xml:space="preserve"> 4 636</w:t>
            </w:r>
          </w:p>
        </w:tc>
        <w:tc>
          <w:tcPr>
            <w:tcW w:w="971" w:type="dxa"/>
            <w:vAlign w:val="bottom"/>
          </w:tcPr>
          <w:p w14:paraId="6398C404" w14:textId="67B653EA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76A4A63D" w14:textId="3377CFA4" w:rsidR="00E70403" w:rsidRPr="00A77F4B" w:rsidRDefault="008A12BA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107 231</w:t>
            </w:r>
          </w:p>
        </w:tc>
      </w:tr>
      <w:tr w:rsidR="00E7199A" w:rsidRPr="00C911F4" w14:paraId="432C793B" w14:textId="77777777" w:rsidTr="00E70403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4CB97B4A" w14:textId="77777777" w:rsidR="00E7199A" w:rsidRPr="00C90071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B53B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448C2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40C0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8E37B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EECD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17E6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9BE9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center"/>
          </w:tcPr>
          <w:p w14:paraId="73C40CD0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</w:tr>
      <w:tr w:rsidR="00E70403" w:rsidRPr="00C911F4" w14:paraId="7120DEC4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1C33950B" w14:textId="77777777" w:rsidR="00E70403" w:rsidRPr="004753CB" w:rsidRDefault="00E70403" w:rsidP="00E7040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4753CB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01E97ADA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751AA4FB" w14:textId="47D09D62" w:rsidR="00E70403" w:rsidRPr="00A77F4B" w:rsidRDefault="008A12BA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88 555</w:t>
            </w:r>
          </w:p>
        </w:tc>
        <w:tc>
          <w:tcPr>
            <w:tcW w:w="930" w:type="dxa"/>
            <w:vAlign w:val="bottom"/>
          </w:tcPr>
          <w:p w14:paraId="1A381C56" w14:textId="47976EA9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75A3D00D" w14:textId="38C00F52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2871877F" w14:textId="37F5E011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2667E7E2" w14:textId="505E6BCE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7B378D48" w14:textId="1B0C5E70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D340E9A" w14:textId="617FC245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88 555</w:t>
            </w:r>
            <w:r w:rsidR="008A12BA" w:rsidRPr="00A77F4B">
              <w:rPr>
                <w:rFonts w:ascii="Arial" w:hAnsi="Arial"/>
                <w:color w:val="000000"/>
                <w:sz w:val="16"/>
                <w:lang w:val="sk-SK"/>
              </w:rPr>
              <w:t xml:space="preserve"> </w:t>
            </w:r>
          </w:p>
        </w:tc>
      </w:tr>
      <w:tr w:rsidR="00E70403" w:rsidRPr="00C911F4" w14:paraId="5931628D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150F0795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bottom"/>
          </w:tcPr>
          <w:p w14:paraId="7CA294B3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042F925D" w14:textId="06A84FF1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3 947</w:t>
            </w:r>
          </w:p>
        </w:tc>
        <w:tc>
          <w:tcPr>
            <w:tcW w:w="930" w:type="dxa"/>
            <w:vAlign w:val="bottom"/>
          </w:tcPr>
          <w:p w14:paraId="300EACAA" w14:textId="62595698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3E02B60C" w14:textId="183E2BFA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90EBE5C" w14:textId="73610BAA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15A9744A" w14:textId="1E94F126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20DEFC73" w14:textId="773A5C71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258778C8" w14:textId="1D2E7AA6" w:rsidR="00E70403" w:rsidRPr="00A77F4B" w:rsidRDefault="003D4039" w:rsidP="00C9007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 xml:space="preserve">      3 947</w:t>
            </w:r>
          </w:p>
        </w:tc>
      </w:tr>
      <w:tr w:rsidR="00E70403" w:rsidRPr="00C911F4" w14:paraId="23268B26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569EA984" w14:textId="77777777" w:rsidR="00E70403" w:rsidRPr="00C90071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bottom"/>
          </w:tcPr>
          <w:p w14:paraId="1FDA152E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0C6B5297" w14:textId="25E48DC3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C4C2C45" w14:textId="75F323F1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614B1C7F" w14:textId="7F4F0A64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19910E47" w14:textId="62A2E7E0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6CDD80F9" w14:textId="724E3F39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08A9BFBB" w14:textId="26215B78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732D125E" w14:textId="366CD91C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</w:tr>
      <w:tr w:rsidR="00E70403" w:rsidRPr="00C911F4" w14:paraId="6AD81C12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18B4F2F8" w14:textId="77777777" w:rsidR="00E70403" w:rsidRPr="00C90071" w:rsidRDefault="00E70403" w:rsidP="00E7040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70D9D67A" w14:textId="77777777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700603F9" w14:textId="1DF8BE2B" w:rsidR="00E70403" w:rsidRPr="00A77F4B" w:rsidRDefault="003D4039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92 502</w:t>
            </w:r>
          </w:p>
        </w:tc>
        <w:tc>
          <w:tcPr>
            <w:tcW w:w="930" w:type="dxa"/>
            <w:vAlign w:val="bottom"/>
          </w:tcPr>
          <w:p w14:paraId="31D358D3" w14:textId="4E5FD434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140369C0" w14:textId="777CB732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61FCAF15" w14:textId="694FFC94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35D5ABA5" w14:textId="70AB4ED3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6126ABCF" w14:textId="3758507C" w:rsidR="00E70403" w:rsidRPr="00A77F4B" w:rsidRDefault="00E70403" w:rsidP="00E7040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239A205C" w14:textId="48870B00" w:rsidR="00E70403" w:rsidRPr="00A77F4B" w:rsidRDefault="003D4039" w:rsidP="008A12B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92 502</w:t>
            </w:r>
          </w:p>
        </w:tc>
      </w:tr>
      <w:tr w:rsidR="00E7199A" w:rsidRPr="00C911F4" w14:paraId="197D36D4" w14:textId="77777777" w:rsidTr="00E70403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7FB9D6A5" w14:textId="77777777" w:rsidR="00E7199A" w:rsidRPr="00C90071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C7EBD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E9CF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792D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9780E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A094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3265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245C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bottom"/>
          </w:tcPr>
          <w:p w14:paraId="06E1A4D5" w14:textId="77777777" w:rsidR="00E7199A" w:rsidRPr="00A77F4B" w:rsidRDefault="00E7199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</w:tr>
      <w:tr w:rsidR="00C57091" w:rsidRPr="00C911F4" w14:paraId="113A6552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73AD2660" w14:textId="77777777" w:rsidR="00C57091" w:rsidRPr="00C90071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54A61607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02A7ECC7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7F3346C9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6D2F8B93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540A6F3A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2F59E268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264F7D8F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52909F41" w14:textId="77777777" w:rsidR="00C57091" w:rsidRPr="00A77F4B" w:rsidRDefault="00AC2A4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</w:tr>
      <w:tr w:rsidR="00C57091" w:rsidRPr="00C911F4" w14:paraId="2663EA4F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084DB310" w14:textId="77777777" w:rsidR="00C57091" w:rsidRPr="00C9007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27DB301A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1ED10D45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54F6CFE8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1B92C7D5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6908F3F8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178456C6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4B01B010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1ACC3041" w14:textId="77777777" w:rsidR="00C57091" w:rsidRPr="00A77F4B" w:rsidRDefault="00AC2A4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</w:tr>
      <w:tr w:rsidR="00C57091" w:rsidRPr="00C911F4" w14:paraId="44DD9FEB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6220911E" w14:textId="77777777" w:rsidR="00C57091" w:rsidRPr="00C90071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166C237D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4D9A21FD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2D16CDDD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5EE460CA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7A62067D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1D9FD2D6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1768251A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11640341" w14:textId="77777777" w:rsidR="00C57091" w:rsidRPr="00A77F4B" w:rsidRDefault="00AC2A4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sz w:val="16"/>
                <w:lang w:val="sk-SK"/>
              </w:rPr>
            </w:pPr>
            <w:r w:rsidRPr="00A77F4B">
              <w:rPr>
                <w:rFonts w:ascii="Arial" w:hAnsi="Arial"/>
                <w:sz w:val="16"/>
                <w:lang w:val="sk-SK"/>
              </w:rPr>
              <w:t>0</w:t>
            </w:r>
          </w:p>
        </w:tc>
      </w:tr>
      <w:tr w:rsidR="00C57091" w:rsidRPr="00C911F4" w14:paraId="5789B045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054CC2E8" w14:textId="77777777" w:rsidR="00C57091" w:rsidRPr="00C90071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6CDDEB29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18937C88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6D1D31F7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1412B24A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2C4E878B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5BB29DFC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6E63B91E" w14:textId="77777777" w:rsidR="00C57091" w:rsidRPr="00A77F4B" w:rsidRDefault="00D9430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02C1954F" w14:textId="77777777" w:rsidR="00C57091" w:rsidRPr="00A77F4B" w:rsidRDefault="00AC2A40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sz w:val="16"/>
                <w:lang w:val="sk-SK"/>
              </w:rPr>
              <w:t>0</w:t>
            </w:r>
          </w:p>
        </w:tc>
      </w:tr>
      <w:tr w:rsidR="00E7199A" w:rsidRPr="00C911F4" w14:paraId="63CBE7F1" w14:textId="77777777" w:rsidTr="00E70403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583C263A" w14:textId="77777777" w:rsidR="00E7199A" w:rsidRPr="00C90071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63C7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8191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25AF6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6D8D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A06E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A4626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DD66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center"/>
          </w:tcPr>
          <w:p w14:paraId="75D7685E" w14:textId="77777777" w:rsidR="00E7199A" w:rsidRPr="00A77F4B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</w:p>
        </w:tc>
      </w:tr>
      <w:tr w:rsidR="003D4039" w:rsidRPr="00C911F4" w14:paraId="272CB2E6" w14:textId="77777777" w:rsidTr="00E70403">
        <w:trPr>
          <w:trHeight w:hRule="exact" w:val="425"/>
        </w:trPr>
        <w:tc>
          <w:tcPr>
            <w:tcW w:w="1768" w:type="dxa"/>
            <w:vAlign w:val="center"/>
          </w:tcPr>
          <w:p w14:paraId="208DE3E4" w14:textId="77777777" w:rsidR="003D4039" w:rsidRPr="00C90071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7E6C6569" w14:textId="77777777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1F7B6734" w14:textId="6FADBCCA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14 040</w:t>
            </w:r>
          </w:p>
        </w:tc>
        <w:tc>
          <w:tcPr>
            <w:tcW w:w="930" w:type="dxa"/>
            <w:vAlign w:val="bottom"/>
          </w:tcPr>
          <w:p w14:paraId="5C330BAF" w14:textId="1E05F0F7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2D541197" w14:textId="63DC9A44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D339F9B" w14:textId="0DAEC676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107EB74E" w14:textId="763FA6D9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4 636</w:t>
            </w:r>
          </w:p>
        </w:tc>
        <w:tc>
          <w:tcPr>
            <w:tcW w:w="971" w:type="dxa"/>
            <w:vAlign w:val="bottom"/>
          </w:tcPr>
          <w:p w14:paraId="684AF570" w14:textId="69982C23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635DF92A" w14:textId="3A3A9AB6" w:rsidR="003D4039" w:rsidRPr="00A77F4B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18 676</w:t>
            </w:r>
          </w:p>
        </w:tc>
      </w:tr>
      <w:tr w:rsidR="000819DF" w:rsidRPr="00C911F4" w14:paraId="51760EDD" w14:textId="77777777" w:rsidTr="00615BFA">
        <w:trPr>
          <w:trHeight w:hRule="exact" w:val="425"/>
        </w:trPr>
        <w:tc>
          <w:tcPr>
            <w:tcW w:w="1768" w:type="dxa"/>
            <w:vAlign w:val="center"/>
          </w:tcPr>
          <w:p w14:paraId="78D7F7F2" w14:textId="77777777" w:rsidR="000819DF" w:rsidRPr="00C90071" w:rsidRDefault="000819DF" w:rsidP="000819D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104FE951" w14:textId="77777777" w:rsidR="000819DF" w:rsidRPr="00A77F4B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b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64B67934" w14:textId="28CAB181" w:rsidR="000819DF" w:rsidRPr="00A77F4B" w:rsidRDefault="008A12BA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1</w:t>
            </w:r>
            <w:r w:rsidR="003D4039"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 xml:space="preserve"> </w:t>
            </w:r>
            <w:r w:rsidR="003D4039" w:rsidRPr="00A77F4B">
              <w:rPr>
                <w:rFonts w:ascii="Arial" w:hAnsi="Arial"/>
                <w:color w:val="000000"/>
                <w:sz w:val="16"/>
                <w:lang w:val="sk-SK"/>
              </w:rPr>
              <w:t>093</w:t>
            </w:r>
          </w:p>
        </w:tc>
        <w:tc>
          <w:tcPr>
            <w:tcW w:w="930" w:type="dxa"/>
            <w:vAlign w:val="bottom"/>
          </w:tcPr>
          <w:p w14:paraId="4754A33F" w14:textId="01D396F4" w:rsidR="000819DF" w:rsidRPr="00A77F4B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15077C2F" w14:textId="58F9A113" w:rsidR="000819DF" w:rsidRPr="00A77F4B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5B33D7D0" w14:textId="0CC06B35" w:rsidR="000819DF" w:rsidRPr="00A77F4B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6EEB1E00" w14:textId="78CC4242" w:rsidR="000819DF" w:rsidRPr="00A77F4B" w:rsidRDefault="008A12BA" w:rsidP="008A12B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4 636</w:t>
            </w:r>
          </w:p>
        </w:tc>
        <w:tc>
          <w:tcPr>
            <w:tcW w:w="971" w:type="dxa"/>
            <w:vAlign w:val="bottom"/>
          </w:tcPr>
          <w:p w14:paraId="4CEAE53A" w14:textId="49E85FBA" w:rsidR="000819DF" w:rsidRPr="00A77F4B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6A68CC64" w14:textId="4DC0C6E2" w:rsidR="000819DF" w:rsidRPr="00A77F4B" w:rsidRDefault="003D4039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/>
                <w:b/>
                <w:sz w:val="16"/>
                <w:lang w:val="sk-SK"/>
              </w:rPr>
            </w:pPr>
            <w:r w:rsidRPr="00A77F4B">
              <w:rPr>
                <w:rFonts w:ascii="Arial" w:hAnsi="Arial"/>
                <w:color w:val="000000"/>
                <w:sz w:val="16"/>
                <w:lang w:val="sk-SK"/>
              </w:rPr>
              <w:t>14 729</w:t>
            </w:r>
          </w:p>
        </w:tc>
      </w:tr>
    </w:tbl>
    <w:p w14:paraId="39251BC3" w14:textId="77777777" w:rsidR="00FE56D6" w:rsidRPr="00C911F4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917"/>
      </w:tblGrid>
      <w:tr w:rsidR="00192F4C" w:rsidRPr="00C911F4" w14:paraId="63908720" w14:textId="77777777" w:rsidTr="00C90071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5FA6DBC2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583" w:type="dxa"/>
            <w:gridSpan w:val="8"/>
            <w:tcBorders>
              <w:bottom w:val="single" w:sz="4" w:space="0" w:color="auto"/>
            </w:tcBorders>
            <w:vAlign w:val="center"/>
          </w:tcPr>
          <w:p w14:paraId="1F498C1A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C911F4" w14:paraId="27BCC021" w14:textId="77777777" w:rsidTr="00C90071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3A9CD3FB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2D7D199A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334C057C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067B260A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3D6F05C1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673C98D3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1ABFBD15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48C58DB8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5DDAA36F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C911F4" w14:paraId="2BBCCB34" w14:textId="77777777" w:rsidTr="00C90071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0F236D8F" w14:textId="77777777" w:rsidR="00192F4C" w:rsidRPr="009C4866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2EC9EF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05BE7F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6A04D2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47E1B4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AA8212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4CB18C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442CDC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</w:tcBorders>
            <w:vAlign w:val="center"/>
          </w:tcPr>
          <w:p w14:paraId="4779EE6E" w14:textId="77777777" w:rsidR="00192F4C" w:rsidRPr="00C90071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792CE1" w:rsidRPr="00C911F4" w14:paraId="55A3B0DE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04CC4A2F" w14:textId="5DF95C3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2C469AB5" w14:textId="2AF48E3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2BA9DCFC" w14:textId="54628384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b/>
                <w:color w:val="000000"/>
                <w:sz w:val="16"/>
                <w:szCs w:val="16"/>
                <w:lang w:val="sk-SK"/>
              </w:rPr>
              <w:t>109 485</w:t>
            </w:r>
          </w:p>
        </w:tc>
        <w:tc>
          <w:tcPr>
            <w:tcW w:w="930" w:type="dxa"/>
            <w:vAlign w:val="bottom"/>
          </w:tcPr>
          <w:p w14:paraId="2E8F711C" w14:textId="0B11FD5A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4FF3168A" w14:textId="109CF5CF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3BB47E08" w14:textId="2FB5052A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1653C0D7" w14:textId="1DB6AA5C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2619B9F8" w14:textId="6A1238F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44002BF8" w14:textId="00A408F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color w:val="000000"/>
                <w:sz w:val="16"/>
                <w:szCs w:val="16"/>
                <w:lang w:val="sk-SK"/>
              </w:rPr>
              <w:t>109 485</w:t>
            </w:r>
          </w:p>
        </w:tc>
      </w:tr>
      <w:tr w:rsidR="00792CE1" w:rsidRPr="00C911F4" w14:paraId="62A0A701" w14:textId="77777777" w:rsidTr="00C90071">
        <w:trPr>
          <w:trHeight w:hRule="exact" w:val="606"/>
        </w:trPr>
        <w:tc>
          <w:tcPr>
            <w:tcW w:w="1768" w:type="dxa"/>
            <w:vAlign w:val="center"/>
          </w:tcPr>
          <w:p w14:paraId="03C52472" w14:textId="6830135F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bottom"/>
          </w:tcPr>
          <w:p w14:paraId="3D13DD31" w14:textId="7A9A0BD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3E1967FC" w14:textId="6239BB4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6FB6F773" w14:textId="5F3AC9B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593FECDD" w14:textId="15779CCB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46EBE52" w14:textId="6CFC208D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2787EFB6" w14:textId="18E233A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4 636</w:t>
            </w:r>
          </w:p>
        </w:tc>
        <w:tc>
          <w:tcPr>
            <w:tcW w:w="971" w:type="dxa"/>
            <w:vAlign w:val="bottom"/>
          </w:tcPr>
          <w:p w14:paraId="2503DB22" w14:textId="52ADEA6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FFA5BCE" w14:textId="14A3428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4 636</w:t>
            </w:r>
          </w:p>
        </w:tc>
      </w:tr>
      <w:tr w:rsidR="00792CE1" w:rsidRPr="00C911F4" w14:paraId="2CC91406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4833C1E8" w14:textId="24417970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bottom"/>
          </w:tcPr>
          <w:p w14:paraId="04A2B461" w14:textId="57CC1484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70EEB192" w14:textId="55445EE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-6 890</w:t>
            </w:r>
          </w:p>
        </w:tc>
        <w:tc>
          <w:tcPr>
            <w:tcW w:w="930" w:type="dxa"/>
            <w:vAlign w:val="bottom"/>
          </w:tcPr>
          <w:p w14:paraId="101F210F" w14:textId="0FF5E8E6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1543E909" w14:textId="2B7A22B6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694FB4AA" w14:textId="199CBAD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31D2D904" w14:textId="34CEE9D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00DC4094" w14:textId="43D688C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CA6243E" w14:textId="576FB14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-6 890</w:t>
            </w:r>
          </w:p>
        </w:tc>
      </w:tr>
      <w:tr w:rsidR="00792CE1" w:rsidRPr="00C911F4" w14:paraId="170190CC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391203AF" w14:textId="597E5ED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31" w:type="dxa"/>
            <w:vAlign w:val="bottom"/>
          </w:tcPr>
          <w:p w14:paraId="03241613" w14:textId="184D350A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1A6F8942" w14:textId="2A9C6712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43F15EDA" w14:textId="009B415E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1DD0B2AE" w14:textId="0611945F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6A637CBF" w14:textId="1C3C317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05B5ACCB" w14:textId="1E59401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25B28F76" w14:textId="59D3A430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4E365FAF" w14:textId="10FE98EA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792CE1" w:rsidRPr="00C911F4" w14:paraId="1EC361C4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321C9BE1" w14:textId="045834DB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0E94E24E" w14:textId="4767417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00BA7C78" w14:textId="48D752E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b/>
                <w:color w:val="000000"/>
                <w:sz w:val="16"/>
                <w:szCs w:val="16"/>
                <w:lang w:val="sk-SK"/>
              </w:rPr>
              <w:t>102 595</w:t>
            </w:r>
          </w:p>
        </w:tc>
        <w:tc>
          <w:tcPr>
            <w:tcW w:w="930" w:type="dxa"/>
            <w:vAlign w:val="bottom"/>
          </w:tcPr>
          <w:p w14:paraId="0D45A891" w14:textId="63FAF87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44607328" w14:textId="57E02658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432E9884" w14:textId="26422F0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6D9DCCFA" w14:textId="74CE0F1A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4 636</w:t>
            </w:r>
          </w:p>
        </w:tc>
        <w:tc>
          <w:tcPr>
            <w:tcW w:w="971" w:type="dxa"/>
            <w:vAlign w:val="bottom"/>
          </w:tcPr>
          <w:p w14:paraId="59CD8888" w14:textId="77EA83A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3CFBB108" w14:textId="2641089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color w:val="000000"/>
                <w:sz w:val="16"/>
                <w:szCs w:val="16"/>
                <w:lang w:val="sk-SK"/>
              </w:rPr>
              <w:t>107 231</w:t>
            </w:r>
          </w:p>
        </w:tc>
      </w:tr>
      <w:tr w:rsidR="00792CE1" w:rsidRPr="00C911F4" w14:paraId="18E671FE" w14:textId="77777777" w:rsidTr="00C90071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488A5838" w14:textId="6F95EB6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74923" w14:textId="777777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DBA06" w14:textId="7777777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67131" w14:textId="77777777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25B1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B651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120D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4149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center"/>
          </w:tcPr>
          <w:p w14:paraId="278448B8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792CE1" w:rsidRPr="00C911F4" w14:paraId="6D6269D8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5BAFEB1F" w14:textId="561D544E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06DBF9E7" w14:textId="3855E67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400ECD23" w14:textId="5A69728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 xml:space="preserve">88 </w:t>
            </w:r>
            <w:r w:rsidR="009C4866"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5</w:t>
            </w:r>
            <w:r w:rsidR="009C4866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930" w:type="dxa"/>
            <w:vAlign w:val="bottom"/>
          </w:tcPr>
          <w:p w14:paraId="12E096BA" w14:textId="0BDF304F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4D031D55" w14:textId="7E60367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B8935D3" w14:textId="7D1EC68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29E2A15E" w14:textId="7F17BB7C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76555216" w14:textId="7875878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423B0603" w14:textId="0E29445C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 xml:space="preserve">89 524 </w:t>
            </w:r>
          </w:p>
        </w:tc>
      </w:tr>
      <w:tr w:rsidR="00792CE1" w:rsidRPr="00C911F4" w14:paraId="76E25975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73836B9E" w14:textId="56E7A100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bottom"/>
          </w:tcPr>
          <w:p w14:paraId="13C478D3" w14:textId="3668BB5A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735BE3D5" w14:textId="6CC03EE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5 921</w:t>
            </w:r>
          </w:p>
        </w:tc>
        <w:tc>
          <w:tcPr>
            <w:tcW w:w="930" w:type="dxa"/>
            <w:vAlign w:val="bottom"/>
          </w:tcPr>
          <w:p w14:paraId="27405086" w14:textId="447F614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695DFF1E" w14:textId="12B2ED9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561104F4" w14:textId="696D611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65F7E36C" w14:textId="2D0603D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71DC9DD1" w14:textId="23AC02D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379F573C" w14:textId="4CAEB531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 xml:space="preserve">      5 921</w:t>
            </w:r>
          </w:p>
        </w:tc>
      </w:tr>
      <w:tr w:rsidR="00792CE1" w:rsidRPr="00C911F4" w14:paraId="6574E218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648ED457" w14:textId="1F189E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bottom"/>
          </w:tcPr>
          <w:p w14:paraId="5674EABE" w14:textId="2C43929D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5E5E4C65" w14:textId="6E3AF38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-6 890</w:t>
            </w:r>
          </w:p>
        </w:tc>
        <w:tc>
          <w:tcPr>
            <w:tcW w:w="930" w:type="dxa"/>
            <w:vAlign w:val="bottom"/>
          </w:tcPr>
          <w:p w14:paraId="62A5A292" w14:textId="43B73B5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075A99C1" w14:textId="42308AC0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39C92501" w14:textId="694541C3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749D716D" w14:textId="003ECEF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5715492C" w14:textId="1C4437F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66A51072" w14:textId="2095C6D4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- 6 890</w:t>
            </w:r>
          </w:p>
        </w:tc>
      </w:tr>
      <w:tr w:rsidR="00792CE1" w:rsidRPr="00C911F4" w14:paraId="0001DB83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50129626" w14:textId="40CF6197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74170B11" w14:textId="7680640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33106E28" w14:textId="7A97E89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88 555</w:t>
            </w:r>
          </w:p>
        </w:tc>
        <w:tc>
          <w:tcPr>
            <w:tcW w:w="930" w:type="dxa"/>
            <w:vAlign w:val="bottom"/>
          </w:tcPr>
          <w:p w14:paraId="185ECC6D" w14:textId="3C38070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07D5278D" w14:textId="5C97383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175AF74F" w14:textId="4ACFE2E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17CE5630" w14:textId="5A6CC4EF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61CD23A9" w14:textId="3F99B55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5DDFB64" w14:textId="66EB60E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88 555</w:t>
            </w:r>
          </w:p>
        </w:tc>
      </w:tr>
      <w:tr w:rsidR="00792CE1" w:rsidRPr="00C911F4" w14:paraId="31B5E1D5" w14:textId="77777777" w:rsidTr="00C90071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624EDC32" w14:textId="2FC770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5F6F" w14:textId="777777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CA91" w14:textId="7777777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DAB7" w14:textId="77777777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9879B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41914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2F0F4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28E92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bottom"/>
          </w:tcPr>
          <w:p w14:paraId="1EE426EC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792CE1" w:rsidRPr="00C911F4" w14:paraId="61314533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29A587C4" w14:textId="536213A0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4E562672" w14:textId="56D8A71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5A0DBEC0" w14:textId="10AC5B8A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5C5BB5B2" w14:textId="2649A10D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455667B9" w14:textId="2BF870AD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1ED5F9ED" w14:textId="38C3223C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11E1CB26" w14:textId="2C34AF95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1E3B2050" w14:textId="592113D2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5D5356AE" w14:textId="21287ABB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792CE1" w:rsidRPr="00C911F4" w14:paraId="3807588D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3A389643" w14:textId="3D4EE958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27E94EED" w14:textId="79481DFF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3C85919F" w14:textId="3168E621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6B304B17" w14:textId="698BA73B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36BD9263" w14:textId="412EE18D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21A5C27F" w14:textId="2BA62333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6F235681" w14:textId="054A172E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39BA80EF" w14:textId="5C67EFED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42F12438" w14:textId="4858626A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792CE1" w:rsidRPr="00C911F4" w14:paraId="3A33CB0B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0CDCFBC2" w14:textId="0D14090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14B2EF7C" w14:textId="62D595A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2F9A2FC1" w14:textId="0AC1A1CF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4926D26F" w14:textId="7F229E26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7163C590" w14:textId="7BAA445D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1B9F0BF8" w14:textId="7D1C69DC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3F9AD6E0" w14:textId="58A1CF5E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3232288A" w14:textId="75B80303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494A15D1" w14:textId="72AA11D2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792CE1" w:rsidRPr="00C911F4" w14:paraId="23376E17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70012FD9" w14:textId="63C46FF3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78958347" w14:textId="57AD55C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14:paraId="1ADA26EB" w14:textId="239E1B5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8685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3E13BD0B" w14:textId="1F49E81C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7421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14:paraId="16482744" w14:textId="2C3703BC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69170E21" w14:textId="21231AF1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3485EB32" w14:textId="112962DB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14:paraId="109CA386" w14:textId="5FA67F8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center"/>
          </w:tcPr>
          <w:p w14:paraId="643A14A8" w14:textId="291D02F1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9C4866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792CE1" w:rsidRPr="00C911F4" w14:paraId="3B9C6416" w14:textId="77777777" w:rsidTr="00C90071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08721E7" w14:textId="4E8D2DC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6192" w14:textId="777777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2941" w14:textId="77777777" w:rsidR="00792CE1" w:rsidRPr="00C86855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8F55" w14:textId="77777777" w:rsidR="00792CE1" w:rsidRPr="00474218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9F4D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0457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D86BA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65C04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7" w:type="dxa"/>
            <w:tcBorders>
              <w:left w:val="nil"/>
            </w:tcBorders>
            <w:vAlign w:val="center"/>
          </w:tcPr>
          <w:p w14:paraId="2C650C7A" w14:textId="77777777" w:rsidR="00792CE1" w:rsidRPr="004753CB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792CE1" w:rsidRPr="00C911F4" w14:paraId="1ACF7ACF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79B86992" w14:textId="628C16BF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bottom"/>
          </w:tcPr>
          <w:p w14:paraId="32B6EE1E" w14:textId="7040617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2ED9B3EA" w14:textId="0E69287E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19 961</w:t>
            </w:r>
          </w:p>
        </w:tc>
        <w:tc>
          <w:tcPr>
            <w:tcW w:w="930" w:type="dxa"/>
            <w:vAlign w:val="bottom"/>
          </w:tcPr>
          <w:p w14:paraId="70D7E8A1" w14:textId="731BD70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2604536A" w14:textId="4F1DB7D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0F00C4C8" w14:textId="456E701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2B89D3C5" w14:textId="78A230D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71" w:type="dxa"/>
            <w:vAlign w:val="bottom"/>
          </w:tcPr>
          <w:p w14:paraId="618DFF5C" w14:textId="74CBD9F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1F8A619D" w14:textId="78AD3DA9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19 961</w:t>
            </w:r>
          </w:p>
        </w:tc>
      </w:tr>
      <w:tr w:rsidR="00792CE1" w:rsidRPr="00C911F4" w14:paraId="135AAEEF" w14:textId="77777777" w:rsidTr="00C90071">
        <w:trPr>
          <w:trHeight w:hRule="exact" w:val="425"/>
        </w:trPr>
        <w:tc>
          <w:tcPr>
            <w:tcW w:w="1768" w:type="dxa"/>
            <w:vAlign w:val="center"/>
          </w:tcPr>
          <w:p w14:paraId="24A72893" w14:textId="07920760" w:rsidR="00792CE1" w:rsidRPr="009C4866" w:rsidRDefault="00792CE1" w:rsidP="00792CE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" w:hAnsi="Arial" w:cs="Arial"/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bottom"/>
          </w:tcPr>
          <w:p w14:paraId="3BCC4CEB" w14:textId="4D90180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C4866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sk-SK"/>
              </w:rPr>
              <w:t>0</w:t>
            </w:r>
          </w:p>
        </w:tc>
        <w:tc>
          <w:tcPr>
            <w:tcW w:w="932" w:type="dxa"/>
            <w:vAlign w:val="bottom"/>
          </w:tcPr>
          <w:p w14:paraId="27AFB215" w14:textId="2605F06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14 040</w:t>
            </w:r>
          </w:p>
        </w:tc>
        <w:tc>
          <w:tcPr>
            <w:tcW w:w="930" w:type="dxa"/>
            <w:vAlign w:val="bottom"/>
          </w:tcPr>
          <w:p w14:paraId="1A4F99E3" w14:textId="07262EA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1" w:type="dxa"/>
            <w:vAlign w:val="bottom"/>
          </w:tcPr>
          <w:p w14:paraId="7ACF4D29" w14:textId="48D612CB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30" w:type="dxa"/>
            <w:vAlign w:val="bottom"/>
          </w:tcPr>
          <w:p w14:paraId="7DD02AD5" w14:textId="12433EF7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1" w:type="dxa"/>
            <w:vAlign w:val="bottom"/>
          </w:tcPr>
          <w:p w14:paraId="360820D8" w14:textId="1C417C05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4 636</w:t>
            </w:r>
          </w:p>
        </w:tc>
        <w:tc>
          <w:tcPr>
            <w:tcW w:w="971" w:type="dxa"/>
            <w:vAlign w:val="bottom"/>
          </w:tcPr>
          <w:p w14:paraId="70E0D4DC" w14:textId="7E785E92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17" w:type="dxa"/>
            <w:vAlign w:val="bottom"/>
          </w:tcPr>
          <w:p w14:paraId="7C52E651" w14:textId="7206B0B6" w:rsidR="00792CE1" w:rsidRPr="009C4866" w:rsidRDefault="00792CE1" w:rsidP="00792CE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0071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18 676</w:t>
            </w:r>
          </w:p>
        </w:tc>
      </w:tr>
    </w:tbl>
    <w:p w14:paraId="18F5C3E5" w14:textId="77777777" w:rsidR="00192F4C" w:rsidRPr="00C911F4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14:paraId="2768DD18" w14:textId="77777777" w:rsidR="009312AC" w:rsidRPr="00C911F4" w:rsidRDefault="009312AC" w:rsidP="00222F19">
      <w:pPr>
        <w:keepNext w:val="0"/>
        <w:rPr>
          <w:rFonts w:ascii="Arial" w:hAnsi="Arial" w:cs="Arial"/>
          <w:lang w:val="sk-SK"/>
        </w:rPr>
      </w:pPr>
    </w:p>
    <w:p w14:paraId="7CF69E55" w14:textId="77777777" w:rsidR="0025037A" w:rsidRPr="00C911F4" w:rsidRDefault="0025037A" w:rsidP="00C57091">
      <w:pPr>
        <w:rPr>
          <w:rFonts w:ascii="Arial" w:hAnsi="Arial" w:cs="Arial"/>
          <w:b/>
          <w:lang w:val="sk-SK"/>
        </w:rPr>
      </w:pPr>
      <w:bookmarkStart w:id="16" w:name="_Toc474124205"/>
      <w:bookmarkStart w:id="17" w:name="_Toc474124317"/>
      <w:r w:rsidRPr="00C911F4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C252110" w14:textId="365D09AB" w:rsidR="00C57091" w:rsidRPr="00C911F4" w:rsidRDefault="00C57091" w:rsidP="00C57091">
      <w:pPr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dlhodobom hmotnom majetku</w:t>
      </w:r>
      <w:bookmarkEnd w:id="16"/>
      <w:bookmarkEnd w:id="17"/>
    </w:p>
    <w:p w14:paraId="2A48B286" w14:textId="77777777" w:rsidR="00114CF1" w:rsidRPr="00C911F4" w:rsidRDefault="00114CF1" w:rsidP="00C57091">
      <w:pPr>
        <w:rPr>
          <w:rFonts w:ascii="Arial" w:hAnsi="Arial" w:cs="Arial"/>
          <w:lang w:val="sk-SK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45"/>
        <w:gridCol w:w="992"/>
        <w:gridCol w:w="992"/>
        <w:gridCol w:w="709"/>
        <w:gridCol w:w="851"/>
        <w:gridCol w:w="708"/>
        <w:gridCol w:w="822"/>
        <w:gridCol w:w="879"/>
        <w:gridCol w:w="993"/>
      </w:tblGrid>
      <w:tr w:rsidR="00720258" w:rsidRPr="00C911F4" w14:paraId="7391DD88" w14:textId="77777777" w:rsidTr="00B9713F">
        <w:trPr>
          <w:trHeight w:val="469"/>
        </w:trPr>
        <w:tc>
          <w:tcPr>
            <w:tcW w:w="1602" w:type="dxa"/>
            <w:vMerge w:val="restart"/>
            <w:vAlign w:val="center"/>
          </w:tcPr>
          <w:p w14:paraId="577211CB" w14:textId="77777777" w:rsidR="00720258" w:rsidRPr="00C911F4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891" w:type="dxa"/>
            <w:gridSpan w:val="9"/>
            <w:vAlign w:val="center"/>
          </w:tcPr>
          <w:p w14:paraId="2B1ED1DF" w14:textId="77777777" w:rsidR="00720258" w:rsidRPr="00C911F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E216E50" w14:textId="046A22B3" w:rsidR="00114CF1" w:rsidRPr="00C911F4" w:rsidRDefault="00C61A7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B9713F" w:rsidRPr="00C911F4" w14:paraId="35B4A93E" w14:textId="77777777" w:rsidTr="00B9713F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3DECAEE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3BFDCCF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AD412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A84C3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hnuteľné veci a súbory </w:t>
            </w: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280501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F8D5D1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Zákla-dné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5D393A4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22" w:type="dxa"/>
            <w:tcBorders>
              <w:bottom w:val="single" w:sz="12" w:space="0" w:color="auto"/>
            </w:tcBorders>
            <w:vAlign w:val="center"/>
          </w:tcPr>
          <w:p w14:paraId="777DD0D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vAlign w:val="center"/>
          </w:tcPr>
          <w:p w14:paraId="30C0DB0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pred-</w:t>
            </w: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8086919" w14:textId="4FD05CB8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B9713F" w:rsidRPr="00C911F4" w14:paraId="706844B0" w14:textId="77777777" w:rsidTr="00B9713F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6ECD7C1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EBD5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2D95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7FE6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76034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279DD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9FE5B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FD88D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37DD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3DFEBD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9713F" w:rsidRPr="00C911F4" w14:paraId="725A1213" w14:textId="77777777" w:rsidTr="00B9713F">
        <w:trPr>
          <w:trHeight w:hRule="exact" w:val="409"/>
        </w:trPr>
        <w:tc>
          <w:tcPr>
            <w:tcW w:w="1602" w:type="dxa"/>
            <w:vAlign w:val="center"/>
          </w:tcPr>
          <w:p w14:paraId="6B20182F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494CB3D7" w14:textId="24B22BBF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E9C272F" w14:textId="0F15A260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13 910 732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797F503" w14:textId="29AB88C5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10 580 876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B9F641B" w14:textId="16F88F39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CD04EDA" w14:textId="567835B3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E6DE261" w14:textId="0C9378F3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78926D44" w14:textId="10038405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2 586 581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2476B53A" w14:textId="13D66A58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9133EB8" w14:textId="4475EE2F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27 402 702</w:t>
            </w:r>
          </w:p>
        </w:tc>
      </w:tr>
      <w:tr w:rsidR="00B9713F" w:rsidRPr="00C911F4" w14:paraId="014E0DCF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04745F3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45" w:type="dxa"/>
            <w:shd w:val="clear" w:color="auto" w:fill="auto"/>
          </w:tcPr>
          <w:p w14:paraId="7F755B47" w14:textId="499DC886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3BA9A1" w14:textId="5A54453B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5 856</w:t>
            </w:r>
          </w:p>
        </w:tc>
        <w:tc>
          <w:tcPr>
            <w:tcW w:w="992" w:type="dxa"/>
            <w:shd w:val="clear" w:color="auto" w:fill="auto"/>
          </w:tcPr>
          <w:p w14:paraId="0FE762A1" w14:textId="485F88D8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0D081B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178 899</w:t>
            </w:r>
          </w:p>
        </w:tc>
        <w:tc>
          <w:tcPr>
            <w:tcW w:w="709" w:type="dxa"/>
            <w:shd w:val="clear" w:color="auto" w:fill="auto"/>
          </w:tcPr>
          <w:p w14:paraId="3ABF657F" w14:textId="01F25761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BA59D04" w14:textId="564BBDA0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B858129" w14:textId="1D35894B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14:paraId="4BB8F283" w14:textId="6EA18BB0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451 439</w:t>
            </w:r>
          </w:p>
        </w:tc>
        <w:tc>
          <w:tcPr>
            <w:tcW w:w="879" w:type="dxa"/>
            <w:shd w:val="clear" w:color="auto" w:fill="auto"/>
          </w:tcPr>
          <w:p w14:paraId="113C65BB" w14:textId="3A971861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5177E1D" w14:textId="164D4446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636 194</w:t>
            </w:r>
          </w:p>
        </w:tc>
      </w:tr>
      <w:tr w:rsidR="00B9713F" w:rsidRPr="00C911F4" w14:paraId="021D2579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2A74679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45" w:type="dxa"/>
            <w:shd w:val="clear" w:color="auto" w:fill="auto"/>
          </w:tcPr>
          <w:p w14:paraId="4EB5BCFB" w14:textId="56E9486E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D1FBAF8" w14:textId="00D0FB7B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5548CB8" w14:textId="48B82DB6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-127 647</w:t>
            </w:r>
          </w:p>
        </w:tc>
        <w:tc>
          <w:tcPr>
            <w:tcW w:w="709" w:type="dxa"/>
            <w:shd w:val="clear" w:color="auto" w:fill="auto"/>
          </w:tcPr>
          <w:p w14:paraId="07A73368" w14:textId="12FC57A0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46BD7FA" w14:textId="0931EE95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8495854" w14:textId="5207E703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14:paraId="20CE656F" w14:textId="322A9447" w:rsidR="00B9713F" w:rsidRPr="00FA0DCF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FA0DCF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-33 340</w:t>
            </w:r>
          </w:p>
        </w:tc>
        <w:tc>
          <w:tcPr>
            <w:tcW w:w="879" w:type="dxa"/>
            <w:shd w:val="clear" w:color="auto" w:fill="auto"/>
          </w:tcPr>
          <w:p w14:paraId="291621C7" w14:textId="651E4B65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11A8996" w14:textId="3CA934FB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160 987</w:t>
            </w:r>
          </w:p>
        </w:tc>
      </w:tr>
      <w:tr w:rsidR="00B9713F" w:rsidRPr="00C911F4" w14:paraId="1BB304F8" w14:textId="77777777" w:rsidTr="00B9713F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3334E9A" w14:textId="77777777" w:rsidR="00B9713F" w:rsidRPr="00C911F4" w:rsidRDefault="00B9713F" w:rsidP="00B9713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525B33E7" w14:textId="5960E3BA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FE2FA1D" w14:textId="16A516B5" w:rsidR="00B9713F" w:rsidRPr="004D377C" w:rsidDel="00C674F0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32 650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1A1F22B" w14:textId="753450AC" w:rsidR="00B9713F" w:rsidRPr="004D377C" w:rsidDel="00C674F0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FA0DCF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2 491 348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CD427FA" w14:textId="0BC19259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20E58D1" w14:textId="62834075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B723034" w14:textId="77C61296" w:rsidR="00B9713F" w:rsidRPr="004D377C" w:rsidDel="00C674F0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26B01269" w14:textId="6BE71596" w:rsidR="00B9713F" w:rsidRPr="00FA0DCF" w:rsidRDefault="00B9713F" w:rsidP="00A77F4B">
            <w:pPr>
              <w:tabs>
                <w:tab w:val="center" w:pos="4536"/>
                <w:tab w:val="right" w:pos="9072"/>
              </w:tabs>
              <w:spacing w:after="0"/>
              <w:ind w:left="-108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FA0DCF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-2 523 998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4BBEFF9D" w14:textId="359395F7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79611016" w14:textId="13C99A65" w:rsidR="00B9713F" w:rsidRPr="004D377C" w:rsidDel="005E0FA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B9713F" w:rsidRPr="00C911F4" w14:paraId="535BDD3B" w14:textId="77777777" w:rsidTr="00B9713F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DD26401" w14:textId="77777777" w:rsidR="00B9713F" w:rsidRPr="00C911F4" w:rsidRDefault="00B9713F" w:rsidP="00B9713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4B533FE5" w14:textId="5E2911AF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3C7239C" w14:textId="380DC497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13 949 238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9ADF556" w14:textId="04DF72ED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13 123 47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1A999AB" w14:textId="46A9B3B6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278FC28" w14:textId="3E47CA19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66E4581" w14:textId="047D7371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1F6D1778" w14:textId="56234688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480 68</w:t>
            </w:r>
            <w:r w:rsidR="00DA102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372A1383" w14:textId="5EB5CB62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43B55EA" w14:textId="15B08A77" w:rsidR="00B9713F" w:rsidRPr="004D377C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D377C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27 877 910</w:t>
            </w:r>
          </w:p>
        </w:tc>
      </w:tr>
      <w:tr w:rsidR="00B9713F" w:rsidRPr="00C911F4" w14:paraId="7AD08651" w14:textId="77777777" w:rsidTr="00B9713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0642F78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DC5E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D6DE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D377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5AB32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644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4935E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650FF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E03ED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298B44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B9713F" w:rsidRPr="00C911F4" w14:paraId="18274D36" w14:textId="77777777" w:rsidTr="00B9713F">
        <w:trPr>
          <w:trHeight w:hRule="exact" w:val="432"/>
        </w:trPr>
        <w:tc>
          <w:tcPr>
            <w:tcW w:w="1602" w:type="dxa"/>
            <w:vAlign w:val="center"/>
          </w:tcPr>
          <w:p w14:paraId="2CBDD0BB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08FD60CA" w14:textId="5781EB7F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76EA77" w14:textId="29DDB841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6 164 955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0DC334" w14:textId="2434AC1E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6 481 785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0671FD" w14:textId="245F308E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D4FD76B" w14:textId="291D9C3C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B07FBE9" w14:textId="33B84BF2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C5803E5" w14:textId="65C03106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479A318C" w14:textId="56654804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16B9B09" w14:textId="406CECEC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12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646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740</w:t>
            </w:r>
          </w:p>
        </w:tc>
      </w:tr>
      <w:tr w:rsidR="00B9713F" w:rsidRPr="00C911F4" w14:paraId="5E2F936D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36C9D92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789C658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F0B32F" w14:textId="35696E6B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382 011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16C75A" w14:textId="7100C352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 xml:space="preserve">670 750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EA80CB" w14:textId="466CFD69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5BAEF5" w14:textId="39532C9B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253C439" w14:textId="0F11FD70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29B82AA" w14:textId="36981CBB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02F0AA4D" w14:textId="167FB064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5C1FDB9" w14:textId="0A842465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052 761</w:t>
            </w:r>
          </w:p>
        </w:tc>
      </w:tr>
      <w:tr w:rsidR="00B9713F" w:rsidRPr="00C911F4" w14:paraId="63C0BCF5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623798AF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09E9547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5AC388" w14:textId="12540B9A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0C11DF" w14:textId="368B4AFC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105 788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166D34" w14:textId="39D9BFD2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96851E3" w14:textId="3D854255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21A3DD1" w14:textId="2D6330E5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3C2584A" w14:textId="28C694E0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51C1CECC" w14:textId="649E60BA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273FA1" w14:textId="3F3420E3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105 788</w:t>
            </w:r>
          </w:p>
        </w:tc>
      </w:tr>
      <w:tr w:rsidR="00B9713F" w:rsidRPr="00C911F4" w14:paraId="6BD2793A" w14:textId="77777777" w:rsidTr="00B9713F">
        <w:trPr>
          <w:trHeight w:hRule="exact" w:val="423"/>
        </w:trPr>
        <w:tc>
          <w:tcPr>
            <w:tcW w:w="1602" w:type="dxa"/>
            <w:vAlign w:val="center"/>
          </w:tcPr>
          <w:p w14:paraId="741DE90E" w14:textId="77777777" w:rsidR="00B9713F" w:rsidRPr="00C911F4" w:rsidRDefault="00B9713F" w:rsidP="00B9713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45" w:type="dxa"/>
            <w:shd w:val="clear" w:color="auto" w:fill="auto"/>
            <w:vAlign w:val="bottom"/>
          </w:tcPr>
          <w:p w14:paraId="3A82A71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4FD6B9" w14:textId="16625A58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6 546 966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ED3CBE" w14:textId="4C80BB7C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7 046 747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400E14" w14:textId="1126F019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A68F2ED" w14:textId="2A7BFA96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3C49E3" w14:textId="19C1510F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EEB5080" w14:textId="0B9530F1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147BF979" w14:textId="46D2C1AE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31E488F" w14:textId="17E4FFDA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3 593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713</w:t>
            </w:r>
          </w:p>
        </w:tc>
      </w:tr>
      <w:tr w:rsidR="00B9713F" w:rsidRPr="00C911F4" w14:paraId="15674149" w14:textId="77777777" w:rsidTr="00B9713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048199D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772A4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5FDD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8933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3E0CD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3D7B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746A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E068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8C3F2E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60AA0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B9713F" w:rsidRPr="00C911F4" w14:paraId="51936286" w14:textId="77777777" w:rsidTr="00B9713F">
        <w:trPr>
          <w:trHeight w:hRule="exact" w:val="438"/>
        </w:trPr>
        <w:tc>
          <w:tcPr>
            <w:tcW w:w="1602" w:type="dxa"/>
            <w:vAlign w:val="center"/>
          </w:tcPr>
          <w:p w14:paraId="35403B3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45" w:type="dxa"/>
            <w:vAlign w:val="center"/>
          </w:tcPr>
          <w:p w14:paraId="7C2CF24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6356FE8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B6E98F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7CEF307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7F23454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0725C55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center"/>
          </w:tcPr>
          <w:p w14:paraId="4F10103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vAlign w:val="center"/>
          </w:tcPr>
          <w:p w14:paraId="3649F82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center"/>
          </w:tcPr>
          <w:p w14:paraId="4EC0B2A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9713F" w:rsidRPr="00C911F4" w14:paraId="6EE7E3D2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1E379A0E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45" w:type="dxa"/>
            <w:vAlign w:val="center"/>
          </w:tcPr>
          <w:p w14:paraId="561DC9B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4FD0B8B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54B1DA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7DBD229F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5BE62C3D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283C116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center"/>
          </w:tcPr>
          <w:p w14:paraId="23737B5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vAlign w:val="center"/>
          </w:tcPr>
          <w:p w14:paraId="204EE4C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center"/>
          </w:tcPr>
          <w:p w14:paraId="0DAADCDE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B9713F" w:rsidRPr="00C911F4" w14:paraId="712C7FA8" w14:textId="77777777" w:rsidTr="00B9713F">
        <w:trPr>
          <w:trHeight w:hRule="exact" w:val="425"/>
        </w:trPr>
        <w:tc>
          <w:tcPr>
            <w:tcW w:w="1602" w:type="dxa"/>
            <w:vAlign w:val="center"/>
          </w:tcPr>
          <w:p w14:paraId="511BF1D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45" w:type="dxa"/>
            <w:vAlign w:val="center"/>
          </w:tcPr>
          <w:p w14:paraId="3818A29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24222F2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4E77E32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68513B6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0F60FD7E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16E9962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center"/>
          </w:tcPr>
          <w:p w14:paraId="1A3225AB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vAlign w:val="center"/>
          </w:tcPr>
          <w:p w14:paraId="10DBE04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center"/>
          </w:tcPr>
          <w:p w14:paraId="5E36A38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B9713F" w:rsidRPr="00C911F4" w14:paraId="7CDA3B76" w14:textId="77777777" w:rsidTr="00B9713F">
        <w:trPr>
          <w:trHeight w:hRule="exact" w:val="413"/>
        </w:trPr>
        <w:tc>
          <w:tcPr>
            <w:tcW w:w="1602" w:type="dxa"/>
            <w:vAlign w:val="center"/>
          </w:tcPr>
          <w:p w14:paraId="532A3569" w14:textId="77777777" w:rsidR="00B9713F" w:rsidRPr="00C911F4" w:rsidRDefault="00B9713F" w:rsidP="00B9713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45" w:type="dxa"/>
            <w:vAlign w:val="center"/>
          </w:tcPr>
          <w:p w14:paraId="154FCDD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3198A2FF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47B1EE12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100715C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7ADB936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54B329B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center"/>
          </w:tcPr>
          <w:p w14:paraId="78543402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79" w:type="dxa"/>
            <w:vAlign w:val="center"/>
          </w:tcPr>
          <w:p w14:paraId="515C2B75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center"/>
          </w:tcPr>
          <w:p w14:paraId="57FC15B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9713F" w:rsidRPr="00C911F4" w14:paraId="62FE7F07" w14:textId="77777777" w:rsidTr="00B9713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5B28153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3398C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383C7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353EA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72422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1E406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59273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FF834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1C618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E97371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</w:p>
        </w:tc>
      </w:tr>
      <w:tr w:rsidR="00B9713F" w:rsidRPr="00C911F4" w14:paraId="130CE320" w14:textId="77777777" w:rsidTr="00B9713F">
        <w:trPr>
          <w:trHeight w:hRule="exact" w:val="445"/>
        </w:trPr>
        <w:tc>
          <w:tcPr>
            <w:tcW w:w="1602" w:type="dxa"/>
            <w:vAlign w:val="center"/>
          </w:tcPr>
          <w:p w14:paraId="585C2C99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45" w:type="dxa"/>
            <w:vAlign w:val="bottom"/>
          </w:tcPr>
          <w:p w14:paraId="6327C97D" w14:textId="1547B6EA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992" w:type="dxa"/>
            <w:vAlign w:val="bottom"/>
          </w:tcPr>
          <w:p w14:paraId="0869AD6F" w14:textId="04BBCF86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7 745 777</w:t>
            </w:r>
          </w:p>
        </w:tc>
        <w:tc>
          <w:tcPr>
            <w:tcW w:w="992" w:type="dxa"/>
            <w:vAlign w:val="bottom"/>
          </w:tcPr>
          <w:p w14:paraId="592F39D0" w14:textId="223F12DD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099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709" w:type="dxa"/>
            <w:vAlign w:val="bottom"/>
          </w:tcPr>
          <w:p w14:paraId="03C9CD23" w14:textId="2B75C490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bottom"/>
          </w:tcPr>
          <w:p w14:paraId="6FCF72C1" w14:textId="5DB21F41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bottom"/>
          </w:tcPr>
          <w:p w14:paraId="04725B6A" w14:textId="03DB7361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bottom"/>
          </w:tcPr>
          <w:p w14:paraId="3229AA61" w14:textId="57B34EF2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2 586 581</w:t>
            </w:r>
          </w:p>
        </w:tc>
        <w:tc>
          <w:tcPr>
            <w:tcW w:w="879" w:type="dxa"/>
            <w:vAlign w:val="bottom"/>
          </w:tcPr>
          <w:p w14:paraId="037A1FE9" w14:textId="33B64FE9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bottom"/>
          </w:tcPr>
          <w:p w14:paraId="7F26EADB" w14:textId="319654EF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14 755 962</w:t>
            </w:r>
          </w:p>
        </w:tc>
      </w:tr>
      <w:tr w:rsidR="00B9713F" w:rsidRPr="00C911F4" w14:paraId="67DA315F" w14:textId="77777777" w:rsidTr="00B9713F">
        <w:trPr>
          <w:trHeight w:hRule="exact" w:val="418"/>
        </w:trPr>
        <w:tc>
          <w:tcPr>
            <w:tcW w:w="1602" w:type="dxa"/>
            <w:vAlign w:val="center"/>
          </w:tcPr>
          <w:p w14:paraId="7071F6FF" w14:textId="77777777" w:rsidR="00B9713F" w:rsidRPr="00C911F4" w:rsidRDefault="00B9713F" w:rsidP="00B9713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45" w:type="dxa"/>
            <w:vAlign w:val="bottom"/>
          </w:tcPr>
          <w:p w14:paraId="5F1D9390" w14:textId="7777777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992" w:type="dxa"/>
            <w:vAlign w:val="bottom"/>
          </w:tcPr>
          <w:p w14:paraId="0CB2F021" w14:textId="3E6604F5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7 402 272</w:t>
            </w:r>
          </w:p>
        </w:tc>
        <w:tc>
          <w:tcPr>
            <w:tcW w:w="992" w:type="dxa"/>
            <w:vAlign w:val="bottom"/>
          </w:tcPr>
          <w:p w14:paraId="47B2DC48" w14:textId="1ABDAC4D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6 076 730</w:t>
            </w:r>
          </w:p>
        </w:tc>
        <w:tc>
          <w:tcPr>
            <w:tcW w:w="709" w:type="dxa"/>
            <w:vAlign w:val="bottom"/>
          </w:tcPr>
          <w:p w14:paraId="33B99C22" w14:textId="6DE8E4F7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bottom"/>
          </w:tcPr>
          <w:p w14:paraId="72A7A65B" w14:textId="3FC36BBE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08" w:type="dxa"/>
            <w:vAlign w:val="bottom"/>
          </w:tcPr>
          <w:p w14:paraId="24A5E161" w14:textId="4723D8F3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22" w:type="dxa"/>
            <w:vAlign w:val="bottom"/>
          </w:tcPr>
          <w:p w14:paraId="0AC40482" w14:textId="2F86B07C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480 682</w:t>
            </w:r>
          </w:p>
        </w:tc>
        <w:tc>
          <w:tcPr>
            <w:tcW w:w="879" w:type="dxa"/>
            <w:vAlign w:val="bottom"/>
          </w:tcPr>
          <w:p w14:paraId="1CEDA088" w14:textId="271584B4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vAlign w:val="bottom"/>
          </w:tcPr>
          <w:p w14:paraId="633448D0" w14:textId="5AC0D74A" w:rsidR="00B9713F" w:rsidRPr="00C911F4" w:rsidRDefault="00B9713F" w:rsidP="00B9713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14 284 197</w:t>
            </w:r>
          </w:p>
        </w:tc>
      </w:tr>
    </w:tbl>
    <w:p w14:paraId="38A4F33C" w14:textId="77777777" w:rsidR="00C57091" w:rsidRPr="00C911F4" w:rsidRDefault="00C57091" w:rsidP="00C57091">
      <w:pPr>
        <w:rPr>
          <w:rFonts w:ascii="Arial" w:hAnsi="Arial" w:cs="Arial"/>
          <w:lang w:val="sk-SK"/>
        </w:rPr>
      </w:pPr>
    </w:p>
    <w:p w14:paraId="2B1429F4" w14:textId="77777777" w:rsidR="007F30FC" w:rsidRPr="00C911F4" w:rsidRDefault="007F30FC" w:rsidP="00C57091">
      <w:pPr>
        <w:rPr>
          <w:rFonts w:ascii="Arial" w:hAnsi="Arial" w:cs="Arial"/>
          <w:lang w:val="sk-SK"/>
        </w:rPr>
      </w:pPr>
    </w:p>
    <w:p w14:paraId="3F9A315C" w14:textId="77777777" w:rsidR="00720258" w:rsidRPr="00C911F4" w:rsidRDefault="00720258" w:rsidP="00C57091">
      <w:pPr>
        <w:rPr>
          <w:rFonts w:ascii="Arial" w:hAnsi="Arial" w:cs="Arial"/>
          <w:lang w:val="sk-SK"/>
        </w:rPr>
      </w:pPr>
    </w:p>
    <w:p w14:paraId="19646759" w14:textId="77777777" w:rsidR="00720258" w:rsidRPr="00C911F4" w:rsidRDefault="00720258" w:rsidP="00C57091">
      <w:pPr>
        <w:rPr>
          <w:rFonts w:ascii="Arial" w:hAnsi="Arial" w:cs="Arial"/>
          <w:lang w:val="sk-SK"/>
        </w:rPr>
      </w:pPr>
    </w:p>
    <w:p w14:paraId="3BDD7B67" w14:textId="77777777" w:rsidR="00AF35C2" w:rsidRPr="00C911F4" w:rsidRDefault="00AF35C2" w:rsidP="00C57091">
      <w:pPr>
        <w:rPr>
          <w:rFonts w:ascii="Arial" w:hAnsi="Arial" w:cs="Arial"/>
          <w:lang w:val="sk-SK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16"/>
        <w:gridCol w:w="1021"/>
        <w:gridCol w:w="1058"/>
        <w:gridCol w:w="867"/>
        <w:gridCol w:w="832"/>
        <w:gridCol w:w="852"/>
        <w:gridCol w:w="851"/>
        <w:gridCol w:w="654"/>
        <w:gridCol w:w="1047"/>
      </w:tblGrid>
      <w:tr w:rsidR="00720258" w:rsidRPr="00C911F4" w14:paraId="219ACD7D" w14:textId="77777777" w:rsidTr="00ED0250">
        <w:trPr>
          <w:trHeight w:val="414"/>
        </w:trPr>
        <w:tc>
          <w:tcPr>
            <w:tcW w:w="1602" w:type="dxa"/>
            <w:vMerge w:val="restart"/>
            <w:vAlign w:val="center"/>
          </w:tcPr>
          <w:p w14:paraId="3AD3EF7E" w14:textId="77777777" w:rsidR="00720258" w:rsidRPr="00C911F4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8098" w:type="dxa"/>
            <w:gridSpan w:val="9"/>
            <w:vAlign w:val="center"/>
          </w:tcPr>
          <w:p w14:paraId="21A1E146" w14:textId="77777777" w:rsidR="00114CF1" w:rsidRPr="00C911F4" w:rsidRDefault="00114CF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F977CC7" w14:textId="11D4893F" w:rsidR="00720258" w:rsidRPr="00C911F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C911F4" w14:paraId="61E8720E" w14:textId="77777777" w:rsidTr="000819DF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4AC9FD2A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14:paraId="42021C69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6608AE0D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vAlign w:val="center"/>
          </w:tcPr>
          <w:p w14:paraId="760A149E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vAlign w:val="center"/>
          </w:tcPr>
          <w:p w14:paraId="7BC5E0D0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714E8FA9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14:paraId="6DEA2939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B3C6006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54" w:type="dxa"/>
            <w:tcBorders>
              <w:bottom w:val="single" w:sz="12" w:space="0" w:color="auto"/>
            </w:tcBorders>
            <w:vAlign w:val="center"/>
          </w:tcPr>
          <w:p w14:paraId="663CAACE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14:paraId="40719EDE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C911F4" w14:paraId="1647839D" w14:textId="77777777" w:rsidTr="000819DF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14:paraId="2D6C60E6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E1AEB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B6829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7CEFA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C1DBD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DE275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573A7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29CA4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02AA6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7F111E0" w14:textId="77777777" w:rsidR="00192F4C" w:rsidRPr="00C911F4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D4039" w:rsidRPr="00C911F4" w14:paraId="0CD75E34" w14:textId="77777777" w:rsidTr="000819DF">
        <w:trPr>
          <w:trHeight w:hRule="exact" w:val="481"/>
        </w:trPr>
        <w:tc>
          <w:tcPr>
            <w:tcW w:w="1602" w:type="dxa"/>
            <w:vAlign w:val="center"/>
          </w:tcPr>
          <w:p w14:paraId="5090CB37" w14:textId="7BBC139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bottom"/>
          </w:tcPr>
          <w:p w14:paraId="5DD0EB20" w14:textId="2C0E2B6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D904EA" w14:textId="339FB4A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14 017 570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9E5A20" w14:textId="5FDBF19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12 045 986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F464A7" w14:textId="458F42CE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C62B24" w14:textId="161A6DB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71E111" w14:textId="027C58D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40C9D" w14:textId="3DADF6E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1 428 576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F4A8CA" w14:textId="77CE8BD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FC51B6" w14:textId="6F2DD6A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27 816 645</w:t>
            </w:r>
          </w:p>
        </w:tc>
      </w:tr>
      <w:tr w:rsidR="003D4039" w:rsidRPr="00C911F4" w14:paraId="2590DBCA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3D45B560" w14:textId="00438F6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364BFE77" w14:textId="6CF0E1E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1C6DE5DD" w14:textId="305ED97E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3F17FF77" w14:textId="115A3CE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16B04A34" w14:textId="6B02D70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1B7BCB" w14:textId="117C5D0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D68D87D" w14:textId="6667872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4600AA" w14:textId="6216466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1 325 455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5A9437A6" w14:textId="63FA13E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327B67F" w14:textId="580115A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1 325 455</w:t>
            </w:r>
          </w:p>
        </w:tc>
      </w:tr>
      <w:tr w:rsidR="003D4039" w:rsidRPr="00C911F4" w14:paraId="0971A191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414C89F6" w14:textId="5591E87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305567FA" w14:textId="1865D7B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5782B1D8" w14:textId="3026429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-135 266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4BED8502" w14:textId="33F4101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1 580 355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721479E3" w14:textId="546E126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694E357" w14:textId="3B6F423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8E24D68" w14:textId="0A8326B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CC06F97" w14:textId="78FECCC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-23 777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0D85C169" w14:textId="19021FF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5F598C8B" w14:textId="256D841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 xml:space="preserve">1 </w:t>
            </w: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39</w:t>
            </w: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398</w:t>
            </w:r>
          </w:p>
        </w:tc>
      </w:tr>
      <w:tr w:rsidR="003D4039" w:rsidRPr="00C911F4" w14:paraId="2903A3C4" w14:textId="77777777" w:rsidTr="000819DF">
        <w:trPr>
          <w:trHeight w:hRule="exact" w:val="425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674FEED2" w14:textId="3E7D56D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89E282" w14:textId="142BC1A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C33E23" w14:textId="5A6200A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28 428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33A54D" w14:textId="7925E85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115 245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593F16" w14:textId="659A222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D5E6BD" w14:textId="3246917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01BFE4" w14:textId="2375CE5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2B88DD" w14:textId="787450C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</w:t>
            </w: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 xml:space="preserve"> 67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2E4380" w14:textId="70E1FD1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E06EB3" w14:textId="0BD5F73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D4039" w:rsidRPr="00C911F4" w14:paraId="1F6274A1" w14:textId="77777777" w:rsidTr="000819DF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0BAE6EC6" w14:textId="1B99DC95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C49DE" w14:textId="10CCD2E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A9C5F" w14:textId="1CFB608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13 910 732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1DB05D" w14:textId="30C3256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10 580 876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03E767" w14:textId="1EBEFC0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D151ED" w14:textId="0C64A12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40E682" w14:textId="474661B0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D7FB58" w14:textId="13529DE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2 586 581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D22AF3" w14:textId="4F38196E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C666CB" w14:textId="155C3BD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27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 402 702</w:t>
            </w:r>
          </w:p>
        </w:tc>
      </w:tr>
      <w:tr w:rsidR="003D4039" w:rsidRPr="00C911F4" w14:paraId="0BA6FEF3" w14:textId="77777777" w:rsidTr="000819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1F211A22" w14:textId="5AD9EBC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4556E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E36F3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EE7E4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2C09D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41603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CD35CC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5C29A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77293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D34911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</w:tr>
      <w:tr w:rsidR="003D4039" w:rsidRPr="00C911F4" w14:paraId="003CDB21" w14:textId="77777777" w:rsidTr="000819DF">
        <w:trPr>
          <w:trHeight w:hRule="exact" w:val="449"/>
        </w:trPr>
        <w:tc>
          <w:tcPr>
            <w:tcW w:w="1602" w:type="dxa"/>
            <w:vAlign w:val="center"/>
          </w:tcPr>
          <w:p w14:paraId="208F67CD" w14:textId="458B882F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388DEDCD" w14:textId="1B29F32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37E8B281" w14:textId="50FC4F00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5 637 020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7514E151" w14:textId="26694F8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7 022 593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3D14D431" w14:textId="40E3966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1D27B4" w14:textId="1E7ED05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088FE4D" w14:textId="2B61C8A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290CEFA" w14:textId="6D7F944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1861222B" w14:textId="02C4EB8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1687AD3" w14:textId="452EF54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12 659 613</w:t>
            </w:r>
          </w:p>
        </w:tc>
      </w:tr>
      <w:tr w:rsidR="003D4039" w:rsidRPr="00C911F4" w14:paraId="07278F48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39AF38BC" w14:textId="76991AA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12206389" w14:textId="3B61ABD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7F973B75" w14:textId="6913143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574 152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67D0FCA6" w14:textId="2BEFA0D5" w:rsidR="003D4039" w:rsidRPr="00C911F4" w:rsidRDefault="008545D7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843 501</w:t>
            </w:r>
            <w:r w:rsidR="003D4039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577963F7" w14:textId="53E3588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FCD7A4" w14:textId="6007742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CE99169" w14:textId="15078B2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7C3305" w14:textId="65B9A35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72BE4AC3" w14:textId="4954179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947161A" w14:textId="69EE698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417 653</w:t>
            </w:r>
          </w:p>
        </w:tc>
      </w:tr>
      <w:tr w:rsidR="003D4039" w:rsidRPr="00C911F4" w14:paraId="0CE7DAF3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13B07A9A" w14:textId="2AAC72D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745C1752" w14:textId="5CBC8E0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0BF79988" w14:textId="0FA4E7F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- 46 217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34C9A9E2" w14:textId="3F5DC56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1 384 309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378714C6" w14:textId="08C8D38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34C951" w14:textId="06719D0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81C1D05" w14:textId="29CFC6C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91EE35" w14:textId="265E5F1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2E6C333C" w14:textId="792733C0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7F63F52" w14:textId="49B3C24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1 430 526</w:t>
            </w:r>
          </w:p>
        </w:tc>
      </w:tr>
      <w:tr w:rsidR="003D4039" w:rsidRPr="00C911F4" w14:paraId="5A73BBA7" w14:textId="77777777" w:rsidTr="000819DF">
        <w:trPr>
          <w:trHeight w:hRule="exact" w:val="409"/>
        </w:trPr>
        <w:tc>
          <w:tcPr>
            <w:tcW w:w="1602" w:type="dxa"/>
            <w:vAlign w:val="center"/>
          </w:tcPr>
          <w:p w14:paraId="35C74B8F" w14:textId="55C3709C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16" w:type="dxa"/>
            <w:shd w:val="clear" w:color="auto" w:fill="auto"/>
            <w:vAlign w:val="bottom"/>
          </w:tcPr>
          <w:p w14:paraId="39AA7807" w14:textId="329E400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shd w:val="clear" w:color="auto" w:fill="auto"/>
            <w:vAlign w:val="bottom"/>
          </w:tcPr>
          <w:p w14:paraId="5BCB7E88" w14:textId="6B74B34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6 164 955</w:t>
            </w:r>
          </w:p>
        </w:tc>
        <w:tc>
          <w:tcPr>
            <w:tcW w:w="1058" w:type="dxa"/>
            <w:shd w:val="clear" w:color="auto" w:fill="auto"/>
            <w:vAlign w:val="bottom"/>
          </w:tcPr>
          <w:p w14:paraId="28C20704" w14:textId="7DCD489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6 481 785</w:t>
            </w:r>
          </w:p>
        </w:tc>
        <w:tc>
          <w:tcPr>
            <w:tcW w:w="867" w:type="dxa"/>
            <w:shd w:val="clear" w:color="auto" w:fill="auto"/>
            <w:vAlign w:val="bottom"/>
          </w:tcPr>
          <w:p w14:paraId="3693F59A" w14:textId="5E924E8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41E3EB" w14:textId="462A03D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BD19972" w14:textId="19C17AC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F8738C" w14:textId="0D89FE1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shd w:val="clear" w:color="auto" w:fill="auto"/>
            <w:vAlign w:val="bottom"/>
          </w:tcPr>
          <w:p w14:paraId="30758020" w14:textId="369A8CD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6C1234B" w14:textId="0BA6F16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12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646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740</w:t>
            </w:r>
          </w:p>
        </w:tc>
      </w:tr>
      <w:tr w:rsidR="003D4039" w:rsidRPr="00C911F4" w14:paraId="34E624BA" w14:textId="77777777" w:rsidTr="000819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24F2D37B" w14:textId="0ACC7AF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7D90C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E6026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B73E4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99C63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16265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8B420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31E24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84848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B09E014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</w:tr>
      <w:tr w:rsidR="003D4039" w:rsidRPr="00C911F4" w14:paraId="3B27C4A0" w14:textId="77777777" w:rsidTr="000819DF">
        <w:trPr>
          <w:trHeight w:hRule="exact" w:val="454"/>
        </w:trPr>
        <w:tc>
          <w:tcPr>
            <w:tcW w:w="1602" w:type="dxa"/>
            <w:vAlign w:val="center"/>
          </w:tcPr>
          <w:p w14:paraId="7C1BB5A7" w14:textId="77B22BE4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16" w:type="dxa"/>
            <w:vAlign w:val="center"/>
          </w:tcPr>
          <w:p w14:paraId="4E14CFD0" w14:textId="4A3C429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vAlign w:val="center"/>
          </w:tcPr>
          <w:p w14:paraId="0F753A0E" w14:textId="21A8B6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58" w:type="dxa"/>
            <w:vAlign w:val="center"/>
          </w:tcPr>
          <w:p w14:paraId="1F40D63F" w14:textId="462F9DC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67" w:type="dxa"/>
            <w:vAlign w:val="center"/>
          </w:tcPr>
          <w:p w14:paraId="1567FA58" w14:textId="573A59D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14:paraId="50FBB212" w14:textId="38412A3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center"/>
          </w:tcPr>
          <w:p w14:paraId="62EB4DE7" w14:textId="5DBD1500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7818904C" w14:textId="36827F1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vAlign w:val="center"/>
          </w:tcPr>
          <w:p w14:paraId="6164BDB3" w14:textId="1ED126D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center"/>
          </w:tcPr>
          <w:p w14:paraId="70CE733C" w14:textId="7992974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3D4039" w:rsidRPr="00C911F4" w14:paraId="0832261D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7FAF0377" w14:textId="5574DED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16" w:type="dxa"/>
            <w:vAlign w:val="center"/>
          </w:tcPr>
          <w:p w14:paraId="7824E829" w14:textId="45F18F0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vAlign w:val="center"/>
          </w:tcPr>
          <w:p w14:paraId="3AEB5785" w14:textId="0D97B31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58" w:type="dxa"/>
            <w:vAlign w:val="center"/>
          </w:tcPr>
          <w:p w14:paraId="71894F12" w14:textId="10E6F53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67" w:type="dxa"/>
            <w:vAlign w:val="center"/>
          </w:tcPr>
          <w:p w14:paraId="3BAB69DD" w14:textId="390C4BE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14:paraId="3A0914BC" w14:textId="7DC4474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center"/>
          </w:tcPr>
          <w:p w14:paraId="096D34C9" w14:textId="13D5B1B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3D8EB73F" w14:textId="6BE3A40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vAlign w:val="center"/>
          </w:tcPr>
          <w:p w14:paraId="2718B684" w14:textId="16E4090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center"/>
          </w:tcPr>
          <w:p w14:paraId="7A1EBC7E" w14:textId="150B80E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3D4039" w:rsidRPr="00C911F4" w14:paraId="5F9E617E" w14:textId="77777777" w:rsidTr="000819DF">
        <w:trPr>
          <w:trHeight w:hRule="exact" w:val="425"/>
        </w:trPr>
        <w:tc>
          <w:tcPr>
            <w:tcW w:w="1602" w:type="dxa"/>
            <w:vAlign w:val="center"/>
          </w:tcPr>
          <w:p w14:paraId="06ECCF3A" w14:textId="1DFA687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16" w:type="dxa"/>
            <w:vAlign w:val="center"/>
          </w:tcPr>
          <w:p w14:paraId="45D68962" w14:textId="74A03C3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vAlign w:val="center"/>
          </w:tcPr>
          <w:p w14:paraId="52615FF9" w14:textId="5915658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58" w:type="dxa"/>
            <w:vAlign w:val="center"/>
          </w:tcPr>
          <w:p w14:paraId="7CABB875" w14:textId="6E110DCB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67" w:type="dxa"/>
            <w:vAlign w:val="center"/>
          </w:tcPr>
          <w:p w14:paraId="62D05B03" w14:textId="1E378E3C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14:paraId="6E405B54" w14:textId="5BE3A0E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center"/>
          </w:tcPr>
          <w:p w14:paraId="35FC8C2B" w14:textId="7D68678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349A21C4" w14:textId="24E64FB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vAlign w:val="center"/>
          </w:tcPr>
          <w:p w14:paraId="180E355F" w14:textId="65AA2BE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center"/>
          </w:tcPr>
          <w:p w14:paraId="742236D4" w14:textId="3FBB214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sz w:val="16"/>
                <w:szCs w:val="16"/>
                <w:lang w:val="sk-SK"/>
              </w:rPr>
              <w:t>0</w:t>
            </w:r>
          </w:p>
        </w:tc>
      </w:tr>
      <w:tr w:rsidR="003D4039" w:rsidRPr="00C911F4" w14:paraId="2190C426" w14:textId="77777777" w:rsidTr="000819DF">
        <w:trPr>
          <w:trHeight w:hRule="exact" w:val="413"/>
        </w:trPr>
        <w:tc>
          <w:tcPr>
            <w:tcW w:w="1602" w:type="dxa"/>
            <w:vAlign w:val="center"/>
          </w:tcPr>
          <w:p w14:paraId="5A0F0FFD" w14:textId="4B3A787B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16" w:type="dxa"/>
            <w:vAlign w:val="center"/>
          </w:tcPr>
          <w:p w14:paraId="0EE5485C" w14:textId="5EAE23A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21" w:type="dxa"/>
            <w:vAlign w:val="center"/>
          </w:tcPr>
          <w:p w14:paraId="0D15B709" w14:textId="0E959372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58" w:type="dxa"/>
            <w:vAlign w:val="center"/>
          </w:tcPr>
          <w:p w14:paraId="151B7DEF" w14:textId="6E0FB65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67" w:type="dxa"/>
            <w:vAlign w:val="center"/>
          </w:tcPr>
          <w:p w14:paraId="5ABAED00" w14:textId="2E15B04F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center"/>
          </w:tcPr>
          <w:p w14:paraId="5022F529" w14:textId="1C50C0E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center"/>
          </w:tcPr>
          <w:p w14:paraId="68240FC4" w14:textId="2E86FA6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4A7DC54B" w14:textId="458404B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654" w:type="dxa"/>
            <w:vAlign w:val="center"/>
          </w:tcPr>
          <w:p w14:paraId="5606A816" w14:textId="78E80269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center"/>
          </w:tcPr>
          <w:p w14:paraId="586B25AA" w14:textId="6A952E6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3D4039" w:rsidRPr="00C911F4" w14:paraId="06E5A090" w14:textId="77777777" w:rsidTr="000819DF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14:paraId="49C1B408" w14:textId="2C63765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462A9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9B95F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95265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AC137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30A43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D776B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B1DDB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56088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45128E" w14:textId="77777777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</w:p>
        </w:tc>
      </w:tr>
      <w:tr w:rsidR="003D4039" w:rsidRPr="00C911F4" w14:paraId="2C231269" w14:textId="77777777" w:rsidTr="000819DF">
        <w:trPr>
          <w:trHeight w:hRule="exact" w:val="441"/>
        </w:trPr>
        <w:tc>
          <w:tcPr>
            <w:tcW w:w="1602" w:type="dxa"/>
            <w:vAlign w:val="center"/>
          </w:tcPr>
          <w:p w14:paraId="324D7906" w14:textId="1D8CA2AA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16" w:type="dxa"/>
            <w:vAlign w:val="bottom"/>
          </w:tcPr>
          <w:p w14:paraId="6128A44F" w14:textId="71BC9DD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1021" w:type="dxa"/>
            <w:vAlign w:val="bottom"/>
          </w:tcPr>
          <w:p w14:paraId="6F344F53" w14:textId="565F3DFA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8 380 550</w:t>
            </w:r>
          </w:p>
        </w:tc>
        <w:tc>
          <w:tcPr>
            <w:tcW w:w="1058" w:type="dxa"/>
            <w:vAlign w:val="bottom"/>
          </w:tcPr>
          <w:p w14:paraId="44D4212F" w14:textId="19C686EE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5 023 393</w:t>
            </w:r>
          </w:p>
        </w:tc>
        <w:tc>
          <w:tcPr>
            <w:tcW w:w="867" w:type="dxa"/>
            <w:vAlign w:val="bottom"/>
          </w:tcPr>
          <w:p w14:paraId="1909CFA2" w14:textId="71E201E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bottom"/>
          </w:tcPr>
          <w:p w14:paraId="286F3F3D" w14:textId="170660B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bottom"/>
          </w:tcPr>
          <w:p w14:paraId="4ED9C247" w14:textId="3728B1C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bottom"/>
          </w:tcPr>
          <w:p w14:paraId="12FF03B3" w14:textId="3A4121ED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1 428 576</w:t>
            </w:r>
          </w:p>
        </w:tc>
        <w:tc>
          <w:tcPr>
            <w:tcW w:w="654" w:type="dxa"/>
            <w:vAlign w:val="bottom"/>
          </w:tcPr>
          <w:p w14:paraId="5C3D9EB3" w14:textId="1A0526E4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bottom"/>
          </w:tcPr>
          <w:p w14:paraId="42FE2D77" w14:textId="050F3F4E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15 157 032</w:t>
            </w:r>
          </w:p>
        </w:tc>
      </w:tr>
      <w:tr w:rsidR="003D4039" w:rsidRPr="00C911F4" w14:paraId="219789BD" w14:textId="77777777" w:rsidTr="000819DF">
        <w:trPr>
          <w:trHeight w:hRule="exact" w:val="418"/>
        </w:trPr>
        <w:tc>
          <w:tcPr>
            <w:tcW w:w="1602" w:type="dxa"/>
            <w:vAlign w:val="center"/>
          </w:tcPr>
          <w:p w14:paraId="58861A5D" w14:textId="0AC38716" w:rsidR="003D4039" w:rsidRPr="00C911F4" w:rsidRDefault="003D4039" w:rsidP="003D403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16" w:type="dxa"/>
            <w:vAlign w:val="bottom"/>
          </w:tcPr>
          <w:p w14:paraId="2BAE41EB" w14:textId="4D916718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val="sk-SK"/>
              </w:rPr>
              <w:t>324 513</w:t>
            </w:r>
          </w:p>
        </w:tc>
        <w:tc>
          <w:tcPr>
            <w:tcW w:w="1021" w:type="dxa"/>
            <w:vAlign w:val="bottom"/>
          </w:tcPr>
          <w:p w14:paraId="5723AFEF" w14:textId="7D67242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7 745 777</w:t>
            </w:r>
          </w:p>
        </w:tc>
        <w:tc>
          <w:tcPr>
            <w:tcW w:w="1058" w:type="dxa"/>
            <w:vAlign w:val="bottom"/>
          </w:tcPr>
          <w:p w14:paraId="0F213C51" w14:textId="2D12A0A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099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867" w:type="dxa"/>
            <w:vAlign w:val="bottom"/>
          </w:tcPr>
          <w:p w14:paraId="0913B6C3" w14:textId="14BB13C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32" w:type="dxa"/>
            <w:vAlign w:val="bottom"/>
          </w:tcPr>
          <w:p w14:paraId="54570751" w14:textId="53AF1F06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2" w:type="dxa"/>
            <w:vAlign w:val="bottom"/>
          </w:tcPr>
          <w:p w14:paraId="29C09C46" w14:textId="1892ACA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bottom"/>
          </w:tcPr>
          <w:p w14:paraId="5D37E7D8" w14:textId="597C3A93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2 586 581</w:t>
            </w:r>
          </w:p>
        </w:tc>
        <w:tc>
          <w:tcPr>
            <w:tcW w:w="654" w:type="dxa"/>
            <w:vAlign w:val="bottom"/>
          </w:tcPr>
          <w:p w14:paraId="44C62F12" w14:textId="67409821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47" w:type="dxa"/>
            <w:vAlign w:val="bottom"/>
          </w:tcPr>
          <w:p w14:paraId="0208AB12" w14:textId="3FF3BF55" w:rsidR="003D4039" w:rsidRPr="00C911F4" w:rsidRDefault="003D4039" w:rsidP="003D403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14 755 962</w:t>
            </w:r>
          </w:p>
        </w:tc>
      </w:tr>
    </w:tbl>
    <w:p w14:paraId="4D8BD3FB" w14:textId="77777777" w:rsidR="00192F4C" w:rsidRPr="00C911F4" w:rsidRDefault="00192F4C" w:rsidP="002A0F41">
      <w:pPr>
        <w:rPr>
          <w:rFonts w:ascii="Arial" w:hAnsi="Arial" w:cs="Arial"/>
          <w:lang w:val="sk-SK"/>
        </w:rPr>
      </w:pPr>
    </w:p>
    <w:p w14:paraId="039429C1" w14:textId="77777777" w:rsidR="00235558" w:rsidRPr="00C911F4" w:rsidRDefault="00235558" w:rsidP="00235558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Na majetok firmy nebolo zriadené záložné právo a spoločnosť neeviduje vecné bremená.</w:t>
      </w:r>
    </w:p>
    <w:p w14:paraId="6EB7AF0F" w14:textId="77777777" w:rsidR="004D0BD2" w:rsidRPr="00C911F4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C911F4">
        <w:rPr>
          <w:rFonts w:ascii="Arial" w:hAnsi="Arial" w:cs="Arial"/>
          <w:b/>
          <w:lang w:val="sk-SK"/>
        </w:rPr>
        <w:t>Poistenie majetku</w:t>
      </w:r>
    </w:p>
    <w:p w14:paraId="17C3D5A7" w14:textId="540F5D32" w:rsidR="001A57D9" w:rsidRPr="00C911F4" w:rsidRDefault="00235558" w:rsidP="00D75B6C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Majetkové poistenie zahŕňa predovšetkým poistenie budov, strojov a  zásob. Ročný limit plnenia je pre všetky miesta poistenia na území SR vo výške  </w:t>
      </w:r>
      <w:r w:rsidR="003F3ECF">
        <w:rPr>
          <w:rFonts w:ascii="Arial" w:hAnsi="Arial" w:cs="Arial"/>
          <w:lang w:val="sk-SK"/>
        </w:rPr>
        <w:t>14 360</w:t>
      </w:r>
      <w:r w:rsidRPr="00C911F4">
        <w:rPr>
          <w:rFonts w:ascii="Arial" w:hAnsi="Arial" w:cs="Arial"/>
          <w:lang w:val="sk-SK"/>
        </w:rPr>
        <w:t xml:space="preserve"> EUR a poistná suma  činí </w:t>
      </w:r>
      <w:r w:rsidR="003F3ECF">
        <w:rPr>
          <w:rFonts w:ascii="Arial" w:hAnsi="Arial" w:cs="Arial"/>
          <w:lang w:val="sk-SK"/>
        </w:rPr>
        <w:t>66 137 945</w:t>
      </w:r>
      <w:r w:rsidRPr="00C911F4">
        <w:rPr>
          <w:rFonts w:ascii="Arial" w:hAnsi="Arial" w:cs="Arial"/>
          <w:lang w:val="sk-SK"/>
        </w:rPr>
        <w:t xml:space="preserve"> EUR.</w:t>
      </w:r>
    </w:p>
    <w:p w14:paraId="4EE81D3E" w14:textId="77777777" w:rsidR="004E2163" w:rsidRPr="00C911F4" w:rsidRDefault="004E2163" w:rsidP="00D75B6C">
      <w:pPr>
        <w:keepNext w:val="0"/>
        <w:rPr>
          <w:rFonts w:ascii="Arial" w:hAnsi="Arial" w:cs="Arial"/>
          <w:lang w:val="sk-SK"/>
        </w:rPr>
      </w:pPr>
    </w:p>
    <w:p w14:paraId="39B6A87E" w14:textId="77777777" w:rsidR="004E2163" w:rsidRPr="00C911F4" w:rsidRDefault="004E2163" w:rsidP="00D75B6C">
      <w:pPr>
        <w:keepNext w:val="0"/>
        <w:rPr>
          <w:rFonts w:ascii="Arial" w:hAnsi="Arial" w:cs="Arial"/>
          <w:lang w:val="sk-SK"/>
        </w:rPr>
      </w:pPr>
    </w:p>
    <w:p w14:paraId="2F6AC2DD" w14:textId="77777777" w:rsidR="004E2163" w:rsidRPr="00C911F4" w:rsidRDefault="004E2163" w:rsidP="00D75B6C">
      <w:pPr>
        <w:keepNext w:val="0"/>
        <w:rPr>
          <w:rFonts w:ascii="Arial" w:hAnsi="Arial" w:cs="Arial"/>
          <w:lang w:val="sk-SK"/>
        </w:rPr>
      </w:pPr>
    </w:p>
    <w:p w14:paraId="2DC27100" w14:textId="77777777" w:rsidR="000B04FB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18" w:name="_Toc474124207"/>
      <w:bookmarkStart w:id="19" w:name="_Toc474124319"/>
      <w:r w:rsidRPr="00C911F4">
        <w:rPr>
          <w:rFonts w:ascii="Arial" w:hAnsi="Arial" w:cs="Arial"/>
          <w:lang w:val="sk-SK"/>
        </w:rPr>
        <w:lastRenderedPageBreak/>
        <w:t>Zásoby</w:t>
      </w:r>
      <w:bookmarkEnd w:id="18"/>
      <w:bookmarkEnd w:id="19"/>
    </w:p>
    <w:p w14:paraId="1775E93D" w14:textId="13F8B26F" w:rsidR="000B04FB" w:rsidRPr="00C911F4" w:rsidRDefault="000B04FB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Ocenenie </w:t>
      </w:r>
      <w:r w:rsidR="00AE6E20" w:rsidRPr="00C911F4">
        <w:rPr>
          <w:rFonts w:ascii="Arial" w:hAnsi="Arial" w:cs="Arial"/>
          <w:lang w:val="sk-SK"/>
        </w:rPr>
        <w:t>nadbytočných</w:t>
      </w:r>
      <w:r w:rsidRPr="00C911F4">
        <w:rPr>
          <w:rFonts w:ascii="Arial" w:hAnsi="Arial" w:cs="Arial"/>
          <w:lang w:val="sk-SK"/>
        </w:rPr>
        <w:t xml:space="preserve">, </w:t>
      </w:r>
      <w:r w:rsidR="00A50E87" w:rsidRPr="00C911F4">
        <w:rPr>
          <w:rFonts w:ascii="Arial" w:hAnsi="Arial" w:cs="Arial"/>
          <w:lang w:val="sk-SK"/>
        </w:rPr>
        <w:t>zastaraných</w:t>
      </w:r>
      <w:r w:rsidRPr="00C911F4">
        <w:rPr>
          <w:rFonts w:ascii="Arial" w:hAnsi="Arial" w:cs="Arial"/>
          <w:lang w:val="sk-SK"/>
        </w:rPr>
        <w:t xml:space="preserve"> a</w:t>
      </w:r>
      <w:r w:rsidR="00652407" w:rsidRPr="00C911F4">
        <w:rPr>
          <w:rFonts w:ascii="Arial" w:hAnsi="Arial" w:cs="Arial"/>
          <w:lang w:val="sk-SK"/>
        </w:rPr>
        <w:t> </w:t>
      </w:r>
      <w:r w:rsidR="00AE6E20" w:rsidRPr="00C911F4">
        <w:rPr>
          <w:rFonts w:ascii="Arial" w:hAnsi="Arial" w:cs="Arial"/>
          <w:lang w:val="sk-SK"/>
        </w:rPr>
        <w:t>nízko</w:t>
      </w:r>
      <w:r w:rsidRPr="00C911F4">
        <w:rPr>
          <w:rFonts w:ascii="Arial" w:hAnsi="Arial" w:cs="Arial"/>
          <w:lang w:val="sk-SK"/>
        </w:rPr>
        <w:t xml:space="preserve">obrátkových zásob sa znižuje na </w:t>
      </w:r>
      <w:r w:rsidR="00A50E87" w:rsidRPr="00C911F4">
        <w:rPr>
          <w:rFonts w:ascii="Arial" w:hAnsi="Arial" w:cs="Arial"/>
          <w:lang w:val="sk-SK"/>
        </w:rPr>
        <w:t>nižšiu úžitkovú hodnotu</w:t>
      </w:r>
      <w:r w:rsidRPr="00C911F4">
        <w:rPr>
          <w:rFonts w:ascii="Arial" w:hAnsi="Arial" w:cs="Arial"/>
          <w:lang w:val="sk-SK"/>
        </w:rPr>
        <w:t xml:space="preserve"> prostredníctvom opravných položiek.</w:t>
      </w:r>
      <w:r w:rsidR="000475AA" w:rsidRPr="00C911F4">
        <w:rPr>
          <w:rFonts w:ascii="Arial" w:hAnsi="Arial" w:cs="Arial"/>
          <w:lang w:val="sk-SK"/>
        </w:rPr>
        <w:t xml:space="preserve"> V t</w:t>
      </w:r>
      <w:r w:rsidR="000819DF" w:rsidRPr="00C911F4">
        <w:rPr>
          <w:rFonts w:ascii="Arial" w:hAnsi="Arial" w:cs="Arial"/>
          <w:lang w:val="sk-SK"/>
        </w:rPr>
        <w:t>omto finančnom roku od 01.05.20</w:t>
      </w:r>
      <w:r w:rsidR="003F3ECF">
        <w:rPr>
          <w:rFonts w:ascii="Arial" w:hAnsi="Arial" w:cs="Arial"/>
          <w:lang w:val="sk-SK"/>
        </w:rPr>
        <w:t>2</w:t>
      </w:r>
      <w:r w:rsidR="009B6EAB">
        <w:rPr>
          <w:rFonts w:ascii="Arial" w:hAnsi="Arial" w:cs="Arial"/>
          <w:lang w:val="sk-SK"/>
        </w:rPr>
        <w:t>1</w:t>
      </w:r>
      <w:r w:rsidR="000819DF" w:rsidRPr="00C911F4">
        <w:rPr>
          <w:rFonts w:ascii="Arial" w:hAnsi="Arial" w:cs="Arial"/>
          <w:lang w:val="sk-SK"/>
        </w:rPr>
        <w:t xml:space="preserve"> do 3</w:t>
      </w:r>
      <w:r w:rsidR="009B6EAB">
        <w:rPr>
          <w:rFonts w:ascii="Arial" w:hAnsi="Arial" w:cs="Arial"/>
          <w:lang w:val="sk-SK"/>
        </w:rPr>
        <w:t>1</w:t>
      </w:r>
      <w:r w:rsidR="000819DF" w:rsidRPr="00C911F4">
        <w:rPr>
          <w:rFonts w:ascii="Arial" w:hAnsi="Arial" w:cs="Arial"/>
          <w:lang w:val="sk-SK"/>
        </w:rPr>
        <w:t>.</w:t>
      </w:r>
      <w:r w:rsidR="009B6EAB">
        <w:rPr>
          <w:rFonts w:ascii="Arial" w:hAnsi="Arial" w:cs="Arial"/>
          <w:lang w:val="sk-SK"/>
        </w:rPr>
        <w:t>12</w:t>
      </w:r>
      <w:r w:rsidR="000819DF" w:rsidRPr="00C911F4">
        <w:rPr>
          <w:rFonts w:ascii="Arial" w:hAnsi="Arial" w:cs="Arial"/>
          <w:lang w:val="sk-SK"/>
        </w:rPr>
        <w:t>.202</w:t>
      </w:r>
      <w:r w:rsidR="003F3ECF">
        <w:rPr>
          <w:rFonts w:ascii="Arial" w:hAnsi="Arial" w:cs="Arial"/>
          <w:lang w:val="sk-SK"/>
        </w:rPr>
        <w:t>1</w:t>
      </w:r>
      <w:r w:rsidR="000475AA" w:rsidRPr="00C911F4">
        <w:rPr>
          <w:rFonts w:ascii="Arial" w:hAnsi="Arial" w:cs="Arial"/>
          <w:lang w:val="sk-SK"/>
        </w:rPr>
        <w:t xml:space="preserve"> spoločnosť tvorila opravnú položku k zásobám vo výške </w:t>
      </w:r>
      <w:r w:rsidR="009B6EAB">
        <w:rPr>
          <w:rFonts w:ascii="Arial" w:hAnsi="Arial" w:cs="Arial"/>
          <w:lang w:val="sk-SK"/>
        </w:rPr>
        <w:t>422 369</w:t>
      </w:r>
      <w:r w:rsidR="000475AA" w:rsidRPr="00C911F4">
        <w:rPr>
          <w:rFonts w:ascii="Arial" w:hAnsi="Arial" w:cs="Arial"/>
          <w:lang w:val="sk-SK"/>
        </w:rPr>
        <w:t xml:space="preserve"> EUR. Opravná položka k materiálu činila</w:t>
      </w:r>
      <w:r w:rsidR="00E20811" w:rsidRPr="00C911F4">
        <w:rPr>
          <w:rFonts w:ascii="Arial" w:hAnsi="Arial" w:cs="Arial"/>
          <w:lang w:val="sk-SK"/>
        </w:rPr>
        <w:t xml:space="preserve"> sumu</w:t>
      </w:r>
      <w:r w:rsidR="000475AA" w:rsidRPr="00C911F4">
        <w:rPr>
          <w:rFonts w:ascii="Arial" w:hAnsi="Arial" w:cs="Arial"/>
          <w:lang w:val="sk-SK"/>
        </w:rPr>
        <w:t xml:space="preserve"> </w:t>
      </w:r>
      <w:r w:rsidR="008545D7">
        <w:rPr>
          <w:rFonts w:ascii="Arial" w:hAnsi="Arial" w:cs="Arial"/>
          <w:lang w:val="sk-SK"/>
        </w:rPr>
        <w:t>229 675</w:t>
      </w:r>
      <w:r w:rsidR="008545D7" w:rsidRPr="00C911F4">
        <w:rPr>
          <w:rFonts w:ascii="Arial" w:hAnsi="Arial" w:cs="Arial"/>
          <w:lang w:val="sk-SK"/>
        </w:rPr>
        <w:t xml:space="preserve">  </w:t>
      </w:r>
      <w:r w:rsidR="000475AA" w:rsidRPr="00C911F4">
        <w:rPr>
          <w:rFonts w:ascii="Arial" w:hAnsi="Arial" w:cs="Arial"/>
          <w:lang w:val="sk-SK"/>
        </w:rPr>
        <w:t>EUR</w:t>
      </w:r>
      <w:r w:rsidR="008A6F09" w:rsidRPr="00C911F4">
        <w:rPr>
          <w:rFonts w:ascii="Arial" w:hAnsi="Arial" w:cs="Arial"/>
          <w:lang w:val="sk-SK"/>
        </w:rPr>
        <w:t>,</w:t>
      </w:r>
      <w:r w:rsidR="000475AA" w:rsidRPr="00C911F4">
        <w:rPr>
          <w:rFonts w:ascii="Arial" w:hAnsi="Arial" w:cs="Arial"/>
          <w:lang w:val="sk-SK"/>
        </w:rPr>
        <w:t xml:space="preserve"> k polotovarom </w:t>
      </w:r>
      <w:r w:rsidR="009B6EAB">
        <w:rPr>
          <w:rFonts w:ascii="Arial" w:hAnsi="Arial" w:cs="Arial"/>
          <w:lang w:val="sk-SK"/>
        </w:rPr>
        <w:t>153 145</w:t>
      </w:r>
      <w:r w:rsidR="000819DF" w:rsidRPr="00C911F4">
        <w:rPr>
          <w:rFonts w:ascii="Arial" w:hAnsi="Arial" w:cs="Arial"/>
          <w:lang w:val="sk-SK"/>
        </w:rPr>
        <w:t xml:space="preserve"> </w:t>
      </w:r>
      <w:r w:rsidR="000475AA" w:rsidRPr="00C911F4">
        <w:rPr>
          <w:rFonts w:ascii="Arial" w:hAnsi="Arial" w:cs="Arial"/>
          <w:lang w:val="sk-SK"/>
        </w:rPr>
        <w:t xml:space="preserve"> EUR</w:t>
      </w:r>
      <w:r w:rsidR="008A6F09" w:rsidRPr="00C911F4">
        <w:rPr>
          <w:rFonts w:ascii="Arial" w:hAnsi="Arial" w:cs="Arial"/>
          <w:lang w:val="sk-SK"/>
        </w:rPr>
        <w:t xml:space="preserve"> a k výrobkom </w:t>
      </w:r>
      <w:r w:rsidR="009B6EAB">
        <w:rPr>
          <w:rFonts w:ascii="Arial" w:hAnsi="Arial" w:cs="Arial"/>
          <w:lang w:val="sk-SK"/>
        </w:rPr>
        <w:t>39 549</w:t>
      </w:r>
      <w:r w:rsidR="000B3AFE" w:rsidRPr="00C911F4">
        <w:rPr>
          <w:rFonts w:ascii="Arial" w:hAnsi="Arial" w:cs="Arial"/>
          <w:lang w:val="sk-SK"/>
        </w:rPr>
        <w:t xml:space="preserve"> EUR</w:t>
      </w:r>
      <w:r w:rsidR="009E3762" w:rsidRPr="00C911F4">
        <w:rPr>
          <w:rFonts w:ascii="Arial" w:hAnsi="Arial" w:cs="Arial"/>
          <w:lang w:val="sk-SK"/>
        </w:rPr>
        <w:t>.</w:t>
      </w:r>
      <w:r w:rsidR="000475AA" w:rsidRPr="00C911F4">
        <w:rPr>
          <w:rFonts w:ascii="Arial" w:hAnsi="Arial" w:cs="Arial"/>
          <w:lang w:val="sk-SK"/>
        </w:rPr>
        <w:t xml:space="preserve"> </w:t>
      </w:r>
    </w:p>
    <w:p w14:paraId="218193A4" w14:textId="77777777" w:rsidR="002E4169" w:rsidRPr="00C911F4" w:rsidRDefault="009B27F4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opravných položkách k</w:t>
      </w:r>
      <w:r w:rsidR="002B0792" w:rsidRPr="00C911F4">
        <w:rPr>
          <w:rFonts w:ascii="Arial" w:hAnsi="Arial" w:cs="Arial"/>
          <w:lang w:val="sk-SK"/>
        </w:rPr>
        <w:t> </w:t>
      </w:r>
      <w:r w:rsidRPr="00C911F4">
        <w:rPr>
          <w:rFonts w:ascii="Arial" w:hAnsi="Arial" w:cs="Arial"/>
          <w:lang w:val="sk-SK"/>
        </w:rPr>
        <w:t>zásobám</w:t>
      </w:r>
    </w:p>
    <w:p w14:paraId="0309C330" w14:textId="77777777" w:rsidR="002E4169" w:rsidRPr="00C911F4" w:rsidRDefault="002E4169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10"/>
        <w:gridCol w:w="1410"/>
        <w:gridCol w:w="1526"/>
        <w:gridCol w:w="1293"/>
        <w:gridCol w:w="1410"/>
      </w:tblGrid>
      <w:tr w:rsidR="001A0026" w:rsidRPr="00C911F4" w14:paraId="34F3020F" w14:textId="77777777" w:rsidTr="004A4426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891BC4A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3108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A0026" w:rsidRPr="00C911F4" w14:paraId="53942F52" w14:textId="77777777" w:rsidTr="00C90071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08E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1EFE3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AB4F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D95C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41DC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91E7" w14:textId="77777777" w:rsidR="001A0026" w:rsidRPr="00C911F4" w:rsidRDefault="001A0026" w:rsidP="004A442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D44A39" w:rsidRPr="00C911F4" w14:paraId="4452FC38" w14:textId="77777777" w:rsidTr="00C90071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45E9" w14:textId="77777777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F5C7" w14:textId="396B75DD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337 509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020" w14:textId="3A384012" w:rsidR="00D44A39" w:rsidRPr="007C323A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268 600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BDDA" w14:textId="485D85C9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-376 434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2233" w14:textId="15C45790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B560" w14:textId="46E20D70" w:rsidR="00D44A39" w:rsidRPr="00C911F4" w:rsidRDefault="008545D7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229 </w:t>
            </w:r>
            <w:r w:rsidR="00D44A3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675</w:t>
            </w:r>
          </w:p>
        </w:tc>
      </w:tr>
      <w:tr w:rsidR="00D44A39" w:rsidRPr="00C911F4" w14:paraId="7836433E" w14:textId="77777777" w:rsidTr="00C90071">
        <w:trPr>
          <w:trHeight w:hRule="exact" w:val="583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0BE" w14:textId="77777777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0F0C" w14:textId="01D64380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283 219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E08E" w14:textId="6002FAF3" w:rsidR="00D44A39" w:rsidRPr="007C323A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355 481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6CF7" w14:textId="1D5580BB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-465 555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4793" w14:textId="19B51950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B862" w14:textId="0EFE9EA2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153 145</w:t>
            </w:r>
          </w:p>
        </w:tc>
      </w:tr>
      <w:tr w:rsidR="00D44A39" w:rsidRPr="00C911F4" w14:paraId="6EB11592" w14:textId="77777777" w:rsidTr="00C90071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91D7" w14:textId="77777777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C9BC" w14:textId="5073EE42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66 527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6108F7" w14:textId="19A86E78" w:rsidR="00D44A39" w:rsidRPr="007C323A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86 937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B324" w14:textId="31232105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-113</w:t>
            </w: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915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2387" w14:textId="1DACD2A2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B568" w14:textId="4D2C4CBE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39 549</w:t>
            </w:r>
          </w:p>
        </w:tc>
      </w:tr>
      <w:tr w:rsidR="00D44A39" w:rsidRPr="00C911F4" w14:paraId="5245A51D" w14:textId="77777777" w:rsidTr="00C90071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641F" w14:textId="77777777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CA42" w14:textId="28C24D5F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687 255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2D61" w14:textId="70729F76" w:rsidR="00D44A39" w:rsidRPr="007C323A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691 018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AF31" w14:textId="21EA331B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-955 904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B32E" w14:textId="56BF9D1F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762" w14:textId="4A9C4AF9" w:rsidR="00D44A39" w:rsidRPr="00C911F4" w:rsidRDefault="00D44A39" w:rsidP="00D44A3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422 369</w:t>
            </w:r>
          </w:p>
        </w:tc>
      </w:tr>
    </w:tbl>
    <w:p w14:paraId="54DC338F" w14:textId="77777777" w:rsidR="003E2EE8" w:rsidRPr="00C911F4" w:rsidRDefault="003E2EE8" w:rsidP="00E0211F">
      <w:pPr>
        <w:keepNext w:val="0"/>
        <w:rPr>
          <w:rFonts w:ascii="Arial" w:hAnsi="Arial" w:cs="Arial"/>
          <w:b/>
          <w:lang w:val="sk-SK"/>
        </w:rPr>
      </w:pPr>
    </w:p>
    <w:p w14:paraId="1EB2CF9D" w14:textId="77777777" w:rsidR="000B04FB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20" w:name="_Toc474124208"/>
      <w:bookmarkStart w:id="21" w:name="_Toc474124320"/>
      <w:r w:rsidRPr="00C911F4">
        <w:rPr>
          <w:rFonts w:ascii="Arial" w:hAnsi="Arial" w:cs="Arial"/>
          <w:lang w:val="sk-SK"/>
        </w:rPr>
        <w:t>PohĽAdávky</w:t>
      </w:r>
      <w:bookmarkEnd w:id="20"/>
      <w:bookmarkEnd w:id="21"/>
    </w:p>
    <w:p w14:paraId="4CD38BA2" w14:textId="77777777" w:rsidR="00524DCF" w:rsidRPr="00C911F4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6AA09845" w14:textId="77777777" w:rsidR="002B0792" w:rsidRPr="00C911F4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vývoji opravnej položky k</w:t>
      </w:r>
      <w:r w:rsidR="002B0792" w:rsidRPr="00C911F4">
        <w:rPr>
          <w:rFonts w:ascii="Arial" w:hAnsi="Arial" w:cs="Arial"/>
          <w:lang w:val="sk-SK"/>
        </w:rPr>
        <w:t> </w:t>
      </w:r>
      <w:r w:rsidRPr="00C911F4">
        <w:rPr>
          <w:rFonts w:ascii="Arial" w:hAnsi="Arial" w:cs="Arial"/>
          <w:lang w:val="sk-SK"/>
        </w:rPr>
        <w:t>pohľadávkam</w:t>
      </w:r>
    </w:p>
    <w:p w14:paraId="2DFE87C7" w14:textId="77777777" w:rsidR="002B0792" w:rsidRPr="00C911F4" w:rsidRDefault="002B0792" w:rsidP="00615DBD">
      <w:pPr>
        <w:keepNext w:val="0"/>
        <w:jc w:val="left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C911F4" w14:paraId="24239BAC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8ABA8AC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9DFD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C911F4" w14:paraId="580911CB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E822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31213E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068A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CC3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5E80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2E0A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819DF" w:rsidRPr="00C911F4" w14:paraId="6F6A6D99" w14:textId="77777777" w:rsidTr="00615BFA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29E" w14:textId="77777777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2BDA7C" w14:textId="3449ADC0" w:rsidR="000819DF" w:rsidRPr="00C911F4" w:rsidRDefault="00B10002" w:rsidP="00B1000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69C73F" w14:textId="53DF1F8F" w:rsidR="000819DF" w:rsidRPr="00C911F4" w:rsidRDefault="00B10002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0DB3EB" w14:textId="757323D2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BC3E47" w14:textId="69B6821F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ADDFAA" w14:textId="4885A9D8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590</w:t>
            </w:r>
          </w:p>
        </w:tc>
      </w:tr>
      <w:tr w:rsidR="000819DF" w:rsidRPr="00C911F4" w14:paraId="4C850B74" w14:textId="77777777" w:rsidTr="00615BFA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5B3" w14:textId="761EF1C7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DF3C41" w14:textId="50192BFC" w:rsidR="000819DF" w:rsidRPr="00C911F4" w:rsidRDefault="00B10002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7567D" w14:textId="1D967B82" w:rsidR="000819DF" w:rsidRPr="00C911F4" w:rsidRDefault="00B10002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5DE130" w14:textId="0E4A632A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4B7F1" w14:textId="4486D05B" w:rsidR="000819DF" w:rsidRPr="00C911F4" w:rsidRDefault="000819DF" w:rsidP="000819D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179A9" w14:textId="66C24F2F" w:rsidR="000819DF" w:rsidRPr="00C911F4" w:rsidRDefault="000819DF" w:rsidP="000819DF">
            <w:pPr>
              <w:pStyle w:val="ListParagraph"/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590</w:t>
            </w:r>
          </w:p>
        </w:tc>
      </w:tr>
    </w:tbl>
    <w:p w14:paraId="77C8FB38" w14:textId="77777777" w:rsidR="009E1CC4" w:rsidRPr="00C911F4" w:rsidRDefault="009E1CC4" w:rsidP="009E1CC4">
      <w:pPr>
        <w:pStyle w:val="odstavecbezcisla"/>
        <w:ind w:left="0"/>
        <w:rPr>
          <w:rFonts w:ascii="Arial" w:hAnsi="Arial" w:cs="Arial"/>
        </w:rPr>
      </w:pPr>
    </w:p>
    <w:p w14:paraId="745A8921" w14:textId="77777777" w:rsidR="009E1CC4" w:rsidRPr="00C911F4" w:rsidRDefault="009E1CC4" w:rsidP="009E1CC4">
      <w:pPr>
        <w:pStyle w:val="odstavecbezcisla"/>
        <w:ind w:left="0"/>
        <w:rPr>
          <w:rFonts w:ascii="Arial" w:hAnsi="Arial" w:cs="Arial"/>
        </w:rPr>
      </w:pPr>
    </w:p>
    <w:p w14:paraId="504BA582" w14:textId="77777777" w:rsidR="009A088F" w:rsidRPr="00C911F4" w:rsidRDefault="009E1CC4" w:rsidP="00836D2F">
      <w:pPr>
        <w:pStyle w:val="odstavecbezcisla"/>
        <w:ind w:left="0"/>
        <w:rPr>
          <w:rFonts w:ascii="Arial" w:hAnsi="Arial" w:cs="Arial"/>
        </w:rPr>
      </w:pPr>
      <w:r w:rsidRPr="00C911F4">
        <w:rPr>
          <w:rFonts w:ascii="Arial" w:hAnsi="Arial" w:cs="Arial"/>
        </w:rPr>
        <w:t xml:space="preserve">Pohľadávky voči spriazneným osobám </w:t>
      </w:r>
      <w:r w:rsidR="00836D2F" w:rsidRPr="00C911F4">
        <w:rPr>
          <w:rFonts w:ascii="Arial" w:hAnsi="Arial" w:cs="Arial"/>
        </w:rPr>
        <w:t xml:space="preserve">viď poznámka č. </w:t>
      </w:r>
      <w:r w:rsidR="00187F51" w:rsidRPr="00C911F4">
        <w:rPr>
          <w:rFonts w:ascii="Arial" w:hAnsi="Arial" w:cs="Arial"/>
        </w:rPr>
        <w:t>17</w:t>
      </w:r>
      <w:r w:rsidR="00AC2A40" w:rsidRPr="00C911F4">
        <w:rPr>
          <w:rFonts w:ascii="Arial" w:hAnsi="Arial" w:cs="Arial"/>
        </w:rPr>
        <w:t>.</w:t>
      </w:r>
    </w:p>
    <w:p w14:paraId="01194313" w14:textId="77777777" w:rsidR="009A088F" w:rsidRPr="00C911F4" w:rsidRDefault="009A088F" w:rsidP="00977DE7">
      <w:pPr>
        <w:keepNext w:val="0"/>
        <w:rPr>
          <w:rFonts w:ascii="Arial" w:hAnsi="Arial" w:cs="Arial"/>
          <w:lang w:val="sk-SK"/>
        </w:rPr>
      </w:pPr>
    </w:p>
    <w:p w14:paraId="412ED105" w14:textId="77777777" w:rsidR="00007FE0" w:rsidRPr="00C911F4" w:rsidRDefault="00834313" w:rsidP="00834313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br w:type="page"/>
      </w:r>
    </w:p>
    <w:p w14:paraId="3C159199" w14:textId="77777777" w:rsidR="00977DE7" w:rsidRPr="00C911F4" w:rsidRDefault="00977DE7" w:rsidP="00977DE7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C911F4" w14:paraId="3ACFDE7C" w14:textId="77777777" w:rsidTr="00352274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654A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5D7F09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23C1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98C1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C911F4" w14:paraId="632666D6" w14:textId="77777777" w:rsidTr="00352274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01A1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6D2048" w:rsidRPr="00C911F4" w14:paraId="09C77747" w14:textId="77777777" w:rsidTr="00352274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44086B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403C131" w14:textId="60420CB3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7 622 859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F176A36" w14:textId="063FC5F0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13 096 207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0528BBB" w14:textId="79C34E9D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20 719 066</w:t>
            </w:r>
          </w:p>
        </w:tc>
      </w:tr>
      <w:tr w:rsidR="006D2048" w:rsidRPr="00C911F4" w14:paraId="7FBB90B6" w14:textId="77777777" w:rsidTr="00352274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9950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016695" w14:textId="3FE56DEE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405 780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C937C5" w14:textId="681F663D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6D7203" w14:textId="1FC4CA0B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405 780</w:t>
            </w:r>
          </w:p>
        </w:tc>
      </w:tr>
      <w:tr w:rsidR="006D2048" w:rsidRPr="00C911F4" w14:paraId="0085CD0F" w14:textId="77777777" w:rsidTr="003C2B1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9C16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FEF81" w14:textId="33A82109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E3F6D6" w14:textId="2F2333A6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815AD0" w14:textId="71C52D0E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670</w:t>
            </w:r>
          </w:p>
        </w:tc>
      </w:tr>
      <w:tr w:rsidR="006D2048" w:rsidRPr="00C911F4" w14:paraId="3583D979" w14:textId="77777777" w:rsidTr="003C2B1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76B7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8F2226" w14:textId="4938EE71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8 029 309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1DDEB7" w14:textId="288B4773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13 096 207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F5D89E" w14:textId="0D396AA8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21 125 516</w:t>
            </w:r>
          </w:p>
        </w:tc>
      </w:tr>
    </w:tbl>
    <w:p w14:paraId="1E3ADA04" w14:textId="77777777" w:rsidR="00977DE7" w:rsidRPr="00C911F4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C911F4" w14:paraId="472253A2" w14:textId="77777777" w:rsidTr="00352274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CA83E0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31F999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3887" w14:textId="77777777" w:rsidR="00977DE7" w:rsidRPr="00C911F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D2048" w:rsidRPr="00C911F4" w14:paraId="10C29DDB" w14:textId="77777777" w:rsidTr="00352274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375C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2B7F2B" w14:textId="2CFF8D7B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13 096 207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BA57AF" w14:textId="05A452B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5 802 402</w:t>
            </w:r>
          </w:p>
        </w:tc>
      </w:tr>
      <w:tr w:rsidR="006D2048" w:rsidRPr="00C911F4" w14:paraId="5CD76CB0" w14:textId="77777777" w:rsidTr="003C2B1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A6C3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C05644" w14:textId="15DD1958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8 029 309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BA36DC" w14:textId="57CB063F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22 183 810</w:t>
            </w:r>
          </w:p>
        </w:tc>
      </w:tr>
      <w:tr w:rsidR="006D2048" w:rsidRPr="00C911F4" w14:paraId="2C4B83C5" w14:textId="77777777" w:rsidTr="003C2B1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82D0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B44E76" w14:textId="6D52297D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21 125 516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32EA19" w14:textId="0F5DAEDD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27 986 212</w:t>
            </w:r>
          </w:p>
        </w:tc>
      </w:tr>
    </w:tbl>
    <w:p w14:paraId="680AE95E" w14:textId="77777777" w:rsidR="00615DBD" w:rsidRPr="00C911F4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05A79BF6" w14:textId="77777777" w:rsidR="00977DE7" w:rsidRPr="00C911F4" w:rsidRDefault="00317E9B" w:rsidP="00825EC3">
      <w:pPr>
        <w:keepNext w:val="0"/>
        <w:rPr>
          <w:lang w:val="sk-SK"/>
        </w:rPr>
      </w:pPr>
      <w:r w:rsidRPr="00C911F4">
        <w:rPr>
          <w:rFonts w:ascii="Arial" w:hAnsi="Arial" w:cs="Arial"/>
          <w:lang w:val="sk-SK"/>
        </w:rPr>
        <w:t>Spoločnosť nemá žiadne pohľadávky kryté záložným právom.</w:t>
      </w:r>
    </w:p>
    <w:p w14:paraId="0A16D38F" w14:textId="77777777" w:rsidR="000B04FB" w:rsidRPr="00C911F4" w:rsidRDefault="008A2CE3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Finančné účt</w:t>
      </w:r>
      <w:r w:rsidR="00FE32C3" w:rsidRPr="00C911F4">
        <w:rPr>
          <w:rFonts w:ascii="Arial" w:hAnsi="Arial" w:cs="Arial"/>
          <w:lang w:val="sk-SK"/>
        </w:rPr>
        <w:t>y</w:t>
      </w:r>
    </w:p>
    <w:p w14:paraId="28BEC85A" w14:textId="77777777" w:rsidR="008D428C" w:rsidRPr="00C911F4" w:rsidRDefault="008D428C" w:rsidP="008D428C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C911F4" w14:paraId="1C38F352" w14:textId="77777777" w:rsidTr="001C67BA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EF66" w14:textId="77777777" w:rsidR="008D428C" w:rsidRPr="00C911F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A4F990" w14:textId="77777777" w:rsidR="008D428C" w:rsidRPr="00C911F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FD86" w14:textId="77777777" w:rsidR="008D428C" w:rsidRPr="00C911F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D2048" w:rsidRPr="00C911F4" w14:paraId="56438395" w14:textId="77777777" w:rsidTr="00E83385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4B28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2A7B" w14:textId="77E8D1FF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3 697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6834" w14:textId="69ACACBF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3 663</w:t>
            </w:r>
          </w:p>
        </w:tc>
      </w:tr>
      <w:tr w:rsidR="006D2048" w:rsidRPr="00C911F4" w14:paraId="10A5A7A8" w14:textId="77777777" w:rsidTr="00E83385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CC28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Bežné účty v banke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235B" w14:textId="25D8DB95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1 874 551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0140" w14:textId="6A2CB269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2 788 524</w:t>
            </w:r>
          </w:p>
        </w:tc>
      </w:tr>
      <w:tr w:rsidR="006D2048" w:rsidRPr="00C911F4" w14:paraId="177FC6CF" w14:textId="77777777" w:rsidTr="00E83385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87DF" w14:textId="7777777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4B2C" w14:textId="3280B24C" w:rsidR="006D2048" w:rsidRPr="00C911F4" w:rsidRDefault="00A52EC0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  <w:r w:rsidR="006D204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878</w:t>
            </w:r>
            <w:r w:rsidR="006D204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248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87FD" w14:textId="609E50E7" w:rsidR="006D2048" w:rsidRPr="00C911F4" w:rsidRDefault="006D2048" w:rsidP="006D204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2 792 187</w:t>
            </w:r>
          </w:p>
        </w:tc>
      </w:tr>
    </w:tbl>
    <w:p w14:paraId="1BFABB22" w14:textId="77777777" w:rsidR="009F2C46" w:rsidRPr="00C911F4" w:rsidRDefault="009F2C46" w:rsidP="00E0211F">
      <w:pPr>
        <w:keepNext w:val="0"/>
        <w:rPr>
          <w:rFonts w:ascii="Arial" w:hAnsi="Arial" w:cs="Arial"/>
          <w:lang w:val="sk-SK"/>
        </w:rPr>
      </w:pPr>
    </w:p>
    <w:p w14:paraId="7CE9C936" w14:textId="77777777" w:rsidR="000B04FB" w:rsidRPr="00C911F4" w:rsidRDefault="005220D9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ČASOVÉ ROZLÍŠENIE</w:t>
      </w:r>
    </w:p>
    <w:p w14:paraId="2FD90FDC" w14:textId="77777777" w:rsidR="008D428C" w:rsidRPr="00C911F4" w:rsidRDefault="008D428C" w:rsidP="008D428C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C911F4" w14:paraId="4A5469B6" w14:textId="77777777" w:rsidTr="00FF19D5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2C7C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1686A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7C68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52EC0" w:rsidRPr="00C911F4" w14:paraId="48412364" w14:textId="77777777" w:rsidTr="00E83385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5358" w14:textId="77777777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23D8" w14:textId="6C70FFD0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3 694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FD3F" w14:textId="7A12CFA1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9 720</w:t>
            </w:r>
          </w:p>
        </w:tc>
      </w:tr>
      <w:tr w:rsidR="00A52EC0" w:rsidRPr="00C911F4" w14:paraId="78A7F91B" w14:textId="77777777" w:rsidTr="00E83385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9470" w14:textId="77777777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Telefóny, poplatky, 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4FC1" w14:textId="560DD084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3 694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4208" w14:textId="2540D2F7" w:rsidR="00A52EC0" w:rsidRPr="00C911F4" w:rsidRDefault="00A52EC0" w:rsidP="00A52E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9 720</w:t>
            </w:r>
          </w:p>
        </w:tc>
      </w:tr>
      <w:tr w:rsidR="003336E1" w:rsidRPr="00C911F4" w14:paraId="253F8CA0" w14:textId="77777777" w:rsidTr="00E83385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698" w14:textId="77777777" w:rsidR="003336E1" w:rsidRPr="00C911F4" w:rsidRDefault="003336E1" w:rsidP="003336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3BC" w14:textId="4D1DBAAC" w:rsidR="003336E1" w:rsidRPr="00C911F4" w:rsidRDefault="003336E1" w:rsidP="003336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906E" w14:textId="2A5650B9" w:rsidR="003336E1" w:rsidRPr="00C911F4" w:rsidRDefault="00A52EC0" w:rsidP="003336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336E1" w:rsidRPr="00C911F4" w14:paraId="4A057A14" w14:textId="77777777" w:rsidTr="00E83385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A69A" w14:textId="77777777" w:rsidR="003336E1" w:rsidRPr="00C911F4" w:rsidRDefault="003336E1" w:rsidP="003336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IC profit DK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1892" w14:textId="37016813" w:rsidR="003336E1" w:rsidRPr="00C911F4" w:rsidRDefault="003336E1" w:rsidP="003336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5C7A" w14:textId="144EAFA7" w:rsidR="003336E1" w:rsidRPr="00C911F4" w:rsidRDefault="00A52EC0" w:rsidP="003336E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BA6A08" w:rsidRPr="00C911F4" w14:paraId="0C4E6648" w14:textId="77777777" w:rsidTr="003C2B1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2F3A" w14:textId="77777777" w:rsidR="00BA6A08" w:rsidRPr="00C911F4" w:rsidRDefault="00BA6A08" w:rsidP="00526E5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Šrot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05955D" w14:textId="6CE32DF0" w:rsidR="00BA6A08" w:rsidRPr="00C911F4" w:rsidDel="00827151" w:rsidRDefault="003336E1" w:rsidP="00526E5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40140F" w14:textId="77777777" w:rsidR="00BA6A08" w:rsidRPr="00C911F4" w:rsidRDefault="007546E0" w:rsidP="00526E5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36B6A209" w14:textId="77777777" w:rsidR="005503A9" w:rsidRPr="00C911F4" w:rsidRDefault="005503A9" w:rsidP="00825EC3">
      <w:pPr>
        <w:pStyle w:val="Heading1"/>
        <w:keepNext w:val="0"/>
        <w:numPr>
          <w:ilvl w:val="0"/>
          <w:numId w:val="0"/>
        </w:numPr>
        <w:ind w:left="454"/>
        <w:rPr>
          <w:rFonts w:ascii="Arial" w:hAnsi="Arial" w:cs="Arial"/>
          <w:lang w:val="sk-SK"/>
        </w:rPr>
      </w:pPr>
    </w:p>
    <w:p w14:paraId="177310DC" w14:textId="77777777" w:rsidR="000B04FB" w:rsidRPr="00C911F4" w:rsidRDefault="00CF5176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VlasTNÉ IMANIE</w:t>
      </w:r>
    </w:p>
    <w:p w14:paraId="345A7661" w14:textId="77777777" w:rsidR="00E57DB8" w:rsidRPr="00C911F4" w:rsidRDefault="00CF5176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Základné imanie </w:t>
      </w:r>
      <w:r w:rsidR="000B04FB" w:rsidRPr="00C911F4">
        <w:rPr>
          <w:rFonts w:ascii="Arial" w:hAnsi="Arial" w:cs="Arial"/>
          <w:lang w:val="sk-SK"/>
        </w:rPr>
        <w:t xml:space="preserve">spoločnosti </w:t>
      </w:r>
      <w:r w:rsidRPr="00C911F4">
        <w:rPr>
          <w:rFonts w:ascii="Arial" w:hAnsi="Arial" w:cs="Arial"/>
          <w:lang w:val="sk-SK"/>
        </w:rPr>
        <w:t>je zložené</w:t>
      </w:r>
      <w:r w:rsidR="000B04FB" w:rsidRPr="00C911F4">
        <w:rPr>
          <w:rFonts w:ascii="Arial" w:hAnsi="Arial" w:cs="Arial"/>
          <w:lang w:val="sk-SK"/>
        </w:rPr>
        <w:t xml:space="preserve"> z</w:t>
      </w:r>
      <w:r w:rsidR="003E224B" w:rsidRPr="00C911F4">
        <w:rPr>
          <w:rFonts w:ascii="Arial" w:hAnsi="Arial" w:cs="Arial"/>
          <w:lang w:val="sk-SK"/>
        </w:rPr>
        <w:t xml:space="preserve"> 1 </w:t>
      </w:r>
      <w:r w:rsidR="000B04FB" w:rsidRPr="00C911F4">
        <w:rPr>
          <w:rFonts w:ascii="Arial" w:hAnsi="Arial" w:cs="Arial"/>
          <w:lang w:val="sk-SK"/>
        </w:rPr>
        <w:t>podiel</w:t>
      </w:r>
      <w:r w:rsidR="003E224B" w:rsidRPr="00C911F4">
        <w:rPr>
          <w:rFonts w:ascii="Arial" w:hAnsi="Arial" w:cs="Arial"/>
          <w:lang w:val="sk-SK"/>
        </w:rPr>
        <w:t>u</w:t>
      </w:r>
      <w:r w:rsidR="000B04FB" w:rsidRPr="00C911F4">
        <w:rPr>
          <w:rFonts w:ascii="Arial" w:hAnsi="Arial" w:cs="Arial"/>
          <w:lang w:val="sk-SK"/>
        </w:rPr>
        <w:t xml:space="preserve"> pln</w:t>
      </w:r>
      <w:r w:rsidRPr="00C911F4">
        <w:rPr>
          <w:rFonts w:ascii="Arial" w:hAnsi="Arial" w:cs="Arial"/>
          <w:lang w:val="sk-SK"/>
        </w:rPr>
        <w:t>e</w:t>
      </w:r>
      <w:r w:rsidR="003E224B" w:rsidRPr="00C911F4">
        <w:rPr>
          <w:rFonts w:ascii="Arial" w:hAnsi="Arial" w:cs="Arial"/>
          <w:lang w:val="sk-SK"/>
        </w:rPr>
        <w:t xml:space="preserve"> upísaného</w:t>
      </w:r>
      <w:r w:rsidR="000B04FB" w:rsidRPr="00C911F4">
        <w:rPr>
          <w:rFonts w:ascii="Arial" w:hAnsi="Arial" w:cs="Arial"/>
          <w:lang w:val="sk-SK"/>
        </w:rPr>
        <w:t xml:space="preserve"> a</w:t>
      </w:r>
      <w:r w:rsidR="000474ED" w:rsidRPr="00C911F4">
        <w:rPr>
          <w:rFonts w:ascii="Arial" w:hAnsi="Arial" w:cs="Arial"/>
          <w:lang w:val="sk-SK"/>
        </w:rPr>
        <w:t> </w:t>
      </w:r>
      <w:r w:rsidR="003E224B" w:rsidRPr="00C911F4">
        <w:rPr>
          <w:rFonts w:ascii="Arial" w:hAnsi="Arial" w:cs="Arial"/>
          <w:lang w:val="sk-SK"/>
        </w:rPr>
        <w:t>splateného, s nominálnou hodnotou 2 099 649 EUR</w:t>
      </w:r>
      <w:r w:rsidR="000B04FB" w:rsidRPr="00C911F4">
        <w:rPr>
          <w:rFonts w:ascii="Arial" w:hAnsi="Arial" w:cs="Arial"/>
          <w:lang w:val="sk-SK"/>
        </w:rPr>
        <w:t xml:space="preserve">. </w:t>
      </w:r>
    </w:p>
    <w:p w14:paraId="0D7C3265" w14:textId="0125C53C" w:rsidR="00AC3661" w:rsidRPr="00C911F4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rozdelení účtovného zisku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AC3661" w:rsidRPr="00C911F4" w14:paraId="3980B953" w14:textId="77777777" w:rsidTr="00FF19D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0748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725702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C911F4" w14:paraId="78A2D520" w14:textId="77777777" w:rsidTr="00FF19D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7793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14BF" w14:textId="29D4D816" w:rsidR="00AC3661" w:rsidRPr="00C911F4" w:rsidRDefault="00F51BC6" w:rsidP="007546E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3 073 671</w:t>
            </w:r>
          </w:p>
        </w:tc>
      </w:tr>
      <w:tr w:rsidR="00AC3661" w:rsidRPr="00C911F4" w14:paraId="20190E4A" w14:textId="77777777" w:rsidTr="00FF19D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227D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E49B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C911F4" w14:paraId="1A14EBB4" w14:textId="77777777" w:rsidTr="00FF19D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E9A5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6B0F" w14:textId="77777777" w:rsidR="00AC3661" w:rsidRPr="00C911F4" w:rsidRDefault="00516618" w:rsidP="001C67BA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C911F4" w14:paraId="200B731F" w14:textId="77777777" w:rsidTr="00FF19D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1648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42FB" w14:textId="780412B9" w:rsidR="00526E54" w:rsidRPr="00C911F4" w:rsidRDefault="00F51BC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3 073 671</w:t>
            </w:r>
          </w:p>
        </w:tc>
      </w:tr>
      <w:tr w:rsidR="00AC3661" w:rsidRPr="00C911F4" w14:paraId="32FDE679" w14:textId="77777777" w:rsidTr="00FF19D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13A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4D85" w14:textId="2C1104F7" w:rsidR="00AC3661" w:rsidRPr="00C911F4" w:rsidRDefault="00F51BC6" w:rsidP="00DE6BBD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3 073 671</w:t>
            </w:r>
          </w:p>
        </w:tc>
      </w:tr>
    </w:tbl>
    <w:p w14:paraId="517F6CDF" w14:textId="77777777" w:rsidR="00AC3661" w:rsidRPr="00C911F4" w:rsidRDefault="00AC3661" w:rsidP="00834313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20809AB4" w14:textId="77777777" w:rsidR="00E210DF" w:rsidRPr="00C911F4" w:rsidRDefault="00E210DF" w:rsidP="00834313">
      <w:pPr>
        <w:keepNext w:val="0"/>
        <w:spacing w:after="0"/>
        <w:jc w:val="left"/>
        <w:rPr>
          <w:rFonts w:ascii="Arial" w:hAnsi="Arial" w:cs="Arial"/>
          <w:iCs/>
          <w:color w:val="333399"/>
          <w:szCs w:val="24"/>
          <w:lang w:val="sk-SK" w:eastAsia="sk-SK"/>
        </w:rPr>
      </w:pPr>
    </w:p>
    <w:p w14:paraId="00BBB041" w14:textId="77777777" w:rsidR="000B04FB" w:rsidRPr="00C911F4" w:rsidRDefault="00C96276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22" w:name="_Toc474124213"/>
      <w:bookmarkStart w:id="23" w:name="_Toc474124325"/>
      <w:r w:rsidRPr="00C911F4">
        <w:rPr>
          <w:rFonts w:ascii="Arial" w:hAnsi="Arial" w:cs="Arial"/>
          <w:lang w:val="sk-SK"/>
        </w:rPr>
        <w:t>R</w:t>
      </w:r>
      <w:r w:rsidR="000B04FB" w:rsidRPr="00C911F4">
        <w:rPr>
          <w:rFonts w:ascii="Arial" w:hAnsi="Arial" w:cs="Arial"/>
          <w:lang w:val="sk-SK"/>
        </w:rPr>
        <w:t>ezervy</w:t>
      </w:r>
      <w:bookmarkEnd w:id="22"/>
      <w:bookmarkEnd w:id="23"/>
    </w:p>
    <w:p w14:paraId="3B655E51" w14:textId="67FD9666" w:rsidR="00AC3661" w:rsidRDefault="00425254" w:rsidP="00AC3661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</w:t>
      </w:r>
      <w:r w:rsidR="00AC3661" w:rsidRPr="00C911F4">
        <w:rPr>
          <w:rFonts w:ascii="Arial" w:hAnsi="Arial" w:cs="Arial"/>
          <w:lang w:val="sk-SK"/>
        </w:rPr>
        <w:t xml:space="preserve"> o</w:t>
      </w:r>
      <w:r w:rsidR="00AB09A6">
        <w:rPr>
          <w:rFonts w:ascii="Arial" w:hAnsi="Arial" w:cs="Arial"/>
          <w:lang w:val="sk-SK"/>
        </w:rPr>
        <w:t> </w:t>
      </w:r>
      <w:r w:rsidR="00AC3661" w:rsidRPr="00C911F4">
        <w:rPr>
          <w:rFonts w:ascii="Arial" w:hAnsi="Arial" w:cs="Arial"/>
          <w:lang w:val="sk-SK"/>
        </w:rPr>
        <w:t>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99"/>
        <w:gridCol w:w="1385"/>
        <w:gridCol w:w="1384"/>
        <w:gridCol w:w="1385"/>
        <w:gridCol w:w="1385"/>
      </w:tblGrid>
      <w:tr w:rsidR="00AB09A6" w:rsidRPr="00C911F4" w14:paraId="376EA035" w14:textId="77777777" w:rsidTr="005D2A76">
        <w:trPr>
          <w:trHeight w:val="420"/>
        </w:trPr>
        <w:tc>
          <w:tcPr>
            <w:tcW w:w="2376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67FA4A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FC6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B09A6" w:rsidRPr="00C911F4" w14:paraId="357CCC44" w14:textId="77777777" w:rsidTr="005D2A76">
        <w:trPr>
          <w:trHeight w:val="528"/>
        </w:trPr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F236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CDD1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265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5656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D159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0E56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B09A6" w:rsidRPr="00C911F4" w14:paraId="7B3E811F" w14:textId="77777777" w:rsidTr="005D2A76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0A13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2550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82 412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408F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48 887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8744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02F6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-82 412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673D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48 887</w:t>
            </w:r>
          </w:p>
        </w:tc>
      </w:tr>
      <w:tr w:rsidR="00AB09A6" w:rsidRPr="00C911F4" w14:paraId="65A84EB4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8D1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Odchodné do dôchodku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0E9D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82 412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73A8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48 887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A69C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7973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-82 412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542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48 887</w:t>
            </w:r>
          </w:p>
        </w:tc>
      </w:tr>
      <w:tr w:rsidR="00AB09A6" w:rsidRPr="00C911F4" w14:paraId="7D583914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568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5D7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1 140 401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0217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1 069 888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EDFF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-1 140 401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079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B972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1 069 888</w:t>
            </w:r>
          </w:p>
        </w:tc>
      </w:tr>
      <w:tr w:rsidR="00AB09A6" w:rsidRPr="00C911F4" w14:paraId="61E0FE5C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BF5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Audit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FE83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12 700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D13E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19 150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EF58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-12 700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E92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0D88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19 150</w:t>
            </w:r>
          </w:p>
        </w:tc>
      </w:tr>
      <w:tr w:rsidR="00AB09A6" w:rsidRPr="00C911F4" w14:paraId="7514ABF9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F51A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Dovolenky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AC94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358 511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8433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246 389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A1F3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-358 511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9FD9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26FF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246 389</w:t>
            </w:r>
          </w:p>
        </w:tc>
      </w:tr>
      <w:tr w:rsidR="00AB09A6" w:rsidRPr="00C911F4" w14:paraId="28114C6D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165729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Rezerva na agentúrnych zamestnancov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1A996F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227 135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7D137C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138 421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165EB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-227 135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8FDB77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E317B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138 421</w:t>
            </w:r>
          </w:p>
        </w:tc>
      </w:tr>
      <w:tr w:rsidR="00AB09A6" w:rsidRPr="00C911F4" w14:paraId="2ACA6542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ADCAFD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511A23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224 072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647C78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382 034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07D393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-224 072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4C68EB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1FA41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382 034 </w:t>
            </w:r>
          </w:p>
        </w:tc>
      </w:tr>
      <w:tr w:rsidR="00AB09A6" w:rsidRPr="00C911F4" w14:paraId="23EE361F" w14:textId="77777777" w:rsidTr="005D2A76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B600E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C0D313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317 983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6E5F82" w14:textId="77777777" w:rsidR="00AB09A6" w:rsidRPr="00450591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059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283 894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52F5BC" w14:textId="77777777" w:rsidR="00AB09A6" w:rsidRPr="00152F56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52F5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-317 983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AA22B5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026BCC" w14:textId="77777777" w:rsidR="00AB09A6" w:rsidRPr="00C911F4" w:rsidRDefault="00AB09A6" w:rsidP="005D2A7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283 894</w:t>
            </w:r>
          </w:p>
        </w:tc>
      </w:tr>
    </w:tbl>
    <w:p w14:paraId="049F01E8" w14:textId="77777777" w:rsidR="00AB09A6" w:rsidRPr="00C911F4" w:rsidRDefault="00AB09A6" w:rsidP="00AB09A6">
      <w:pPr>
        <w:keepNext w:val="0"/>
        <w:rPr>
          <w:rFonts w:ascii="Arial" w:hAnsi="Arial" w:cs="Arial"/>
          <w:lang w:val="sk-SK"/>
        </w:rPr>
      </w:pPr>
    </w:p>
    <w:p w14:paraId="6318CF10" w14:textId="5EC8A8C7" w:rsidR="00AB09A6" w:rsidRPr="00C911F4" w:rsidRDefault="00AB09A6" w:rsidP="00AB09A6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Krátkodobé rezervy sú vytvorené z dôvodu nákladov roku 202</w:t>
      </w:r>
      <w:r>
        <w:rPr>
          <w:rFonts w:ascii="Arial" w:hAnsi="Arial" w:cs="Arial"/>
          <w:lang w:val="sk-SK"/>
        </w:rPr>
        <w:t>1</w:t>
      </w:r>
      <w:r w:rsidRPr="00C911F4">
        <w:rPr>
          <w:rFonts w:ascii="Arial" w:hAnsi="Arial" w:cs="Arial"/>
          <w:lang w:val="sk-SK"/>
        </w:rPr>
        <w:t xml:space="preserve"> na audit, dovolenky, mzdy a iných,  predpokladaný rok použitia je v období roka 202</w:t>
      </w:r>
      <w:r>
        <w:rPr>
          <w:rFonts w:ascii="Arial" w:hAnsi="Arial" w:cs="Arial"/>
          <w:lang w:val="sk-SK"/>
        </w:rPr>
        <w:t>2</w:t>
      </w:r>
      <w:r w:rsidRPr="00C911F4">
        <w:rPr>
          <w:rFonts w:ascii="Arial" w:hAnsi="Arial" w:cs="Arial"/>
          <w:lang w:val="sk-SK"/>
        </w:rPr>
        <w:t>. Dlhodobé rezervy sú vytvorené na odchodné do dôchodku a predpokladaný rok použitia je 202</w:t>
      </w:r>
      <w:r>
        <w:rPr>
          <w:rFonts w:ascii="Arial" w:hAnsi="Arial" w:cs="Arial"/>
          <w:lang w:val="sk-SK"/>
        </w:rPr>
        <w:t>2</w:t>
      </w:r>
      <w:r w:rsidRPr="00C911F4">
        <w:rPr>
          <w:rFonts w:ascii="Arial" w:hAnsi="Arial" w:cs="Arial"/>
          <w:lang w:val="sk-SK"/>
        </w:rPr>
        <w:t xml:space="preserve"> a </w:t>
      </w:r>
      <w:r>
        <w:rPr>
          <w:rFonts w:ascii="Arial" w:hAnsi="Arial" w:cs="Arial"/>
          <w:lang w:val="sk-SK"/>
        </w:rPr>
        <w:t>neskôr</w:t>
      </w:r>
      <w:r w:rsidRPr="00C911F4">
        <w:rPr>
          <w:rFonts w:ascii="Arial" w:hAnsi="Arial" w:cs="Arial"/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99"/>
        <w:gridCol w:w="1385"/>
        <w:gridCol w:w="1384"/>
        <w:gridCol w:w="1385"/>
        <w:gridCol w:w="1385"/>
      </w:tblGrid>
      <w:tr w:rsidR="00AC3661" w:rsidRPr="00C911F4" w14:paraId="54A74DC2" w14:textId="77777777" w:rsidTr="00B41370">
        <w:trPr>
          <w:trHeight w:val="420"/>
        </w:trPr>
        <w:tc>
          <w:tcPr>
            <w:tcW w:w="2376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AE025D0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8071" w14:textId="692A559B" w:rsidR="00AC3661" w:rsidRPr="00C90071" w:rsidRDefault="0035649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obdobie</w:t>
            </w:r>
          </w:p>
        </w:tc>
      </w:tr>
      <w:tr w:rsidR="00AC3661" w:rsidRPr="00C911F4" w14:paraId="70226C1C" w14:textId="77777777" w:rsidTr="00B41370">
        <w:trPr>
          <w:trHeight w:val="528"/>
        </w:trPr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FC18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F9FEC9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253C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3BD3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DD00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308D" w14:textId="77777777" w:rsidR="00AC3661" w:rsidRPr="00C911F4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21D1D" w:rsidRPr="00C911F4" w14:paraId="23BA2E72" w14:textId="77777777" w:rsidTr="00E83385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54AC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36E9" w14:textId="076B61CC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58 649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35D4" w14:textId="75EF2360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83 088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CDCD" w14:textId="6003125F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FC67" w14:textId="0ED0D0F5" w:rsidR="00E21D1D" w:rsidRPr="00C911F4" w:rsidRDefault="007C323A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-59 325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C779" w14:textId="1DDD1194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82 412</w:t>
            </w:r>
          </w:p>
        </w:tc>
      </w:tr>
      <w:tr w:rsidR="00E21D1D" w:rsidRPr="00C911F4" w14:paraId="0B2A6823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9BD0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Odchodné do dôchodku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5095" w14:textId="56018159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58 649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2BAF" w14:textId="2C80A4DB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83 088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C452" w14:textId="10E55A93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5F45" w14:textId="1B206302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-59 325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BFF9" w14:textId="656583BC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82 412</w:t>
            </w:r>
          </w:p>
        </w:tc>
      </w:tr>
      <w:tr w:rsidR="00E21D1D" w:rsidRPr="00C911F4" w14:paraId="504CE618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AE6D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6FC7" w14:textId="39A0D9BB" w:rsidR="00E21D1D" w:rsidRPr="00C911F4" w:rsidRDefault="00E21D1D" w:rsidP="003336E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  <w:r w:rsidR="003336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139 535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F996" w14:textId="121C0665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  <w:r w:rsidR="007C32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140 40</w:t>
            </w:r>
            <w:r w:rsidR="001564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D697" w14:textId="182305EF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="003564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1 139 535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5CA8" w14:textId="3FE67C16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855" w14:textId="49E43688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1 140 40</w:t>
            </w:r>
            <w:r w:rsidR="001564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</w:tr>
      <w:tr w:rsidR="00E21D1D" w:rsidRPr="00C911F4" w14:paraId="61691466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122B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Audit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C13B" w14:textId="20FA4B34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17 850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C474" w14:textId="26CABD4E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12 700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960C" w14:textId="542FEF90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C323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17 850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003C" w14:textId="07545DDF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846" w14:textId="2EDEEE6A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12 700</w:t>
            </w:r>
          </w:p>
        </w:tc>
      </w:tr>
      <w:tr w:rsidR="00E21D1D" w:rsidRPr="00C911F4" w14:paraId="74B97977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6759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Dovolenky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7017" w14:textId="68A319E6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382 132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E304" w14:textId="460B59F2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358 511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074A" w14:textId="648AA20B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C323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382 132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7F04" w14:textId="5A4E3CC0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B42F" w14:textId="6081FD6F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358 511</w:t>
            </w:r>
          </w:p>
        </w:tc>
      </w:tr>
      <w:tr w:rsidR="00E21D1D" w:rsidRPr="00C911F4" w14:paraId="6120D9B3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A5BE5" w14:textId="2E313123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Rezerva na agentúrnych zamestnancov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343EFB" w14:textId="1B4C9853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259 438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0CE0B" w14:textId="651720CE" w:rsidR="00E21D1D" w:rsidRPr="00C911F4" w:rsidDel="00E10001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227 135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CD51F1" w14:textId="472FE3F0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C323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259 438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D4B23" w14:textId="1A87EDFF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C86D95" w14:textId="182DA47A" w:rsidR="00E21D1D" w:rsidRPr="00C911F4" w:rsidDel="00E10001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227 135</w:t>
            </w:r>
          </w:p>
        </w:tc>
      </w:tr>
      <w:tr w:rsidR="00E21D1D" w:rsidRPr="00C911F4" w14:paraId="1589CE8F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D4CF7B" w14:textId="0A6E7079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285C81" w14:textId="27489C67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242 823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718AE4" w14:textId="4FA1A3BC" w:rsidR="00E21D1D" w:rsidRPr="00C911F4" w:rsidDel="00E10001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224 07</w:t>
            </w:r>
            <w:r w:rsidR="0015647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EA3859" w14:textId="5D3669B6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C323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242 823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80A159" w14:textId="24D65881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BAA646" w14:textId="00B0E173" w:rsidR="00E21D1D" w:rsidRPr="00C911F4" w:rsidDel="00E10001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224 072</w:t>
            </w:r>
          </w:p>
        </w:tc>
      </w:tr>
      <w:tr w:rsidR="00E21D1D" w:rsidRPr="00C911F4" w14:paraId="4CCC17D5" w14:textId="77777777" w:rsidTr="00E83385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75B6F4" w14:textId="77777777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F877B2" w14:textId="289C6410" w:rsidR="00E21D1D" w:rsidRPr="00C911F4" w:rsidRDefault="003336E1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237 292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4C553" w14:textId="48CC2CF8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317 98</w:t>
            </w:r>
            <w:r w:rsidR="0015647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E2DCF1" w14:textId="061B905E" w:rsidR="00E21D1D" w:rsidRPr="00C911F4" w:rsidRDefault="00E21D1D" w:rsidP="007C323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7C323A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237 292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42D095" w14:textId="0EA3F818" w:rsidR="00E21D1D" w:rsidRPr="00C911F4" w:rsidRDefault="00E21D1D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48C576" w14:textId="0C1B8C43" w:rsidR="00E21D1D" w:rsidRPr="00C911F4" w:rsidRDefault="007C323A" w:rsidP="00E21D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317 98</w:t>
            </w:r>
            <w:r w:rsidR="0015647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</w:tr>
    </w:tbl>
    <w:p w14:paraId="4CBB29A9" w14:textId="77777777" w:rsidR="00AC3661" w:rsidRPr="00C911F4" w:rsidRDefault="00AC3661" w:rsidP="00E0211F">
      <w:pPr>
        <w:keepNext w:val="0"/>
        <w:rPr>
          <w:rFonts w:ascii="Arial" w:hAnsi="Arial" w:cs="Arial"/>
          <w:b/>
          <w:lang w:val="sk-SK"/>
        </w:rPr>
      </w:pPr>
    </w:p>
    <w:p w14:paraId="3002A84C" w14:textId="77777777" w:rsidR="00F87BAF" w:rsidRPr="00C911F4" w:rsidRDefault="000B04FB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bookmarkStart w:id="24" w:name="_Toc474124214"/>
      <w:bookmarkStart w:id="25" w:name="_Toc474124326"/>
      <w:r w:rsidRPr="00C911F4">
        <w:rPr>
          <w:rFonts w:ascii="Arial" w:hAnsi="Arial" w:cs="Arial"/>
          <w:lang w:val="sk-SK"/>
        </w:rPr>
        <w:t>závÄzky</w:t>
      </w:r>
      <w:bookmarkEnd w:id="24"/>
      <w:bookmarkEnd w:id="25"/>
    </w:p>
    <w:p w14:paraId="70FF2E11" w14:textId="77777777" w:rsidR="00AC3661" w:rsidRPr="00C911F4" w:rsidRDefault="00AC3661" w:rsidP="006C3298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</w:t>
      </w:r>
      <w:r w:rsidR="006C3298" w:rsidRPr="00C911F4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2775"/>
        <w:gridCol w:w="2795"/>
      </w:tblGrid>
      <w:tr w:rsidR="006C3298" w:rsidRPr="00C911F4" w14:paraId="0E139F3E" w14:textId="77777777" w:rsidTr="00062C7A">
        <w:trPr>
          <w:trHeight w:hRule="exact" w:val="425"/>
        </w:trPr>
        <w:tc>
          <w:tcPr>
            <w:tcW w:w="364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46CD" w14:textId="77777777" w:rsidR="006C3298" w:rsidRPr="00C911F4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3ED6E" w14:textId="77777777" w:rsidR="006C3298" w:rsidRPr="00C911F4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6F54" w14:textId="77777777" w:rsidR="006C3298" w:rsidRPr="00C911F4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F17D0" w:rsidRPr="00C911F4" w14:paraId="381AE923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D0CA11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BF06" w14:textId="644B4482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19 201 717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22A5" w14:textId="43BE1FAC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15 258 088</w:t>
            </w:r>
          </w:p>
        </w:tc>
      </w:tr>
      <w:tr w:rsidR="004F17D0" w:rsidRPr="00C911F4" w14:paraId="060A9DFA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EAB58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41AF" w14:textId="51310665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B403" w14:textId="615B77B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13 197 294</w:t>
            </w:r>
          </w:p>
        </w:tc>
      </w:tr>
      <w:tr w:rsidR="004F17D0" w:rsidRPr="00C911F4" w14:paraId="3409AAA6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5B2CDA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8768" w14:textId="50FF8C06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19 201 717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5CF4" w14:textId="358A6449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28 455 382</w:t>
            </w:r>
          </w:p>
        </w:tc>
      </w:tr>
      <w:tr w:rsidR="004F17D0" w:rsidRPr="00C911F4" w14:paraId="00FBBF42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E46A02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C869" w14:textId="0415AEAB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1 426 825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3D63" w14:textId="4D8AB1D5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170 155</w:t>
            </w:r>
          </w:p>
        </w:tc>
      </w:tr>
      <w:tr w:rsidR="004F17D0" w:rsidRPr="00C911F4" w14:paraId="40641C43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4F49B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CFE6" w14:textId="24AD85F1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8 810 035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9DF3" w14:textId="76F4AB52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9 569 415</w:t>
            </w:r>
          </w:p>
        </w:tc>
      </w:tr>
      <w:tr w:rsidR="004F17D0" w:rsidRPr="00C911F4" w14:paraId="2E59D19B" w14:textId="77777777" w:rsidTr="00E83385">
        <w:trPr>
          <w:trHeight w:hRule="exact" w:val="425"/>
        </w:trPr>
        <w:tc>
          <w:tcPr>
            <w:tcW w:w="36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9D1DE4" w14:textId="77777777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5328" w14:textId="4EAF15C5" w:rsidR="004F17D0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10 236 860</w:t>
            </w:r>
          </w:p>
          <w:p w14:paraId="35908EB8" w14:textId="315F08B2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7736" w14:textId="77777777" w:rsidR="004F17D0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9 739 570</w:t>
            </w:r>
          </w:p>
          <w:p w14:paraId="05BFE8FC" w14:textId="235D615A" w:rsidR="004F17D0" w:rsidRPr="00C911F4" w:rsidRDefault="004F17D0" w:rsidP="004F17D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46CAFAC7" w14:textId="77777777" w:rsidR="00E106A7" w:rsidRPr="00C911F4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14:paraId="74038B77" w14:textId="77777777" w:rsidR="00E106A7" w:rsidRPr="00C911F4" w:rsidRDefault="00E106A7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C911F4">
        <w:rPr>
          <w:rFonts w:ascii="Arial" w:hAnsi="Arial" w:cs="Arial"/>
          <w:i w:val="0"/>
          <w:lang w:val="sk-SK"/>
        </w:rPr>
        <w:t>Záväzky voči spriazneným osobám (poznámka</w:t>
      </w:r>
      <w:r w:rsidR="00AC2A40" w:rsidRPr="00C911F4">
        <w:rPr>
          <w:rFonts w:ascii="Arial" w:hAnsi="Arial" w:cs="Arial"/>
          <w:i w:val="0"/>
          <w:lang w:val="sk-SK"/>
        </w:rPr>
        <w:t xml:space="preserve"> č.</w:t>
      </w:r>
      <w:r w:rsidR="00AB6C58" w:rsidRPr="00C911F4">
        <w:rPr>
          <w:rFonts w:ascii="Arial" w:hAnsi="Arial" w:cs="Arial"/>
          <w:i w:val="0"/>
          <w:lang w:val="sk-SK"/>
        </w:rPr>
        <w:t>17</w:t>
      </w:r>
      <w:r w:rsidRPr="00C911F4">
        <w:rPr>
          <w:rFonts w:ascii="Arial" w:hAnsi="Arial" w:cs="Arial"/>
          <w:i w:val="0"/>
          <w:lang w:val="sk-SK"/>
        </w:rPr>
        <w:t>).</w:t>
      </w:r>
    </w:p>
    <w:p w14:paraId="470A5901" w14:textId="46A146A0" w:rsidR="000D32C3" w:rsidRDefault="000D32C3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341F5406" w14:textId="30E7333C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30A56275" w14:textId="53BEFE4A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612E4A47" w14:textId="47E46720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20550E98" w14:textId="7A1D9A22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5CAEFE0A" w14:textId="4054B0DB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0C1198A1" w14:textId="1A190E84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4E4E9001" w14:textId="36F75D17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4ABB1651" w14:textId="06540EE6" w:rsidR="00B9713F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61CC4F7D" w14:textId="77777777" w:rsidR="00B9713F" w:rsidRPr="00C911F4" w:rsidRDefault="00B9713F" w:rsidP="001C67B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1226B346" w14:textId="77777777" w:rsidR="00AB09A6" w:rsidRDefault="00AB09A6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7305501B" w14:textId="6E0A09CB" w:rsidR="000D32C3" w:rsidRPr="00C911F4" w:rsidRDefault="000D32C3" w:rsidP="001E23CC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ODLOŽENÁ DAŇ Z PRÍJMOV</w:t>
      </w:r>
    </w:p>
    <w:p w14:paraId="2DDF065C" w14:textId="77777777" w:rsidR="000D32C3" w:rsidRPr="00C911F4" w:rsidRDefault="000D32C3" w:rsidP="000D32C3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odloženej daňovej pohľadávke alebo o odloženom daňovom záväzku</w:t>
      </w:r>
    </w:p>
    <w:p w14:paraId="6003B649" w14:textId="77777777" w:rsidR="000D32C3" w:rsidRPr="00C911F4" w:rsidRDefault="000D32C3" w:rsidP="001C67B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0D32C3" w:rsidRPr="00C911F4" w14:paraId="4C553E8F" w14:textId="77777777" w:rsidTr="00954DA1">
        <w:trPr>
          <w:trHeight w:hRule="exact" w:val="75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F793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4A68D7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E0EA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F6E4B" w:rsidRPr="00C911F4" w14:paraId="23ACA037" w14:textId="77777777" w:rsidTr="00E83385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CDB6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B02F" w14:textId="5EB6719B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1 960 989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D8A9" w14:textId="32E5D907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1 174 264</w:t>
            </w:r>
          </w:p>
        </w:tc>
      </w:tr>
      <w:tr w:rsidR="007F6E4B" w:rsidRPr="00C911F4" w14:paraId="6029FAF5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2923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DE4F" w14:textId="33EF6053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422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5831" w14:textId="0BD93FB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87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</w:p>
        </w:tc>
      </w:tr>
      <w:tr w:rsidR="007F6E4B" w:rsidRPr="00C911F4" w14:paraId="5E952AB4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AD2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A0C1" w14:textId="023D0EAF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383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FD7B" w14:textId="2B443AA0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861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</w:t>
            </w:r>
          </w:p>
        </w:tc>
      </w:tr>
      <w:tr w:rsidR="007F6E4B" w:rsidRPr="00C911F4" w14:paraId="07A21885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1F1F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B909" w14:textId="6E50B5E1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1 097 303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60C4" w14:textId="0C2B47B3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920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789</w:t>
            </w:r>
          </w:p>
        </w:tc>
      </w:tr>
      <w:tr w:rsidR="007F6E4B" w:rsidRPr="00C911F4" w14:paraId="143E09D7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6D92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7046" w14:textId="654D2C2D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1 097 303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1F8C" w14:textId="51218F65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920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789</w:t>
            </w:r>
          </w:p>
        </w:tc>
      </w:tr>
      <w:tr w:rsidR="007F6E4B" w:rsidRPr="00C911F4" w14:paraId="70330991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37A0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C9A6" w14:textId="105CEAB5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496" w14:textId="49D0615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7F6E4B" w:rsidRPr="00C911F4" w14:paraId="4A78ED29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006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EC3B" w14:textId="65832D9F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4542" w14:textId="04B322D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5F3FF6C5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2539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C1B0" w14:textId="550F86E5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6FCE" w14:textId="7D11CF56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7325B9FC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C19A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0936" w14:textId="6ADB67B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3568" w14:textId="1550A1CD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21%</w:t>
            </w:r>
          </w:p>
        </w:tc>
      </w:tr>
      <w:tr w:rsidR="007F6E4B" w:rsidRPr="00C911F4" w14:paraId="42590C86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E546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511F" w14:textId="77D79546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EFEC" w14:textId="502F4AFD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2E7FD52D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37B6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2274" w14:textId="7D201B0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6DD2" w14:textId="1BC8177C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04E70C87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E88D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Zaúčtovaná ako náklad (zníženie nákladov)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54D2" w14:textId="3FD2BC68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CFD6" w14:textId="4BC782EA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76077969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AF8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E137" w14:textId="3ABF00A6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181 374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BBA6" w14:textId="5EAEA47F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53 23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7F6E4B" w:rsidRPr="00C911F4" w14:paraId="30D1CCBF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B47F" w14:textId="74E2665C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odloženej daňovej pohľadávky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2FA6" w14:textId="07B64165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128 144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C009" w14:textId="56B58315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57 937</w:t>
            </w:r>
          </w:p>
        </w:tc>
      </w:tr>
      <w:tr w:rsidR="007F6E4B" w:rsidRPr="00C911F4" w14:paraId="44602F81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8D0E" w14:textId="4B8B7F12" w:rsidR="007F6E4B" w:rsidRPr="00C911F4" w:rsidRDefault="007F6E4B" w:rsidP="007F6E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Zaúčtovaná ako náklad (zníženie nákladov)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51D8" w14:textId="4082CCE8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7367" w14:textId="2381C594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</w:t>
            </w:r>
          </w:p>
        </w:tc>
      </w:tr>
      <w:tr w:rsidR="007F6E4B" w:rsidRPr="00C911F4" w14:paraId="3E8AF387" w14:textId="77777777" w:rsidTr="00E83385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2FB8" w14:textId="77777777" w:rsidR="007F6E4B" w:rsidRPr="00C911F4" w:rsidRDefault="007F6E4B" w:rsidP="007F6E4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8719" w14:textId="55D685B9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172" w14:textId="4FFDB4DD" w:rsidR="007F6E4B" w:rsidRPr="00C911F4" w:rsidRDefault="007F6E4B" w:rsidP="007F6E4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73AD55F6" w14:textId="77777777" w:rsidR="000D32C3" w:rsidRPr="00C911F4" w:rsidRDefault="000D32C3" w:rsidP="000D32C3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5BC7A8FD" w14:textId="0EF5A043" w:rsidR="001D31A4" w:rsidRPr="00C911F4" w:rsidRDefault="00814DF0" w:rsidP="000D32C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zaúčtovala odložený</w:t>
      </w:r>
      <w:r w:rsidR="000D32C3" w:rsidRPr="00C911F4">
        <w:rPr>
          <w:rFonts w:ascii="Arial" w:hAnsi="Arial" w:cs="Arial"/>
          <w:lang w:val="sk-SK"/>
        </w:rPr>
        <w:t xml:space="preserve"> daňov</w:t>
      </w:r>
      <w:r>
        <w:rPr>
          <w:rFonts w:ascii="Arial" w:hAnsi="Arial" w:cs="Arial"/>
          <w:lang w:val="sk-SK"/>
        </w:rPr>
        <w:t>ý</w:t>
      </w:r>
      <w:r w:rsidR="00E21D1D" w:rsidRPr="00C911F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záväzok</w:t>
      </w:r>
      <w:r w:rsidR="00E21D1D" w:rsidRPr="00C911F4">
        <w:rPr>
          <w:rFonts w:ascii="Arial" w:hAnsi="Arial" w:cs="Arial"/>
          <w:lang w:val="sk-SK"/>
        </w:rPr>
        <w:t xml:space="preserve"> </w:t>
      </w:r>
      <w:r w:rsidR="000D32C3" w:rsidRPr="00C911F4">
        <w:rPr>
          <w:rFonts w:ascii="Arial" w:hAnsi="Arial" w:cs="Arial"/>
          <w:lang w:val="sk-SK"/>
        </w:rPr>
        <w:t xml:space="preserve">vo výške </w:t>
      </w:r>
      <w:r w:rsidR="000A1104">
        <w:rPr>
          <w:rFonts w:ascii="Arial" w:hAnsi="Arial" w:cs="Arial"/>
          <w:lang w:val="sk-SK"/>
        </w:rPr>
        <w:t> 1</w:t>
      </w:r>
      <w:r w:rsidR="003F3714">
        <w:rPr>
          <w:rFonts w:ascii="Arial" w:hAnsi="Arial" w:cs="Arial"/>
          <w:lang w:val="sk-SK"/>
        </w:rPr>
        <w:t>81</w:t>
      </w:r>
      <w:r w:rsidR="000A1104">
        <w:rPr>
          <w:rFonts w:ascii="Arial" w:hAnsi="Arial" w:cs="Arial"/>
          <w:lang w:val="sk-SK"/>
        </w:rPr>
        <w:t xml:space="preserve"> </w:t>
      </w:r>
      <w:r w:rsidR="003F3714">
        <w:rPr>
          <w:rFonts w:ascii="Arial" w:hAnsi="Arial" w:cs="Arial"/>
          <w:lang w:val="sk-SK"/>
        </w:rPr>
        <w:t>374</w:t>
      </w:r>
      <w:r w:rsidR="00601546" w:rsidRPr="00C911F4">
        <w:rPr>
          <w:rFonts w:ascii="Arial" w:hAnsi="Arial" w:cs="Arial"/>
          <w:lang w:val="sk-SK"/>
        </w:rPr>
        <w:t xml:space="preserve"> EUR</w:t>
      </w:r>
      <w:r w:rsidR="001D31A4" w:rsidRPr="00C911F4">
        <w:rPr>
          <w:rFonts w:ascii="Arial" w:hAnsi="Arial" w:cs="Arial"/>
          <w:lang w:val="sk-SK"/>
        </w:rPr>
        <w:t>.</w:t>
      </w:r>
    </w:p>
    <w:p w14:paraId="15AADE09" w14:textId="7612689D" w:rsidR="000D32C3" w:rsidRDefault="000D32C3" w:rsidP="000D32C3">
      <w:pPr>
        <w:keepNext w:val="0"/>
        <w:rPr>
          <w:rFonts w:ascii="Arial" w:hAnsi="Arial" w:cs="Arial"/>
          <w:lang w:val="sk-SK"/>
        </w:rPr>
      </w:pPr>
    </w:p>
    <w:p w14:paraId="3B44590E" w14:textId="4819380A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0A87BC31" w14:textId="144B4E23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2801603F" w14:textId="57D607F5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48FC2F40" w14:textId="0DAD7DA6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53BA0326" w14:textId="2217AB56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0114D69E" w14:textId="177A0CBF" w:rsidR="00B9713F" w:rsidRDefault="00B9713F" w:rsidP="000D32C3">
      <w:pPr>
        <w:keepNext w:val="0"/>
        <w:rPr>
          <w:rFonts w:ascii="Arial" w:hAnsi="Arial" w:cs="Arial"/>
          <w:lang w:val="sk-SK"/>
        </w:rPr>
      </w:pPr>
    </w:p>
    <w:p w14:paraId="4047A858" w14:textId="77777777" w:rsidR="00B9713F" w:rsidRPr="00C911F4" w:rsidRDefault="00B9713F" w:rsidP="000D32C3">
      <w:pPr>
        <w:keepNext w:val="0"/>
        <w:rPr>
          <w:rFonts w:ascii="Arial" w:hAnsi="Arial" w:cs="Arial"/>
          <w:lang w:val="sk-SK"/>
        </w:rPr>
      </w:pPr>
    </w:p>
    <w:p w14:paraId="5714B6DE" w14:textId="77777777" w:rsidR="004A712E" w:rsidRPr="00C911F4" w:rsidRDefault="000D32C3" w:rsidP="00EA5335">
      <w:pPr>
        <w:pStyle w:val="Heading1"/>
        <w:keepNext w:val="0"/>
        <w:tabs>
          <w:tab w:val="clear" w:pos="4849"/>
          <w:tab w:val="num" w:pos="454"/>
        </w:tabs>
        <w:spacing w:before="120"/>
        <w:ind w:left="454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Informácie o záväzkoch zo sociálneho fondu</w:t>
      </w:r>
    </w:p>
    <w:p w14:paraId="50B833F2" w14:textId="77777777" w:rsidR="00425254" w:rsidRPr="00C911F4" w:rsidRDefault="00425254" w:rsidP="00A555DC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C911F4" w14:paraId="399413AF" w14:textId="77777777" w:rsidTr="009B4BFE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A7D3" w14:textId="77777777" w:rsidR="00425254" w:rsidRPr="00C911F4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0C2C7C" w14:textId="77777777" w:rsidR="00425254" w:rsidRPr="00C911F4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5AEE" w14:textId="77777777" w:rsidR="00425254" w:rsidRPr="00C911F4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1706" w:rsidRPr="00C911F4" w14:paraId="7608FD9F" w14:textId="77777777" w:rsidTr="00E83385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F566" w14:textId="7777777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EED7" w14:textId="2816A4D8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59 285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B56E" w14:textId="662C050C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51 894</w:t>
            </w:r>
          </w:p>
        </w:tc>
      </w:tr>
      <w:tr w:rsidR="008D1706" w:rsidRPr="00C911F4" w14:paraId="477E8EDC" w14:textId="77777777" w:rsidTr="00E83385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B399" w14:textId="7777777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D1B9" w14:textId="4104EDD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36 382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5137" w14:textId="13A41F2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35 520</w:t>
            </w:r>
          </w:p>
        </w:tc>
      </w:tr>
      <w:tr w:rsidR="008D1706" w:rsidRPr="00C911F4" w14:paraId="0ABC1E86" w14:textId="77777777" w:rsidTr="00E83385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7B04" w14:textId="7777777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3446" w14:textId="29C1E7D4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36 382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49E1" w14:textId="6BA7A611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35 520</w:t>
            </w:r>
          </w:p>
        </w:tc>
      </w:tr>
      <w:tr w:rsidR="008D1706" w:rsidRPr="00C911F4" w14:paraId="4C145682" w14:textId="77777777" w:rsidTr="00E83385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AFBA" w14:textId="7777777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637E" w14:textId="60BA3550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18 613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820F" w14:textId="5F96E829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27 859</w:t>
            </w:r>
          </w:p>
        </w:tc>
      </w:tr>
      <w:tr w:rsidR="008D1706" w:rsidRPr="00C911F4" w14:paraId="05B340FC" w14:textId="77777777" w:rsidTr="00E83385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A9FE" w14:textId="77777777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5D46" w14:textId="7371D739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77 504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24C3" w14:textId="5413EE9C" w:rsidR="008D1706" w:rsidRPr="00C911F4" w:rsidRDefault="008D1706" w:rsidP="008D170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59 285</w:t>
            </w:r>
          </w:p>
        </w:tc>
      </w:tr>
    </w:tbl>
    <w:p w14:paraId="48D0A57D" w14:textId="77777777" w:rsidR="007731E6" w:rsidRPr="00C911F4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0769911E" w14:textId="77777777" w:rsidR="00F87BAF" w:rsidRPr="00C911F4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14:paraId="71184866" w14:textId="77777777" w:rsidR="00BB0609" w:rsidRPr="00C911F4" w:rsidRDefault="00250C36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bookmarkStart w:id="26" w:name="_Toc474124216"/>
      <w:bookmarkStart w:id="27" w:name="_Toc474124328"/>
      <w:r w:rsidRPr="00C911F4">
        <w:rPr>
          <w:rFonts w:ascii="Arial" w:hAnsi="Arial" w:cs="Arial"/>
          <w:lang w:val="sk-SK"/>
        </w:rPr>
        <w:t>BankovÉ úvEry a FINANčNÉ výpomoci</w:t>
      </w:r>
      <w:bookmarkEnd w:id="26"/>
      <w:bookmarkEnd w:id="27"/>
    </w:p>
    <w:p w14:paraId="4B9E6545" w14:textId="77777777" w:rsidR="008521B6" w:rsidRPr="00C911F4" w:rsidRDefault="008521B6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1453"/>
        <w:gridCol w:w="839"/>
        <w:gridCol w:w="1156"/>
        <w:gridCol w:w="1080"/>
        <w:gridCol w:w="1537"/>
        <w:gridCol w:w="1536"/>
        <w:gridCol w:w="1539"/>
      </w:tblGrid>
      <w:tr w:rsidR="002A2BA1" w:rsidRPr="001916E5" w14:paraId="09782619" w14:textId="77777777" w:rsidTr="00F40900">
        <w:trPr>
          <w:trHeight w:val="1515"/>
        </w:trPr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FD76B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Názov položky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7E510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Mena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B4B56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Úrok p.a. v 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08BE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Dátum splatnosti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A4D72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Suma istiny v príslušnej mene za bežné účtovné obdobie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E1F6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Suma istiny v eurách za bežné účtovné obdobie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E6226" w14:textId="77777777" w:rsidR="002A2BA1" w:rsidRPr="001916E5" w:rsidRDefault="002A2BA1" w:rsidP="002A2BA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Suma istiny v príslušnej mene za bezprostredne predchádzajúce účtovné obdobie</w:t>
            </w:r>
          </w:p>
        </w:tc>
      </w:tr>
      <w:tr w:rsidR="002A2BA1" w:rsidRPr="001916E5" w14:paraId="5DB667C4" w14:textId="77777777" w:rsidTr="00F40900">
        <w:trPr>
          <w:trHeight w:hRule="exact" w:val="315"/>
        </w:trPr>
        <w:tc>
          <w:tcPr>
            <w:tcW w:w="91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A3BD6" w14:textId="48DDAA80" w:rsidR="002A2BA1" w:rsidRPr="001916E5" w:rsidRDefault="00223689" w:rsidP="00223689">
            <w:pPr>
              <w:keepNext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Dlhodo</w:t>
            </w:r>
            <w:r w:rsidR="002A2BA1" w:rsidRPr="001916E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bé pôžičky</w:t>
            </w:r>
          </w:p>
        </w:tc>
      </w:tr>
      <w:tr w:rsidR="00F40900" w:rsidRPr="001916E5" w14:paraId="4118E112" w14:textId="77777777" w:rsidTr="001A66DF">
        <w:trPr>
          <w:trHeight w:hRule="exact" w:val="1054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46E8" w14:textId="7BCAE24B" w:rsidR="00F40900" w:rsidRPr="001916E5" w:rsidRDefault="00F40900" w:rsidP="00F4090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 xml:space="preserve">Pôžička </w:t>
            </w:r>
            <w:r w:rsidR="009E5A09"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 xml:space="preserve">z NCS International </w:t>
            </w:r>
            <w:r w:rsidR="00474218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A/S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EA07" w14:textId="67BD844B" w:rsidR="00F40900" w:rsidRPr="001916E5" w:rsidRDefault="00F40900" w:rsidP="00F40900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EUR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984B" w14:textId="77777777" w:rsidR="00F40900" w:rsidRPr="001916E5" w:rsidRDefault="001A66DF" w:rsidP="00F40900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5% + CIBOR 3 if is positive or 5% if CIBOR 3 is negative</w:t>
            </w:r>
          </w:p>
          <w:p w14:paraId="257BEDC7" w14:textId="09F44548" w:rsidR="001A66DF" w:rsidRPr="001916E5" w:rsidRDefault="001A66DF" w:rsidP="00F40900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BFF7" w14:textId="33E35B4F" w:rsidR="00F40900" w:rsidRPr="001916E5" w:rsidRDefault="00AB69E7" w:rsidP="00F409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31.7.2023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23F3" w14:textId="4CB4A7EF" w:rsidR="001A66DF" w:rsidRPr="001916E5" w:rsidRDefault="00474218" w:rsidP="001A66D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18 742 679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E41C" w14:textId="1F1898D4" w:rsidR="00F40900" w:rsidRPr="001916E5" w:rsidRDefault="00474218" w:rsidP="00F409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7421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18 742 679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0746" w14:textId="0661D7D3" w:rsidR="00F40900" w:rsidRPr="001916E5" w:rsidRDefault="00474218" w:rsidP="0022368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13 103 952</w:t>
            </w:r>
          </w:p>
        </w:tc>
      </w:tr>
    </w:tbl>
    <w:p w14:paraId="232F1209" w14:textId="198B19C5" w:rsidR="002623E4" w:rsidRPr="001916E5" w:rsidRDefault="002623E4" w:rsidP="00E106A7">
      <w:pPr>
        <w:keepNext w:val="0"/>
        <w:rPr>
          <w:rFonts w:ascii="Arial" w:hAnsi="Arial" w:cs="Arial"/>
          <w:lang w:val="sk-SK"/>
        </w:rPr>
      </w:pPr>
    </w:p>
    <w:p w14:paraId="086860A1" w14:textId="15FEE30A" w:rsidR="00E8171E" w:rsidRPr="00C911F4" w:rsidRDefault="00E8171E" w:rsidP="00E106A7">
      <w:pPr>
        <w:keepNext w:val="0"/>
        <w:rPr>
          <w:rFonts w:ascii="Arial" w:hAnsi="Arial" w:cs="Arial"/>
          <w:lang w:val="sk-SK"/>
        </w:rPr>
      </w:pPr>
      <w:r w:rsidRPr="001916E5">
        <w:rPr>
          <w:rFonts w:ascii="Arial" w:hAnsi="Arial" w:cs="Arial"/>
          <w:lang w:val="sk-SK"/>
        </w:rPr>
        <w:t>Časť pôžičky vo výške 10 314 583 EUR bola splatená 29.11.2021</w:t>
      </w:r>
      <w:r>
        <w:rPr>
          <w:rFonts w:ascii="Arial" w:hAnsi="Arial" w:cs="Arial"/>
          <w:lang w:val="sk-SK"/>
        </w:rPr>
        <w:t xml:space="preserve"> </w:t>
      </w:r>
    </w:p>
    <w:p w14:paraId="7F7CFA7F" w14:textId="78A2D325" w:rsidR="00E8171E" w:rsidRPr="00C911F4" w:rsidRDefault="001D2059" w:rsidP="00E106A7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Úroky z prijat</w:t>
      </w:r>
      <w:r w:rsidR="00865D94" w:rsidRPr="00C911F4">
        <w:rPr>
          <w:rFonts w:ascii="Arial" w:hAnsi="Arial" w:cs="Arial"/>
          <w:lang w:val="sk-SK"/>
        </w:rPr>
        <w:t>ých</w:t>
      </w:r>
      <w:r w:rsidRPr="00C911F4">
        <w:rPr>
          <w:rFonts w:ascii="Arial" w:hAnsi="Arial" w:cs="Arial"/>
          <w:lang w:val="sk-SK"/>
        </w:rPr>
        <w:t xml:space="preserve"> pôžič</w:t>
      </w:r>
      <w:r w:rsidR="00865D94" w:rsidRPr="00C911F4">
        <w:rPr>
          <w:rFonts w:ascii="Arial" w:hAnsi="Arial" w:cs="Arial"/>
          <w:lang w:val="sk-SK"/>
        </w:rPr>
        <w:t>iek</w:t>
      </w:r>
      <w:r w:rsidRPr="00C911F4">
        <w:rPr>
          <w:rFonts w:ascii="Arial" w:hAnsi="Arial" w:cs="Arial"/>
          <w:lang w:val="sk-SK"/>
        </w:rPr>
        <w:t xml:space="preserve"> boli v</w:t>
      </w:r>
      <w:r w:rsidR="00791BC6">
        <w:rPr>
          <w:rFonts w:ascii="Arial" w:hAnsi="Arial" w:cs="Arial"/>
          <w:lang w:val="sk-SK"/>
        </w:rPr>
        <w:t> </w:t>
      </w:r>
      <w:r w:rsidRPr="00C911F4">
        <w:rPr>
          <w:rFonts w:ascii="Arial" w:hAnsi="Arial" w:cs="Arial"/>
          <w:lang w:val="sk-SK"/>
        </w:rPr>
        <w:t>roku</w:t>
      </w:r>
      <w:r w:rsidR="00791BC6">
        <w:rPr>
          <w:rFonts w:ascii="Arial" w:hAnsi="Arial" w:cs="Arial"/>
          <w:lang w:val="sk-SK"/>
        </w:rPr>
        <w:t xml:space="preserve"> 2021 vo výške </w:t>
      </w:r>
      <w:r w:rsidR="008D1706">
        <w:rPr>
          <w:rFonts w:ascii="Arial" w:hAnsi="Arial" w:cs="Arial"/>
          <w:lang w:val="sk-SK"/>
        </w:rPr>
        <w:t>914 585</w:t>
      </w:r>
      <w:r w:rsidR="00791BC6">
        <w:rPr>
          <w:rFonts w:ascii="Arial" w:hAnsi="Arial" w:cs="Arial"/>
          <w:lang w:val="sk-SK"/>
        </w:rPr>
        <w:t xml:space="preserve"> EUR a v</w:t>
      </w:r>
      <w:r w:rsidR="008D1706">
        <w:rPr>
          <w:rFonts w:ascii="Arial" w:hAnsi="Arial" w:cs="Arial"/>
          <w:lang w:val="sk-SK"/>
        </w:rPr>
        <w:t xml:space="preserve"> predošlom </w:t>
      </w:r>
      <w:r w:rsidR="00791BC6">
        <w:rPr>
          <w:rFonts w:ascii="Arial" w:hAnsi="Arial" w:cs="Arial"/>
          <w:lang w:val="sk-SK"/>
        </w:rPr>
        <w:t>roku</w:t>
      </w:r>
      <w:r w:rsidRPr="00C911F4">
        <w:rPr>
          <w:rFonts w:ascii="Arial" w:hAnsi="Arial" w:cs="Arial"/>
          <w:lang w:val="sk-SK"/>
        </w:rPr>
        <w:t xml:space="preserve"> </w:t>
      </w:r>
      <w:r w:rsidR="008D1706">
        <w:rPr>
          <w:rFonts w:ascii="Arial" w:hAnsi="Arial" w:cs="Arial"/>
          <w:lang w:val="sk-SK"/>
        </w:rPr>
        <w:t xml:space="preserve">2020/2021 vo výške 1 316 877 EUR </w:t>
      </w:r>
      <w:r w:rsidRPr="00C911F4">
        <w:rPr>
          <w:rFonts w:ascii="Arial" w:hAnsi="Arial" w:cs="Arial"/>
          <w:lang w:val="sk-SK"/>
        </w:rPr>
        <w:t>.</w:t>
      </w:r>
      <w:r w:rsidR="00615BFA" w:rsidRPr="00C911F4">
        <w:rPr>
          <w:rFonts w:ascii="Arial" w:hAnsi="Arial" w:cs="Arial"/>
          <w:lang w:val="sk-SK"/>
        </w:rPr>
        <w:t xml:space="preserve"> </w:t>
      </w:r>
      <w:r w:rsidRPr="00C911F4">
        <w:rPr>
          <w:rFonts w:ascii="Arial" w:hAnsi="Arial" w:cs="Arial"/>
          <w:lang w:val="sk-SK"/>
        </w:rPr>
        <w:t>Prijat</w:t>
      </w:r>
      <w:r w:rsidR="00EF4941" w:rsidRPr="00C911F4">
        <w:rPr>
          <w:rFonts w:ascii="Arial" w:hAnsi="Arial" w:cs="Arial"/>
          <w:lang w:val="sk-SK"/>
        </w:rPr>
        <w:t>á</w:t>
      </w:r>
      <w:r w:rsidRPr="00C911F4">
        <w:rPr>
          <w:rFonts w:ascii="Arial" w:hAnsi="Arial" w:cs="Arial"/>
          <w:lang w:val="sk-SK"/>
        </w:rPr>
        <w:t xml:space="preserve"> pôžičk</w:t>
      </w:r>
      <w:r w:rsidR="00EF4941" w:rsidRPr="00C911F4">
        <w:rPr>
          <w:rFonts w:ascii="Arial" w:hAnsi="Arial" w:cs="Arial"/>
          <w:lang w:val="sk-SK"/>
        </w:rPr>
        <w:t>a</w:t>
      </w:r>
      <w:r w:rsidR="00865D94" w:rsidRPr="00C911F4">
        <w:rPr>
          <w:rFonts w:ascii="Arial" w:hAnsi="Arial" w:cs="Arial"/>
          <w:lang w:val="sk-SK"/>
        </w:rPr>
        <w:t xml:space="preserve"> </w:t>
      </w:r>
      <w:r w:rsidR="00EF4941" w:rsidRPr="00C911F4">
        <w:rPr>
          <w:rFonts w:ascii="Arial" w:hAnsi="Arial" w:cs="Arial"/>
          <w:lang w:val="sk-SK"/>
        </w:rPr>
        <w:t>je</w:t>
      </w:r>
      <w:r w:rsidRPr="00C911F4">
        <w:rPr>
          <w:rFonts w:ascii="Arial" w:hAnsi="Arial" w:cs="Arial"/>
          <w:lang w:val="sk-SK"/>
        </w:rPr>
        <w:t xml:space="preserve"> od spriaznenej strany.</w:t>
      </w:r>
    </w:p>
    <w:p w14:paraId="5FD3A8BA" w14:textId="77777777" w:rsidR="009C00E4" w:rsidRPr="00C911F4" w:rsidRDefault="009C00E4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55FCD005" w14:textId="3432BF9D" w:rsidR="009C00E4" w:rsidRPr="00C911F4" w:rsidRDefault="009C00E4" w:rsidP="009C00E4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Spoločnosť </w:t>
      </w:r>
      <w:r w:rsidR="000009C2" w:rsidRPr="00C911F4">
        <w:rPr>
          <w:rFonts w:ascii="Arial" w:hAnsi="Arial" w:cs="Arial"/>
          <w:lang w:val="sk-SK"/>
        </w:rPr>
        <w:t>ne</w:t>
      </w:r>
      <w:r w:rsidRPr="00C911F4">
        <w:rPr>
          <w:rFonts w:ascii="Arial" w:hAnsi="Arial" w:cs="Arial"/>
          <w:lang w:val="sk-SK"/>
        </w:rPr>
        <w:t>poskytla</w:t>
      </w:r>
      <w:r w:rsidR="000009C2" w:rsidRPr="00C911F4">
        <w:rPr>
          <w:rFonts w:ascii="Arial" w:hAnsi="Arial" w:cs="Arial"/>
          <w:lang w:val="sk-SK"/>
        </w:rPr>
        <w:t xml:space="preserve"> žiadne </w:t>
      </w:r>
      <w:r w:rsidRPr="00C911F4">
        <w:rPr>
          <w:rFonts w:ascii="Arial" w:hAnsi="Arial" w:cs="Arial"/>
          <w:lang w:val="sk-SK"/>
        </w:rPr>
        <w:t>záruky</w:t>
      </w:r>
      <w:r w:rsidR="000009C2" w:rsidRPr="00C911F4">
        <w:rPr>
          <w:rFonts w:ascii="Arial" w:hAnsi="Arial" w:cs="Arial"/>
          <w:lang w:val="sk-SK"/>
        </w:rPr>
        <w:t>.</w:t>
      </w:r>
      <w:r w:rsidRPr="00C911F4">
        <w:rPr>
          <w:rFonts w:ascii="Arial" w:hAnsi="Arial" w:cs="Arial"/>
          <w:lang w:val="sk-SK"/>
        </w:rPr>
        <w:t xml:space="preserve"> </w:t>
      </w:r>
    </w:p>
    <w:p w14:paraId="5EC53199" w14:textId="14A1FA6E" w:rsidR="00B9713F" w:rsidRDefault="009C00E4" w:rsidP="009C00E4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Spoločnosť </w:t>
      </w:r>
      <w:r w:rsidR="000009C2" w:rsidRPr="00C911F4">
        <w:rPr>
          <w:rFonts w:ascii="Arial" w:hAnsi="Arial" w:cs="Arial"/>
          <w:lang w:val="sk-SK"/>
        </w:rPr>
        <w:t>v súčasnosti ne</w:t>
      </w:r>
      <w:r w:rsidRPr="00C911F4">
        <w:rPr>
          <w:rFonts w:ascii="Arial" w:hAnsi="Arial" w:cs="Arial"/>
          <w:lang w:val="sk-SK"/>
        </w:rPr>
        <w:t xml:space="preserve">vedie </w:t>
      </w:r>
      <w:r w:rsidR="000009C2" w:rsidRPr="00C911F4">
        <w:rPr>
          <w:rFonts w:ascii="Arial" w:hAnsi="Arial" w:cs="Arial"/>
          <w:lang w:val="sk-SK"/>
        </w:rPr>
        <w:t>žiadne</w:t>
      </w:r>
      <w:r w:rsidR="00230AA2" w:rsidRPr="00C911F4">
        <w:rPr>
          <w:rFonts w:ascii="Arial" w:hAnsi="Arial" w:cs="Arial"/>
          <w:lang w:val="sk-SK"/>
        </w:rPr>
        <w:t xml:space="preserve"> materiálne</w:t>
      </w:r>
      <w:r w:rsidR="000009C2" w:rsidRPr="00C911F4">
        <w:rPr>
          <w:rFonts w:ascii="Arial" w:hAnsi="Arial" w:cs="Arial"/>
          <w:lang w:val="sk-SK"/>
        </w:rPr>
        <w:t xml:space="preserve"> </w:t>
      </w:r>
      <w:r w:rsidRPr="00C911F4">
        <w:rPr>
          <w:rFonts w:ascii="Arial" w:hAnsi="Arial" w:cs="Arial"/>
          <w:lang w:val="sk-SK"/>
        </w:rPr>
        <w:t>súdne spory</w:t>
      </w:r>
      <w:r w:rsidR="000009C2" w:rsidRPr="00C911F4">
        <w:rPr>
          <w:rFonts w:ascii="Arial" w:hAnsi="Arial" w:cs="Arial"/>
          <w:lang w:val="sk-SK"/>
        </w:rPr>
        <w:t>.</w:t>
      </w:r>
    </w:p>
    <w:p w14:paraId="25111718" w14:textId="77777777" w:rsidR="00B9713F" w:rsidRDefault="00B9713F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53E32231" w14:textId="77777777" w:rsidR="000B04FB" w:rsidRPr="00C911F4" w:rsidRDefault="00F54922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>Výnosy</w:t>
      </w:r>
      <w:r w:rsidR="00296518" w:rsidRPr="00C911F4">
        <w:rPr>
          <w:rFonts w:ascii="Arial" w:hAnsi="Arial" w:cs="Arial"/>
          <w:lang w:val="sk-SK"/>
        </w:rPr>
        <w:t xml:space="preserve"> A Náklady</w:t>
      </w:r>
    </w:p>
    <w:p w14:paraId="4BA38160" w14:textId="77777777" w:rsidR="00F54922" w:rsidRPr="00C911F4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C911F4">
        <w:rPr>
          <w:rFonts w:ascii="Arial" w:hAnsi="Arial" w:cs="Arial"/>
          <w:b/>
          <w:lang w:val="sk-SK"/>
        </w:rPr>
        <w:t>Tržby</w:t>
      </w:r>
    </w:p>
    <w:p w14:paraId="5AA715F7" w14:textId="77777777" w:rsidR="001F3543" w:rsidRPr="00C911F4" w:rsidRDefault="001F3543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tržbách</w:t>
      </w:r>
    </w:p>
    <w:tbl>
      <w:tblPr>
        <w:tblW w:w="902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142"/>
        <w:gridCol w:w="1261"/>
        <w:gridCol w:w="1140"/>
        <w:gridCol w:w="1261"/>
        <w:gridCol w:w="1188"/>
        <w:gridCol w:w="1261"/>
      </w:tblGrid>
      <w:tr w:rsidR="00BC26E6" w:rsidRPr="00C911F4" w14:paraId="4E5A161A" w14:textId="77777777" w:rsidTr="00825EC3">
        <w:trPr>
          <w:trHeight w:val="548"/>
        </w:trPr>
        <w:tc>
          <w:tcPr>
            <w:tcW w:w="1776" w:type="dxa"/>
            <w:vMerge w:val="restart"/>
            <w:vAlign w:val="center"/>
          </w:tcPr>
          <w:p w14:paraId="5702999E" w14:textId="77777777" w:rsidR="00BC26E6" w:rsidRPr="00C911F4" w:rsidRDefault="00BC26E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03" w:type="dxa"/>
            <w:gridSpan w:val="2"/>
            <w:vAlign w:val="center"/>
          </w:tcPr>
          <w:p w14:paraId="19CC2A07" w14:textId="77777777" w:rsidR="00BC26E6" w:rsidRPr="00C911F4" w:rsidRDefault="00BC26E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Vlastné výrobky (OEM divízia)</w:t>
            </w:r>
          </w:p>
        </w:tc>
        <w:tc>
          <w:tcPr>
            <w:tcW w:w="2401" w:type="dxa"/>
            <w:gridSpan w:val="2"/>
            <w:vAlign w:val="center"/>
          </w:tcPr>
          <w:p w14:paraId="48750A09" w14:textId="77777777" w:rsidR="00BC26E6" w:rsidRPr="00C911F4" w:rsidRDefault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Vlastné výrobky (Auto divízia)</w:t>
            </w:r>
          </w:p>
        </w:tc>
        <w:tc>
          <w:tcPr>
            <w:tcW w:w="2449" w:type="dxa"/>
            <w:gridSpan w:val="2"/>
            <w:vAlign w:val="center"/>
          </w:tcPr>
          <w:p w14:paraId="4D0EDDA6" w14:textId="77777777" w:rsidR="00BC26E6" w:rsidRPr="00C911F4" w:rsidRDefault="00BC26E6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</w:p>
        </w:tc>
      </w:tr>
      <w:tr w:rsidR="00BC26E6" w:rsidRPr="00C911F4" w14:paraId="5EC6975B" w14:textId="77777777" w:rsidTr="00825EC3">
        <w:trPr>
          <w:trHeight w:val="1004"/>
        </w:trPr>
        <w:tc>
          <w:tcPr>
            <w:tcW w:w="1776" w:type="dxa"/>
            <w:vMerge/>
            <w:tcBorders>
              <w:bottom w:val="single" w:sz="2" w:space="0" w:color="auto"/>
            </w:tcBorders>
            <w:vAlign w:val="center"/>
          </w:tcPr>
          <w:p w14:paraId="710EB364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42" w:type="dxa"/>
            <w:tcBorders>
              <w:bottom w:val="single" w:sz="2" w:space="0" w:color="auto"/>
            </w:tcBorders>
            <w:vAlign w:val="center"/>
          </w:tcPr>
          <w:p w14:paraId="5C04FC43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464E76C6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140" w:type="dxa"/>
            <w:tcBorders>
              <w:bottom w:val="single" w:sz="2" w:space="0" w:color="auto"/>
            </w:tcBorders>
            <w:vAlign w:val="center"/>
          </w:tcPr>
          <w:p w14:paraId="4B2F5B00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72C2FD5E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3D7EEE58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14:paraId="498A6EB9" w14:textId="77777777" w:rsidR="00BC26E6" w:rsidRPr="00C911F4" w:rsidRDefault="00BC26E6" w:rsidP="00BC26E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575D76" w:rsidRPr="00C911F4" w14:paraId="5304885B" w14:textId="77777777" w:rsidTr="00E83385">
        <w:trPr>
          <w:trHeight w:hRule="exact" w:val="425"/>
        </w:trPr>
        <w:tc>
          <w:tcPr>
            <w:tcW w:w="1776" w:type="dxa"/>
            <w:tcBorders>
              <w:top w:val="single" w:sz="12" w:space="0" w:color="auto"/>
            </w:tcBorders>
            <w:vAlign w:val="center"/>
          </w:tcPr>
          <w:p w14:paraId="03A96A55" w14:textId="77777777" w:rsidR="00575D76" w:rsidRPr="00C911F4" w:rsidRDefault="00575D76" w:rsidP="00575D7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Dánsko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vAlign w:val="center"/>
          </w:tcPr>
          <w:p w14:paraId="1561046A" w14:textId="5779E2C3" w:rsidR="00575D76" w:rsidRPr="00B26DBD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40 850 </w:t>
            </w:r>
            <w:r w:rsidR="0073503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</w:t>
            </w:r>
            <w:r w:rsidRPr="008517A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45F31F90" w14:textId="05CBBC97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68 942 266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0EB4FA" w14:textId="0D53D61A" w:rsidR="00575D76" w:rsidRPr="00B26DBD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2 972 209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1E41903F" w14:textId="40D38289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517A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10 375 546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544787EB" w14:textId="708E48A0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479 </w:t>
            </w:r>
            <w:r w:rsidR="0047421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14:paraId="573623B4" w14:textId="4FFF3BF0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331 167</w:t>
            </w:r>
          </w:p>
        </w:tc>
      </w:tr>
      <w:tr w:rsidR="00575D76" w:rsidRPr="00C911F4" w14:paraId="4E6D62C0" w14:textId="77777777" w:rsidTr="00E83385">
        <w:trPr>
          <w:trHeight w:hRule="exact" w:val="425"/>
        </w:trPr>
        <w:tc>
          <w:tcPr>
            <w:tcW w:w="1776" w:type="dxa"/>
            <w:vAlign w:val="center"/>
          </w:tcPr>
          <w:p w14:paraId="6FEFEE56" w14:textId="77777777" w:rsidR="00575D76" w:rsidRPr="00C911F4" w:rsidRDefault="00575D76" w:rsidP="00575D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42" w:type="dxa"/>
            <w:vAlign w:val="center"/>
          </w:tcPr>
          <w:p w14:paraId="62974CEE" w14:textId="021EAE31" w:rsidR="00575D76" w:rsidRPr="003D4942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40 850 </w:t>
            </w:r>
            <w:r w:rsidR="00735030"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31 </w:t>
            </w:r>
          </w:p>
        </w:tc>
        <w:tc>
          <w:tcPr>
            <w:tcW w:w="1261" w:type="dxa"/>
            <w:vAlign w:val="center"/>
          </w:tcPr>
          <w:p w14:paraId="616F31AE" w14:textId="2924033F" w:rsidR="00575D76" w:rsidRPr="003D4942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68 942 266</w:t>
            </w:r>
          </w:p>
        </w:tc>
        <w:tc>
          <w:tcPr>
            <w:tcW w:w="1140" w:type="dxa"/>
            <w:vAlign w:val="center"/>
          </w:tcPr>
          <w:p w14:paraId="01D1DDA5" w14:textId="6D842E99" w:rsidR="00575D76" w:rsidRPr="003D4942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2 972 209</w:t>
            </w:r>
          </w:p>
        </w:tc>
        <w:tc>
          <w:tcPr>
            <w:tcW w:w="1261" w:type="dxa"/>
            <w:vAlign w:val="center"/>
          </w:tcPr>
          <w:p w14:paraId="6B30B8F6" w14:textId="75BB4115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517A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10 375 546</w:t>
            </w:r>
          </w:p>
        </w:tc>
        <w:tc>
          <w:tcPr>
            <w:tcW w:w="1188" w:type="dxa"/>
            <w:vAlign w:val="center"/>
          </w:tcPr>
          <w:p w14:paraId="4734B426" w14:textId="1E80A9DD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479 </w:t>
            </w:r>
            <w:r w:rsidR="0047421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627</w:t>
            </w:r>
          </w:p>
        </w:tc>
        <w:tc>
          <w:tcPr>
            <w:tcW w:w="1261" w:type="dxa"/>
            <w:vAlign w:val="center"/>
          </w:tcPr>
          <w:p w14:paraId="4BEFED3F" w14:textId="7D5F82BD" w:rsidR="00575D76" w:rsidRPr="00C911F4" w:rsidRDefault="00575D76" w:rsidP="00575D76">
            <w:pPr>
              <w:spacing w:after="0"/>
              <w:ind w:right="17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331 167</w:t>
            </w:r>
          </w:p>
        </w:tc>
      </w:tr>
    </w:tbl>
    <w:p w14:paraId="557249EC" w14:textId="77777777" w:rsidR="00F106B6" w:rsidRPr="00C911F4" w:rsidRDefault="00F106B6" w:rsidP="00E0211F">
      <w:pPr>
        <w:keepNext w:val="0"/>
        <w:rPr>
          <w:rFonts w:ascii="Arial" w:hAnsi="Arial" w:cs="Arial"/>
          <w:i/>
          <w:lang w:val="sk-SK"/>
        </w:rPr>
      </w:pPr>
    </w:p>
    <w:p w14:paraId="7A45A4EF" w14:textId="77777777" w:rsidR="00A910B5" w:rsidRPr="00C911F4" w:rsidRDefault="00A910B5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  <w:r w:rsidRPr="00C911F4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14:paraId="5CD57150" w14:textId="77777777" w:rsidR="002623E4" w:rsidRPr="00C911F4" w:rsidRDefault="001F3543" w:rsidP="00E0211F">
      <w:pPr>
        <w:keepNext w:val="0"/>
        <w:spacing w:after="0" w:line="480" w:lineRule="auto"/>
        <w:rPr>
          <w:rFonts w:ascii="Arial" w:hAnsi="Arial" w:cs="Arial"/>
          <w:iCs/>
          <w:lang w:val="sk-SK"/>
        </w:rPr>
      </w:pPr>
      <w:r w:rsidRPr="00C911F4">
        <w:rPr>
          <w:rFonts w:ascii="Arial" w:hAnsi="Arial" w:cs="Arial"/>
          <w:iCs/>
          <w:lang w:val="sk-SK"/>
        </w:rPr>
        <w:t>Informácie o zmene stavu vnútroorganizačných zásob</w:t>
      </w:r>
    </w:p>
    <w:tbl>
      <w:tblPr>
        <w:tblW w:w="9453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81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1418"/>
        <w:gridCol w:w="1235"/>
        <w:gridCol w:w="1317"/>
        <w:gridCol w:w="10"/>
        <w:gridCol w:w="1327"/>
        <w:gridCol w:w="1566"/>
      </w:tblGrid>
      <w:tr w:rsidR="001F3543" w:rsidRPr="00C911F4" w14:paraId="5F043461" w14:textId="77777777" w:rsidTr="003D4942">
        <w:trPr>
          <w:trHeight w:val="545"/>
        </w:trPr>
        <w:tc>
          <w:tcPr>
            <w:tcW w:w="2580" w:type="dxa"/>
            <w:vMerge w:val="restart"/>
            <w:vAlign w:val="center"/>
          </w:tcPr>
          <w:p w14:paraId="0368FA16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418" w:type="dxa"/>
            <w:vAlign w:val="center"/>
          </w:tcPr>
          <w:p w14:paraId="6D4EC04F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52" w:type="dxa"/>
            <w:gridSpan w:val="2"/>
            <w:vAlign w:val="center"/>
          </w:tcPr>
          <w:p w14:paraId="013477E3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2903" w:type="dxa"/>
            <w:gridSpan w:val="3"/>
            <w:vAlign w:val="center"/>
          </w:tcPr>
          <w:p w14:paraId="54E7E334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</w:t>
            </w:r>
          </w:p>
        </w:tc>
      </w:tr>
      <w:tr w:rsidR="001F3543" w:rsidRPr="00C911F4" w14:paraId="40E13C14" w14:textId="77777777" w:rsidTr="003D4942">
        <w:trPr>
          <w:trHeight w:val="999"/>
        </w:trPr>
        <w:tc>
          <w:tcPr>
            <w:tcW w:w="2580" w:type="dxa"/>
            <w:vMerge/>
            <w:tcBorders>
              <w:bottom w:val="single" w:sz="2" w:space="0" w:color="auto"/>
            </w:tcBorders>
            <w:vAlign w:val="center"/>
          </w:tcPr>
          <w:p w14:paraId="3F5A6786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14:paraId="0A4243F1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235" w:type="dxa"/>
            <w:tcBorders>
              <w:bottom w:val="single" w:sz="2" w:space="0" w:color="auto"/>
            </w:tcBorders>
            <w:vAlign w:val="center"/>
          </w:tcPr>
          <w:p w14:paraId="2B353A3C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327" w:type="dxa"/>
            <w:gridSpan w:val="2"/>
            <w:tcBorders>
              <w:bottom w:val="single" w:sz="2" w:space="0" w:color="auto"/>
            </w:tcBorders>
            <w:vAlign w:val="center"/>
          </w:tcPr>
          <w:p w14:paraId="3407E6CA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</w:t>
            </w:r>
          </w:p>
        </w:tc>
        <w:tc>
          <w:tcPr>
            <w:tcW w:w="1327" w:type="dxa"/>
            <w:tcBorders>
              <w:bottom w:val="single" w:sz="2" w:space="0" w:color="auto"/>
            </w:tcBorders>
            <w:vAlign w:val="center"/>
          </w:tcPr>
          <w:p w14:paraId="2E2DA8CD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566" w:type="dxa"/>
            <w:tcBorders>
              <w:bottom w:val="single" w:sz="2" w:space="0" w:color="auto"/>
            </w:tcBorders>
            <w:vAlign w:val="center"/>
          </w:tcPr>
          <w:p w14:paraId="28B19D03" w14:textId="77777777" w:rsidR="001F3543" w:rsidRPr="00C911F4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26DBD" w:rsidRPr="00C911F4" w14:paraId="22D0A176" w14:textId="77777777" w:rsidTr="003D4942">
        <w:trPr>
          <w:trHeight w:hRule="exact" w:val="425"/>
        </w:trPr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14:paraId="1BCAA9C1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8DF0676" w14:textId="48150E05" w:rsidR="00B26DBD" w:rsidRPr="00C911F4" w:rsidRDefault="00F330C0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5 656 404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14:paraId="2F07C34C" w14:textId="2E8D3077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4 764 363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</w:tcBorders>
            <w:vAlign w:val="center"/>
          </w:tcPr>
          <w:p w14:paraId="57DBF9B3" w14:textId="49C8311B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7 764 923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2D071F9F" w14:textId="0011D547" w:rsidR="00B26DBD" w:rsidRPr="00C911F4" w:rsidRDefault="00C52A85" w:rsidP="00B26DBD">
            <w:pPr>
              <w:spacing w:after="0"/>
              <w:ind w:right="2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892 041 </w:t>
            </w:r>
          </w:p>
        </w:tc>
        <w:tc>
          <w:tcPr>
            <w:tcW w:w="1566" w:type="dxa"/>
            <w:tcBorders>
              <w:top w:val="single" w:sz="12" w:space="0" w:color="auto"/>
            </w:tcBorders>
            <w:vAlign w:val="center"/>
          </w:tcPr>
          <w:p w14:paraId="0554D734" w14:textId="07D86BCA" w:rsidR="00B26DBD" w:rsidRPr="00B62E99" w:rsidRDefault="0012713F" w:rsidP="00B26DBD">
            <w:pPr>
              <w:spacing w:after="0"/>
              <w:ind w:right="275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- 3 000 560</w:t>
            </w:r>
          </w:p>
        </w:tc>
      </w:tr>
      <w:tr w:rsidR="00B26DBD" w:rsidRPr="00C911F4" w14:paraId="7C0377A0" w14:textId="77777777" w:rsidTr="003D4942">
        <w:trPr>
          <w:trHeight w:hRule="exact" w:val="425"/>
        </w:trPr>
        <w:tc>
          <w:tcPr>
            <w:tcW w:w="2580" w:type="dxa"/>
            <w:vAlign w:val="center"/>
          </w:tcPr>
          <w:p w14:paraId="38CEEEDB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8" w:type="dxa"/>
            <w:vAlign w:val="center"/>
          </w:tcPr>
          <w:p w14:paraId="75AE09DE" w14:textId="407EF405" w:rsidR="00B26DBD" w:rsidRPr="00C911F4" w:rsidRDefault="00F330C0" w:rsidP="000E4005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679 507</w:t>
            </w:r>
            <w:r w:rsidR="00C04C8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35" w:type="dxa"/>
            <w:vAlign w:val="center"/>
          </w:tcPr>
          <w:p w14:paraId="30BD8056" w14:textId="0BD4FDBF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475 383</w:t>
            </w:r>
          </w:p>
        </w:tc>
        <w:tc>
          <w:tcPr>
            <w:tcW w:w="1327" w:type="dxa"/>
            <w:gridSpan w:val="2"/>
            <w:vAlign w:val="center"/>
          </w:tcPr>
          <w:p w14:paraId="70F1324A" w14:textId="7EB4647C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486 502</w:t>
            </w:r>
          </w:p>
        </w:tc>
        <w:tc>
          <w:tcPr>
            <w:tcW w:w="1327" w:type="dxa"/>
            <w:vAlign w:val="center"/>
          </w:tcPr>
          <w:p w14:paraId="702332EC" w14:textId="0D32DB71" w:rsidR="00B26DBD" w:rsidRPr="00C911F4" w:rsidRDefault="008D606B" w:rsidP="00B26DBD">
            <w:pPr>
              <w:spacing w:after="0"/>
              <w:ind w:right="2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204 12</w:t>
            </w:r>
            <w:r w:rsidR="00C52A85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566" w:type="dxa"/>
            <w:vAlign w:val="center"/>
          </w:tcPr>
          <w:p w14:paraId="11657342" w14:textId="6B0A46C3" w:rsidR="00B26DBD" w:rsidRPr="0012713F" w:rsidRDefault="00C52A85" w:rsidP="00B26DBD">
            <w:pPr>
              <w:spacing w:after="0"/>
              <w:ind w:right="275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12713F" w:rsidRPr="003D4942">
              <w:rPr>
                <w:rFonts w:ascii="Arial" w:hAnsi="Arial" w:cs="Arial"/>
                <w:sz w:val="16"/>
                <w:szCs w:val="16"/>
                <w:lang w:val="sk-SK"/>
              </w:rPr>
              <w:t>11 139</w:t>
            </w:r>
          </w:p>
        </w:tc>
      </w:tr>
      <w:tr w:rsidR="00B26DBD" w:rsidRPr="00C911F4" w14:paraId="772EAD31" w14:textId="77777777" w:rsidTr="003D4942">
        <w:trPr>
          <w:trHeight w:hRule="exact" w:val="425"/>
        </w:trPr>
        <w:tc>
          <w:tcPr>
            <w:tcW w:w="2580" w:type="dxa"/>
            <w:vAlign w:val="center"/>
          </w:tcPr>
          <w:p w14:paraId="2C112E5C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A2C555E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vAlign w:val="center"/>
          </w:tcPr>
          <w:p w14:paraId="01D3B7BE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323C972A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14:paraId="5980075E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6" w:type="dxa"/>
            <w:vAlign w:val="center"/>
          </w:tcPr>
          <w:p w14:paraId="1FA77B37" w14:textId="77777777" w:rsidR="00B26DBD" w:rsidRPr="00B62E99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26DBD" w:rsidRPr="00C911F4" w14:paraId="543046EE" w14:textId="77777777" w:rsidTr="003D4942">
        <w:trPr>
          <w:trHeight w:hRule="exact" w:val="425"/>
        </w:trPr>
        <w:tc>
          <w:tcPr>
            <w:tcW w:w="2580" w:type="dxa"/>
            <w:vAlign w:val="center"/>
          </w:tcPr>
          <w:p w14:paraId="54B72430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8" w:type="dxa"/>
            <w:vAlign w:val="center"/>
          </w:tcPr>
          <w:p w14:paraId="10F43B27" w14:textId="0C6E3D90" w:rsidR="00B26DBD" w:rsidRPr="00C911F4" w:rsidRDefault="00F330C0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6 335 911</w:t>
            </w:r>
          </w:p>
        </w:tc>
        <w:tc>
          <w:tcPr>
            <w:tcW w:w="1235" w:type="dxa"/>
            <w:vAlign w:val="center"/>
          </w:tcPr>
          <w:p w14:paraId="048E085C" w14:textId="75121679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5 239 746</w:t>
            </w:r>
          </w:p>
        </w:tc>
        <w:tc>
          <w:tcPr>
            <w:tcW w:w="1327" w:type="dxa"/>
            <w:gridSpan w:val="2"/>
            <w:vAlign w:val="center"/>
          </w:tcPr>
          <w:p w14:paraId="57E365F2" w14:textId="2ADB6361" w:rsidR="00B26DBD" w:rsidRPr="00C911F4" w:rsidRDefault="008D606B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8 251 425</w:t>
            </w:r>
          </w:p>
        </w:tc>
        <w:tc>
          <w:tcPr>
            <w:tcW w:w="1327" w:type="dxa"/>
            <w:vAlign w:val="center"/>
          </w:tcPr>
          <w:p w14:paraId="49CADB6A" w14:textId="73192F33" w:rsidR="00B26DBD" w:rsidRPr="00C911F4" w:rsidRDefault="00C52A85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1 096 165</w:t>
            </w:r>
          </w:p>
        </w:tc>
        <w:tc>
          <w:tcPr>
            <w:tcW w:w="1566" w:type="dxa"/>
            <w:vAlign w:val="center"/>
          </w:tcPr>
          <w:p w14:paraId="06505DEF" w14:textId="5F15AE6E" w:rsidR="00B26DBD" w:rsidRPr="0053176B" w:rsidRDefault="00894BE0" w:rsidP="003D4942">
            <w:pPr>
              <w:spacing w:after="0"/>
              <w:ind w:right="275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Pr="003D494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989 421</w:t>
            </w:r>
          </w:p>
        </w:tc>
      </w:tr>
      <w:tr w:rsidR="00B26DBD" w:rsidRPr="00C911F4" w14:paraId="1599B10B" w14:textId="77777777" w:rsidTr="003D4942">
        <w:trPr>
          <w:trHeight w:hRule="exact" w:val="425"/>
        </w:trPr>
        <w:tc>
          <w:tcPr>
            <w:tcW w:w="2580" w:type="dxa"/>
            <w:vAlign w:val="center"/>
          </w:tcPr>
          <w:p w14:paraId="5B1DFFA3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Manká a škody</w:t>
            </w:r>
          </w:p>
        </w:tc>
        <w:tc>
          <w:tcPr>
            <w:tcW w:w="1418" w:type="dxa"/>
            <w:vAlign w:val="center"/>
          </w:tcPr>
          <w:p w14:paraId="28E4EEA0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14:paraId="71A344DE" w14:textId="734A867C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14:paraId="1F95E333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14:paraId="5439DA64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66" w:type="dxa"/>
            <w:vAlign w:val="center"/>
          </w:tcPr>
          <w:p w14:paraId="4A7C1761" w14:textId="051FBAD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26DBD" w:rsidRPr="00C911F4" w14:paraId="4A8D686D" w14:textId="77777777" w:rsidTr="003D4942">
        <w:trPr>
          <w:trHeight w:hRule="exact" w:val="425"/>
        </w:trPr>
        <w:tc>
          <w:tcPr>
            <w:tcW w:w="2580" w:type="dxa"/>
            <w:vAlign w:val="center"/>
          </w:tcPr>
          <w:p w14:paraId="4429AD71" w14:textId="77777777" w:rsidR="00B26DBD" w:rsidRPr="00C911F4" w:rsidRDefault="00B26DBD" w:rsidP="00B26DB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1418" w:type="dxa"/>
            <w:vAlign w:val="center"/>
          </w:tcPr>
          <w:p w14:paraId="0DEF959B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14:paraId="3B4B0EB6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14:paraId="498026D2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14:paraId="545E23CC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66" w:type="dxa"/>
            <w:vAlign w:val="center"/>
          </w:tcPr>
          <w:p w14:paraId="3A903D53" w14:textId="5EFBBE81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26DBD" w:rsidRPr="00C911F4" w14:paraId="73679FF4" w14:textId="77777777" w:rsidTr="003D4942">
        <w:trPr>
          <w:trHeight w:hRule="exact" w:val="567"/>
        </w:trPr>
        <w:tc>
          <w:tcPr>
            <w:tcW w:w="2580" w:type="dxa"/>
            <w:vAlign w:val="center"/>
          </w:tcPr>
          <w:p w14:paraId="2DEBFE2F" w14:textId="77777777" w:rsidR="00B26DBD" w:rsidRPr="00C911F4" w:rsidRDefault="00B26DBD" w:rsidP="00B26DBD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 vo výkaze ziskov a strát</w:t>
            </w:r>
          </w:p>
        </w:tc>
        <w:tc>
          <w:tcPr>
            <w:tcW w:w="1418" w:type="dxa"/>
            <w:vAlign w:val="center"/>
          </w:tcPr>
          <w:p w14:paraId="518309B8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14:paraId="2B18BDF9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14:paraId="6F3CC309" w14:textId="77777777" w:rsidR="00B26DBD" w:rsidRPr="00C911F4" w:rsidRDefault="00B26DBD" w:rsidP="00B26DBD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14:paraId="09131859" w14:textId="2834BDBA" w:rsidR="00B26DBD" w:rsidRPr="00C911F4" w:rsidRDefault="00A32063" w:rsidP="00B26DBD">
            <w:pPr>
              <w:spacing w:after="0"/>
              <w:ind w:right="2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 xml:space="preserve"> 1 096 164</w:t>
            </w:r>
          </w:p>
        </w:tc>
        <w:tc>
          <w:tcPr>
            <w:tcW w:w="1566" w:type="dxa"/>
            <w:vAlign w:val="center"/>
          </w:tcPr>
          <w:p w14:paraId="3C99CD59" w14:textId="6F2F4D92" w:rsidR="00B26DBD" w:rsidRPr="00C911F4" w:rsidRDefault="003D4942" w:rsidP="00B26DBD">
            <w:pPr>
              <w:spacing w:after="0"/>
              <w:ind w:right="2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 xml:space="preserve">- </w:t>
            </w:r>
            <w:r w:rsidR="008D606B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1 579 897</w:t>
            </w:r>
          </w:p>
        </w:tc>
      </w:tr>
    </w:tbl>
    <w:p w14:paraId="69703E90" w14:textId="0EDCD5F7" w:rsidR="009C00E4" w:rsidRDefault="009C00E4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14:paraId="3E4BE837" w14:textId="77777777" w:rsidR="00B9713F" w:rsidRDefault="00B9713F">
      <w:pPr>
        <w:keepNext w:val="0"/>
        <w:spacing w:after="0"/>
        <w:jc w:val="left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br w:type="page"/>
      </w:r>
    </w:p>
    <w:p w14:paraId="121CFBF2" w14:textId="1BAFB1FD" w:rsidR="001F3543" w:rsidRPr="00403DA8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C911F4">
        <w:rPr>
          <w:rFonts w:ascii="Arial" w:hAnsi="Arial" w:cs="Arial"/>
          <w:iCs/>
          <w:lang w:val="sk-SK"/>
        </w:rPr>
        <w:lastRenderedPageBreak/>
        <w:t>Informácie o výnosoch z hospodárskej činnosti, finančnej činnosti a mimoriadnej činnosti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1F3543" w:rsidRPr="00C911F4" w14:paraId="01EDB1CA" w14:textId="77777777" w:rsidTr="00EF4941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FA4063" w14:textId="77777777" w:rsidR="001F3543" w:rsidRPr="00C911F4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850F20" w14:textId="77777777" w:rsidR="001F3543" w:rsidRPr="00C911F4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20D86" w14:textId="77777777" w:rsidR="001F3543" w:rsidRPr="00C911F4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606B" w:rsidRPr="00C911F4" w14:paraId="0C664F22" w14:textId="77777777" w:rsidTr="00E83385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16CA3946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14:paraId="6703F052" w14:textId="7C722B32" w:rsidR="008D606B" w:rsidRPr="00C911F4" w:rsidRDefault="004F3162" w:rsidP="008D606B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851 042</w:t>
            </w:r>
          </w:p>
        </w:tc>
        <w:tc>
          <w:tcPr>
            <w:tcW w:w="3072" w:type="dxa"/>
            <w:vAlign w:val="center"/>
          </w:tcPr>
          <w:p w14:paraId="1D276BFB" w14:textId="386CE042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4 905 939</w:t>
            </w:r>
          </w:p>
        </w:tc>
      </w:tr>
      <w:tr w:rsidR="008D606B" w:rsidRPr="00C911F4" w14:paraId="5E6F8DA6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4BF681C0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Predaj šrotu</w:t>
            </w:r>
          </w:p>
        </w:tc>
        <w:tc>
          <w:tcPr>
            <w:tcW w:w="3072" w:type="dxa"/>
            <w:vAlign w:val="center"/>
          </w:tcPr>
          <w:p w14:paraId="4ADC77A5" w14:textId="0FCF3CEE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774 131</w:t>
            </w:r>
          </w:p>
        </w:tc>
        <w:tc>
          <w:tcPr>
            <w:tcW w:w="3072" w:type="dxa"/>
            <w:vAlign w:val="center"/>
          </w:tcPr>
          <w:p w14:paraId="06E6C711" w14:textId="1DE9142C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699 948</w:t>
            </w:r>
          </w:p>
        </w:tc>
      </w:tr>
      <w:tr w:rsidR="008D606B" w:rsidRPr="00C911F4" w14:paraId="73B238AA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7899F52A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Predaj podniku</w:t>
            </w:r>
          </w:p>
        </w:tc>
        <w:tc>
          <w:tcPr>
            <w:tcW w:w="3072" w:type="dxa"/>
            <w:vAlign w:val="center"/>
          </w:tcPr>
          <w:p w14:paraId="455F409F" w14:textId="58AF158B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23EF10B" w14:textId="4EF83AA3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4 202 188</w:t>
            </w:r>
          </w:p>
        </w:tc>
      </w:tr>
      <w:tr w:rsidR="008D606B" w:rsidRPr="00C911F4" w14:paraId="616D7429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1734D3C3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3072" w:type="dxa"/>
            <w:vAlign w:val="center"/>
          </w:tcPr>
          <w:p w14:paraId="60AC9902" w14:textId="7B7CD09F" w:rsidR="008D606B" w:rsidRPr="00C911F4" w:rsidRDefault="004F3162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76 911</w:t>
            </w:r>
          </w:p>
        </w:tc>
        <w:tc>
          <w:tcPr>
            <w:tcW w:w="3072" w:type="dxa"/>
            <w:vAlign w:val="center"/>
          </w:tcPr>
          <w:p w14:paraId="5876D245" w14:textId="08431220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3 803</w:t>
            </w:r>
          </w:p>
        </w:tc>
      </w:tr>
      <w:tr w:rsidR="008D606B" w:rsidRPr="00C911F4" w14:paraId="739D46E4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3F0E3398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14:paraId="1EDE1ADF" w14:textId="5809DDEB" w:rsidR="008D606B" w:rsidRPr="00C911F4" w:rsidRDefault="004F3162" w:rsidP="008D606B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136 094</w:t>
            </w:r>
          </w:p>
        </w:tc>
        <w:tc>
          <w:tcPr>
            <w:tcW w:w="3072" w:type="dxa"/>
            <w:vAlign w:val="center"/>
          </w:tcPr>
          <w:p w14:paraId="49B9AFE2" w14:textId="799D6C14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96 851</w:t>
            </w:r>
          </w:p>
        </w:tc>
      </w:tr>
      <w:tr w:rsidR="008D606B" w:rsidRPr="00C911F4" w14:paraId="559AE665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73B59834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14:paraId="189CFB01" w14:textId="6B701775" w:rsidR="008D606B" w:rsidRPr="00C911F4" w:rsidRDefault="004F3162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/>
              </w:rPr>
              <w:t>1 670</w:t>
            </w:r>
          </w:p>
        </w:tc>
        <w:tc>
          <w:tcPr>
            <w:tcW w:w="3072" w:type="dxa"/>
            <w:vAlign w:val="center"/>
          </w:tcPr>
          <w:p w14:paraId="59560F6E" w14:textId="17359254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/>
              </w:rPr>
              <w:t>30 604</w:t>
            </w:r>
          </w:p>
        </w:tc>
      </w:tr>
      <w:tr w:rsidR="008D606B" w:rsidRPr="00C911F4" w14:paraId="3CC907D1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32859F10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4B33F1A4" w14:textId="0F1C1CFE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22CA0FB3" w14:textId="6A8D4C5D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8D606B" w:rsidRPr="00C911F4" w14:paraId="176B977F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073DA2D6" w14:textId="77777777" w:rsidR="008D606B" w:rsidRPr="00C911F4" w:rsidRDefault="008D606B" w:rsidP="008D60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Výnosové úroky</w:t>
            </w:r>
          </w:p>
        </w:tc>
        <w:tc>
          <w:tcPr>
            <w:tcW w:w="3072" w:type="dxa"/>
            <w:vAlign w:val="center"/>
          </w:tcPr>
          <w:p w14:paraId="629CB146" w14:textId="27406A18" w:rsidR="008D606B" w:rsidRPr="00C911F4" w:rsidRDefault="004F3162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134 424</w:t>
            </w:r>
          </w:p>
        </w:tc>
        <w:tc>
          <w:tcPr>
            <w:tcW w:w="3072" w:type="dxa"/>
            <w:vAlign w:val="center"/>
          </w:tcPr>
          <w:p w14:paraId="3049B9D9" w14:textId="1D326C3F" w:rsidR="008D606B" w:rsidRPr="00C911F4" w:rsidRDefault="008D606B" w:rsidP="008D606B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66 247</w:t>
            </w:r>
          </w:p>
        </w:tc>
      </w:tr>
    </w:tbl>
    <w:p w14:paraId="26AC9359" w14:textId="77777777" w:rsidR="00EA5335" w:rsidRPr="00C911F4" w:rsidRDefault="00EA5335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519F825B" w14:textId="77777777" w:rsidR="00EC2EEB" w:rsidRPr="00C911F4" w:rsidRDefault="00EC2EEB" w:rsidP="00EC2EEB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C911F4" w14:paraId="609A3646" w14:textId="77777777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8B9F8" w14:textId="77777777" w:rsidR="00EC2EEB" w:rsidRPr="00C911F4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E341ED" w14:textId="77777777" w:rsidR="00EC2EEB" w:rsidRPr="00C911F4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64EB0D" w14:textId="77777777" w:rsidR="00EC2EEB" w:rsidRPr="00C911F4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80633" w:rsidRPr="00C911F4" w14:paraId="73911D19" w14:textId="77777777" w:rsidTr="00E83385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21127E" w14:textId="0C706DF6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za vlastné výrobky </w:t>
            </w:r>
          </w:p>
        </w:tc>
        <w:tc>
          <w:tcPr>
            <w:tcW w:w="30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CF374D" w14:textId="3E566722" w:rsidR="00480633" w:rsidRPr="00C911F4" w:rsidRDefault="004F3162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43 822 740</w:t>
            </w:r>
          </w:p>
        </w:tc>
        <w:tc>
          <w:tcPr>
            <w:tcW w:w="30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896269" w14:textId="2B356761" w:rsidR="00480633" w:rsidRPr="00C911F4" w:rsidRDefault="005638AC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79 317 812</w:t>
            </w:r>
          </w:p>
        </w:tc>
      </w:tr>
      <w:tr w:rsidR="00480633" w:rsidRPr="00C911F4" w14:paraId="57E3B260" w14:textId="77777777" w:rsidTr="00E83385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211648D0" w14:textId="77777777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6EF4096F" w14:textId="33E523E4" w:rsidR="00480633" w:rsidRPr="00C911F4" w:rsidRDefault="004F3162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479 627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231AD82B" w14:textId="3E592E58" w:rsidR="00480633" w:rsidRPr="00C911F4" w:rsidRDefault="005638AC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331 167</w:t>
            </w:r>
          </w:p>
        </w:tc>
      </w:tr>
      <w:tr w:rsidR="00480633" w:rsidRPr="00C911F4" w14:paraId="576B8BE7" w14:textId="77777777" w:rsidTr="00E83385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553EF506" w14:textId="77777777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6B4AD373" w14:textId="22B7C2FC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309ECEAD" w14:textId="7F8B202B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80633" w:rsidRPr="00C911F4" w14:paraId="6C7D97BA" w14:textId="77777777" w:rsidTr="00E83385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53E2FA94" w14:textId="77777777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45B3DB8E" w14:textId="0B31F58D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14:paraId="1FFA9D9F" w14:textId="0C71B956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80633" w:rsidRPr="00C911F4" w14:paraId="0960902F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2932B8E7" w14:textId="08205728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Výnosy z nehnuteľnosti na predaj</w:t>
            </w:r>
          </w:p>
        </w:tc>
        <w:tc>
          <w:tcPr>
            <w:tcW w:w="3072" w:type="dxa"/>
            <w:vAlign w:val="center"/>
          </w:tcPr>
          <w:p w14:paraId="19EC32FD" w14:textId="033A92CB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156CC8D0" w14:textId="03BC2AD1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80633" w:rsidRPr="00C911F4" w14:paraId="1D5E3708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58880C87" w14:textId="77777777" w:rsidR="00480633" w:rsidRPr="00C911F4" w:rsidRDefault="00480633" w:rsidP="004806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14:paraId="76556C62" w14:textId="1705ACD5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62BE788" w14:textId="354BE3EB" w:rsidR="00480633" w:rsidRPr="00C911F4" w:rsidRDefault="00480633" w:rsidP="0048063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80633" w:rsidRPr="00C911F4" w14:paraId="17B153CA" w14:textId="77777777" w:rsidTr="00E83385">
        <w:trPr>
          <w:trHeight w:hRule="exact" w:val="425"/>
        </w:trPr>
        <w:tc>
          <w:tcPr>
            <w:tcW w:w="3070" w:type="dxa"/>
            <w:vAlign w:val="center"/>
          </w:tcPr>
          <w:p w14:paraId="4271F397" w14:textId="77777777" w:rsidR="00480633" w:rsidRPr="00C911F4" w:rsidRDefault="00480633" w:rsidP="004806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289ABED9" w14:textId="626988CF" w:rsidR="00480633" w:rsidRPr="00C911F4" w:rsidRDefault="004F3162" w:rsidP="0048063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44 302 367</w:t>
            </w:r>
          </w:p>
        </w:tc>
        <w:tc>
          <w:tcPr>
            <w:tcW w:w="3072" w:type="dxa"/>
            <w:vAlign w:val="center"/>
          </w:tcPr>
          <w:p w14:paraId="53986040" w14:textId="55E5B506" w:rsidR="00480633" w:rsidRPr="00C911F4" w:rsidRDefault="005638AC" w:rsidP="0048063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79 648 979</w:t>
            </w:r>
          </w:p>
        </w:tc>
      </w:tr>
    </w:tbl>
    <w:p w14:paraId="4DFB16FF" w14:textId="77777777" w:rsidR="001F62C6" w:rsidRPr="00C911F4" w:rsidRDefault="001F62C6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34AE105A" w14:textId="77777777" w:rsidR="00434C63" w:rsidRPr="00C911F4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C911F4">
        <w:rPr>
          <w:rFonts w:ascii="Arial" w:hAnsi="Arial" w:cs="Arial"/>
          <w:b/>
          <w:lang w:val="sk-SK"/>
        </w:rPr>
        <w:t>Náklady</w:t>
      </w:r>
    </w:p>
    <w:p w14:paraId="14B60CC3" w14:textId="77777777" w:rsidR="00DF42B2" w:rsidRPr="00C911F4" w:rsidRDefault="00DF42B2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C911F4" w14:paraId="58097C9C" w14:textId="77777777" w:rsidTr="009103B8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1453EE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E4A90D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363E86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A41BB" w:rsidRPr="00C911F4" w14:paraId="64EBAE13" w14:textId="77777777" w:rsidTr="00753573">
        <w:trPr>
          <w:trHeight w:val="360"/>
        </w:trPr>
        <w:tc>
          <w:tcPr>
            <w:tcW w:w="3070" w:type="dxa"/>
            <w:vAlign w:val="center"/>
            <w:hideMark/>
          </w:tcPr>
          <w:p w14:paraId="7EFE5604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Náklady za poskytnuté služby,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7E36E67D" w14:textId="535D983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7 249 935</w:t>
            </w:r>
          </w:p>
        </w:tc>
        <w:tc>
          <w:tcPr>
            <w:tcW w:w="3072" w:type="dxa"/>
            <w:noWrap/>
            <w:vAlign w:val="center"/>
            <w:hideMark/>
          </w:tcPr>
          <w:p w14:paraId="1B35402D" w14:textId="761C00CE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11 132 181</w:t>
            </w:r>
          </w:p>
        </w:tc>
      </w:tr>
      <w:tr w:rsidR="00FA41BB" w:rsidRPr="00C911F4" w14:paraId="79C25082" w14:textId="77777777" w:rsidTr="00753573">
        <w:trPr>
          <w:trHeight w:val="345"/>
        </w:trPr>
        <w:tc>
          <w:tcPr>
            <w:tcW w:w="3070" w:type="dxa"/>
            <w:vAlign w:val="center"/>
            <w:hideMark/>
          </w:tcPr>
          <w:p w14:paraId="408203CA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  <w:t>Náklady voči audítorovi, audítorskej spoločnosti,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56D84402" w14:textId="61E879E9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24 984</w:t>
            </w:r>
          </w:p>
        </w:tc>
        <w:tc>
          <w:tcPr>
            <w:tcW w:w="3072" w:type="dxa"/>
            <w:noWrap/>
            <w:vAlign w:val="center"/>
            <w:hideMark/>
          </w:tcPr>
          <w:p w14:paraId="41B5E295" w14:textId="61571F85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32 273</w:t>
            </w:r>
          </w:p>
        </w:tc>
      </w:tr>
      <w:tr w:rsidR="00FA41BB" w:rsidRPr="00C911F4" w14:paraId="6185C03B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2E977806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náklady za overenie individuálnej účtovnej závierky</w:t>
            </w:r>
          </w:p>
        </w:tc>
        <w:tc>
          <w:tcPr>
            <w:tcW w:w="3072" w:type="dxa"/>
            <w:noWrap/>
            <w:vAlign w:val="center"/>
            <w:hideMark/>
          </w:tcPr>
          <w:p w14:paraId="03E44E22" w14:textId="2FFCFA5D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24 984</w:t>
            </w:r>
          </w:p>
        </w:tc>
        <w:tc>
          <w:tcPr>
            <w:tcW w:w="3072" w:type="dxa"/>
            <w:noWrap/>
            <w:vAlign w:val="center"/>
            <w:hideMark/>
          </w:tcPr>
          <w:p w14:paraId="68961A8F" w14:textId="34AAE70E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32 273</w:t>
            </w:r>
          </w:p>
        </w:tc>
      </w:tr>
      <w:tr w:rsidR="00FA41BB" w:rsidRPr="00C911F4" w14:paraId="54899C58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632C80EE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iné uisťovacie audítorské služby</w:t>
            </w:r>
          </w:p>
        </w:tc>
        <w:tc>
          <w:tcPr>
            <w:tcW w:w="3072" w:type="dxa"/>
            <w:noWrap/>
            <w:vAlign w:val="center"/>
            <w:hideMark/>
          </w:tcPr>
          <w:p w14:paraId="3D5B2113" w14:textId="6086FC18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noWrap/>
            <w:vAlign w:val="center"/>
            <w:hideMark/>
          </w:tcPr>
          <w:p w14:paraId="6C109DFB" w14:textId="08897029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A41BB" w:rsidRPr="00C911F4" w14:paraId="57A28F47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3E3FC70B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  <w:t>Ostatné významné položky nákladov za poskytnuté služby,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2FC3BA21" w14:textId="4E93B47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7 224 951</w:t>
            </w:r>
          </w:p>
        </w:tc>
        <w:tc>
          <w:tcPr>
            <w:tcW w:w="3072" w:type="dxa"/>
            <w:noWrap/>
            <w:vAlign w:val="center"/>
            <w:hideMark/>
          </w:tcPr>
          <w:p w14:paraId="02C84242" w14:textId="77BF2023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11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 099 908</w:t>
            </w:r>
          </w:p>
        </w:tc>
      </w:tr>
      <w:tr w:rsidR="00FA41BB" w:rsidRPr="00C911F4" w14:paraId="5B4B5148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125F8492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Kooperačné služby</w:t>
            </w:r>
          </w:p>
        </w:tc>
        <w:tc>
          <w:tcPr>
            <w:tcW w:w="3072" w:type="dxa"/>
            <w:noWrap/>
            <w:vAlign w:val="center"/>
            <w:hideMark/>
          </w:tcPr>
          <w:p w14:paraId="756D7D1F" w14:textId="2A0E5C9D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100 986</w:t>
            </w:r>
          </w:p>
        </w:tc>
        <w:tc>
          <w:tcPr>
            <w:tcW w:w="3072" w:type="dxa"/>
            <w:noWrap/>
            <w:vAlign w:val="center"/>
            <w:hideMark/>
          </w:tcPr>
          <w:p w14:paraId="04661549" w14:textId="2732FDD8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34 017</w:t>
            </w:r>
          </w:p>
        </w:tc>
      </w:tr>
      <w:tr w:rsidR="00FA41BB" w:rsidRPr="00C911F4" w14:paraId="37F71445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737A2719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Poradenstvo</w:t>
            </w:r>
          </w:p>
        </w:tc>
        <w:tc>
          <w:tcPr>
            <w:tcW w:w="3072" w:type="dxa"/>
            <w:noWrap/>
            <w:vAlign w:val="center"/>
            <w:hideMark/>
          </w:tcPr>
          <w:p w14:paraId="303AD229" w14:textId="040D85FB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168 200 </w:t>
            </w:r>
          </w:p>
        </w:tc>
        <w:tc>
          <w:tcPr>
            <w:tcW w:w="3072" w:type="dxa"/>
            <w:noWrap/>
            <w:vAlign w:val="center"/>
            <w:hideMark/>
          </w:tcPr>
          <w:p w14:paraId="5B9D2DE8" w14:textId="5DF2B907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219 149 </w:t>
            </w:r>
          </w:p>
        </w:tc>
      </w:tr>
      <w:tr w:rsidR="00FA41BB" w:rsidRPr="00C911F4" w14:paraId="1C28CA8C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1CD15FA1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Dopravné služby</w:t>
            </w:r>
          </w:p>
        </w:tc>
        <w:tc>
          <w:tcPr>
            <w:tcW w:w="3072" w:type="dxa"/>
            <w:noWrap/>
            <w:vAlign w:val="center"/>
            <w:hideMark/>
          </w:tcPr>
          <w:p w14:paraId="274E5EAF" w14:textId="124A2802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1 785 052</w:t>
            </w:r>
          </w:p>
        </w:tc>
        <w:tc>
          <w:tcPr>
            <w:tcW w:w="3072" w:type="dxa"/>
            <w:noWrap/>
            <w:vAlign w:val="center"/>
            <w:hideMark/>
          </w:tcPr>
          <w:p w14:paraId="04932616" w14:textId="7E45FB52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2 499 541</w:t>
            </w:r>
          </w:p>
        </w:tc>
      </w:tr>
      <w:tr w:rsidR="00FA41BB" w:rsidRPr="00C911F4" w14:paraId="30CE8647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63EF2B4F" w14:textId="5BBC44EA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Opravy a údržba</w:t>
            </w:r>
          </w:p>
        </w:tc>
        <w:tc>
          <w:tcPr>
            <w:tcW w:w="3072" w:type="dxa"/>
            <w:noWrap/>
            <w:vAlign w:val="center"/>
            <w:hideMark/>
          </w:tcPr>
          <w:p w14:paraId="695D565B" w14:textId="2619518C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574 101</w:t>
            </w:r>
          </w:p>
        </w:tc>
        <w:tc>
          <w:tcPr>
            <w:tcW w:w="3072" w:type="dxa"/>
            <w:noWrap/>
            <w:vAlign w:val="center"/>
            <w:hideMark/>
          </w:tcPr>
          <w:p w14:paraId="3CC6C709" w14:textId="46181570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951 020</w:t>
            </w:r>
          </w:p>
        </w:tc>
      </w:tr>
      <w:tr w:rsidR="00FA41BB" w:rsidRPr="00C911F4" w14:paraId="51A7FA85" w14:textId="77777777" w:rsidTr="00753573">
        <w:trPr>
          <w:trHeight w:val="345"/>
        </w:trPr>
        <w:tc>
          <w:tcPr>
            <w:tcW w:w="3070" w:type="dxa"/>
            <w:noWrap/>
            <w:vAlign w:val="center"/>
          </w:tcPr>
          <w:p w14:paraId="7E021BBE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lastRenderedPageBreak/>
              <w:t>IC služby</w:t>
            </w:r>
          </w:p>
        </w:tc>
        <w:tc>
          <w:tcPr>
            <w:tcW w:w="3072" w:type="dxa"/>
            <w:noWrap/>
            <w:vAlign w:val="center"/>
          </w:tcPr>
          <w:p w14:paraId="31EF52F1" w14:textId="6CB1579B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2 024 488</w:t>
            </w:r>
          </w:p>
        </w:tc>
        <w:tc>
          <w:tcPr>
            <w:tcW w:w="3072" w:type="dxa"/>
            <w:noWrap/>
            <w:vAlign w:val="center"/>
          </w:tcPr>
          <w:p w14:paraId="454DB866" w14:textId="56070777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3 090 417</w:t>
            </w:r>
          </w:p>
        </w:tc>
      </w:tr>
      <w:tr w:rsidR="00FA41BB" w:rsidRPr="00C911F4" w14:paraId="066611E3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34429583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IT</w:t>
            </w:r>
          </w:p>
        </w:tc>
        <w:tc>
          <w:tcPr>
            <w:tcW w:w="3072" w:type="dxa"/>
            <w:noWrap/>
            <w:vAlign w:val="center"/>
            <w:hideMark/>
          </w:tcPr>
          <w:p w14:paraId="796E8A38" w14:textId="419B1EE4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31 501</w:t>
            </w:r>
          </w:p>
        </w:tc>
        <w:tc>
          <w:tcPr>
            <w:tcW w:w="3072" w:type="dxa"/>
            <w:noWrap/>
            <w:vAlign w:val="center"/>
            <w:hideMark/>
          </w:tcPr>
          <w:p w14:paraId="20B97910" w14:textId="7876EF5A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107 986</w:t>
            </w:r>
          </w:p>
        </w:tc>
      </w:tr>
      <w:tr w:rsidR="00FA41BB" w:rsidRPr="00C911F4" w14:paraId="05CE20D4" w14:textId="77777777" w:rsidTr="00753573">
        <w:trPr>
          <w:trHeight w:val="345"/>
        </w:trPr>
        <w:tc>
          <w:tcPr>
            <w:tcW w:w="3070" w:type="dxa"/>
            <w:noWrap/>
            <w:vAlign w:val="center"/>
          </w:tcPr>
          <w:p w14:paraId="14C8F85A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Nábor zamestnancov</w:t>
            </w:r>
          </w:p>
        </w:tc>
        <w:tc>
          <w:tcPr>
            <w:tcW w:w="3072" w:type="dxa"/>
            <w:noWrap/>
            <w:vAlign w:val="center"/>
          </w:tcPr>
          <w:p w14:paraId="7CEC41B9" w14:textId="0A0085C1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1 662 098</w:t>
            </w:r>
          </w:p>
        </w:tc>
        <w:tc>
          <w:tcPr>
            <w:tcW w:w="3072" w:type="dxa"/>
            <w:noWrap/>
            <w:vAlign w:val="center"/>
          </w:tcPr>
          <w:p w14:paraId="0EA25CC8" w14:textId="18BD08DA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2 751 083</w:t>
            </w:r>
          </w:p>
        </w:tc>
      </w:tr>
      <w:tr w:rsidR="00FA41BB" w:rsidRPr="00C911F4" w14:paraId="0F6D4743" w14:textId="77777777" w:rsidTr="00753573">
        <w:trPr>
          <w:trHeight w:val="345"/>
        </w:trPr>
        <w:tc>
          <w:tcPr>
            <w:tcW w:w="3070" w:type="dxa"/>
            <w:noWrap/>
            <w:vAlign w:val="center"/>
          </w:tcPr>
          <w:p w14:paraId="4FCE1305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Nájom a prenájom strojov a zariadení</w:t>
            </w:r>
          </w:p>
        </w:tc>
        <w:tc>
          <w:tcPr>
            <w:tcW w:w="3072" w:type="dxa"/>
            <w:noWrap/>
            <w:vAlign w:val="center"/>
          </w:tcPr>
          <w:p w14:paraId="2FBC94E3" w14:textId="765A3FAE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164 967 </w:t>
            </w:r>
          </w:p>
        </w:tc>
        <w:tc>
          <w:tcPr>
            <w:tcW w:w="3072" w:type="dxa"/>
            <w:noWrap/>
            <w:vAlign w:val="center"/>
          </w:tcPr>
          <w:p w14:paraId="70A89BC8" w14:textId="2AA99D7E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301 271 </w:t>
            </w:r>
          </w:p>
        </w:tc>
      </w:tr>
      <w:tr w:rsidR="00FA41BB" w:rsidRPr="00C911F4" w14:paraId="0840D24E" w14:textId="77777777" w:rsidTr="00753573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6E5395B3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Ostatné</w:t>
            </w:r>
          </w:p>
        </w:tc>
        <w:tc>
          <w:tcPr>
            <w:tcW w:w="3072" w:type="dxa"/>
            <w:noWrap/>
            <w:vAlign w:val="center"/>
            <w:hideMark/>
          </w:tcPr>
          <w:p w14:paraId="17A2F55B" w14:textId="4002514C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713 557</w:t>
            </w:r>
          </w:p>
        </w:tc>
        <w:tc>
          <w:tcPr>
            <w:tcW w:w="3072" w:type="dxa"/>
            <w:noWrap/>
            <w:vAlign w:val="center"/>
            <w:hideMark/>
          </w:tcPr>
          <w:p w14:paraId="61AB6B50" w14:textId="054EFA8C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1 145 424</w:t>
            </w:r>
          </w:p>
        </w:tc>
      </w:tr>
      <w:tr w:rsidR="00FA41BB" w:rsidRPr="00C911F4" w14:paraId="0ED79A24" w14:textId="77777777" w:rsidTr="003C2B1E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39D09F93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Ostatné významné položky nákladov z hospodárskej činnosti,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1386AECF" w14:textId="46892BE2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1 125 188</w:t>
            </w:r>
          </w:p>
        </w:tc>
        <w:tc>
          <w:tcPr>
            <w:tcW w:w="3072" w:type="dxa"/>
            <w:noWrap/>
            <w:vAlign w:val="center"/>
            <w:hideMark/>
          </w:tcPr>
          <w:p w14:paraId="30ECFDF6" w14:textId="788434F8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4 808 946</w:t>
            </w:r>
          </w:p>
        </w:tc>
      </w:tr>
      <w:tr w:rsidR="00FA41BB" w:rsidRPr="00C911F4" w14:paraId="000F5678" w14:textId="77777777" w:rsidTr="003C2B1E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00410D68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Inventúrne úpravy šrot</w:t>
            </w:r>
          </w:p>
        </w:tc>
        <w:tc>
          <w:tcPr>
            <w:tcW w:w="3072" w:type="dxa"/>
            <w:noWrap/>
            <w:vAlign w:val="center"/>
            <w:hideMark/>
          </w:tcPr>
          <w:p w14:paraId="5AABF658" w14:textId="6F8E1978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1 086 701</w:t>
            </w:r>
          </w:p>
        </w:tc>
        <w:tc>
          <w:tcPr>
            <w:tcW w:w="3072" w:type="dxa"/>
            <w:noWrap/>
            <w:vAlign w:val="center"/>
            <w:hideMark/>
          </w:tcPr>
          <w:p w14:paraId="12166437" w14:textId="719C4F5C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769 543</w:t>
            </w:r>
          </w:p>
        </w:tc>
      </w:tr>
      <w:tr w:rsidR="00FA41BB" w:rsidRPr="00C911F4" w14:paraId="15883772" w14:textId="77777777" w:rsidTr="003C2B1E">
        <w:trPr>
          <w:trHeight w:val="345"/>
        </w:trPr>
        <w:tc>
          <w:tcPr>
            <w:tcW w:w="3070" w:type="dxa"/>
            <w:vAlign w:val="center"/>
            <w:hideMark/>
          </w:tcPr>
          <w:p w14:paraId="6774EDD1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Poistenie mot.vozidiel a majetku</w:t>
            </w:r>
          </w:p>
        </w:tc>
        <w:tc>
          <w:tcPr>
            <w:tcW w:w="3072" w:type="dxa"/>
            <w:noWrap/>
            <w:vAlign w:val="center"/>
            <w:hideMark/>
          </w:tcPr>
          <w:p w14:paraId="0BD45BEC" w14:textId="13A78F91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15 706 </w:t>
            </w:r>
          </w:p>
        </w:tc>
        <w:tc>
          <w:tcPr>
            <w:tcW w:w="3072" w:type="dxa"/>
            <w:noWrap/>
            <w:vAlign w:val="center"/>
            <w:hideMark/>
          </w:tcPr>
          <w:p w14:paraId="6CD72A8C" w14:textId="78869196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32 593 </w:t>
            </w:r>
          </w:p>
        </w:tc>
      </w:tr>
      <w:tr w:rsidR="00FA41BB" w:rsidRPr="00C911F4" w14:paraId="3E008016" w14:textId="77777777" w:rsidTr="003C2B1E">
        <w:trPr>
          <w:trHeight w:val="345"/>
        </w:trPr>
        <w:tc>
          <w:tcPr>
            <w:tcW w:w="3070" w:type="dxa"/>
            <w:vAlign w:val="center"/>
            <w:hideMark/>
          </w:tcPr>
          <w:p w14:paraId="25C3CA30" w14:textId="11199015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Predaj podniku</w:t>
            </w:r>
          </w:p>
        </w:tc>
        <w:tc>
          <w:tcPr>
            <w:tcW w:w="3072" w:type="dxa"/>
            <w:noWrap/>
            <w:vAlign w:val="center"/>
            <w:hideMark/>
          </w:tcPr>
          <w:p w14:paraId="633048A3" w14:textId="6A2A02E3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noWrap/>
            <w:vAlign w:val="center"/>
            <w:hideMark/>
          </w:tcPr>
          <w:p w14:paraId="4E5F6DB4" w14:textId="65F27CCA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4 005 495</w:t>
            </w:r>
          </w:p>
        </w:tc>
      </w:tr>
      <w:tr w:rsidR="00FA41BB" w:rsidRPr="00C911F4" w14:paraId="7AB0229B" w14:textId="77777777" w:rsidTr="003C2B1E">
        <w:trPr>
          <w:trHeight w:val="345"/>
        </w:trPr>
        <w:tc>
          <w:tcPr>
            <w:tcW w:w="3070" w:type="dxa"/>
            <w:vAlign w:val="center"/>
          </w:tcPr>
          <w:p w14:paraId="13F2BC69" w14:textId="713F926A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Ostatné</w:t>
            </w:r>
          </w:p>
        </w:tc>
        <w:tc>
          <w:tcPr>
            <w:tcW w:w="3072" w:type="dxa"/>
            <w:noWrap/>
            <w:vAlign w:val="center"/>
          </w:tcPr>
          <w:p w14:paraId="6232C07D" w14:textId="7FCC51B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22 781</w:t>
            </w:r>
          </w:p>
        </w:tc>
        <w:tc>
          <w:tcPr>
            <w:tcW w:w="3072" w:type="dxa"/>
            <w:noWrap/>
            <w:vAlign w:val="center"/>
          </w:tcPr>
          <w:p w14:paraId="500F6C07" w14:textId="6529D4E8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1 310</w:t>
            </w:r>
          </w:p>
        </w:tc>
      </w:tr>
      <w:tr w:rsidR="00FA41BB" w:rsidRPr="00C911F4" w14:paraId="739758A6" w14:textId="77777777" w:rsidTr="003C2B1E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343EA2D6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zh-CN"/>
              </w:rPr>
              <w:t>Finančné náklady,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61F9B339" w14:textId="57F0785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933 </w:t>
            </w:r>
            <w:r w:rsidR="005638AC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596</w:t>
            </w:r>
          </w:p>
        </w:tc>
        <w:tc>
          <w:tcPr>
            <w:tcW w:w="3072" w:type="dxa"/>
            <w:noWrap/>
            <w:vAlign w:val="center"/>
            <w:hideMark/>
          </w:tcPr>
          <w:p w14:paraId="435D767C" w14:textId="0DA811D3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1 422 759</w:t>
            </w:r>
          </w:p>
        </w:tc>
      </w:tr>
      <w:tr w:rsidR="00FA41BB" w:rsidRPr="00C911F4" w14:paraId="3393E7D9" w14:textId="77777777" w:rsidTr="003C2B1E">
        <w:trPr>
          <w:trHeight w:val="345"/>
        </w:trPr>
        <w:tc>
          <w:tcPr>
            <w:tcW w:w="3070" w:type="dxa"/>
            <w:noWrap/>
            <w:vAlign w:val="center"/>
            <w:hideMark/>
          </w:tcPr>
          <w:p w14:paraId="1030BDD6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  <w:t>Kurzové straty, z toho:</w:t>
            </w:r>
          </w:p>
        </w:tc>
        <w:tc>
          <w:tcPr>
            <w:tcW w:w="3072" w:type="dxa"/>
            <w:noWrap/>
            <w:vAlign w:val="center"/>
            <w:hideMark/>
          </w:tcPr>
          <w:p w14:paraId="38EF7304" w14:textId="6E553B75" w:rsidR="00FA41BB" w:rsidRPr="00FA41BB" w:rsidRDefault="00FA41BB" w:rsidP="00FA41BB">
            <w:pPr>
              <w:keepNext w:val="0"/>
              <w:spacing w:after="0"/>
              <w:ind w:right="80"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  <w:r w:rsidRPr="00FA41B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7 018</w:t>
            </w:r>
          </w:p>
        </w:tc>
        <w:tc>
          <w:tcPr>
            <w:tcW w:w="3072" w:type="dxa"/>
            <w:noWrap/>
            <w:vAlign w:val="center"/>
            <w:hideMark/>
          </w:tcPr>
          <w:p w14:paraId="551C23BD" w14:textId="0E1B8129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80 256</w:t>
            </w:r>
          </w:p>
        </w:tc>
      </w:tr>
      <w:tr w:rsidR="00FA41BB" w:rsidRPr="00C911F4" w14:paraId="6D0A5599" w14:textId="77777777" w:rsidTr="00753573">
        <w:trPr>
          <w:trHeight w:val="345"/>
        </w:trPr>
        <w:tc>
          <w:tcPr>
            <w:tcW w:w="3070" w:type="dxa"/>
            <w:vAlign w:val="center"/>
            <w:hideMark/>
          </w:tcPr>
          <w:p w14:paraId="4C322FAC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kurzové straty ku dňu, ku ktorému sa zostavuje účtovná závierka</w:t>
            </w:r>
          </w:p>
        </w:tc>
        <w:tc>
          <w:tcPr>
            <w:tcW w:w="3072" w:type="dxa"/>
            <w:noWrap/>
            <w:vAlign w:val="center"/>
            <w:hideMark/>
          </w:tcPr>
          <w:p w14:paraId="3C5BAA08" w14:textId="3B60C621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noWrap/>
            <w:vAlign w:val="center"/>
            <w:hideMark/>
          </w:tcPr>
          <w:p w14:paraId="2396D8DD" w14:textId="5CE75A0C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A41BB" w:rsidRPr="00C911F4" w14:paraId="428CE859" w14:textId="77777777" w:rsidTr="003C2B1E">
        <w:trPr>
          <w:trHeight w:val="345"/>
        </w:trPr>
        <w:tc>
          <w:tcPr>
            <w:tcW w:w="3070" w:type="dxa"/>
            <w:vAlign w:val="center"/>
            <w:hideMark/>
          </w:tcPr>
          <w:p w14:paraId="4082BB14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zh-CN"/>
              </w:rPr>
              <w:t>Ostatné významné položky finančných nákladov, z toho:</w:t>
            </w:r>
          </w:p>
        </w:tc>
        <w:tc>
          <w:tcPr>
            <w:tcW w:w="3072" w:type="dxa"/>
            <w:noWrap/>
            <w:vAlign w:val="center"/>
            <w:hideMark/>
          </w:tcPr>
          <w:p w14:paraId="724FC8B4" w14:textId="0810BF4B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926 578</w:t>
            </w:r>
          </w:p>
        </w:tc>
        <w:tc>
          <w:tcPr>
            <w:tcW w:w="3072" w:type="dxa"/>
            <w:noWrap/>
            <w:vAlign w:val="center"/>
            <w:hideMark/>
          </w:tcPr>
          <w:p w14:paraId="79D38471" w14:textId="0133AD6D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1 342 501</w:t>
            </w:r>
          </w:p>
        </w:tc>
      </w:tr>
      <w:tr w:rsidR="00FA41BB" w:rsidRPr="00C911F4" w14:paraId="0B6E8310" w14:textId="77777777" w:rsidTr="003C2B1E">
        <w:trPr>
          <w:trHeight w:val="345"/>
        </w:trPr>
        <w:tc>
          <w:tcPr>
            <w:tcW w:w="3070" w:type="dxa"/>
            <w:vAlign w:val="center"/>
            <w:hideMark/>
          </w:tcPr>
          <w:p w14:paraId="32BA7D91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Nákladové úroky</w:t>
            </w:r>
          </w:p>
        </w:tc>
        <w:tc>
          <w:tcPr>
            <w:tcW w:w="3072" w:type="dxa"/>
            <w:noWrap/>
            <w:vAlign w:val="center"/>
            <w:hideMark/>
          </w:tcPr>
          <w:p w14:paraId="376FF858" w14:textId="5FB9181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914 585</w:t>
            </w:r>
          </w:p>
        </w:tc>
        <w:tc>
          <w:tcPr>
            <w:tcW w:w="3072" w:type="dxa"/>
            <w:noWrap/>
            <w:vAlign w:val="center"/>
            <w:hideMark/>
          </w:tcPr>
          <w:p w14:paraId="5D972B8C" w14:textId="7137ADD0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1 317 353</w:t>
            </w:r>
          </w:p>
        </w:tc>
      </w:tr>
      <w:tr w:rsidR="00FA41BB" w:rsidRPr="00C911F4" w14:paraId="4CBA3F8E" w14:textId="77777777" w:rsidTr="003C2B1E">
        <w:trPr>
          <w:trHeight w:val="345"/>
        </w:trPr>
        <w:tc>
          <w:tcPr>
            <w:tcW w:w="3070" w:type="dxa"/>
            <w:vAlign w:val="center"/>
            <w:hideMark/>
          </w:tcPr>
          <w:p w14:paraId="29A6B130" w14:textId="77777777" w:rsidR="00FA41BB" w:rsidRPr="00C911F4" w:rsidRDefault="00FA41BB" w:rsidP="00FA41B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Ostatné náklady na finančnú činnosť</w:t>
            </w:r>
          </w:p>
        </w:tc>
        <w:tc>
          <w:tcPr>
            <w:tcW w:w="3072" w:type="dxa"/>
            <w:noWrap/>
            <w:vAlign w:val="center"/>
            <w:hideMark/>
          </w:tcPr>
          <w:p w14:paraId="7AE85700" w14:textId="1EE5DAEF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11 993</w:t>
            </w:r>
          </w:p>
        </w:tc>
        <w:tc>
          <w:tcPr>
            <w:tcW w:w="3072" w:type="dxa"/>
            <w:noWrap/>
            <w:vAlign w:val="center"/>
            <w:hideMark/>
          </w:tcPr>
          <w:p w14:paraId="3E5E8FAA" w14:textId="17786E06" w:rsidR="00FA41BB" w:rsidRPr="00C911F4" w:rsidRDefault="00FA41BB" w:rsidP="00FA41BB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25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148</w:t>
            </w:r>
          </w:p>
        </w:tc>
      </w:tr>
    </w:tbl>
    <w:p w14:paraId="2024F96A" w14:textId="77777777" w:rsidR="00453D5E" w:rsidRPr="00C911F4" w:rsidRDefault="00453D5E" w:rsidP="00453D5E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45810E48" w14:textId="77777777" w:rsidR="009103B8" w:rsidRPr="00C911F4" w:rsidRDefault="009103B8" w:rsidP="00810C0F">
      <w:pPr>
        <w:keepNext w:val="0"/>
        <w:rPr>
          <w:rFonts w:ascii="Arial" w:hAnsi="Arial" w:cs="Arial"/>
          <w:b/>
          <w:lang w:val="sk-SK"/>
        </w:rPr>
      </w:pPr>
    </w:p>
    <w:p w14:paraId="1D1BBC6B" w14:textId="77777777" w:rsidR="00B9713F" w:rsidRDefault="00B9713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030DB188" w14:textId="3DF28D19" w:rsidR="00DF42B2" w:rsidRPr="00C911F4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C911F4">
        <w:rPr>
          <w:rFonts w:ascii="Arial" w:hAnsi="Arial" w:cs="Arial"/>
          <w:b/>
          <w:lang w:val="sk-SK"/>
        </w:rPr>
        <w:lastRenderedPageBreak/>
        <w:t>Dane z príjmov</w:t>
      </w:r>
    </w:p>
    <w:p w14:paraId="3F606BEC" w14:textId="77777777" w:rsidR="00DF42B2" w:rsidRPr="00C911F4" w:rsidRDefault="00DF42B2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1145"/>
        <w:gridCol w:w="1050"/>
        <w:gridCol w:w="1234"/>
        <w:gridCol w:w="1118"/>
        <w:gridCol w:w="1002"/>
      </w:tblGrid>
      <w:tr w:rsidR="00DF42B2" w:rsidRPr="00C911F4" w14:paraId="72CC1C97" w14:textId="77777777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1191B72" w14:textId="77777777" w:rsidR="00A17279" w:rsidRPr="00C911F4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B3EC5AB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623228A1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4D9DE7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AF7298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C911F4" w14:paraId="7DF7DAA0" w14:textId="77777777" w:rsidTr="00011AC9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B71B1F0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F902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C41A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F562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8593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0B21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C9B5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B33E0" w:rsidRPr="00C911F4" w14:paraId="25E6721C" w14:textId="77777777" w:rsidTr="00011AC9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88B1CF8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E31ED9" w14:textId="1A782E63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1 777 136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2352FB" w14:textId="7777777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33539C" w14:textId="7777777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1B34C8" w14:textId="374C3B01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834 668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C49D77" w14:textId="14289036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D9E301" w14:textId="40EE8D9B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</w:tr>
      <w:tr w:rsidR="005B33E0" w:rsidRPr="00C911F4" w14:paraId="0042E215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4B4605C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E16823" w14:textId="4671EE6D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4E1D3" w14:textId="29967A2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373 199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38570F" w14:textId="7732E2AA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70BA95" w14:textId="1DBC85CA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B2C1B1" w14:textId="20F6DEBF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805 280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BD7BCC" w14:textId="627B77EB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21%</w:t>
            </w:r>
          </w:p>
        </w:tc>
      </w:tr>
      <w:tr w:rsidR="005B33E0" w:rsidRPr="00C911F4" w14:paraId="01464DD0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E7F01C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F33526" w14:textId="7C72B55B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1 162 269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4AF87B" w14:textId="380DC966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244 077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2B3BF5" w14:textId="0A710F2D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A80576" w14:textId="64B3990F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1 034 841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E66998" w14:textId="7EB20DFF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217 317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6DAB02" w14:textId="388F8D13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6%</w:t>
            </w:r>
          </w:p>
        </w:tc>
      </w:tr>
      <w:tr w:rsidR="005B33E0" w:rsidRPr="00C911F4" w14:paraId="3601DDEB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3CF20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CDB8B2" w14:textId="0A56F99F" w:rsidR="005B33E0" w:rsidRPr="00E81039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E81039"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383 791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33613C" w14:textId="7163F8A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-290 596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2620D9" w14:textId="5FAE356A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-16%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C70DCE" w14:textId="5B76856D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1039"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521 604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698409" w14:textId="57807CDF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-319 537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FB0BD6" w14:textId="6F616BC2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-8%</w:t>
            </w:r>
          </w:p>
        </w:tc>
      </w:tr>
      <w:tr w:rsidR="005B33E0" w:rsidRPr="00C911F4" w14:paraId="7CC707C0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0AB5DA9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34D557" w14:textId="77777777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E9463F" w14:textId="7777777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38A373" w14:textId="77777777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E32DF9" w14:textId="69AC1395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676FF7" w14:textId="5F5BD92B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3F2DA5" w14:textId="66835EC8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5B33E0" w:rsidRPr="00C911F4" w14:paraId="19A44569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A8157D8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13E67D" w14:textId="77777777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7E2E57" w14:textId="7777777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C48CC9" w14:textId="77777777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59B1F0" w14:textId="75DCD2D3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0C49DC" w14:textId="5761E0D4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7A588F" w14:textId="17A58E05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5B33E0" w:rsidRPr="00C911F4" w14:paraId="6A9AA54C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E07905B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39CA47" w14:textId="77777777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11C9C1" w14:textId="282ED2E9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75C149" w14:textId="76691BA1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84F500" w14:textId="2AA8B660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B7AE8E" w14:textId="55F50E36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B06835" w14:textId="6A68AC3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5B33E0" w:rsidRPr="00C911F4" w14:paraId="10E3A765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9C451F7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894627" w14:textId="449127D5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54FC58" w14:textId="4D32B361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617BF5" w14:textId="0AE1273B" w:rsidR="005B33E0" w:rsidRPr="00C911F4" w:rsidDel="004D3930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DD447D" w14:textId="3BE34005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994B20" w14:textId="7EFE3943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E3CAB0" w14:textId="486A4350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5B33E0" w:rsidRPr="00C911F4" w14:paraId="3032E0D4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8997F13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ACA3EB" w14:textId="3061266C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1 555 614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1921B3" w14:textId="028485A6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326 679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2E93C4" w14:textId="3BCDFABC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E78178" w14:textId="6E8E4C35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3 347 905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5ECC6F" w14:textId="1D4FD383" w:rsidR="005B33E0" w:rsidRPr="00C911F4" w:rsidRDefault="005B33E0" w:rsidP="005B33E0">
            <w:pPr>
              <w:spacing w:after="0"/>
              <w:ind w:right="21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703 060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D59146" w14:textId="2416305F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 </w:t>
            </w:r>
          </w:p>
        </w:tc>
      </w:tr>
      <w:tr w:rsidR="005B33E0" w:rsidRPr="00C911F4" w14:paraId="1D131573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AE7F9E9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6B31C5" w14:textId="71ACD5B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61090A" w14:textId="7C9030D6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326 679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A4A07E" w14:textId="700148AD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ADF624" w14:textId="7F1127E0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C879EE" w14:textId="693E6063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703 060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FA5171" w14:textId="635A91F9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5B33E0" w:rsidRPr="00C911F4" w14:paraId="0093528A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02A9581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B6163B" w14:textId="338CDCC8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7FC141" w14:textId="0F59FCB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128 144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25D186" w14:textId="14D855BE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E3E5B5" w14:textId="0192F84A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F03D7A" w14:textId="3D3277E2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57 937</w:t>
            </w:r>
          </w:p>
        </w:tc>
        <w:tc>
          <w:tcPr>
            <w:tcW w:w="10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733A61" w14:textId="02E1CCD0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5B33E0" w:rsidRPr="00C911F4" w14:paraId="62DBFF06" w14:textId="77777777" w:rsidTr="00011AC9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2D8F" w14:textId="77777777" w:rsidR="005B33E0" w:rsidRPr="00C911F4" w:rsidRDefault="005B33E0" w:rsidP="005B33E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DFB" w14:textId="134E242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C305" w14:textId="2BE4590D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454 823</w:t>
            </w:r>
          </w:p>
        </w:tc>
        <w:tc>
          <w:tcPr>
            <w:tcW w:w="1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571C" w14:textId="7BBCA301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7ACE" w14:textId="262055C7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FC11" w14:textId="04E86970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760 997</w:t>
            </w:r>
          </w:p>
        </w:tc>
        <w:tc>
          <w:tcPr>
            <w:tcW w:w="10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D9BD" w14:textId="1B92810C" w:rsidR="005B33E0" w:rsidRPr="00C911F4" w:rsidRDefault="005B33E0" w:rsidP="005B33E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%</w:t>
            </w:r>
          </w:p>
        </w:tc>
      </w:tr>
    </w:tbl>
    <w:p w14:paraId="2CD38171" w14:textId="77777777" w:rsidR="003422F1" w:rsidRPr="00C911F4" w:rsidRDefault="003422F1" w:rsidP="00DF42B2">
      <w:pPr>
        <w:keepNext w:val="0"/>
        <w:rPr>
          <w:rFonts w:ascii="Arial" w:hAnsi="Arial" w:cs="Arial"/>
          <w:b/>
          <w:lang w:val="sk-SK"/>
        </w:rPr>
      </w:pPr>
    </w:p>
    <w:p w14:paraId="491993FB" w14:textId="77777777" w:rsidR="00BA7EA4" w:rsidRPr="00C911F4" w:rsidRDefault="00BA7EA4" w:rsidP="00DF42B2">
      <w:pPr>
        <w:keepNext w:val="0"/>
        <w:rPr>
          <w:rFonts w:ascii="Arial" w:hAnsi="Arial" w:cs="Arial"/>
          <w:sz w:val="18"/>
          <w:szCs w:val="18"/>
          <w:lang w:val="sk-SK"/>
        </w:rPr>
      </w:pPr>
    </w:p>
    <w:tbl>
      <w:tblPr>
        <w:tblStyle w:val="TableGrid"/>
        <w:tblW w:w="7513" w:type="dxa"/>
        <w:tblLook w:val="04A0" w:firstRow="1" w:lastRow="0" w:firstColumn="1" w:lastColumn="0" w:noHBand="0" w:noVBand="1"/>
      </w:tblPr>
      <w:tblGrid>
        <w:gridCol w:w="2672"/>
        <w:gridCol w:w="2405"/>
        <w:gridCol w:w="2436"/>
      </w:tblGrid>
      <w:tr w:rsidR="00434904" w:rsidRPr="00C911F4" w14:paraId="7E602876" w14:textId="77777777" w:rsidTr="00230AA2">
        <w:trPr>
          <w:trHeight w:hRule="exact" w:val="567"/>
        </w:trPr>
        <w:tc>
          <w:tcPr>
            <w:tcW w:w="2672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54EEC68" w14:textId="77777777" w:rsidR="00434904" w:rsidRPr="00C911F4" w:rsidRDefault="00434904" w:rsidP="0043490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FD04505" w14:textId="77777777" w:rsidR="00434904" w:rsidRPr="00C911F4" w:rsidRDefault="00434904" w:rsidP="0043490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F4B8BE" w14:textId="77777777" w:rsidR="00434904" w:rsidRPr="00C911F4" w:rsidRDefault="00434904" w:rsidP="0043490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61F99" w:rsidRPr="00C911F4" w14:paraId="08A8201A" w14:textId="77777777" w:rsidTr="00361F99">
        <w:trPr>
          <w:trHeight w:hRule="exact" w:val="770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49FD3618" w14:textId="77777777" w:rsidR="00361F99" w:rsidRPr="00C911F4" w:rsidRDefault="00361F99" w:rsidP="007B1B3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11210C" w14:textId="577E39FE" w:rsidR="00361F99" w:rsidRPr="00C911F4" w:rsidRDefault="00361F99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362D732C" w14:textId="2083AC61" w:rsidR="00361F99" w:rsidRPr="00C911F4" w:rsidRDefault="00361F99" w:rsidP="00361F99">
            <w:pPr>
              <w:spacing w:after="0"/>
              <w:ind w:left="360"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361F99" w:rsidRPr="00C911F4" w14:paraId="2111F831" w14:textId="77777777" w:rsidTr="00361F99">
        <w:trPr>
          <w:trHeight w:hRule="exact" w:val="818"/>
        </w:trPr>
        <w:tc>
          <w:tcPr>
            <w:tcW w:w="2672" w:type="dxa"/>
            <w:vAlign w:val="center"/>
          </w:tcPr>
          <w:p w14:paraId="34E43301" w14:textId="77777777" w:rsidR="00361F99" w:rsidRPr="00C911F4" w:rsidRDefault="00361F99" w:rsidP="007B1B3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405" w:type="dxa"/>
            <w:vAlign w:val="center"/>
          </w:tcPr>
          <w:p w14:paraId="318571A0" w14:textId="18AB1539" w:rsidR="00361F99" w:rsidRPr="00C911F4" w:rsidRDefault="00BC566D" w:rsidP="00011AC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14:paraId="6764CCCE" w14:textId="2994C0C3" w:rsidR="00361F99" w:rsidRPr="00C911F4" w:rsidRDefault="00A167F3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230AA2" w:rsidRPr="00C911F4" w14:paraId="36634FD7" w14:textId="77777777" w:rsidTr="00361F99">
        <w:trPr>
          <w:trHeight w:hRule="exact" w:val="2094"/>
        </w:trPr>
        <w:tc>
          <w:tcPr>
            <w:tcW w:w="2672" w:type="dxa"/>
          </w:tcPr>
          <w:p w14:paraId="496B4538" w14:textId="77777777" w:rsidR="00230AA2" w:rsidRPr="00C911F4" w:rsidRDefault="00230AA2" w:rsidP="0002008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405" w:type="dxa"/>
            <w:vAlign w:val="center"/>
          </w:tcPr>
          <w:p w14:paraId="334B51E2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14:paraId="6B910B17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230AA2" w:rsidRPr="00C911F4" w14:paraId="48264999" w14:textId="77777777" w:rsidTr="00361F99">
        <w:trPr>
          <w:trHeight w:hRule="exact" w:val="1414"/>
        </w:trPr>
        <w:tc>
          <w:tcPr>
            <w:tcW w:w="2672" w:type="dxa"/>
          </w:tcPr>
          <w:p w14:paraId="1AFAC6E5" w14:textId="77777777" w:rsidR="00230AA2" w:rsidRPr="00C911F4" w:rsidRDefault="00230AA2" w:rsidP="0002008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405" w:type="dxa"/>
            <w:vAlign w:val="center"/>
          </w:tcPr>
          <w:p w14:paraId="21AD063A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14:paraId="05D49A0B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230AA2" w:rsidRPr="00C911F4" w14:paraId="4DE09342" w14:textId="77777777" w:rsidTr="00361F99">
        <w:trPr>
          <w:trHeight w:hRule="exact" w:val="1563"/>
        </w:trPr>
        <w:tc>
          <w:tcPr>
            <w:tcW w:w="2672" w:type="dxa"/>
          </w:tcPr>
          <w:p w14:paraId="7FE255DC" w14:textId="77777777" w:rsidR="00230AA2" w:rsidRPr="00C911F4" w:rsidRDefault="00230AA2" w:rsidP="0002008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405" w:type="dxa"/>
            <w:vAlign w:val="center"/>
          </w:tcPr>
          <w:p w14:paraId="2904CC9D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14:paraId="382A67E5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230AA2" w:rsidRPr="00C911F4" w14:paraId="20CCE2A7" w14:textId="77777777" w:rsidTr="00361F99">
        <w:trPr>
          <w:trHeight w:hRule="exact" w:val="1273"/>
        </w:trPr>
        <w:tc>
          <w:tcPr>
            <w:tcW w:w="2672" w:type="dxa"/>
          </w:tcPr>
          <w:p w14:paraId="3B7E275D" w14:textId="77777777" w:rsidR="00230AA2" w:rsidRPr="00C911F4" w:rsidRDefault="00230AA2" w:rsidP="0002008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405" w:type="dxa"/>
            <w:vAlign w:val="center"/>
          </w:tcPr>
          <w:p w14:paraId="71B8F333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436" w:type="dxa"/>
            <w:vAlign w:val="center"/>
          </w:tcPr>
          <w:p w14:paraId="5F56D241" w14:textId="77777777" w:rsidR="00230AA2" w:rsidRPr="00C911F4" w:rsidRDefault="00230AA2" w:rsidP="00361F99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6F1FEEBE" w14:textId="77777777" w:rsidR="00434904" w:rsidRPr="00C911F4" w:rsidRDefault="00434904" w:rsidP="00DF42B2">
      <w:pPr>
        <w:keepNext w:val="0"/>
        <w:rPr>
          <w:rFonts w:ascii="Arial" w:hAnsi="Arial" w:cs="Arial"/>
          <w:lang w:val="sk-SK"/>
        </w:rPr>
      </w:pPr>
    </w:p>
    <w:p w14:paraId="3716D334" w14:textId="77777777" w:rsidR="00453D5E" w:rsidRPr="00C911F4" w:rsidRDefault="00453D5E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 w:rsidRPr="00C911F4">
        <w:rPr>
          <w:rFonts w:ascii="Arial" w:hAnsi="Arial" w:cs="Arial"/>
          <w:b/>
          <w:caps/>
          <w:u w:val="single"/>
          <w:lang w:val="sk-SK"/>
        </w:rPr>
        <w:br w:type="page"/>
      </w:r>
    </w:p>
    <w:p w14:paraId="01B14630" w14:textId="77777777" w:rsidR="002474FF" w:rsidRPr="00C911F4" w:rsidRDefault="002474F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08DE602E" w14:textId="77777777" w:rsidR="000B04FB" w:rsidRPr="00C911F4" w:rsidRDefault="000B04FB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</w:t>
      </w:r>
      <w:r w:rsidR="00DD01D1" w:rsidRPr="00C911F4">
        <w:rPr>
          <w:rFonts w:ascii="Arial" w:hAnsi="Arial" w:cs="Arial"/>
          <w:lang w:val="sk-SK"/>
        </w:rPr>
        <w:t> </w:t>
      </w:r>
      <w:r w:rsidRPr="00C911F4">
        <w:rPr>
          <w:rFonts w:ascii="Arial" w:hAnsi="Arial" w:cs="Arial"/>
          <w:lang w:val="sk-SK"/>
        </w:rPr>
        <w:t>spriaznených osobách</w:t>
      </w:r>
    </w:p>
    <w:p w14:paraId="561C75CA" w14:textId="16FD1E4C" w:rsidR="00434C63" w:rsidRPr="00C911F4" w:rsidRDefault="00434C63" w:rsidP="00434C63">
      <w:pPr>
        <w:rPr>
          <w:rFonts w:ascii="Arial" w:hAnsi="Arial" w:cs="Arial"/>
          <w:lang w:val="sk-SK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2672"/>
        <w:gridCol w:w="1701"/>
        <w:gridCol w:w="2405"/>
        <w:gridCol w:w="2436"/>
      </w:tblGrid>
      <w:tr w:rsidR="00DF42B2" w:rsidRPr="00C911F4" w14:paraId="26930E98" w14:textId="77777777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DFB63E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5F3A58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4E294B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C911F4" w14:paraId="4C2E0B43" w14:textId="77777777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A3A9B8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BB2E325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8C0BA1C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4B0C2CD" w14:textId="77777777" w:rsidR="00DF42B2" w:rsidRPr="00C911F4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723FC" w:rsidRPr="00C911F4" w14:paraId="6DD07260" w14:textId="77777777" w:rsidTr="003C2B1E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1D72EC8C" w14:textId="7DC58B85" w:rsidR="001723FC" w:rsidRPr="00C911F4" w:rsidRDefault="001723FC" w:rsidP="001723F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Solutions A/S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E97D37" w14:textId="77777777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1 – kúpa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759654" w14:textId="74749F68" w:rsidR="001916E5" w:rsidRPr="001916E5" w:rsidRDefault="001916E5" w:rsidP="001916E5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2 106 471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2E14C4D9" w14:textId="41C3AF29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6 842 027</w:t>
            </w:r>
          </w:p>
        </w:tc>
      </w:tr>
      <w:tr w:rsidR="001723FC" w:rsidRPr="00C911F4" w14:paraId="1D7A23A9" w14:textId="77777777" w:rsidTr="00905CB7">
        <w:trPr>
          <w:trHeight w:hRule="exact" w:val="425"/>
        </w:trPr>
        <w:tc>
          <w:tcPr>
            <w:tcW w:w="2672" w:type="dxa"/>
            <w:vAlign w:val="center"/>
          </w:tcPr>
          <w:p w14:paraId="70C0B9E5" w14:textId="152EDB7F" w:rsidR="001723FC" w:rsidRPr="00C911F4" w:rsidRDefault="001723FC" w:rsidP="001723F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Solutions A/S</w:t>
            </w:r>
          </w:p>
        </w:tc>
        <w:tc>
          <w:tcPr>
            <w:tcW w:w="1701" w:type="dxa"/>
            <w:vAlign w:val="center"/>
          </w:tcPr>
          <w:p w14:paraId="2CA86B1F" w14:textId="77777777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2 – predaj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54225183" w14:textId="3AC7ECE4" w:rsidR="001723FC" w:rsidRPr="00C911F4" w:rsidRDefault="001916E5" w:rsidP="001723FC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30 642 605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439DF2D8" w14:textId="6FFF1AEE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57 419 726</w:t>
            </w:r>
          </w:p>
        </w:tc>
      </w:tr>
      <w:tr w:rsidR="001723FC" w:rsidRPr="00C911F4" w14:paraId="3EC8DA59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71B6C00A" w14:textId="77777777" w:rsidR="001723FC" w:rsidRPr="00C911F4" w:rsidRDefault="001723FC" w:rsidP="001723F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K.Nissen International A/S</w:t>
            </w:r>
          </w:p>
        </w:tc>
        <w:tc>
          <w:tcPr>
            <w:tcW w:w="1701" w:type="dxa"/>
            <w:vAlign w:val="center"/>
          </w:tcPr>
          <w:p w14:paraId="0AF241F0" w14:textId="1748132A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3 – prijatie služby</w:t>
            </w:r>
          </w:p>
        </w:tc>
        <w:tc>
          <w:tcPr>
            <w:tcW w:w="2405" w:type="dxa"/>
            <w:vAlign w:val="center"/>
          </w:tcPr>
          <w:p w14:paraId="0AD842DF" w14:textId="49BFF528" w:rsidR="001723FC" w:rsidRPr="00C911F4" w:rsidRDefault="001916E5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37 458</w:t>
            </w:r>
          </w:p>
        </w:tc>
        <w:tc>
          <w:tcPr>
            <w:tcW w:w="2436" w:type="dxa"/>
            <w:vAlign w:val="center"/>
          </w:tcPr>
          <w:p w14:paraId="258A1EB5" w14:textId="5EA4CD7D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485 446</w:t>
            </w:r>
          </w:p>
        </w:tc>
      </w:tr>
      <w:tr w:rsidR="001723FC" w:rsidRPr="00C911F4" w14:paraId="0198D7DA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4644EFBC" w14:textId="21ADC246" w:rsidR="001723FC" w:rsidRPr="00C911F4" w:rsidRDefault="001723FC" w:rsidP="001723F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NCS International A/S</w:t>
            </w:r>
          </w:p>
        </w:tc>
        <w:tc>
          <w:tcPr>
            <w:tcW w:w="1701" w:type="dxa"/>
            <w:vAlign w:val="center"/>
          </w:tcPr>
          <w:p w14:paraId="5DADDB88" w14:textId="2CB7973B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3 – prijatie služby</w:t>
            </w:r>
          </w:p>
        </w:tc>
        <w:tc>
          <w:tcPr>
            <w:tcW w:w="2405" w:type="dxa"/>
            <w:vAlign w:val="center"/>
          </w:tcPr>
          <w:p w14:paraId="71CBE13F" w14:textId="0A80815B" w:rsidR="001723FC" w:rsidRDefault="001916E5" w:rsidP="001723FC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60 287 </w:t>
            </w:r>
          </w:p>
        </w:tc>
        <w:tc>
          <w:tcPr>
            <w:tcW w:w="2436" w:type="dxa"/>
            <w:vAlign w:val="center"/>
          </w:tcPr>
          <w:p w14:paraId="358D1CDB" w14:textId="15E6C258" w:rsidR="001723FC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128 365</w:t>
            </w:r>
          </w:p>
        </w:tc>
      </w:tr>
      <w:tr w:rsidR="001723FC" w:rsidRPr="00C911F4" w14:paraId="46E04946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3A6D64F2" w14:textId="77777777" w:rsidR="001723FC" w:rsidRPr="00C911F4" w:rsidRDefault="001723FC" w:rsidP="001723F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K.Nissen International A/S</w:t>
            </w:r>
          </w:p>
        </w:tc>
        <w:tc>
          <w:tcPr>
            <w:tcW w:w="1701" w:type="dxa"/>
            <w:vAlign w:val="center"/>
          </w:tcPr>
          <w:p w14:paraId="11C65EE0" w14:textId="77777777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8 – úver, pôžička</w:t>
            </w:r>
          </w:p>
        </w:tc>
        <w:tc>
          <w:tcPr>
            <w:tcW w:w="2405" w:type="dxa"/>
            <w:vAlign w:val="center"/>
          </w:tcPr>
          <w:p w14:paraId="02326B61" w14:textId="0A5F4857" w:rsidR="001723FC" w:rsidRPr="00C911F4" w:rsidRDefault="00A8363F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  <w:r w:rsidR="001916E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14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</w:t>
            </w:r>
            <w:r w:rsidR="001916E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2436" w:type="dxa"/>
            <w:vAlign w:val="center"/>
          </w:tcPr>
          <w:p w14:paraId="634E1DF6" w14:textId="1A0F9F89" w:rsidR="001723FC" w:rsidRPr="00C911F4" w:rsidRDefault="001723FC" w:rsidP="001723F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1 317 353</w:t>
            </w:r>
          </w:p>
        </w:tc>
      </w:tr>
      <w:tr w:rsidR="00A8363F" w:rsidRPr="00C911F4" w14:paraId="480814C3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1225C35F" w14:textId="594FB08F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916E5"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 xml:space="preserve">NCS International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zh-CN"/>
              </w:rPr>
              <w:t>A/S</w:t>
            </w:r>
          </w:p>
        </w:tc>
        <w:tc>
          <w:tcPr>
            <w:tcW w:w="1701" w:type="dxa"/>
            <w:vAlign w:val="center"/>
          </w:tcPr>
          <w:p w14:paraId="4DC4BBD3" w14:textId="2AC8B59B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8 – úver, pôžička</w:t>
            </w:r>
          </w:p>
        </w:tc>
        <w:tc>
          <w:tcPr>
            <w:tcW w:w="2405" w:type="dxa"/>
            <w:vAlign w:val="center"/>
          </w:tcPr>
          <w:p w14:paraId="0F6673DC" w14:textId="1C31CE12" w:rsidR="00A8363F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200 160</w:t>
            </w:r>
          </w:p>
        </w:tc>
        <w:tc>
          <w:tcPr>
            <w:tcW w:w="2436" w:type="dxa"/>
            <w:vAlign w:val="center"/>
          </w:tcPr>
          <w:p w14:paraId="6877691B" w14:textId="3C02CCD3" w:rsidR="00A8363F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8363F" w:rsidRPr="00C911F4" w14:paraId="592F878C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62DE6C63" w14:textId="36D1F690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Nissens</w:t>
            </w:r>
            <w:proofErr w:type="spellEnd"/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Cooling</w:t>
            </w:r>
            <w:proofErr w:type="spellEnd"/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System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Tjainin</w:t>
            </w:r>
            <w:proofErr w:type="spellEnd"/>
          </w:p>
        </w:tc>
        <w:tc>
          <w:tcPr>
            <w:tcW w:w="1701" w:type="dxa"/>
            <w:vAlign w:val="center"/>
          </w:tcPr>
          <w:p w14:paraId="09F0F7F2" w14:textId="77777777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1 – kúpa</w:t>
            </w:r>
          </w:p>
        </w:tc>
        <w:tc>
          <w:tcPr>
            <w:tcW w:w="2405" w:type="dxa"/>
            <w:vAlign w:val="center"/>
          </w:tcPr>
          <w:p w14:paraId="7C64BA8E" w14:textId="7D3DB2C5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86 131</w:t>
            </w:r>
          </w:p>
        </w:tc>
        <w:tc>
          <w:tcPr>
            <w:tcW w:w="2436" w:type="dxa"/>
            <w:vAlign w:val="center"/>
          </w:tcPr>
          <w:p w14:paraId="3F55C9E7" w14:textId="1F21A392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16 685</w:t>
            </w:r>
          </w:p>
        </w:tc>
      </w:tr>
      <w:tr w:rsidR="00A8363F" w:rsidRPr="00C911F4" w14:paraId="0D80460A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25273BD3" w14:textId="474D9BE8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Solutions</w:t>
            </w: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 North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SK</w:t>
            </w: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, s.r.o.</w:t>
            </w:r>
          </w:p>
        </w:tc>
        <w:tc>
          <w:tcPr>
            <w:tcW w:w="1701" w:type="dxa"/>
            <w:vAlign w:val="center"/>
          </w:tcPr>
          <w:p w14:paraId="6D2ECBC4" w14:textId="3FA83835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2 – predaj</w:t>
            </w:r>
          </w:p>
        </w:tc>
        <w:tc>
          <w:tcPr>
            <w:tcW w:w="2405" w:type="dxa"/>
            <w:vAlign w:val="center"/>
          </w:tcPr>
          <w:p w14:paraId="374C0E4C" w14:textId="587DD125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51 073</w:t>
            </w:r>
          </w:p>
        </w:tc>
        <w:tc>
          <w:tcPr>
            <w:tcW w:w="2436" w:type="dxa"/>
            <w:vAlign w:val="center"/>
          </w:tcPr>
          <w:p w14:paraId="7BCD4941" w14:textId="7EEC3BA7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61 667</w:t>
            </w:r>
          </w:p>
        </w:tc>
      </w:tr>
      <w:tr w:rsidR="00A8363F" w:rsidRPr="00C911F4" w14:paraId="15528F36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0F6FDD87" w14:textId="3A7C05D7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Solutions</w:t>
            </w: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 xml:space="preserve"> North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SK</w:t>
            </w: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, s.r.o.</w:t>
            </w:r>
          </w:p>
        </w:tc>
        <w:tc>
          <w:tcPr>
            <w:tcW w:w="1701" w:type="dxa"/>
            <w:vAlign w:val="center"/>
          </w:tcPr>
          <w:p w14:paraId="51924B73" w14:textId="61846214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3 – prijatie služby</w:t>
            </w:r>
          </w:p>
        </w:tc>
        <w:tc>
          <w:tcPr>
            <w:tcW w:w="2405" w:type="dxa"/>
            <w:vAlign w:val="center"/>
          </w:tcPr>
          <w:p w14:paraId="74655896" w14:textId="6DDD7CF4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2 029 657</w:t>
            </w:r>
          </w:p>
        </w:tc>
        <w:tc>
          <w:tcPr>
            <w:tcW w:w="2436" w:type="dxa"/>
            <w:vAlign w:val="center"/>
          </w:tcPr>
          <w:p w14:paraId="6F045C37" w14:textId="307E82AD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458 343</w:t>
            </w:r>
          </w:p>
        </w:tc>
      </w:tr>
      <w:tr w:rsidR="00A8363F" w:rsidRPr="00C911F4" w14:paraId="553E9677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3915878B" w14:textId="37045826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Czech, s.r.o.</w:t>
            </w:r>
          </w:p>
        </w:tc>
        <w:tc>
          <w:tcPr>
            <w:tcW w:w="1701" w:type="dxa"/>
            <w:vAlign w:val="center"/>
          </w:tcPr>
          <w:p w14:paraId="09FDC3C1" w14:textId="61B792E2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1 – kúpa</w:t>
            </w:r>
          </w:p>
        </w:tc>
        <w:tc>
          <w:tcPr>
            <w:tcW w:w="2405" w:type="dxa"/>
            <w:vAlign w:val="center"/>
          </w:tcPr>
          <w:p w14:paraId="674B77F0" w14:textId="0DB490EB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1 122 664</w:t>
            </w:r>
          </w:p>
        </w:tc>
        <w:tc>
          <w:tcPr>
            <w:tcW w:w="2436" w:type="dxa"/>
            <w:vAlign w:val="center"/>
          </w:tcPr>
          <w:p w14:paraId="55450E33" w14:textId="2CA24325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1 680 126</w:t>
            </w:r>
          </w:p>
        </w:tc>
      </w:tr>
      <w:tr w:rsidR="00A8363F" w:rsidRPr="00C911F4" w14:paraId="1BDB0D8F" w14:textId="77777777" w:rsidTr="003C2B1E">
        <w:trPr>
          <w:trHeight w:hRule="exact" w:val="425"/>
        </w:trPr>
        <w:tc>
          <w:tcPr>
            <w:tcW w:w="2672" w:type="dxa"/>
            <w:vAlign w:val="center"/>
          </w:tcPr>
          <w:p w14:paraId="28E677E8" w14:textId="697655E8" w:rsidR="00A8363F" w:rsidRPr="00C911F4" w:rsidRDefault="00A8363F" w:rsidP="00A8363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Nissens Cooling Czech, s.r.o.</w:t>
            </w:r>
          </w:p>
        </w:tc>
        <w:tc>
          <w:tcPr>
            <w:tcW w:w="1701" w:type="dxa"/>
            <w:vAlign w:val="center"/>
          </w:tcPr>
          <w:p w14:paraId="2C92D7C6" w14:textId="5B01A3F1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2 – predaj</w:t>
            </w:r>
          </w:p>
        </w:tc>
        <w:tc>
          <w:tcPr>
            <w:tcW w:w="2405" w:type="dxa"/>
            <w:vAlign w:val="center"/>
          </w:tcPr>
          <w:p w14:paraId="186C8E44" w14:textId="254548F7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8 796 077</w:t>
            </w:r>
          </w:p>
        </w:tc>
        <w:tc>
          <w:tcPr>
            <w:tcW w:w="2436" w:type="dxa"/>
            <w:vAlign w:val="center"/>
          </w:tcPr>
          <w:p w14:paraId="179A772F" w14:textId="7AA2CFC3" w:rsidR="00A8363F" w:rsidRPr="00C911F4" w:rsidRDefault="00A8363F" w:rsidP="00A8363F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15C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10 176 058</w:t>
            </w:r>
          </w:p>
        </w:tc>
      </w:tr>
    </w:tbl>
    <w:p w14:paraId="1B4CCD62" w14:textId="77777777" w:rsidR="00AB6738" w:rsidRPr="00C911F4" w:rsidRDefault="00AB6738" w:rsidP="00834313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41C79B82" w14:textId="77777777" w:rsidR="00AB6738" w:rsidRPr="00C911F4" w:rsidRDefault="00AB6738" w:rsidP="00AB6738">
      <w:pPr>
        <w:keepNext w:val="0"/>
        <w:rPr>
          <w:rFonts w:ascii="Arial" w:hAnsi="Arial" w:cs="Arial"/>
          <w:lang w:val="sk-SK"/>
        </w:rPr>
      </w:pPr>
      <w:bookmarkStart w:id="28" w:name="_Toc474124227"/>
      <w:bookmarkStart w:id="29" w:name="_Toc474124339"/>
      <w:r w:rsidRPr="00C911F4">
        <w:rPr>
          <w:rFonts w:ascii="Arial" w:hAnsi="Arial" w:cs="Arial"/>
          <w:lang w:val="sk-SK"/>
        </w:rPr>
        <w:t>Vybrané aktíva a pasíva vyplývajúce z transakcií so spriaznenými osobami sú uvedené v nasledujúcej tabuľke:</w:t>
      </w:r>
    </w:p>
    <w:tbl>
      <w:tblPr>
        <w:tblStyle w:val="TableGrid"/>
        <w:tblW w:w="7513" w:type="dxa"/>
        <w:tblLook w:val="04A0" w:firstRow="1" w:lastRow="0" w:firstColumn="1" w:lastColumn="0" w:noHBand="0" w:noVBand="1"/>
      </w:tblPr>
      <w:tblGrid>
        <w:gridCol w:w="2672"/>
        <w:gridCol w:w="2405"/>
        <w:gridCol w:w="2436"/>
      </w:tblGrid>
      <w:tr w:rsidR="00AB6738" w:rsidRPr="00C911F4" w14:paraId="0103D136" w14:textId="77777777" w:rsidTr="00AB6738">
        <w:trPr>
          <w:trHeight w:hRule="exact" w:val="567"/>
        </w:trPr>
        <w:tc>
          <w:tcPr>
            <w:tcW w:w="2672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A5A771" w14:textId="77777777" w:rsidR="00AB6738" w:rsidRPr="00C911F4" w:rsidRDefault="00AB6738" w:rsidP="00AB67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154C07" w14:textId="77777777" w:rsidR="00AB6738" w:rsidRPr="00C911F4" w:rsidRDefault="00AB6738" w:rsidP="00AB67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12884E" w14:textId="77777777" w:rsidR="00AB6738" w:rsidRPr="00C911F4" w:rsidRDefault="00AB6738" w:rsidP="00AB67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057CF" w:rsidRPr="00C911F4" w14:paraId="3C64323A" w14:textId="77777777" w:rsidTr="00AB6738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0A7DB2ED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45EB51" w14:textId="5D8BBF72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19 108 698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14:paraId="7C6150C3" w14:textId="0471E182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22 613 020</w:t>
            </w:r>
          </w:p>
        </w:tc>
      </w:tr>
      <w:tr w:rsidR="001057CF" w:rsidRPr="00C911F4" w14:paraId="5919AA1F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6AE7B428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IC profit</w:t>
            </w:r>
          </w:p>
        </w:tc>
        <w:tc>
          <w:tcPr>
            <w:tcW w:w="2405" w:type="dxa"/>
            <w:vAlign w:val="center"/>
          </w:tcPr>
          <w:p w14:paraId="55F7619C" w14:textId="2D8FFBB2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0E6879E9" w14:textId="2CDCD96D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057CF" w:rsidRPr="00C911F4" w14:paraId="76A92A49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48A0563B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aktíva</w:t>
            </w:r>
          </w:p>
        </w:tc>
        <w:tc>
          <w:tcPr>
            <w:tcW w:w="2405" w:type="dxa"/>
            <w:vAlign w:val="center"/>
          </w:tcPr>
          <w:p w14:paraId="4A18EFA6" w14:textId="1F6B6D05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19 108 698</w:t>
            </w:r>
          </w:p>
        </w:tc>
        <w:tc>
          <w:tcPr>
            <w:tcW w:w="2436" w:type="dxa"/>
            <w:vAlign w:val="center"/>
          </w:tcPr>
          <w:p w14:paraId="39AE8175" w14:textId="76657D42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22 613 020</w:t>
            </w:r>
          </w:p>
        </w:tc>
      </w:tr>
      <w:tr w:rsidR="001057CF" w:rsidRPr="00C911F4" w14:paraId="17B770BF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52C828FB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Záväzky z obchodného styku</w:t>
            </w:r>
          </w:p>
        </w:tc>
        <w:tc>
          <w:tcPr>
            <w:tcW w:w="2405" w:type="dxa"/>
            <w:vAlign w:val="center"/>
          </w:tcPr>
          <w:p w14:paraId="63D905C4" w14:textId="640FF2DF" w:rsidR="001057CF" w:rsidRPr="007416FD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347</w:t>
            </w: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824</w:t>
            </w:r>
          </w:p>
        </w:tc>
        <w:tc>
          <w:tcPr>
            <w:tcW w:w="2436" w:type="dxa"/>
            <w:vAlign w:val="center"/>
          </w:tcPr>
          <w:p w14:paraId="17BF0F37" w14:textId="7BC37B8C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1 688 544</w:t>
            </w:r>
          </w:p>
        </w:tc>
      </w:tr>
      <w:tr w:rsidR="001057CF" w:rsidRPr="00C911F4" w14:paraId="46A53D9A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736D18F7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Krátkodobé záväzky - pôžička</w:t>
            </w:r>
          </w:p>
        </w:tc>
        <w:tc>
          <w:tcPr>
            <w:tcW w:w="2405" w:type="dxa"/>
            <w:vAlign w:val="center"/>
          </w:tcPr>
          <w:p w14:paraId="3B63A3CE" w14:textId="512E234C" w:rsidR="001057CF" w:rsidRPr="007416FD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788FFB36" w14:textId="41C0BE7E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057CF" w:rsidRPr="00C911F4" w14:paraId="10BA23C3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4C3927DE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Dlhodobé záväzky - pôžička</w:t>
            </w:r>
          </w:p>
        </w:tc>
        <w:tc>
          <w:tcPr>
            <w:tcW w:w="2405" w:type="dxa"/>
            <w:vAlign w:val="center"/>
          </w:tcPr>
          <w:p w14:paraId="47BB5134" w14:textId="0E4D2357" w:rsidR="001057CF" w:rsidRPr="007416FD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18 942 839</w:t>
            </w:r>
          </w:p>
        </w:tc>
        <w:tc>
          <w:tcPr>
            <w:tcW w:w="2436" w:type="dxa"/>
            <w:vAlign w:val="center"/>
          </w:tcPr>
          <w:p w14:paraId="782724C2" w14:textId="59D797E7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28 342 867</w:t>
            </w:r>
          </w:p>
        </w:tc>
      </w:tr>
      <w:tr w:rsidR="001057CF" w:rsidRPr="00C911F4" w14:paraId="281D155D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4FFA97ED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IC profit</w:t>
            </w:r>
          </w:p>
        </w:tc>
        <w:tc>
          <w:tcPr>
            <w:tcW w:w="2405" w:type="dxa"/>
            <w:vAlign w:val="center"/>
          </w:tcPr>
          <w:p w14:paraId="5BA33FC1" w14:textId="3CA2382D" w:rsidR="001057CF" w:rsidRPr="007416FD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20D1B518" w14:textId="69815838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057CF" w:rsidRPr="00C911F4" w14:paraId="521CA57B" w14:textId="77777777" w:rsidTr="00AB6738">
        <w:trPr>
          <w:trHeight w:hRule="exact" w:val="425"/>
        </w:trPr>
        <w:tc>
          <w:tcPr>
            <w:tcW w:w="2672" w:type="dxa"/>
            <w:vAlign w:val="center"/>
          </w:tcPr>
          <w:p w14:paraId="7EC95ABC" w14:textId="77777777" w:rsidR="001057CF" w:rsidRPr="00C911F4" w:rsidRDefault="001057CF" w:rsidP="001057CF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záväzky</w:t>
            </w:r>
          </w:p>
        </w:tc>
        <w:tc>
          <w:tcPr>
            <w:tcW w:w="2405" w:type="dxa"/>
            <w:vAlign w:val="center"/>
          </w:tcPr>
          <w:p w14:paraId="0DAAE938" w14:textId="13891130" w:rsidR="001057CF" w:rsidRPr="007416FD" w:rsidRDefault="00D21E2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21 290 662</w:t>
            </w:r>
          </w:p>
        </w:tc>
        <w:tc>
          <w:tcPr>
            <w:tcW w:w="2436" w:type="dxa"/>
            <w:vAlign w:val="center"/>
          </w:tcPr>
          <w:p w14:paraId="70C1B3D3" w14:textId="16A20DF2" w:rsidR="001057CF" w:rsidRPr="00447ADE" w:rsidRDefault="001057CF" w:rsidP="001057CF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AD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30 031 410</w:t>
            </w:r>
          </w:p>
        </w:tc>
      </w:tr>
    </w:tbl>
    <w:p w14:paraId="30053507" w14:textId="77777777" w:rsidR="00AB6738" w:rsidRPr="00C911F4" w:rsidRDefault="00AB6738" w:rsidP="00AB6738">
      <w:pPr>
        <w:keepNext w:val="0"/>
        <w:rPr>
          <w:rFonts w:ascii="Arial" w:hAnsi="Arial" w:cs="Arial"/>
          <w:lang w:val="sk-SK"/>
        </w:rPr>
      </w:pPr>
    </w:p>
    <w:p w14:paraId="52D0231C" w14:textId="77FF645D" w:rsidR="00AB6738" w:rsidRPr="00C911F4" w:rsidRDefault="006A120F" w:rsidP="00AB6738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 xml:space="preserve">Medzi </w:t>
      </w:r>
      <w:r w:rsidR="00A8363F">
        <w:rPr>
          <w:rFonts w:ascii="Arial" w:hAnsi="Arial" w:cs="Arial"/>
          <w:lang w:val="sk-SK"/>
        </w:rPr>
        <w:t>s</w:t>
      </w:r>
      <w:r w:rsidRPr="00C911F4">
        <w:rPr>
          <w:rFonts w:ascii="Arial" w:hAnsi="Arial" w:cs="Arial"/>
          <w:lang w:val="sk-SK"/>
        </w:rPr>
        <w:t xml:space="preserve">poločnosťou a spriaznenou stranou </w:t>
      </w:r>
      <w:r w:rsidR="00A8363F">
        <w:rPr>
          <w:rFonts w:ascii="Arial" w:hAnsi="Arial" w:cs="Arial"/>
          <w:lang w:val="sk-SK"/>
        </w:rPr>
        <w:t xml:space="preserve">NCS International A/S (pôvodne </w:t>
      </w:r>
      <w:r w:rsidRPr="00C911F4">
        <w:rPr>
          <w:rFonts w:ascii="Arial" w:hAnsi="Arial" w:cs="Arial"/>
          <w:lang w:val="sk-SK"/>
        </w:rPr>
        <w:t xml:space="preserve">K. </w:t>
      </w:r>
      <w:proofErr w:type="spellStart"/>
      <w:r w:rsidRPr="00C911F4">
        <w:rPr>
          <w:rFonts w:ascii="Arial" w:hAnsi="Arial" w:cs="Arial"/>
          <w:lang w:val="sk-SK"/>
        </w:rPr>
        <w:t>Nissens</w:t>
      </w:r>
      <w:proofErr w:type="spellEnd"/>
      <w:r w:rsidRPr="00C911F4">
        <w:rPr>
          <w:rFonts w:ascii="Arial" w:hAnsi="Arial" w:cs="Arial"/>
          <w:lang w:val="sk-SK"/>
        </w:rPr>
        <w:t xml:space="preserve"> International A/S</w:t>
      </w:r>
      <w:r w:rsidR="00A8363F">
        <w:rPr>
          <w:rFonts w:ascii="Arial" w:hAnsi="Arial" w:cs="Arial"/>
          <w:lang w:val="sk-SK"/>
        </w:rPr>
        <w:t>)</w:t>
      </w:r>
      <w:r w:rsidRPr="00C911F4">
        <w:rPr>
          <w:rFonts w:ascii="Arial" w:hAnsi="Arial" w:cs="Arial"/>
          <w:lang w:val="sk-SK"/>
        </w:rPr>
        <w:t xml:space="preserve"> je písomne uzatvorená dohoda o prepočte </w:t>
      </w:r>
      <w:r w:rsidR="008048BE" w:rsidRPr="00C911F4">
        <w:rPr>
          <w:rFonts w:ascii="Arial" w:hAnsi="Arial" w:cs="Arial"/>
          <w:lang w:val="sk-SK"/>
        </w:rPr>
        <w:t>transferových</w:t>
      </w:r>
      <w:r w:rsidRPr="00C911F4">
        <w:rPr>
          <w:rFonts w:ascii="Arial" w:hAnsi="Arial" w:cs="Arial"/>
          <w:lang w:val="sk-SK"/>
        </w:rPr>
        <w:t xml:space="preserve"> cien maržou vo výške </w:t>
      </w:r>
      <w:r w:rsidR="00527238" w:rsidRPr="00C911F4">
        <w:rPr>
          <w:rFonts w:ascii="Arial" w:hAnsi="Arial" w:cs="Arial"/>
          <w:lang w:val="sk-SK"/>
        </w:rPr>
        <w:t>6</w:t>
      </w:r>
      <w:r w:rsidRPr="00C911F4">
        <w:rPr>
          <w:rFonts w:ascii="Arial" w:hAnsi="Arial" w:cs="Arial"/>
          <w:lang w:val="sk-SK"/>
        </w:rPr>
        <w:t>%.</w:t>
      </w:r>
      <w:r w:rsidR="00DE264E" w:rsidRPr="00C911F4">
        <w:rPr>
          <w:rFonts w:ascii="Arial" w:hAnsi="Arial" w:cs="Arial"/>
          <w:lang w:val="sk-SK"/>
        </w:rPr>
        <w:t xml:space="preserve"> </w:t>
      </w:r>
    </w:p>
    <w:p w14:paraId="15DFD3A6" w14:textId="4FC72102" w:rsidR="00DE264E" w:rsidRPr="00C911F4" w:rsidRDefault="00DE264E" w:rsidP="00AB6738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lastRenderedPageBreak/>
        <w:t xml:space="preserve">Medzi spoločnosťou a spriaznenou stranou </w:t>
      </w:r>
      <w:proofErr w:type="spellStart"/>
      <w:r w:rsidRPr="00C911F4">
        <w:rPr>
          <w:rFonts w:ascii="Arial" w:hAnsi="Arial" w:cs="Arial"/>
          <w:lang w:val="sk-SK"/>
        </w:rPr>
        <w:t>Nissens</w:t>
      </w:r>
      <w:proofErr w:type="spellEnd"/>
      <w:r w:rsidRPr="00C911F4">
        <w:rPr>
          <w:rFonts w:ascii="Arial" w:hAnsi="Arial" w:cs="Arial"/>
          <w:lang w:val="sk-SK"/>
        </w:rPr>
        <w:t xml:space="preserve"> </w:t>
      </w:r>
      <w:proofErr w:type="spellStart"/>
      <w:r w:rsidR="00A8363F">
        <w:rPr>
          <w:rFonts w:ascii="Arial" w:hAnsi="Arial" w:cs="Arial"/>
          <w:lang w:val="sk-SK"/>
        </w:rPr>
        <w:t>Cooling</w:t>
      </w:r>
      <w:proofErr w:type="spellEnd"/>
      <w:r w:rsidR="00A8363F">
        <w:rPr>
          <w:rFonts w:ascii="Arial" w:hAnsi="Arial" w:cs="Arial"/>
          <w:lang w:val="sk-SK"/>
        </w:rPr>
        <w:t xml:space="preserve"> Solutions North SK</w:t>
      </w:r>
      <w:r w:rsidRPr="00C911F4">
        <w:rPr>
          <w:rFonts w:ascii="Arial" w:hAnsi="Arial" w:cs="Arial"/>
          <w:lang w:val="sk-SK"/>
        </w:rPr>
        <w:t>, s.r.o. je písomne uzatvorená dohoda o prepočte cien maržou vo výške 5%.</w:t>
      </w:r>
    </w:p>
    <w:p w14:paraId="46C73F0D" w14:textId="77777777" w:rsidR="00C07A1F" w:rsidRPr="00C911F4" w:rsidRDefault="00C07A1F" w:rsidP="00AB6738">
      <w:pPr>
        <w:keepNext w:val="0"/>
        <w:rPr>
          <w:rFonts w:ascii="Arial" w:hAnsi="Arial" w:cs="Arial"/>
          <w:lang w:val="sk-SK"/>
        </w:rPr>
      </w:pPr>
    </w:p>
    <w:p w14:paraId="0871B804" w14:textId="77777777" w:rsidR="000D32C3" w:rsidRPr="00C911F4" w:rsidRDefault="000D32C3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0D32C3" w:rsidRPr="00C911F4" w14:paraId="28D54F6F" w14:textId="77777777" w:rsidTr="00954DA1">
        <w:trPr>
          <w:trHeight w:val="540"/>
        </w:trPr>
        <w:tc>
          <w:tcPr>
            <w:tcW w:w="3006" w:type="dxa"/>
            <w:vMerge w:val="restart"/>
            <w:vAlign w:val="center"/>
          </w:tcPr>
          <w:p w14:paraId="0DAD25D5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46910E95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5E9386E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F26A6AF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D32C3" w:rsidRPr="00C911F4" w14:paraId="5E896FA3" w14:textId="77777777" w:rsidTr="00954DA1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1A551038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4C5C0557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145C203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6C3093AD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E9E4298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386D9211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B2B18" w:rsidRPr="00C911F4" w14:paraId="35310555" w14:textId="77777777" w:rsidTr="00954DA1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598CBBC5" w14:textId="77777777" w:rsidR="00AB2B18" w:rsidRPr="00C911F4" w:rsidRDefault="00AB2B18" w:rsidP="00AB2B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70C6291" w14:textId="27694687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2 099 649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12DFAAB" w14:textId="3A8B9D60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5BF6291E" w14:textId="29743212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D944A2E" w14:textId="61A2F96D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CEE8355" w14:textId="0DE352B0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2 099 649</w:t>
            </w:r>
          </w:p>
        </w:tc>
      </w:tr>
      <w:tr w:rsidR="00AB2B18" w:rsidRPr="00C911F4" w14:paraId="315FF027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34A66339" w14:textId="77777777" w:rsidR="00AB2B18" w:rsidRPr="00C911F4" w:rsidRDefault="00AB2B18" w:rsidP="00AB2B1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6E395746" w14:textId="418420AA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218 961</w:t>
            </w:r>
          </w:p>
        </w:tc>
        <w:tc>
          <w:tcPr>
            <w:tcW w:w="1241" w:type="dxa"/>
            <w:vAlign w:val="center"/>
          </w:tcPr>
          <w:p w14:paraId="28D602E8" w14:textId="6A0D5EAB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53A361B" w14:textId="76A9DF23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53A69A7" w14:textId="1BBA098A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CF3D5D9" w14:textId="3EBF8796" w:rsidR="00AB2B18" w:rsidRPr="00C911F4" w:rsidRDefault="00AB2B18" w:rsidP="00AB2B1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218 961</w:t>
            </w:r>
          </w:p>
        </w:tc>
      </w:tr>
      <w:tr w:rsidR="00D21E2F" w:rsidRPr="00C911F4" w14:paraId="7FB88412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488CC7A2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5BD365EB" w14:textId="7623CD52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12 631 963</w:t>
            </w:r>
          </w:p>
        </w:tc>
        <w:tc>
          <w:tcPr>
            <w:tcW w:w="1241" w:type="dxa"/>
            <w:vAlign w:val="center"/>
          </w:tcPr>
          <w:p w14:paraId="57F9E0EE" w14:textId="261620AB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836EE44" w14:textId="47F62882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E5F7E71" w14:textId="3867BE9C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3 073 671</w:t>
            </w:r>
          </w:p>
        </w:tc>
        <w:tc>
          <w:tcPr>
            <w:tcW w:w="1241" w:type="dxa"/>
            <w:vAlign w:val="center"/>
          </w:tcPr>
          <w:p w14:paraId="1082A9CB" w14:textId="3A40D5A3" w:rsidR="00D21E2F" w:rsidRPr="00940D40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15 705 </w:t>
            </w:r>
            <w:r w:rsidR="00D5201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633</w:t>
            </w:r>
          </w:p>
        </w:tc>
      </w:tr>
      <w:tr w:rsidR="00D21E2F" w:rsidRPr="00C911F4" w14:paraId="6C41433C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64AF90A3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3E4C9ED9" w14:textId="58039824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C76B84F" w14:textId="63B7D3BA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1898180" w14:textId="7476626F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339B3F6" w14:textId="4D91B792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7B9C181" w14:textId="216A9BBE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21E2F" w:rsidRPr="00C911F4" w14:paraId="36289D82" w14:textId="77777777" w:rsidTr="003C2B1E">
        <w:trPr>
          <w:trHeight w:hRule="exact" w:val="425"/>
        </w:trPr>
        <w:tc>
          <w:tcPr>
            <w:tcW w:w="3006" w:type="dxa"/>
            <w:vAlign w:val="center"/>
          </w:tcPr>
          <w:p w14:paraId="1EBD38AE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5C3423A1" w14:textId="4FC14A89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3 073 671</w:t>
            </w:r>
          </w:p>
        </w:tc>
        <w:tc>
          <w:tcPr>
            <w:tcW w:w="1241" w:type="dxa"/>
            <w:vAlign w:val="center"/>
          </w:tcPr>
          <w:p w14:paraId="5747CF13" w14:textId="625C6216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1 322 313</w:t>
            </w:r>
          </w:p>
        </w:tc>
        <w:tc>
          <w:tcPr>
            <w:tcW w:w="1241" w:type="dxa"/>
            <w:vAlign w:val="center"/>
          </w:tcPr>
          <w:p w14:paraId="78DFE1D8" w14:textId="54CC842B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FE8026C" w14:textId="5466A583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3 073 671</w:t>
            </w:r>
          </w:p>
        </w:tc>
        <w:tc>
          <w:tcPr>
            <w:tcW w:w="1241" w:type="dxa"/>
            <w:vAlign w:val="center"/>
          </w:tcPr>
          <w:p w14:paraId="42B1B2E4" w14:textId="1B1D87F9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1 322 213</w:t>
            </w:r>
          </w:p>
        </w:tc>
      </w:tr>
    </w:tbl>
    <w:p w14:paraId="4F2F6568" w14:textId="335808B1" w:rsidR="000D32C3" w:rsidRPr="00C911F4" w:rsidRDefault="000D32C3" w:rsidP="000D32C3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0D32C3" w:rsidRPr="00C911F4" w14:paraId="6CFE23A6" w14:textId="77777777" w:rsidTr="00954DA1">
        <w:trPr>
          <w:trHeight w:val="540"/>
        </w:trPr>
        <w:tc>
          <w:tcPr>
            <w:tcW w:w="3006" w:type="dxa"/>
            <w:vMerge w:val="restart"/>
            <w:vAlign w:val="center"/>
          </w:tcPr>
          <w:p w14:paraId="6852372C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351B7E82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7AD10DCD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410B63BD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D32C3" w:rsidRPr="00C911F4" w14:paraId="147DC820" w14:textId="77777777" w:rsidTr="00954DA1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6CAA76E9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62A0C027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4BF88D95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95C58CF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6C7C236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38725042" w14:textId="77777777" w:rsidR="000D32C3" w:rsidRPr="00C911F4" w:rsidRDefault="000D32C3" w:rsidP="00954D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21E2F" w:rsidRPr="00C911F4" w14:paraId="61E4A249" w14:textId="77777777" w:rsidTr="00954DA1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3873266D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4960348" w14:textId="5654DF66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2 099 649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A08B945" w14:textId="74CAA793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BB87D49" w14:textId="1210A457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FAB1EAE" w14:textId="191B0A20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52C4C5C9" w14:textId="2ADD1FE3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2 099 649</w:t>
            </w:r>
          </w:p>
        </w:tc>
      </w:tr>
      <w:tr w:rsidR="00D21E2F" w:rsidRPr="00C911F4" w14:paraId="6CD2B26F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1B32A470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0DB0EF8" w14:textId="7737AEA7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218 961</w:t>
            </w:r>
          </w:p>
        </w:tc>
        <w:tc>
          <w:tcPr>
            <w:tcW w:w="1241" w:type="dxa"/>
            <w:vAlign w:val="center"/>
          </w:tcPr>
          <w:p w14:paraId="6ED9EEFF" w14:textId="24FBF7FA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9B2A19A" w14:textId="4A46DD8B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4EE64CB" w14:textId="7CD6A5D3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89D7D0A" w14:textId="2EF0B02C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218 961</w:t>
            </w:r>
          </w:p>
        </w:tc>
      </w:tr>
      <w:tr w:rsidR="00D21E2F" w:rsidRPr="00C911F4" w14:paraId="2FA2EACA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6A14494D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274D0E47" w14:textId="2EEFE437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9 826 342</w:t>
            </w:r>
          </w:p>
        </w:tc>
        <w:tc>
          <w:tcPr>
            <w:tcW w:w="1241" w:type="dxa"/>
            <w:vAlign w:val="center"/>
          </w:tcPr>
          <w:p w14:paraId="52298492" w14:textId="24F088D5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DCFB985" w14:textId="2C2A36E8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50CED0C" w14:textId="2B30C154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2 805 621</w:t>
            </w:r>
          </w:p>
        </w:tc>
        <w:tc>
          <w:tcPr>
            <w:tcW w:w="1241" w:type="dxa"/>
            <w:vAlign w:val="center"/>
          </w:tcPr>
          <w:p w14:paraId="1BEEB503" w14:textId="1C53008F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12 631 963</w:t>
            </w:r>
          </w:p>
        </w:tc>
      </w:tr>
      <w:tr w:rsidR="00D21E2F" w:rsidRPr="00C911F4" w14:paraId="24E7D6F1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181611CA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21B53406" w14:textId="0CC1F6B2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F998227" w14:textId="0FDBF006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F22DFF1" w14:textId="57A36417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7F60F37" w14:textId="692E7B45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5B2BC20" w14:textId="14423CD2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21E2F" w:rsidRPr="00C911F4" w14:paraId="79F14DA0" w14:textId="77777777" w:rsidTr="00954DA1">
        <w:trPr>
          <w:trHeight w:hRule="exact" w:val="425"/>
        </w:trPr>
        <w:tc>
          <w:tcPr>
            <w:tcW w:w="3006" w:type="dxa"/>
            <w:vAlign w:val="center"/>
          </w:tcPr>
          <w:p w14:paraId="6D2DA1AE" w14:textId="77777777" w:rsidR="00D21E2F" w:rsidRPr="00C911F4" w:rsidRDefault="00D21E2F" w:rsidP="00D21E2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0AA09104" w14:textId="1B1B896C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2 805 621</w:t>
            </w:r>
          </w:p>
        </w:tc>
        <w:tc>
          <w:tcPr>
            <w:tcW w:w="1241" w:type="dxa"/>
            <w:vAlign w:val="center"/>
          </w:tcPr>
          <w:p w14:paraId="4CE80338" w14:textId="11A82649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3 073 671</w:t>
            </w:r>
          </w:p>
        </w:tc>
        <w:tc>
          <w:tcPr>
            <w:tcW w:w="1241" w:type="dxa"/>
            <w:vAlign w:val="center"/>
          </w:tcPr>
          <w:p w14:paraId="7BD06118" w14:textId="4F6B3CAE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429C930" w14:textId="0A85B1E6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911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2 805 621</w:t>
            </w:r>
          </w:p>
        </w:tc>
        <w:tc>
          <w:tcPr>
            <w:tcW w:w="1241" w:type="dxa"/>
            <w:vAlign w:val="center"/>
          </w:tcPr>
          <w:p w14:paraId="5217E677" w14:textId="7FD32C9C" w:rsidR="00D21E2F" w:rsidRPr="00C911F4" w:rsidRDefault="00D21E2F" w:rsidP="00D21E2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3 073 671</w:t>
            </w:r>
          </w:p>
        </w:tc>
      </w:tr>
    </w:tbl>
    <w:p w14:paraId="393BF0A1" w14:textId="77777777" w:rsidR="000D32C3" w:rsidRPr="00C911F4" w:rsidRDefault="000D32C3" w:rsidP="000D32C3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</w:p>
    <w:p w14:paraId="4B8B33EB" w14:textId="77777777" w:rsidR="003422F1" w:rsidRPr="00C911F4" w:rsidRDefault="003422F1" w:rsidP="00AB6738">
      <w:pPr>
        <w:keepNext w:val="0"/>
        <w:rPr>
          <w:rFonts w:ascii="Arial" w:hAnsi="Arial" w:cs="Arial"/>
          <w:lang w:val="sk-SK"/>
        </w:rPr>
      </w:pPr>
    </w:p>
    <w:p w14:paraId="365399A2" w14:textId="77777777" w:rsidR="000B04FB" w:rsidRPr="00C911F4" w:rsidRDefault="00466467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P</w:t>
      </w:r>
      <w:r w:rsidR="0062579A" w:rsidRPr="00C911F4">
        <w:rPr>
          <w:rFonts w:ascii="Arial" w:hAnsi="Arial" w:cs="Arial"/>
          <w:lang w:val="sk-SK"/>
        </w:rPr>
        <w:t>r</w:t>
      </w:r>
      <w:r w:rsidR="000B04FB" w:rsidRPr="00C911F4">
        <w:rPr>
          <w:rFonts w:ascii="Arial" w:hAnsi="Arial" w:cs="Arial"/>
          <w:lang w:val="sk-SK"/>
        </w:rPr>
        <w:t>eh</w:t>
      </w:r>
      <w:r w:rsidR="0062579A" w:rsidRPr="00C911F4">
        <w:rPr>
          <w:rFonts w:ascii="Arial" w:hAnsi="Arial" w:cs="Arial"/>
          <w:lang w:val="sk-SK"/>
        </w:rPr>
        <w:t>ľad o peňažných toko</w:t>
      </w:r>
      <w:r w:rsidR="000B04FB" w:rsidRPr="00C911F4">
        <w:rPr>
          <w:rFonts w:ascii="Arial" w:hAnsi="Arial" w:cs="Arial"/>
          <w:lang w:val="sk-SK"/>
        </w:rPr>
        <w:t xml:space="preserve">ch </w:t>
      </w:r>
      <w:bookmarkEnd w:id="28"/>
      <w:bookmarkEnd w:id="29"/>
    </w:p>
    <w:p w14:paraId="4039BED5" w14:textId="77777777" w:rsidR="00246772" w:rsidRPr="00C911F4" w:rsidRDefault="00370AD0" w:rsidP="00E0211F">
      <w:pPr>
        <w:keepNext w:val="0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Pr</w:t>
      </w:r>
      <w:r w:rsidR="000B04FB" w:rsidRPr="00C911F4">
        <w:rPr>
          <w:rFonts w:ascii="Arial" w:hAnsi="Arial" w:cs="Arial"/>
          <w:lang w:val="sk-SK"/>
        </w:rPr>
        <w:t>eh</w:t>
      </w:r>
      <w:r w:rsidRPr="00C911F4">
        <w:rPr>
          <w:rFonts w:ascii="Arial" w:hAnsi="Arial" w:cs="Arial"/>
          <w:lang w:val="sk-SK"/>
        </w:rPr>
        <w:t>ľad o peňa</w:t>
      </w:r>
      <w:r w:rsidR="000B04FB" w:rsidRPr="00C911F4">
        <w:rPr>
          <w:rFonts w:ascii="Arial" w:hAnsi="Arial" w:cs="Arial"/>
          <w:lang w:val="sk-SK"/>
        </w:rPr>
        <w:t>žn</w:t>
      </w:r>
      <w:r w:rsidRPr="00C911F4">
        <w:rPr>
          <w:rFonts w:ascii="Arial" w:hAnsi="Arial" w:cs="Arial"/>
          <w:lang w:val="sk-SK"/>
        </w:rPr>
        <w:t>ých tokoch bol spracova</w:t>
      </w:r>
      <w:r w:rsidR="000B04FB" w:rsidRPr="00C911F4">
        <w:rPr>
          <w:rFonts w:ascii="Arial" w:hAnsi="Arial" w:cs="Arial"/>
          <w:lang w:val="sk-SK"/>
        </w:rPr>
        <w:t>n</w:t>
      </w:r>
      <w:r w:rsidRPr="00C911F4">
        <w:rPr>
          <w:rFonts w:ascii="Arial" w:hAnsi="Arial" w:cs="Arial"/>
          <w:lang w:val="sk-SK"/>
        </w:rPr>
        <w:t>ý nepriamou metódou</w:t>
      </w:r>
      <w:r w:rsidR="00523E4C" w:rsidRPr="00C911F4">
        <w:rPr>
          <w:rFonts w:ascii="Arial" w:hAnsi="Arial" w:cs="Arial"/>
          <w:lang w:val="sk-SK"/>
        </w:rPr>
        <w:t xml:space="preserve"> (viď príloha č. 1)</w:t>
      </w:r>
      <w:r w:rsidRPr="00C911F4">
        <w:rPr>
          <w:rFonts w:ascii="Arial" w:hAnsi="Arial" w:cs="Arial"/>
          <w:lang w:val="sk-SK"/>
        </w:rPr>
        <w:t xml:space="preserve">. </w:t>
      </w:r>
    </w:p>
    <w:p w14:paraId="025AC933" w14:textId="54CAE48D" w:rsidR="00B9713F" w:rsidRDefault="00B9713F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06AECB05" w14:textId="77777777" w:rsidR="007B4F04" w:rsidRPr="00C911F4" w:rsidRDefault="007B4F04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FE55881" w14:textId="77777777" w:rsidR="00C83F62" w:rsidRPr="00C911F4" w:rsidRDefault="00C83F62" w:rsidP="00EA5335">
      <w:pPr>
        <w:pStyle w:val="Heading1"/>
        <w:keepNext w:val="0"/>
        <w:tabs>
          <w:tab w:val="clear" w:pos="4849"/>
        </w:tabs>
        <w:spacing w:before="120"/>
        <w:ind w:left="426" w:hanging="426"/>
        <w:jc w:val="left"/>
        <w:rPr>
          <w:rFonts w:ascii="Arial" w:hAnsi="Arial" w:cs="Arial"/>
          <w:lang w:val="sk-SK"/>
        </w:rPr>
      </w:pPr>
      <w:r w:rsidRPr="00C911F4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4C8148CC" w14:textId="77777777" w:rsidR="00E95008" w:rsidRPr="00C911F4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2CB6FA1" w14:textId="671E9C16" w:rsidR="00D52011" w:rsidRPr="00D52011" w:rsidRDefault="00D52011" w:rsidP="00D52011">
      <w:pPr>
        <w:keepNext w:val="0"/>
        <w:rPr>
          <w:rFonts w:ascii="Arial" w:hAnsi="Arial" w:cs="Arial"/>
          <w:lang w:val="sk-SK"/>
        </w:rPr>
      </w:pPr>
      <w:r w:rsidRPr="00D52011">
        <w:rPr>
          <w:rFonts w:ascii="Arial" w:hAnsi="Arial" w:cs="Arial"/>
          <w:lang w:val="sk-SK"/>
        </w:rPr>
        <w:t>Vo februári 2022 vypukol na Ukrajine vojenský konflikt, ktorý v čase zostavenia tejto účtovnej závierky stále trvá. V súvislosti s tým došlo okrem iného k dopadom na podnikanie na Ukrajine a v Rusku z dôvodu vojny a ekonomických sankcií, k nárastu trhových cien surovín, palív a energií a k zvýšenej volatilite menových kurzov. Spoločnosť považuje tento konflikt za udalosť po súvahovom dni, ktorá si nevyžaduje úpravu vo finančných výkazoch pripravených k 31. decembru 2021. Aj keď kvantifikáciu prípadných dopadov na Spoločnosť nie je v súčasnosti možné dostatočne spoľahlivo odhadnúť, Spoločnosť analyzovala možný vplyv meniacich sa mikro- a makroekonomických podmienok na výkonnosť, finančnú situáciu a činnosti Spoločnosti a neidentifikovala neistotu v súvislosti s nepretržitým pokračovaním vo svojej činnosti. Napriek tomu, k dátumu účtovnej závierky neidentifikovala žiadny významný vplyv na finančnú situáciu alebo činnosti</w:t>
      </w:r>
      <w:r w:rsidR="008048BE">
        <w:rPr>
          <w:rFonts w:ascii="Arial" w:hAnsi="Arial" w:cs="Arial"/>
          <w:lang w:val="sk-SK"/>
        </w:rPr>
        <w:t>.</w:t>
      </w:r>
    </w:p>
    <w:p w14:paraId="178FDF9D" w14:textId="5D3E7277" w:rsidR="001203FF" w:rsidRPr="00C911F4" w:rsidRDefault="00D52011" w:rsidP="00D52011">
      <w:pPr>
        <w:keepNext w:val="0"/>
        <w:rPr>
          <w:rFonts w:ascii="Arial" w:hAnsi="Arial" w:cs="Arial"/>
          <w:lang w:val="sk-SK"/>
        </w:rPr>
      </w:pPr>
      <w:r w:rsidRPr="00D52011">
        <w:rPr>
          <w:rFonts w:ascii="Arial" w:hAnsi="Arial" w:cs="Arial"/>
          <w:lang w:val="sk-SK"/>
        </w:rPr>
        <w:t>Okrem vyššie uvedenej udalosti, po 31. decembri 2021 a do dňa zostavenia účtovnej závierky nenastali žiadne také udalosti, ktoré by významným spôsobom ovplyvnili aktíva a pasíva spoločnosti ku 31. decembru 2021.</w:t>
      </w:r>
    </w:p>
    <w:sectPr w:rsidR="001203FF" w:rsidRPr="00C911F4" w:rsidSect="00ED0250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03D7" w14:textId="77777777" w:rsidR="00BE264A" w:rsidRDefault="00BE264A">
      <w:r>
        <w:separator/>
      </w:r>
    </w:p>
  </w:endnote>
  <w:endnote w:type="continuationSeparator" w:id="0">
    <w:p w14:paraId="3CA2DDBB" w14:textId="77777777" w:rsidR="00BE264A" w:rsidRDefault="00BE264A">
      <w:r>
        <w:continuationSeparator/>
      </w:r>
    </w:p>
  </w:endnote>
  <w:endnote w:type="continuationNotice" w:id="1">
    <w:p w14:paraId="47B8737F" w14:textId="77777777" w:rsidR="00BE264A" w:rsidRDefault="00BE264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AD53" w14:textId="707D007E" w:rsidR="000D081B" w:rsidRPr="00953379" w:rsidRDefault="000D081B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27</w:t>
    </w:r>
    <w:r w:rsidRPr="00953379">
      <w:rPr>
        <w:rFonts w:ascii="Arial" w:hAnsi="Arial" w:cs="Arial"/>
      </w:rPr>
      <w:fldChar w:fldCharType="end"/>
    </w:r>
  </w:p>
  <w:p w14:paraId="77C52F47" w14:textId="77777777" w:rsidR="000D081B" w:rsidRPr="00953379" w:rsidRDefault="000D081B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7500" w14:textId="77777777" w:rsidR="00BE264A" w:rsidRDefault="00BE264A">
      <w:r>
        <w:separator/>
      </w:r>
    </w:p>
  </w:footnote>
  <w:footnote w:type="continuationSeparator" w:id="0">
    <w:p w14:paraId="67298C12" w14:textId="77777777" w:rsidR="00BE264A" w:rsidRDefault="00BE264A">
      <w:r>
        <w:continuationSeparator/>
      </w:r>
    </w:p>
  </w:footnote>
  <w:footnote w:type="continuationNotice" w:id="1">
    <w:p w14:paraId="61868040" w14:textId="77777777" w:rsidR="00BE264A" w:rsidRDefault="00BE264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4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26"/>
      <w:gridCol w:w="229"/>
      <w:gridCol w:w="513"/>
      <w:gridCol w:w="266"/>
      <w:gridCol w:w="265"/>
      <w:gridCol w:w="265"/>
      <w:gridCol w:w="265"/>
      <w:gridCol w:w="265"/>
      <w:gridCol w:w="265"/>
      <w:gridCol w:w="265"/>
      <w:gridCol w:w="265"/>
      <w:gridCol w:w="265"/>
      <w:gridCol w:w="265"/>
      <w:gridCol w:w="570"/>
      <w:gridCol w:w="524"/>
      <w:gridCol w:w="202"/>
      <w:gridCol w:w="64"/>
      <w:gridCol w:w="167"/>
      <w:gridCol w:w="98"/>
      <w:gridCol w:w="204"/>
      <w:gridCol w:w="62"/>
      <w:gridCol w:w="204"/>
      <w:gridCol w:w="62"/>
      <w:gridCol w:w="204"/>
      <w:gridCol w:w="62"/>
      <w:gridCol w:w="157"/>
      <w:gridCol w:w="108"/>
      <w:gridCol w:w="205"/>
      <w:gridCol w:w="60"/>
      <w:gridCol w:w="205"/>
      <w:gridCol w:w="60"/>
      <w:gridCol w:w="109"/>
      <w:gridCol w:w="378"/>
    </w:tblGrid>
    <w:tr w:rsidR="000D081B" w:rsidRPr="004045BE" w14:paraId="46534AF4" w14:textId="77777777" w:rsidTr="000D0DA1">
      <w:trPr>
        <w:gridAfter w:val="2"/>
        <w:wAfter w:w="488" w:type="dxa"/>
        <w:trHeight w:val="223"/>
      </w:trPr>
      <w:tc>
        <w:tcPr>
          <w:tcW w:w="29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727592F1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 xml:space="preserve">Poznámky </w:t>
          </w:r>
          <w:proofErr w:type="spellStart"/>
          <w:r w:rsidRPr="004045BE">
            <w:rPr>
              <w:rFonts w:ascii="Arial" w:hAnsi="Arial" w:cs="Arial"/>
              <w:color w:val="000000"/>
              <w:lang w:val="sk-SK" w:eastAsia="sk-SK"/>
            </w:rPr>
            <w:t>Úč</w:t>
          </w:r>
          <w:proofErr w:type="spellEnd"/>
          <w:r w:rsidRPr="004045BE">
            <w:rPr>
              <w:rFonts w:ascii="Arial" w:hAnsi="Arial" w:cs="Arial"/>
              <w:color w:val="000000"/>
              <w:lang w:val="sk-SK" w:eastAsia="sk-SK"/>
            </w:rPr>
            <w:t xml:space="preserve"> POD 3 - 01</w:t>
          </w:r>
        </w:p>
      </w:tc>
      <w:tc>
        <w:tcPr>
          <w:tcW w:w="2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3932309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51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EB3D0EE" w14:textId="77777777" w:rsidR="000D081B" w:rsidRPr="004045BE" w:rsidRDefault="000D081B" w:rsidP="00EE523E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3363314C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2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F670D98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0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F816A05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2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2CD0794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1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5EA8705C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7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EEB7114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7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95E0F8B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8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88703F7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9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0EAFE49D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3</w:t>
          </w:r>
        </w:p>
      </w:tc>
      <w:tc>
        <w:tcPr>
          <w:tcW w:w="2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CE21243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5</w:t>
          </w:r>
        </w:p>
      </w:tc>
      <w:tc>
        <w:tcPr>
          <w:tcW w:w="5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E342CB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4865743" w14:textId="77777777" w:rsidR="000D081B" w:rsidRPr="004045BE" w:rsidRDefault="000D081B" w:rsidP="00EE523E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IČO</w:t>
          </w:r>
        </w:p>
      </w:tc>
      <w:tc>
        <w:tcPr>
          <w:tcW w:w="26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0CE864B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3</w:t>
          </w:r>
        </w:p>
      </w:tc>
      <w:tc>
        <w:tcPr>
          <w:tcW w:w="26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3E02ED19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5</w:t>
          </w:r>
        </w:p>
      </w:tc>
      <w:tc>
        <w:tcPr>
          <w:tcW w:w="26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14EA9AF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8</w:t>
          </w:r>
        </w:p>
      </w:tc>
      <w:tc>
        <w:tcPr>
          <w:tcW w:w="26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11D04AA3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7</w:t>
          </w:r>
        </w:p>
      </w:tc>
      <w:tc>
        <w:tcPr>
          <w:tcW w:w="26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ECBFB32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3</w:t>
          </w:r>
        </w:p>
      </w:tc>
      <w:tc>
        <w:tcPr>
          <w:tcW w:w="26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72709EE7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8</w:t>
          </w:r>
        </w:p>
      </w:tc>
      <w:tc>
        <w:tcPr>
          <w:tcW w:w="26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658CF9EE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4</w:t>
          </w:r>
        </w:p>
      </w:tc>
      <w:tc>
        <w:tcPr>
          <w:tcW w:w="26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C5CFC98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>1</w:t>
          </w:r>
        </w:p>
      </w:tc>
    </w:tr>
    <w:tr w:rsidR="000D081B" w:rsidRPr="004045BE" w14:paraId="458363FE" w14:textId="77777777" w:rsidTr="000D0DA1">
      <w:trPr>
        <w:trHeight w:val="223"/>
      </w:trPr>
      <w:tc>
        <w:tcPr>
          <w:tcW w:w="292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46F56AD" w14:textId="45517035" w:rsidR="000D081B" w:rsidRPr="004045BE" w:rsidRDefault="000D081B" w:rsidP="000D0DA1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4045BE">
            <w:rPr>
              <w:rFonts w:ascii="Arial" w:hAnsi="Arial" w:cs="Arial"/>
              <w:color w:val="000000"/>
              <w:lang w:val="sk-SK" w:eastAsia="sk-SK"/>
            </w:rPr>
            <w:t xml:space="preserve">Nissens </w:t>
          </w:r>
          <w:r>
            <w:rPr>
              <w:rFonts w:ascii="Arial" w:hAnsi="Arial" w:cs="Arial"/>
              <w:color w:val="000000"/>
              <w:lang w:val="sk-SK" w:eastAsia="sk-SK"/>
            </w:rPr>
            <w:t>Cooling Solutions   SK</w:t>
          </w:r>
          <w:r w:rsidRPr="004045BE">
            <w:rPr>
              <w:rFonts w:ascii="Arial" w:hAnsi="Arial" w:cs="Arial"/>
              <w:color w:val="000000"/>
              <w:lang w:val="sk-SK" w:eastAsia="sk-SK"/>
            </w:rPr>
            <w:t>, s.r.o.</w:t>
          </w:r>
        </w:p>
      </w:tc>
      <w:tc>
        <w:tcPr>
          <w:tcW w:w="2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E5CCAC4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779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DBA995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E056D94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49A64C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7DA23A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C56523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EC5AFEE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0FB0A7E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CE2CC3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597F607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1C6456E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5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E627376" w14:textId="77777777" w:rsidR="000D081B" w:rsidRPr="004045BE" w:rsidRDefault="000D081B" w:rsidP="00EE523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72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1F4624B" w14:textId="77777777" w:rsidR="000D081B" w:rsidRPr="004045BE" w:rsidRDefault="000D081B" w:rsidP="00EE523E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23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76B845B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2C157E1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26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E54FB6D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26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D3E5047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219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A9A78CE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313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319357A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26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9255D76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169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97F7765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  <w:tc>
        <w:tcPr>
          <w:tcW w:w="37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A143D61" w14:textId="77777777" w:rsidR="000D081B" w:rsidRPr="004045BE" w:rsidRDefault="000D081B" w:rsidP="00EE523E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</w:p>
      </w:tc>
    </w:tr>
  </w:tbl>
  <w:p w14:paraId="772EFB82" w14:textId="77777777" w:rsidR="000D081B" w:rsidRPr="00E7199A" w:rsidRDefault="000D081B" w:rsidP="00ED0250">
    <w:pPr>
      <w:pStyle w:val="lines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5E3"/>
    <w:multiLevelType w:val="hybridMultilevel"/>
    <w:tmpl w:val="261672FA"/>
    <w:lvl w:ilvl="0" w:tplc="3C92390E">
      <w:start w:val="3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96C72"/>
    <w:multiLevelType w:val="singleLevel"/>
    <w:tmpl w:val="655A901E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849"/>
        </w:tabs>
        <w:ind w:left="4849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424B6673"/>
    <w:multiLevelType w:val="hybridMultilevel"/>
    <w:tmpl w:val="CD0C0300"/>
    <w:lvl w:ilvl="0" w:tplc="C194EA16">
      <w:start w:val="2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09296">
    <w:abstractNumId w:val="2"/>
  </w:num>
  <w:num w:numId="2" w16cid:durableId="502748885">
    <w:abstractNumId w:val="1"/>
  </w:num>
  <w:num w:numId="3" w16cid:durableId="894048616">
    <w:abstractNumId w:val="1"/>
    <w:lvlOverride w:ilvl="0">
      <w:startOverride w:val="1"/>
    </w:lvlOverride>
  </w:num>
  <w:num w:numId="4" w16cid:durableId="2010595566">
    <w:abstractNumId w:val="3"/>
  </w:num>
  <w:num w:numId="5" w16cid:durableId="260993901">
    <w:abstractNumId w:val="0"/>
  </w:num>
  <w:num w:numId="6" w16cid:durableId="72394243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09C2"/>
    <w:rsid w:val="0000109E"/>
    <w:rsid w:val="00001A25"/>
    <w:rsid w:val="0000291E"/>
    <w:rsid w:val="000038F0"/>
    <w:rsid w:val="000056F9"/>
    <w:rsid w:val="00007EB2"/>
    <w:rsid w:val="00007FE0"/>
    <w:rsid w:val="000107B8"/>
    <w:rsid w:val="00011AC9"/>
    <w:rsid w:val="00011FE1"/>
    <w:rsid w:val="00012744"/>
    <w:rsid w:val="00012F1A"/>
    <w:rsid w:val="000163E6"/>
    <w:rsid w:val="00017657"/>
    <w:rsid w:val="0002008E"/>
    <w:rsid w:val="00020E8D"/>
    <w:rsid w:val="00020FEA"/>
    <w:rsid w:val="00021BE6"/>
    <w:rsid w:val="00024AC8"/>
    <w:rsid w:val="00027F90"/>
    <w:rsid w:val="0003150F"/>
    <w:rsid w:val="000333A7"/>
    <w:rsid w:val="00033B76"/>
    <w:rsid w:val="00034569"/>
    <w:rsid w:val="00035820"/>
    <w:rsid w:val="00036DD9"/>
    <w:rsid w:val="000404FE"/>
    <w:rsid w:val="00043D29"/>
    <w:rsid w:val="00043E4E"/>
    <w:rsid w:val="00046111"/>
    <w:rsid w:val="00046AF3"/>
    <w:rsid w:val="000474ED"/>
    <w:rsid w:val="000475AA"/>
    <w:rsid w:val="00052327"/>
    <w:rsid w:val="000525C5"/>
    <w:rsid w:val="00054810"/>
    <w:rsid w:val="000549DD"/>
    <w:rsid w:val="000619B3"/>
    <w:rsid w:val="00062C7A"/>
    <w:rsid w:val="00063304"/>
    <w:rsid w:val="00063AC4"/>
    <w:rsid w:val="00063F28"/>
    <w:rsid w:val="00064CDC"/>
    <w:rsid w:val="000654E3"/>
    <w:rsid w:val="0006583C"/>
    <w:rsid w:val="00065AA2"/>
    <w:rsid w:val="00066390"/>
    <w:rsid w:val="00067946"/>
    <w:rsid w:val="00071429"/>
    <w:rsid w:val="00072F99"/>
    <w:rsid w:val="00073A0A"/>
    <w:rsid w:val="00075C57"/>
    <w:rsid w:val="00077F9F"/>
    <w:rsid w:val="000819DF"/>
    <w:rsid w:val="0008298C"/>
    <w:rsid w:val="000855D2"/>
    <w:rsid w:val="00085B33"/>
    <w:rsid w:val="00091C4C"/>
    <w:rsid w:val="00093179"/>
    <w:rsid w:val="00093DBC"/>
    <w:rsid w:val="00094E7D"/>
    <w:rsid w:val="000979B3"/>
    <w:rsid w:val="00097D05"/>
    <w:rsid w:val="00097DE2"/>
    <w:rsid w:val="000A1104"/>
    <w:rsid w:val="000A1F9E"/>
    <w:rsid w:val="000A2158"/>
    <w:rsid w:val="000A247F"/>
    <w:rsid w:val="000A2723"/>
    <w:rsid w:val="000A4E5F"/>
    <w:rsid w:val="000A5A10"/>
    <w:rsid w:val="000A6191"/>
    <w:rsid w:val="000A7AE0"/>
    <w:rsid w:val="000B04FB"/>
    <w:rsid w:val="000B2E2F"/>
    <w:rsid w:val="000B3AFE"/>
    <w:rsid w:val="000B6AED"/>
    <w:rsid w:val="000B7437"/>
    <w:rsid w:val="000B7A57"/>
    <w:rsid w:val="000C19DF"/>
    <w:rsid w:val="000C3290"/>
    <w:rsid w:val="000C417D"/>
    <w:rsid w:val="000C6E8B"/>
    <w:rsid w:val="000C6FD4"/>
    <w:rsid w:val="000D0052"/>
    <w:rsid w:val="000D081B"/>
    <w:rsid w:val="000D0DA1"/>
    <w:rsid w:val="000D0DEE"/>
    <w:rsid w:val="000D149A"/>
    <w:rsid w:val="000D301B"/>
    <w:rsid w:val="000D32C3"/>
    <w:rsid w:val="000D4CF9"/>
    <w:rsid w:val="000E1126"/>
    <w:rsid w:val="000E180E"/>
    <w:rsid w:val="000E18FC"/>
    <w:rsid w:val="000E1A57"/>
    <w:rsid w:val="000E1F56"/>
    <w:rsid w:val="000E33C5"/>
    <w:rsid w:val="000E36EA"/>
    <w:rsid w:val="000E4005"/>
    <w:rsid w:val="000E53C0"/>
    <w:rsid w:val="000E5ECA"/>
    <w:rsid w:val="000E6331"/>
    <w:rsid w:val="000E7BC0"/>
    <w:rsid w:val="000E7E45"/>
    <w:rsid w:val="000F10FA"/>
    <w:rsid w:val="000F4F7E"/>
    <w:rsid w:val="000F5770"/>
    <w:rsid w:val="000F5F56"/>
    <w:rsid w:val="000F679C"/>
    <w:rsid w:val="000F7B37"/>
    <w:rsid w:val="00104802"/>
    <w:rsid w:val="001057CF"/>
    <w:rsid w:val="001058DE"/>
    <w:rsid w:val="001063C1"/>
    <w:rsid w:val="00106D04"/>
    <w:rsid w:val="00107400"/>
    <w:rsid w:val="00107857"/>
    <w:rsid w:val="00110236"/>
    <w:rsid w:val="0011359C"/>
    <w:rsid w:val="001135C3"/>
    <w:rsid w:val="001138A9"/>
    <w:rsid w:val="001147EA"/>
    <w:rsid w:val="00114CF1"/>
    <w:rsid w:val="00115951"/>
    <w:rsid w:val="00115DDD"/>
    <w:rsid w:val="001203FF"/>
    <w:rsid w:val="00122637"/>
    <w:rsid w:val="00122BCB"/>
    <w:rsid w:val="00125D00"/>
    <w:rsid w:val="001261F5"/>
    <w:rsid w:val="0012713F"/>
    <w:rsid w:val="0013086A"/>
    <w:rsid w:val="00131E39"/>
    <w:rsid w:val="00134FF0"/>
    <w:rsid w:val="0013646F"/>
    <w:rsid w:val="0014004A"/>
    <w:rsid w:val="00144BDB"/>
    <w:rsid w:val="00146A00"/>
    <w:rsid w:val="00152F56"/>
    <w:rsid w:val="00154BB3"/>
    <w:rsid w:val="00155722"/>
    <w:rsid w:val="00156477"/>
    <w:rsid w:val="00157181"/>
    <w:rsid w:val="00160011"/>
    <w:rsid w:val="00160766"/>
    <w:rsid w:val="00162614"/>
    <w:rsid w:val="001628E4"/>
    <w:rsid w:val="001630CC"/>
    <w:rsid w:val="00163C4C"/>
    <w:rsid w:val="001717EB"/>
    <w:rsid w:val="001723FC"/>
    <w:rsid w:val="00172DE3"/>
    <w:rsid w:val="00172E9E"/>
    <w:rsid w:val="001758D8"/>
    <w:rsid w:val="00177E75"/>
    <w:rsid w:val="0018070E"/>
    <w:rsid w:val="001813E4"/>
    <w:rsid w:val="00181FB7"/>
    <w:rsid w:val="0018619F"/>
    <w:rsid w:val="001862AF"/>
    <w:rsid w:val="00187F51"/>
    <w:rsid w:val="001903BD"/>
    <w:rsid w:val="001916E5"/>
    <w:rsid w:val="00191874"/>
    <w:rsid w:val="00192ADF"/>
    <w:rsid w:val="00192F4C"/>
    <w:rsid w:val="0019305F"/>
    <w:rsid w:val="00197939"/>
    <w:rsid w:val="00197C4D"/>
    <w:rsid w:val="00197F88"/>
    <w:rsid w:val="001A0026"/>
    <w:rsid w:val="001A0983"/>
    <w:rsid w:val="001A0E8E"/>
    <w:rsid w:val="001A47A0"/>
    <w:rsid w:val="001A57AF"/>
    <w:rsid w:val="001A57D9"/>
    <w:rsid w:val="001A66DF"/>
    <w:rsid w:val="001A7E89"/>
    <w:rsid w:val="001B11AD"/>
    <w:rsid w:val="001B4B61"/>
    <w:rsid w:val="001B6A60"/>
    <w:rsid w:val="001B708F"/>
    <w:rsid w:val="001C21F5"/>
    <w:rsid w:val="001C4FE8"/>
    <w:rsid w:val="001C52FD"/>
    <w:rsid w:val="001C67BA"/>
    <w:rsid w:val="001C79A4"/>
    <w:rsid w:val="001C7B3E"/>
    <w:rsid w:val="001C7C5C"/>
    <w:rsid w:val="001C7FF2"/>
    <w:rsid w:val="001D05EF"/>
    <w:rsid w:val="001D1957"/>
    <w:rsid w:val="001D2059"/>
    <w:rsid w:val="001D31A4"/>
    <w:rsid w:val="001D4716"/>
    <w:rsid w:val="001D49C1"/>
    <w:rsid w:val="001D6A29"/>
    <w:rsid w:val="001D75F3"/>
    <w:rsid w:val="001E23CC"/>
    <w:rsid w:val="001E2A7A"/>
    <w:rsid w:val="001E2C41"/>
    <w:rsid w:val="001E5602"/>
    <w:rsid w:val="001E5C3D"/>
    <w:rsid w:val="001F3543"/>
    <w:rsid w:val="001F62C6"/>
    <w:rsid w:val="001F78C3"/>
    <w:rsid w:val="002000F9"/>
    <w:rsid w:val="002004BD"/>
    <w:rsid w:val="002014E5"/>
    <w:rsid w:val="0020268B"/>
    <w:rsid w:val="00202E42"/>
    <w:rsid w:val="002044F6"/>
    <w:rsid w:val="0020455B"/>
    <w:rsid w:val="0020619A"/>
    <w:rsid w:val="00206577"/>
    <w:rsid w:val="00210086"/>
    <w:rsid w:val="00212605"/>
    <w:rsid w:val="00213B04"/>
    <w:rsid w:val="00213DDB"/>
    <w:rsid w:val="0021493A"/>
    <w:rsid w:val="00217087"/>
    <w:rsid w:val="0022065F"/>
    <w:rsid w:val="00222F19"/>
    <w:rsid w:val="00223689"/>
    <w:rsid w:val="00224371"/>
    <w:rsid w:val="002243D2"/>
    <w:rsid w:val="00224416"/>
    <w:rsid w:val="002278DC"/>
    <w:rsid w:val="00230082"/>
    <w:rsid w:val="00230AA2"/>
    <w:rsid w:val="00234A34"/>
    <w:rsid w:val="00235558"/>
    <w:rsid w:val="002358A0"/>
    <w:rsid w:val="0023679A"/>
    <w:rsid w:val="00236F0C"/>
    <w:rsid w:val="00237FCF"/>
    <w:rsid w:val="0024077A"/>
    <w:rsid w:val="00241DFF"/>
    <w:rsid w:val="0024246C"/>
    <w:rsid w:val="00244F7E"/>
    <w:rsid w:val="00245D9E"/>
    <w:rsid w:val="00246772"/>
    <w:rsid w:val="00247129"/>
    <w:rsid w:val="002474C4"/>
    <w:rsid w:val="002474FF"/>
    <w:rsid w:val="00247DEF"/>
    <w:rsid w:val="0025037A"/>
    <w:rsid w:val="00250C36"/>
    <w:rsid w:val="00257DDB"/>
    <w:rsid w:val="002623E4"/>
    <w:rsid w:val="002628BB"/>
    <w:rsid w:val="00265CDA"/>
    <w:rsid w:val="00266072"/>
    <w:rsid w:val="002665A7"/>
    <w:rsid w:val="002673B6"/>
    <w:rsid w:val="00267FDA"/>
    <w:rsid w:val="00273DA1"/>
    <w:rsid w:val="00276B5A"/>
    <w:rsid w:val="002818D4"/>
    <w:rsid w:val="00282E93"/>
    <w:rsid w:val="0028420F"/>
    <w:rsid w:val="00284DD8"/>
    <w:rsid w:val="0028614C"/>
    <w:rsid w:val="00287D7A"/>
    <w:rsid w:val="002927F5"/>
    <w:rsid w:val="00292BBB"/>
    <w:rsid w:val="0029489F"/>
    <w:rsid w:val="00295714"/>
    <w:rsid w:val="00295730"/>
    <w:rsid w:val="00296518"/>
    <w:rsid w:val="00297202"/>
    <w:rsid w:val="00297A42"/>
    <w:rsid w:val="002A0F41"/>
    <w:rsid w:val="002A2748"/>
    <w:rsid w:val="002A2BA1"/>
    <w:rsid w:val="002A3FAF"/>
    <w:rsid w:val="002A4E19"/>
    <w:rsid w:val="002A593B"/>
    <w:rsid w:val="002A6954"/>
    <w:rsid w:val="002A7C3A"/>
    <w:rsid w:val="002B046B"/>
    <w:rsid w:val="002B0792"/>
    <w:rsid w:val="002B191E"/>
    <w:rsid w:val="002B2457"/>
    <w:rsid w:val="002B5208"/>
    <w:rsid w:val="002C0964"/>
    <w:rsid w:val="002C1DC5"/>
    <w:rsid w:val="002C44AA"/>
    <w:rsid w:val="002D0475"/>
    <w:rsid w:val="002D2063"/>
    <w:rsid w:val="002D3122"/>
    <w:rsid w:val="002D3940"/>
    <w:rsid w:val="002D4F5A"/>
    <w:rsid w:val="002D5299"/>
    <w:rsid w:val="002D5C2D"/>
    <w:rsid w:val="002E10BE"/>
    <w:rsid w:val="002E2870"/>
    <w:rsid w:val="002E4169"/>
    <w:rsid w:val="002E44B8"/>
    <w:rsid w:val="002E461D"/>
    <w:rsid w:val="002E6669"/>
    <w:rsid w:val="002E7686"/>
    <w:rsid w:val="002F075F"/>
    <w:rsid w:val="002F0766"/>
    <w:rsid w:val="002F2E8E"/>
    <w:rsid w:val="002F3390"/>
    <w:rsid w:val="00302B3C"/>
    <w:rsid w:val="003059E5"/>
    <w:rsid w:val="00305AA5"/>
    <w:rsid w:val="0031081D"/>
    <w:rsid w:val="00310C0F"/>
    <w:rsid w:val="003117A3"/>
    <w:rsid w:val="0031195F"/>
    <w:rsid w:val="003126BF"/>
    <w:rsid w:val="0031394D"/>
    <w:rsid w:val="00313D7F"/>
    <w:rsid w:val="00317A0A"/>
    <w:rsid w:val="00317E9B"/>
    <w:rsid w:val="003209A5"/>
    <w:rsid w:val="00321E3E"/>
    <w:rsid w:val="00330604"/>
    <w:rsid w:val="003308FD"/>
    <w:rsid w:val="003336E1"/>
    <w:rsid w:val="00334625"/>
    <w:rsid w:val="00335407"/>
    <w:rsid w:val="00336323"/>
    <w:rsid w:val="00340E02"/>
    <w:rsid w:val="003422F1"/>
    <w:rsid w:val="003426DF"/>
    <w:rsid w:val="003429FC"/>
    <w:rsid w:val="0034369C"/>
    <w:rsid w:val="00344E58"/>
    <w:rsid w:val="003465E8"/>
    <w:rsid w:val="0035078D"/>
    <w:rsid w:val="00351111"/>
    <w:rsid w:val="00352174"/>
    <w:rsid w:val="00352274"/>
    <w:rsid w:val="00352EA6"/>
    <w:rsid w:val="00356490"/>
    <w:rsid w:val="0035740C"/>
    <w:rsid w:val="00361F99"/>
    <w:rsid w:val="00365A9C"/>
    <w:rsid w:val="00365C60"/>
    <w:rsid w:val="00370AD0"/>
    <w:rsid w:val="00371AA1"/>
    <w:rsid w:val="00372CE9"/>
    <w:rsid w:val="00374175"/>
    <w:rsid w:val="003748EE"/>
    <w:rsid w:val="00375F0D"/>
    <w:rsid w:val="003763DF"/>
    <w:rsid w:val="0037788D"/>
    <w:rsid w:val="00380FAE"/>
    <w:rsid w:val="0038241E"/>
    <w:rsid w:val="00384B72"/>
    <w:rsid w:val="00385005"/>
    <w:rsid w:val="0038663A"/>
    <w:rsid w:val="00387EBD"/>
    <w:rsid w:val="00390235"/>
    <w:rsid w:val="00391DD2"/>
    <w:rsid w:val="003922CB"/>
    <w:rsid w:val="00396386"/>
    <w:rsid w:val="003A040E"/>
    <w:rsid w:val="003A1374"/>
    <w:rsid w:val="003A279F"/>
    <w:rsid w:val="003A66AA"/>
    <w:rsid w:val="003A7DCC"/>
    <w:rsid w:val="003B02AA"/>
    <w:rsid w:val="003B239F"/>
    <w:rsid w:val="003B276C"/>
    <w:rsid w:val="003B4605"/>
    <w:rsid w:val="003B55F2"/>
    <w:rsid w:val="003B56EB"/>
    <w:rsid w:val="003B6D91"/>
    <w:rsid w:val="003B7996"/>
    <w:rsid w:val="003C0E55"/>
    <w:rsid w:val="003C2B1E"/>
    <w:rsid w:val="003C310C"/>
    <w:rsid w:val="003D093E"/>
    <w:rsid w:val="003D2886"/>
    <w:rsid w:val="003D4039"/>
    <w:rsid w:val="003D4166"/>
    <w:rsid w:val="003D4520"/>
    <w:rsid w:val="003D4942"/>
    <w:rsid w:val="003D4A12"/>
    <w:rsid w:val="003D70CA"/>
    <w:rsid w:val="003E224B"/>
    <w:rsid w:val="003E2EE8"/>
    <w:rsid w:val="003E3002"/>
    <w:rsid w:val="003E4A46"/>
    <w:rsid w:val="003E4A61"/>
    <w:rsid w:val="003F0FB2"/>
    <w:rsid w:val="003F2286"/>
    <w:rsid w:val="003F3714"/>
    <w:rsid w:val="003F3ECF"/>
    <w:rsid w:val="003F528D"/>
    <w:rsid w:val="003F6E60"/>
    <w:rsid w:val="003F7F5B"/>
    <w:rsid w:val="00401430"/>
    <w:rsid w:val="00402718"/>
    <w:rsid w:val="00402AC6"/>
    <w:rsid w:val="004037B7"/>
    <w:rsid w:val="00403BA8"/>
    <w:rsid w:val="00403DA8"/>
    <w:rsid w:val="00405EAF"/>
    <w:rsid w:val="004065F9"/>
    <w:rsid w:val="00411BC0"/>
    <w:rsid w:val="00411C41"/>
    <w:rsid w:val="00412B42"/>
    <w:rsid w:val="004132A8"/>
    <w:rsid w:val="00422705"/>
    <w:rsid w:val="00423BBC"/>
    <w:rsid w:val="00424435"/>
    <w:rsid w:val="00425254"/>
    <w:rsid w:val="004262F9"/>
    <w:rsid w:val="00427089"/>
    <w:rsid w:val="00427EF7"/>
    <w:rsid w:val="0043312F"/>
    <w:rsid w:val="00434904"/>
    <w:rsid w:val="00434C63"/>
    <w:rsid w:val="00435877"/>
    <w:rsid w:val="00437599"/>
    <w:rsid w:val="0044047A"/>
    <w:rsid w:val="00440FD5"/>
    <w:rsid w:val="00441DEF"/>
    <w:rsid w:val="004420D8"/>
    <w:rsid w:val="00442EA4"/>
    <w:rsid w:val="004449C4"/>
    <w:rsid w:val="00445597"/>
    <w:rsid w:val="00446134"/>
    <w:rsid w:val="00447028"/>
    <w:rsid w:val="00447ADE"/>
    <w:rsid w:val="00450038"/>
    <w:rsid w:val="00450591"/>
    <w:rsid w:val="00451867"/>
    <w:rsid w:val="00453D5E"/>
    <w:rsid w:val="00456847"/>
    <w:rsid w:val="00457372"/>
    <w:rsid w:val="0046070F"/>
    <w:rsid w:val="00460B8A"/>
    <w:rsid w:val="00461730"/>
    <w:rsid w:val="00462C96"/>
    <w:rsid w:val="004632A7"/>
    <w:rsid w:val="004644D1"/>
    <w:rsid w:val="00464A5B"/>
    <w:rsid w:val="0046577C"/>
    <w:rsid w:val="00466467"/>
    <w:rsid w:val="004722EE"/>
    <w:rsid w:val="00474218"/>
    <w:rsid w:val="004753CB"/>
    <w:rsid w:val="0047756F"/>
    <w:rsid w:val="00480633"/>
    <w:rsid w:val="00480744"/>
    <w:rsid w:val="00480B50"/>
    <w:rsid w:val="004812ED"/>
    <w:rsid w:val="0048228F"/>
    <w:rsid w:val="004853AD"/>
    <w:rsid w:val="00485F0B"/>
    <w:rsid w:val="004926E0"/>
    <w:rsid w:val="00492D9D"/>
    <w:rsid w:val="004949DE"/>
    <w:rsid w:val="0049523C"/>
    <w:rsid w:val="00495D36"/>
    <w:rsid w:val="00496B25"/>
    <w:rsid w:val="004A114E"/>
    <w:rsid w:val="004A1AD5"/>
    <w:rsid w:val="004A3F24"/>
    <w:rsid w:val="004A4426"/>
    <w:rsid w:val="004A51F7"/>
    <w:rsid w:val="004A6286"/>
    <w:rsid w:val="004A65B2"/>
    <w:rsid w:val="004A66FE"/>
    <w:rsid w:val="004A712E"/>
    <w:rsid w:val="004B2BE1"/>
    <w:rsid w:val="004C12BF"/>
    <w:rsid w:val="004C501B"/>
    <w:rsid w:val="004C65D9"/>
    <w:rsid w:val="004C76A8"/>
    <w:rsid w:val="004D0BD2"/>
    <w:rsid w:val="004D3131"/>
    <w:rsid w:val="004D3181"/>
    <w:rsid w:val="004D377C"/>
    <w:rsid w:val="004D3930"/>
    <w:rsid w:val="004D61C8"/>
    <w:rsid w:val="004E20AA"/>
    <w:rsid w:val="004E2163"/>
    <w:rsid w:val="004E25C4"/>
    <w:rsid w:val="004E53C8"/>
    <w:rsid w:val="004E7EE1"/>
    <w:rsid w:val="004F02AB"/>
    <w:rsid w:val="004F05C5"/>
    <w:rsid w:val="004F17D0"/>
    <w:rsid w:val="004F1C45"/>
    <w:rsid w:val="004F2205"/>
    <w:rsid w:val="004F2816"/>
    <w:rsid w:val="004F3162"/>
    <w:rsid w:val="004F44F3"/>
    <w:rsid w:val="004F4CF9"/>
    <w:rsid w:val="004F5120"/>
    <w:rsid w:val="004F6A59"/>
    <w:rsid w:val="004F6EFD"/>
    <w:rsid w:val="005033EC"/>
    <w:rsid w:val="00503A19"/>
    <w:rsid w:val="005072C5"/>
    <w:rsid w:val="00510367"/>
    <w:rsid w:val="00511434"/>
    <w:rsid w:val="00511740"/>
    <w:rsid w:val="00512778"/>
    <w:rsid w:val="00512FCF"/>
    <w:rsid w:val="005138B3"/>
    <w:rsid w:val="00514524"/>
    <w:rsid w:val="00516001"/>
    <w:rsid w:val="005165C7"/>
    <w:rsid w:val="00516618"/>
    <w:rsid w:val="0052147A"/>
    <w:rsid w:val="0052163C"/>
    <w:rsid w:val="005219BD"/>
    <w:rsid w:val="005220D9"/>
    <w:rsid w:val="005224E8"/>
    <w:rsid w:val="00523E4C"/>
    <w:rsid w:val="00524DCF"/>
    <w:rsid w:val="00526E54"/>
    <w:rsid w:val="00527238"/>
    <w:rsid w:val="00530ACD"/>
    <w:rsid w:val="0053176B"/>
    <w:rsid w:val="00531A9A"/>
    <w:rsid w:val="005355DE"/>
    <w:rsid w:val="00536CC2"/>
    <w:rsid w:val="00537219"/>
    <w:rsid w:val="005374E6"/>
    <w:rsid w:val="0054045C"/>
    <w:rsid w:val="005424CF"/>
    <w:rsid w:val="00544C7E"/>
    <w:rsid w:val="00545E49"/>
    <w:rsid w:val="0054739D"/>
    <w:rsid w:val="005503A9"/>
    <w:rsid w:val="00552A3A"/>
    <w:rsid w:val="005540EE"/>
    <w:rsid w:val="005541E0"/>
    <w:rsid w:val="00554890"/>
    <w:rsid w:val="00555D28"/>
    <w:rsid w:val="00561B25"/>
    <w:rsid w:val="005621EC"/>
    <w:rsid w:val="005638AC"/>
    <w:rsid w:val="005647F9"/>
    <w:rsid w:val="00566084"/>
    <w:rsid w:val="00567DFF"/>
    <w:rsid w:val="005738A6"/>
    <w:rsid w:val="00575D76"/>
    <w:rsid w:val="00577535"/>
    <w:rsid w:val="00580B75"/>
    <w:rsid w:val="00584FCF"/>
    <w:rsid w:val="00585660"/>
    <w:rsid w:val="0059055A"/>
    <w:rsid w:val="005905EB"/>
    <w:rsid w:val="00597391"/>
    <w:rsid w:val="005A267B"/>
    <w:rsid w:val="005A65B9"/>
    <w:rsid w:val="005B0271"/>
    <w:rsid w:val="005B05A7"/>
    <w:rsid w:val="005B33E0"/>
    <w:rsid w:val="005B3F66"/>
    <w:rsid w:val="005B4433"/>
    <w:rsid w:val="005C1581"/>
    <w:rsid w:val="005C1C57"/>
    <w:rsid w:val="005C422B"/>
    <w:rsid w:val="005C5507"/>
    <w:rsid w:val="005C59EA"/>
    <w:rsid w:val="005C7058"/>
    <w:rsid w:val="005C7546"/>
    <w:rsid w:val="005D3106"/>
    <w:rsid w:val="005D3721"/>
    <w:rsid w:val="005E0C89"/>
    <w:rsid w:val="005E0FAC"/>
    <w:rsid w:val="005E1D32"/>
    <w:rsid w:val="005E37A5"/>
    <w:rsid w:val="005E4CB2"/>
    <w:rsid w:val="005E69C5"/>
    <w:rsid w:val="005E7A53"/>
    <w:rsid w:val="005E7FCD"/>
    <w:rsid w:val="005F0CAA"/>
    <w:rsid w:val="005F5DBA"/>
    <w:rsid w:val="005F672B"/>
    <w:rsid w:val="005F76DD"/>
    <w:rsid w:val="0060017B"/>
    <w:rsid w:val="00600C1D"/>
    <w:rsid w:val="00601546"/>
    <w:rsid w:val="00603335"/>
    <w:rsid w:val="00604A87"/>
    <w:rsid w:val="00604F07"/>
    <w:rsid w:val="00606A00"/>
    <w:rsid w:val="0060733A"/>
    <w:rsid w:val="0061197B"/>
    <w:rsid w:val="00615AC4"/>
    <w:rsid w:val="00615BFA"/>
    <w:rsid w:val="00615DBD"/>
    <w:rsid w:val="0061683A"/>
    <w:rsid w:val="00621EBE"/>
    <w:rsid w:val="0062394E"/>
    <w:rsid w:val="0062398A"/>
    <w:rsid w:val="00623DDA"/>
    <w:rsid w:val="006250F1"/>
    <w:rsid w:val="0062554D"/>
    <w:rsid w:val="0062579A"/>
    <w:rsid w:val="00626E58"/>
    <w:rsid w:val="00631304"/>
    <w:rsid w:val="00632D24"/>
    <w:rsid w:val="00633599"/>
    <w:rsid w:val="00633C72"/>
    <w:rsid w:val="00635154"/>
    <w:rsid w:val="006400B9"/>
    <w:rsid w:val="00642875"/>
    <w:rsid w:val="00643756"/>
    <w:rsid w:val="00645663"/>
    <w:rsid w:val="00647357"/>
    <w:rsid w:val="006503F2"/>
    <w:rsid w:val="00650498"/>
    <w:rsid w:val="0065156D"/>
    <w:rsid w:val="00652407"/>
    <w:rsid w:val="00652746"/>
    <w:rsid w:val="00652AB0"/>
    <w:rsid w:val="00653C24"/>
    <w:rsid w:val="00653D49"/>
    <w:rsid w:val="006563AE"/>
    <w:rsid w:val="00661B7D"/>
    <w:rsid w:val="00661FE7"/>
    <w:rsid w:val="00664C25"/>
    <w:rsid w:val="00666CD9"/>
    <w:rsid w:val="00670026"/>
    <w:rsid w:val="006702EF"/>
    <w:rsid w:val="006704E5"/>
    <w:rsid w:val="00675BD8"/>
    <w:rsid w:val="00681BD4"/>
    <w:rsid w:val="00681FC0"/>
    <w:rsid w:val="00682DBF"/>
    <w:rsid w:val="0068533D"/>
    <w:rsid w:val="00687036"/>
    <w:rsid w:val="00687A9A"/>
    <w:rsid w:val="006921D5"/>
    <w:rsid w:val="00692AB2"/>
    <w:rsid w:val="00694545"/>
    <w:rsid w:val="00696D5F"/>
    <w:rsid w:val="006A120F"/>
    <w:rsid w:val="006A17C3"/>
    <w:rsid w:val="006A193F"/>
    <w:rsid w:val="006A1F3B"/>
    <w:rsid w:val="006A265A"/>
    <w:rsid w:val="006A3EAA"/>
    <w:rsid w:val="006A6602"/>
    <w:rsid w:val="006B6C22"/>
    <w:rsid w:val="006C0B05"/>
    <w:rsid w:val="006C2AA5"/>
    <w:rsid w:val="006C2AC7"/>
    <w:rsid w:val="006C3298"/>
    <w:rsid w:val="006C3FE7"/>
    <w:rsid w:val="006C408D"/>
    <w:rsid w:val="006C447E"/>
    <w:rsid w:val="006D0A8C"/>
    <w:rsid w:val="006D163C"/>
    <w:rsid w:val="006D2048"/>
    <w:rsid w:val="006D243D"/>
    <w:rsid w:val="006D3DB7"/>
    <w:rsid w:val="006D3F5F"/>
    <w:rsid w:val="006D627D"/>
    <w:rsid w:val="006D6626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3E67"/>
    <w:rsid w:val="0071654A"/>
    <w:rsid w:val="00716A71"/>
    <w:rsid w:val="00720258"/>
    <w:rsid w:val="00720E64"/>
    <w:rsid w:val="00721B23"/>
    <w:rsid w:val="00723066"/>
    <w:rsid w:val="007241D0"/>
    <w:rsid w:val="00724333"/>
    <w:rsid w:val="00724542"/>
    <w:rsid w:val="00726273"/>
    <w:rsid w:val="00730384"/>
    <w:rsid w:val="00733623"/>
    <w:rsid w:val="00735030"/>
    <w:rsid w:val="007360AF"/>
    <w:rsid w:val="0073640B"/>
    <w:rsid w:val="00736685"/>
    <w:rsid w:val="0073705C"/>
    <w:rsid w:val="00740C17"/>
    <w:rsid w:val="007416FD"/>
    <w:rsid w:val="00742998"/>
    <w:rsid w:val="00742CD3"/>
    <w:rsid w:val="00745B12"/>
    <w:rsid w:val="00745CB4"/>
    <w:rsid w:val="00753573"/>
    <w:rsid w:val="00753CB3"/>
    <w:rsid w:val="007546E0"/>
    <w:rsid w:val="007562DD"/>
    <w:rsid w:val="0075676E"/>
    <w:rsid w:val="007574E6"/>
    <w:rsid w:val="00760425"/>
    <w:rsid w:val="00761824"/>
    <w:rsid w:val="0076456B"/>
    <w:rsid w:val="00764FE9"/>
    <w:rsid w:val="00765D1E"/>
    <w:rsid w:val="0076610F"/>
    <w:rsid w:val="00767515"/>
    <w:rsid w:val="0077065A"/>
    <w:rsid w:val="007718C0"/>
    <w:rsid w:val="007731E6"/>
    <w:rsid w:val="00773395"/>
    <w:rsid w:val="00773A7C"/>
    <w:rsid w:val="007820F8"/>
    <w:rsid w:val="00786210"/>
    <w:rsid w:val="007867CD"/>
    <w:rsid w:val="00786D94"/>
    <w:rsid w:val="00787F0E"/>
    <w:rsid w:val="007917E1"/>
    <w:rsid w:val="00791BC6"/>
    <w:rsid w:val="00792CE1"/>
    <w:rsid w:val="00794EE4"/>
    <w:rsid w:val="00796B1C"/>
    <w:rsid w:val="0079789A"/>
    <w:rsid w:val="00797FCE"/>
    <w:rsid w:val="007A1841"/>
    <w:rsid w:val="007A2A6E"/>
    <w:rsid w:val="007A37D1"/>
    <w:rsid w:val="007A3B80"/>
    <w:rsid w:val="007A5847"/>
    <w:rsid w:val="007A6497"/>
    <w:rsid w:val="007B1624"/>
    <w:rsid w:val="007B1B37"/>
    <w:rsid w:val="007B1FA6"/>
    <w:rsid w:val="007B207F"/>
    <w:rsid w:val="007B2C0C"/>
    <w:rsid w:val="007B4F04"/>
    <w:rsid w:val="007B53C9"/>
    <w:rsid w:val="007B6BC4"/>
    <w:rsid w:val="007B7973"/>
    <w:rsid w:val="007C10D3"/>
    <w:rsid w:val="007C31FE"/>
    <w:rsid w:val="007C323A"/>
    <w:rsid w:val="007C3DEE"/>
    <w:rsid w:val="007C5792"/>
    <w:rsid w:val="007C5B60"/>
    <w:rsid w:val="007C7921"/>
    <w:rsid w:val="007D1A0D"/>
    <w:rsid w:val="007D4F17"/>
    <w:rsid w:val="007E19AC"/>
    <w:rsid w:val="007E42D5"/>
    <w:rsid w:val="007E51FC"/>
    <w:rsid w:val="007E6897"/>
    <w:rsid w:val="007E7BC6"/>
    <w:rsid w:val="007F1967"/>
    <w:rsid w:val="007F1DB4"/>
    <w:rsid w:val="007F1EF3"/>
    <w:rsid w:val="007F30FC"/>
    <w:rsid w:val="007F531E"/>
    <w:rsid w:val="007F6E4B"/>
    <w:rsid w:val="007F748E"/>
    <w:rsid w:val="008048BE"/>
    <w:rsid w:val="008064F3"/>
    <w:rsid w:val="00810C0F"/>
    <w:rsid w:val="008112D1"/>
    <w:rsid w:val="008115F9"/>
    <w:rsid w:val="00812BD4"/>
    <w:rsid w:val="0081366B"/>
    <w:rsid w:val="00814DF0"/>
    <w:rsid w:val="008206CD"/>
    <w:rsid w:val="00820963"/>
    <w:rsid w:val="00820AD3"/>
    <w:rsid w:val="008242C6"/>
    <w:rsid w:val="00825127"/>
    <w:rsid w:val="00825903"/>
    <w:rsid w:val="00825EC3"/>
    <w:rsid w:val="00827151"/>
    <w:rsid w:val="008278F1"/>
    <w:rsid w:val="00830008"/>
    <w:rsid w:val="00830813"/>
    <w:rsid w:val="00832565"/>
    <w:rsid w:val="00833545"/>
    <w:rsid w:val="00834313"/>
    <w:rsid w:val="00834556"/>
    <w:rsid w:val="00835852"/>
    <w:rsid w:val="00835B9C"/>
    <w:rsid w:val="00836637"/>
    <w:rsid w:val="00836D2F"/>
    <w:rsid w:val="0083762F"/>
    <w:rsid w:val="008379A9"/>
    <w:rsid w:val="00840C57"/>
    <w:rsid w:val="00840D30"/>
    <w:rsid w:val="00840F68"/>
    <w:rsid w:val="00845398"/>
    <w:rsid w:val="00845C71"/>
    <w:rsid w:val="008517A2"/>
    <w:rsid w:val="008521B6"/>
    <w:rsid w:val="008545D7"/>
    <w:rsid w:val="00854CAF"/>
    <w:rsid w:val="0085593C"/>
    <w:rsid w:val="0085653F"/>
    <w:rsid w:val="00862553"/>
    <w:rsid w:val="008637FD"/>
    <w:rsid w:val="00865D94"/>
    <w:rsid w:val="0087341C"/>
    <w:rsid w:val="00873C54"/>
    <w:rsid w:val="00874209"/>
    <w:rsid w:val="00876725"/>
    <w:rsid w:val="00876C9F"/>
    <w:rsid w:val="0087738C"/>
    <w:rsid w:val="00877416"/>
    <w:rsid w:val="00881E84"/>
    <w:rsid w:val="00881F02"/>
    <w:rsid w:val="00882745"/>
    <w:rsid w:val="00886F9B"/>
    <w:rsid w:val="008905B2"/>
    <w:rsid w:val="00891C0D"/>
    <w:rsid w:val="00892330"/>
    <w:rsid w:val="008924F2"/>
    <w:rsid w:val="00894BE0"/>
    <w:rsid w:val="00896A78"/>
    <w:rsid w:val="00897838"/>
    <w:rsid w:val="00897ADA"/>
    <w:rsid w:val="008A093B"/>
    <w:rsid w:val="008A12BA"/>
    <w:rsid w:val="008A2CE3"/>
    <w:rsid w:val="008A36B6"/>
    <w:rsid w:val="008A39EF"/>
    <w:rsid w:val="008A3F8B"/>
    <w:rsid w:val="008A6F09"/>
    <w:rsid w:val="008B0DB9"/>
    <w:rsid w:val="008B2A22"/>
    <w:rsid w:val="008B390C"/>
    <w:rsid w:val="008B5BE2"/>
    <w:rsid w:val="008B6E12"/>
    <w:rsid w:val="008B6FB8"/>
    <w:rsid w:val="008C08BA"/>
    <w:rsid w:val="008C38C0"/>
    <w:rsid w:val="008C7A8E"/>
    <w:rsid w:val="008D1706"/>
    <w:rsid w:val="008D428C"/>
    <w:rsid w:val="008D5012"/>
    <w:rsid w:val="008D531D"/>
    <w:rsid w:val="008D58B8"/>
    <w:rsid w:val="008D5B15"/>
    <w:rsid w:val="008D606B"/>
    <w:rsid w:val="008D643B"/>
    <w:rsid w:val="008D6C7D"/>
    <w:rsid w:val="008E0906"/>
    <w:rsid w:val="008E27ED"/>
    <w:rsid w:val="008E2D6C"/>
    <w:rsid w:val="008E729E"/>
    <w:rsid w:val="008E79E8"/>
    <w:rsid w:val="008E7E9C"/>
    <w:rsid w:val="008F2C3A"/>
    <w:rsid w:val="008F5D6F"/>
    <w:rsid w:val="00901596"/>
    <w:rsid w:val="00901CB0"/>
    <w:rsid w:val="00903019"/>
    <w:rsid w:val="009031A1"/>
    <w:rsid w:val="00904C4E"/>
    <w:rsid w:val="00905A48"/>
    <w:rsid w:val="00905CB7"/>
    <w:rsid w:val="009074EE"/>
    <w:rsid w:val="009103B8"/>
    <w:rsid w:val="00910784"/>
    <w:rsid w:val="00912643"/>
    <w:rsid w:val="009144D2"/>
    <w:rsid w:val="00915443"/>
    <w:rsid w:val="009169B0"/>
    <w:rsid w:val="00917284"/>
    <w:rsid w:val="00917D83"/>
    <w:rsid w:val="009218F0"/>
    <w:rsid w:val="00921BAA"/>
    <w:rsid w:val="0092654C"/>
    <w:rsid w:val="00927849"/>
    <w:rsid w:val="009300B9"/>
    <w:rsid w:val="009312AC"/>
    <w:rsid w:val="00932853"/>
    <w:rsid w:val="009328B7"/>
    <w:rsid w:val="009328C2"/>
    <w:rsid w:val="00932D99"/>
    <w:rsid w:val="0093332F"/>
    <w:rsid w:val="009338C4"/>
    <w:rsid w:val="0093429E"/>
    <w:rsid w:val="00935827"/>
    <w:rsid w:val="00935CBC"/>
    <w:rsid w:val="0093602F"/>
    <w:rsid w:val="00940D40"/>
    <w:rsid w:val="00941BE4"/>
    <w:rsid w:val="00944BBE"/>
    <w:rsid w:val="00944F64"/>
    <w:rsid w:val="009504BA"/>
    <w:rsid w:val="0095179E"/>
    <w:rsid w:val="00953379"/>
    <w:rsid w:val="00954DA1"/>
    <w:rsid w:val="00955F91"/>
    <w:rsid w:val="009615CA"/>
    <w:rsid w:val="00961610"/>
    <w:rsid w:val="00963669"/>
    <w:rsid w:val="00963B32"/>
    <w:rsid w:val="009648CB"/>
    <w:rsid w:val="0096530D"/>
    <w:rsid w:val="00970DC0"/>
    <w:rsid w:val="00972579"/>
    <w:rsid w:val="009730E4"/>
    <w:rsid w:val="0097387E"/>
    <w:rsid w:val="00975E9C"/>
    <w:rsid w:val="00976D43"/>
    <w:rsid w:val="0097700C"/>
    <w:rsid w:val="009776D6"/>
    <w:rsid w:val="00977D0D"/>
    <w:rsid w:val="00977DE7"/>
    <w:rsid w:val="00980A5A"/>
    <w:rsid w:val="00981BC1"/>
    <w:rsid w:val="00982BF3"/>
    <w:rsid w:val="0098575C"/>
    <w:rsid w:val="0098688B"/>
    <w:rsid w:val="009920AB"/>
    <w:rsid w:val="00992438"/>
    <w:rsid w:val="00994473"/>
    <w:rsid w:val="00996B1F"/>
    <w:rsid w:val="009A088F"/>
    <w:rsid w:val="009A0AC1"/>
    <w:rsid w:val="009A0E37"/>
    <w:rsid w:val="009A3857"/>
    <w:rsid w:val="009A566E"/>
    <w:rsid w:val="009A5BDD"/>
    <w:rsid w:val="009A6C2F"/>
    <w:rsid w:val="009A7F36"/>
    <w:rsid w:val="009B0F91"/>
    <w:rsid w:val="009B1D20"/>
    <w:rsid w:val="009B27F4"/>
    <w:rsid w:val="009B36ED"/>
    <w:rsid w:val="009B4A7F"/>
    <w:rsid w:val="009B4BFE"/>
    <w:rsid w:val="009B50C5"/>
    <w:rsid w:val="009B6486"/>
    <w:rsid w:val="009B6AEA"/>
    <w:rsid w:val="009B6EAB"/>
    <w:rsid w:val="009B74CA"/>
    <w:rsid w:val="009C00E4"/>
    <w:rsid w:val="009C15D9"/>
    <w:rsid w:val="009C3F8C"/>
    <w:rsid w:val="009C4866"/>
    <w:rsid w:val="009C5472"/>
    <w:rsid w:val="009D0D91"/>
    <w:rsid w:val="009D17CA"/>
    <w:rsid w:val="009D23DA"/>
    <w:rsid w:val="009D33B9"/>
    <w:rsid w:val="009D4CB6"/>
    <w:rsid w:val="009E1CC4"/>
    <w:rsid w:val="009E217D"/>
    <w:rsid w:val="009E3762"/>
    <w:rsid w:val="009E45FC"/>
    <w:rsid w:val="009E5A09"/>
    <w:rsid w:val="009E5BDC"/>
    <w:rsid w:val="009E6277"/>
    <w:rsid w:val="009E64E6"/>
    <w:rsid w:val="009E6B58"/>
    <w:rsid w:val="009F19A4"/>
    <w:rsid w:val="009F2A8B"/>
    <w:rsid w:val="009F2C46"/>
    <w:rsid w:val="009F6324"/>
    <w:rsid w:val="009F765B"/>
    <w:rsid w:val="00A0215B"/>
    <w:rsid w:val="00A02469"/>
    <w:rsid w:val="00A024D5"/>
    <w:rsid w:val="00A037EA"/>
    <w:rsid w:val="00A07985"/>
    <w:rsid w:val="00A12E8F"/>
    <w:rsid w:val="00A1469D"/>
    <w:rsid w:val="00A157FC"/>
    <w:rsid w:val="00A15C9F"/>
    <w:rsid w:val="00A167F3"/>
    <w:rsid w:val="00A17279"/>
    <w:rsid w:val="00A207F4"/>
    <w:rsid w:val="00A243A1"/>
    <w:rsid w:val="00A26DAB"/>
    <w:rsid w:val="00A30F45"/>
    <w:rsid w:val="00A31F77"/>
    <w:rsid w:val="00A32063"/>
    <w:rsid w:val="00A332E6"/>
    <w:rsid w:val="00A33D5F"/>
    <w:rsid w:val="00A35B85"/>
    <w:rsid w:val="00A36E55"/>
    <w:rsid w:val="00A37211"/>
    <w:rsid w:val="00A404B4"/>
    <w:rsid w:val="00A419CD"/>
    <w:rsid w:val="00A445EE"/>
    <w:rsid w:val="00A46188"/>
    <w:rsid w:val="00A507B5"/>
    <w:rsid w:val="00A50E87"/>
    <w:rsid w:val="00A52AB3"/>
    <w:rsid w:val="00A52EC0"/>
    <w:rsid w:val="00A54290"/>
    <w:rsid w:val="00A555DC"/>
    <w:rsid w:val="00A600B3"/>
    <w:rsid w:val="00A615A0"/>
    <w:rsid w:val="00A634C5"/>
    <w:rsid w:val="00A66EBA"/>
    <w:rsid w:val="00A71A2A"/>
    <w:rsid w:val="00A71F17"/>
    <w:rsid w:val="00A72DBA"/>
    <w:rsid w:val="00A74FE4"/>
    <w:rsid w:val="00A75B8A"/>
    <w:rsid w:val="00A7604A"/>
    <w:rsid w:val="00A767FE"/>
    <w:rsid w:val="00A76E90"/>
    <w:rsid w:val="00A76E97"/>
    <w:rsid w:val="00A77F4B"/>
    <w:rsid w:val="00A807BE"/>
    <w:rsid w:val="00A8093F"/>
    <w:rsid w:val="00A81EF5"/>
    <w:rsid w:val="00A8363F"/>
    <w:rsid w:val="00A85384"/>
    <w:rsid w:val="00A86A71"/>
    <w:rsid w:val="00A8703F"/>
    <w:rsid w:val="00A874EC"/>
    <w:rsid w:val="00A90D91"/>
    <w:rsid w:val="00A910B5"/>
    <w:rsid w:val="00A946FD"/>
    <w:rsid w:val="00A96518"/>
    <w:rsid w:val="00AA1551"/>
    <w:rsid w:val="00AA3481"/>
    <w:rsid w:val="00AA4BAF"/>
    <w:rsid w:val="00AA617D"/>
    <w:rsid w:val="00AA7B08"/>
    <w:rsid w:val="00AA7E21"/>
    <w:rsid w:val="00AB0033"/>
    <w:rsid w:val="00AB09A6"/>
    <w:rsid w:val="00AB1739"/>
    <w:rsid w:val="00AB1CEF"/>
    <w:rsid w:val="00AB2B18"/>
    <w:rsid w:val="00AB2DD4"/>
    <w:rsid w:val="00AB3B0C"/>
    <w:rsid w:val="00AB4843"/>
    <w:rsid w:val="00AB50B8"/>
    <w:rsid w:val="00AB6738"/>
    <w:rsid w:val="00AB69E7"/>
    <w:rsid w:val="00AB6C29"/>
    <w:rsid w:val="00AB6C58"/>
    <w:rsid w:val="00AB7018"/>
    <w:rsid w:val="00AB751B"/>
    <w:rsid w:val="00AC0958"/>
    <w:rsid w:val="00AC2A40"/>
    <w:rsid w:val="00AC3661"/>
    <w:rsid w:val="00AC3E7F"/>
    <w:rsid w:val="00AC6372"/>
    <w:rsid w:val="00AC7950"/>
    <w:rsid w:val="00AD02FB"/>
    <w:rsid w:val="00AD4E23"/>
    <w:rsid w:val="00AD5390"/>
    <w:rsid w:val="00AD625C"/>
    <w:rsid w:val="00AD7AE7"/>
    <w:rsid w:val="00AE1613"/>
    <w:rsid w:val="00AE27B2"/>
    <w:rsid w:val="00AE6E20"/>
    <w:rsid w:val="00AF1B4D"/>
    <w:rsid w:val="00AF2B14"/>
    <w:rsid w:val="00AF35C2"/>
    <w:rsid w:val="00AF3B7B"/>
    <w:rsid w:val="00AF4614"/>
    <w:rsid w:val="00AF5C3E"/>
    <w:rsid w:val="00AF76F5"/>
    <w:rsid w:val="00B021C4"/>
    <w:rsid w:val="00B02512"/>
    <w:rsid w:val="00B03427"/>
    <w:rsid w:val="00B04F20"/>
    <w:rsid w:val="00B07380"/>
    <w:rsid w:val="00B07515"/>
    <w:rsid w:val="00B10002"/>
    <w:rsid w:val="00B1154B"/>
    <w:rsid w:val="00B13331"/>
    <w:rsid w:val="00B13D16"/>
    <w:rsid w:val="00B17F7D"/>
    <w:rsid w:val="00B17FC7"/>
    <w:rsid w:val="00B20B87"/>
    <w:rsid w:val="00B26DBD"/>
    <w:rsid w:val="00B32F83"/>
    <w:rsid w:val="00B352B2"/>
    <w:rsid w:val="00B35DCA"/>
    <w:rsid w:val="00B35EDD"/>
    <w:rsid w:val="00B362E6"/>
    <w:rsid w:val="00B41370"/>
    <w:rsid w:val="00B4292B"/>
    <w:rsid w:val="00B43087"/>
    <w:rsid w:val="00B4345F"/>
    <w:rsid w:val="00B44AB0"/>
    <w:rsid w:val="00B52436"/>
    <w:rsid w:val="00B531AC"/>
    <w:rsid w:val="00B534A0"/>
    <w:rsid w:val="00B539E1"/>
    <w:rsid w:val="00B550FE"/>
    <w:rsid w:val="00B55E17"/>
    <w:rsid w:val="00B56870"/>
    <w:rsid w:val="00B57ADB"/>
    <w:rsid w:val="00B57BE8"/>
    <w:rsid w:val="00B62E99"/>
    <w:rsid w:val="00B632C2"/>
    <w:rsid w:val="00B64A5B"/>
    <w:rsid w:val="00B671FB"/>
    <w:rsid w:val="00B67EFD"/>
    <w:rsid w:val="00B73807"/>
    <w:rsid w:val="00B74A42"/>
    <w:rsid w:val="00B755E8"/>
    <w:rsid w:val="00B83D7F"/>
    <w:rsid w:val="00B87154"/>
    <w:rsid w:val="00B875E9"/>
    <w:rsid w:val="00B9403C"/>
    <w:rsid w:val="00B95FBF"/>
    <w:rsid w:val="00B96360"/>
    <w:rsid w:val="00B9713F"/>
    <w:rsid w:val="00BA1626"/>
    <w:rsid w:val="00BA18C4"/>
    <w:rsid w:val="00BA2729"/>
    <w:rsid w:val="00BA2CF1"/>
    <w:rsid w:val="00BA3CB9"/>
    <w:rsid w:val="00BA6A08"/>
    <w:rsid w:val="00BA7EA4"/>
    <w:rsid w:val="00BB02ED"/>
    <w:rsid w:val="00BB0609"/>
    <w:rsid w:val="00BB5457"/>
    <w:rsid w:val="00BC0E75"/>
    <w:rsid w:val="00BC17DF"/>
    <w:rsid w:val="00BC1A6F"/>
    <w:rsid w:val="00BC26E6"/>
    <w:rsid w:val="00BC4980"/>
    <w:rsid w:val="00BC566D"/>
    <w:rsid w:val="00BC5784"/>
    <w:rsid w:val="00BC6CB2"/>
    <w:rsid w:val="00BC78D1"/>
    <w:rsid w:val="00BD0CDB"/>
    <w:rsid w:val="00BD13C2"/>
    <w:rsid w:val="00BD1A0F"/>
    <w:rsid w:val="00BD2EF6"/>
    <w:rsid w:val="00BD6646"/>
    <w:rsid w:val="00BE1181"/>
    <w:rsid w:val="00BE11C0"/>
    <w:rsid w:val="00BE264A"/>
    <w:rsid w:val="00BE4ABB"/>
    <w:rsid w:val="00BE63B4"/>
    <w:rsid w:val="00BE7578"/>
    <w:rsid w:val="00BF1D59"/>
    <w:rsid w:val="00BF2722"/>
    <w:rsid w:val="00BF3553"/>
    <w:rsid w:val="00BF5037"/>
    <w:rsid w:val="00BF5831"/>
    <w:rsid w:val="00C00C9B"/>
    <w:rsid w:val="00C01BD0"/>
    <w:rsid w:val="00C038C5"/>
    <w:rsid w:val="00C03FD4"/>
    <w:rsid w:val="00C04C86"/>
    <w:rsid w:val="00C07A1F"/>
    <w:rsid w:val="00C07B30"/>
    <w:rsid w:val="00C07F22"/>
    <w:rsid w:val="00C10ED9"/>
    <w:rsid w:val="00C138FD"/>
    <w:rsid w:val="00C15823"/>
    <w:rsid w:val="00C20C5E"/>
    <w:rsid w:val="00C254F7"/>
    <w:rsid w:val="00C265C8"/>
    <w:rsid w:val="00C267B6"/>
    <w:rsid w:val="00C275AC"/>
    <w:rsid w:val="00C30B51"/>
    <w:rsid w:val="00C31F2A"/>
    <w:rsid w:val="00C322E7"/>
    <w:rsid w:val="00C35939"/>
    <w:rsid w:val="00C40F99"/>
    <w:rsid w:val="00C42BDD"/>
    <w:rsid w:val="00C43646"/>
    <w:rsid w:val="00C44133"/>
    <w:rsid w:val="00C44CE6"/>
    <w:rsid w:val="00C46384"/>
    <w:rsid w:val="00C50DB0"/>
    <w:rsid w:val="00C50DE5"/>
    <w:rsid w:val="00C52A85"/>
    <w:rsid w:val="00C53719"/>
    <w:rsid w:val="00C5552A"/>
    <w:rsid w:val="00C56664"/>
    <w:rsid w:val="00C57091"/>
    <w:rsid w:val="00C60905"/>
    <w:rsid w:val="00C61A77"/>
    <w:rsid w:val="00C62B04"/>
    <w:rsid w:val="00C64A9F"/>
    <w:rsid w:val="00C674F0"/>
    <w:rsid w:val="00C6781D"/>
    <w:rsid w:val="00C73964"/>
    <w:rsid w:val="00C74B5A"/>
    <w:rsid w:val="00C753D1"/>
    <w:rsid w:val="00C75CA2"/>
    <w:rsid w:val="00C7732B"/>
    <w:rsid w:val="00C77816"/>
    <w:rsid w:val="00C83F62"/>
    <w:rsid w:val="00C86855"/>
    <w:rsid w:val="00C870DF"/>
    <w:rsid w:val="00C90071"/>
    <w:rsid w:val="00C911F4"/>
    <w:rsid w:val="00C932D6"/>
    <w:rsid w:val="00C943BA"/>
    <w:rsid w:val="00C9558E"/>
    <w:rsid w:val="00C95A10"/>
    <w:rsid w:val="00C96276"/>
    <w:rsid w:val="00CA239B"/>
    <w:rsid w:val="00CA4594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2D3E"/>
    <w:rsid w:val="00CD70C5"/>
    <w:rsid w:val="00CE24F2"/>
    <w:rsid w:val="00CE5485"/>
    <w:rsid w:val="00CE5559"/>
    <w:rsid w:val="00CE56F6"/>
    <w:rsid w:val="00CE705D"/>
    <w:rsid w:val="00CE755B"/>
    <w:rsid w:val="00CE77C6"/>
    <w:rsid w:val="00CF06EF"/>
    <w:rsid w:val="00CF1CBF"/>
    <w:rsid w:val="00CF23CE"/>
    <w:rsid w:val="00CF4057"/>
    <w:rsid w:val="00CF5176"/>
    <w:rsid w:val="00CF6787"/>
    <w:rsid w:val="00CF7A5D"/>
    <w:rsid w:val="00D07166"/>
    <w:rsid w:val="00D10A3F"/>
    <w:rsid w:val="00D10FB5"/>
    <w:rsid w:val="00D12F6A"/>
    <w:rsid w:val="00D14257"/>
    <w:rsid w:val="00D20E09"/>
    <w:rsid w:val="00D21E2F"/>
    <w:rsid w:val="00D222D3"/>
    <w:rsid w:val="00D23E4C"/>
    <w:rsid w:val="00D252E2"/>
    <w:rsid w:val="00D26650"/>
    <w:rsid w:val="00D27354"/>
    <w:rsid w:val="00D3135C"/>
    <w:rsid w:val="00D31610"/>
    <w:rsid w:val="00D33B87"/>
    <w:rsid w:val="00D33CEA"/>
    <w:rsid w:val="00D34432"/>
    <w:rsid w:val="00D3630E"/>
    <w:rsid w:val="00D376D6"/>
    <w:rsid w:val="00D4043D"/>
    <w:rsid w:val="00D43B5D"/>
    <w:rsid w:val="00D4448F"/>
    <w:rsid w:val="00D44A39"/>
    <w:rsid w:val="00D461B8"/>
    <w:rsid w:val="00D462AB"/>
    <w:rsid w:val="00D47A59"/>
    <w:rsid w:val="00D47FB9"/>
    <w:rsid w:val="00D51536"/>
    <w:rsid w:val="00D52011"/>
    <w:rsid w:val="00D53773"/>
    <w:rsid w:val="00D5792C"/>
    <w:rsid w:val="00D60BE7"/>
    <w:rsid w:val="00D64FA2"/>
    <w:rsid w:val="00D66281"/>
    <w:rsid w:val="00D67470"/>
    <w:rsid w:val="00D67B3E"/>
    <w:rsid w:val="00D722B5"/>
    <w:rsid w:val="00D74FA0"/>
    <w:rsid w:val="00D7502A"/>
    <w:rsid w:val="00D7517C"/>
    <w:rsid w:val="00D75603"/>
    <w:rsid w:val="00D75B6C"/>
    <w:rsid w:val="00D76B2B"/>
    <w:rsid w:val="00D83E37"/>
    <w:rsid w:val="00D853FB"/>
    <w:rsid w:val="00D90356"/>
    <w:rsid w:val="00D94308"/>
    <w:rsid w:val="00D95B4D"/>
    <w:rsid w:val="00D97508"/>
    <w:rsid w:val="00DA1025"/>
    <w:rsid w:val="00DA2758"/>
    <w:rsid w:val="00DA2F18"/>
    <w:rsid w:val="00DA7980"/>
    <w:rsid w:val="00DB0ABA"/>
    <w:rsid w:val="00DB123B"/>
    <w:rsid w:val="00DB2459"/>
    <w:rsid w:val="00DB3D0F"/>
    <w:rsid w:val="00DB6514"/>
    <w:rsid w:val="00DB7AD2"/>
    <w:rsid w:val="00DC0807"/>
    <w:rsid w:val="00DC1A79"/>
    <w:rsid w:val="00DC2422"/>
    <w:rsid w:val="00DC5B89"/>
    <w:rsid w:val="00DC7209"/>
    <w:rsid w:val="00DD01D1"/>
    <w:rsid w:val="00DD055A"/>
    <w:rsid w:val="00DD6F3E"/>
    <w:rsid w:val="00DD7A14"/>
    <w:rsid w:val="00DE1D30"/>
    <w:rsid w:val="00DE264E"/>
    <w:rsid w:val="00DE32F1"/>
    <w:rsid w:val="00DE3B1C"/>
    <w:rsid w:val="00DE4249"/>
    <w:rsid w:val="00DE475A"/>
    <w:rsid w:val="00DE4EBD"/>
    <w:rsid w:val="00DE5073"/>
    <w:rsid w:val="00DE5825"/>
    <w:rsid w:val="00DE5AEA"/>
    <w:rsid w:val="00DE6BBD"/>
    <w:rsid w:val="00DE748D"/>
    <w:rsid w:val="00DF0B57"/>
    <w:rsid w:val="00DF123D"/>
    <w:rsid w:val="00DF3A9B"/>
    <w:rsid w:val="00DF3DA0"/>
    <w:rsid w:val="00DF405E"/>
    <w:rsid w:val="00DF42B2"/>
    <w:rsid w:val="00DF5472"/>
    <w:rsid w:val="00DF54CC"/>
    <w:rsid w:val="00E0049F"/>
    <w:rsid w:val="00E00622"/>
    <w:rsid w:val="00E0211F"/>
    <w:rsid w:val="00E0344F"/>
    <w:rsid w:val="00E047A4"/>
    <w:rsid w:val="00E047AB"/>
    <w:rsid w:val="00E05A84"/>
    <w:rsid w:val="00E05D73"/>
    <w:rsid w:val="00E05E53"/>
    <w:rsid w:val="00E10001"/>
    <w:rsid w:val="00E104A2"/>
    <w:rsid w:val="00E106A7"/>
    <w:rsid w:val="00E10C5B"/>
    <w:rsid w:val="00E116E5"/>
    <w:rsid w:val="00E1193B"/>
    <w:rsid w:val="00E11AF2"/>
    <w:rsid w:val="00E131E7"/>
    <w:rsid w:val="00E164A9"/>
    <w:rsid w:val="00E1783D"/>
    <w:rsid w:val="00E1796B"/>
    <w:rsid w:val="00E17A20"/>
    <w:rsid w:val="00E20811"/>
    <w:rsid w:val="00E210DF"/>
    <w:rsid w:val="00E21D1D"/>
    <w:rsid w:val="00E2457C"/>
    <w:rsid w:val="00E25F1E"/>
    <w:rsid w:val="00E3477D"/>
    <w:rsid w:val="00E350DB"/>
    <w:rsid w:val="00E359E5"/>
    <w:rsid w:val="00E372D0"/>
    <w:rsid w:val="00E373D4"/>
    <w:rsid w:val="00E41B61"/>
    <w:rsid w:val="00E42518"/>
    <w:rsid w:val="00E4259A"/>
    <w:rsid w:val="00E4695B"/>
    <w:rsid w:val="00E52999"/>
    <w:rsid w:val="00E54C1C"/>
    <w:rsid w:val="00E551FF"/>
    <w:rsid w:val="00E55857"/>
    <w:rsid w:val="00E5644C"/>
    <w:rsid w:val="00E574CD"/>
    <w:rsid w:val="00E57DB8"/>
    <w:rsid w:val="00E61672"/>
    <w:rsid w:val="00E631B2"/>
    <w:rsid w:val="00E63473"/>
    <w:rsid w:val="00E64EBB"/>
    <w:rsid w:val="00E65A2C"/>
    <w:rsid w:val="00E70403"/>
    <w:rsid w:val="00E7199A"/>
    <w:rsid w:val="00E72653"/>
    <w:rsid w:val="00E72858"/>
    <w:rsid w:val="00E7531E"/>
    <w:rsid w:val="00E76885"/>
    <w:rsid w:val="00E7723C"/>
    <w:rsid w:val="00E801BD"/>
    <w:rsid w:val="00E80E8C"/>
    <w:rsid w:val="00E81039"/>
    <w:rsid w:val="00E8171E"/>
    <w:rsid w:val="00E83385"/>
    <w:rsid w:val="00E83FCC"/>
    <w:rsid w:val="00E86332"/>
    <w:rsid w:val="00E86B75"/>
    <w:rsid w:val="00E86F47"/>
    <w:rsid w:val="00E92023"/>
    <w:rsid w:val="00E95008"/>
    <w:rsid w:val="00E954EE"/>
    <w:rsid w:val="00E95943"/>
    <w:rsid w:val="00E960F4"/>
    <w:rsid w:val="00EA14A0"/>
    <w:rsid w:val="00EA4341"/>
    <w:rsid w:val="00EA5335"/>
    <w:rsid w:val="00EA7776"/>
    <w:rsid w:val="00EB2694"/>
    <w:rsid w:val="00EB3E83"/>
    <w:rsid w:val="00EB56CB"/>
    <w:rsid w:val="00EB5F35"/>
    <w:rsid w:val="00EC015E"/>
    <w:rsid w:val="00EC1B86"/>
    <w:rsid w:val="00EC21A5"/>
    <w:rsid w:val="00EC2CC3"/>
    <w:rsid w:val="00EC2EEB"/>
    <w:rsid w:val="00EC3652"/>
    <w:rsid w:val="00EC6708"/>
    <w:rsid w:val="00EC6AD2"/>
    <w:rsid w:val="00ED0250"/>
    <w:rsid w:val="00ED06E8"/>
    <w:rsid w:val="00ED1B86"/>
    <w:rsid w:val="00ED5C1B"/>
    <w:rsid w:val="00ED7BF6"/>
    <w:rsid w:val="00EE2116"/>
    <w:rsid w:val="00EE2537"/>
    <w:rsid w:val="00EE3F35"/>
    <w:rsid w:val="00EE4B76"/>
    <w:rsid w:val="00EE523E"/>
    <w:rsid w:val="00EE5282"/>
    <w:rsid w:val="00EE5578"/>
    <w:rsid w:val="00EE6975"/>
    <w:rsid w:val="00EE7D46"/>
    <w:rsid w:val="00EF4941"/>
    <w:rsid w:val="00EF559D"/>
    <w:rsid w:val="00EF7383"/>
    <w:rsid w:val="00F00254"/>
    <w:rsid w:val="00F034BD"/>
    <w:rsid w:val="00F03F39"/>
    <w:rsid w:val="00F0406A"/>
    <w:rsid w:val="00F05040"/>
    <w:rsid w:val="00F05B01"/>
    <w:rsid w:val="00F068D8"/>
    <w:rsid w:val="00F07019"/>
    <w:rsid w:val="00F07273"/>
    <w:rsid w:val="00F106B6"/>
    <w:rsid w:val="00F1198C"/>
    <w:rsid w:val="00F1235C"/>
    <w:rsid w:val="00F163B2"/>
    <w:rsid w:val="00F22856"/>
    <w:rsid w:val="00F233C6"/>
    <w:rsid w:val="00F243CD"/>
    <w:rsid w:val="00F24C4A"/>
    <w:rsid w:val="00F2508C"/>
    <w:rsid w:val="00F25CBD"/>
    <w:rsid w:val="00F26391"/>
    <w:rsid w:val="00F27174"/>
    <w:rsid w:val="00F3004C"/>
    <w:rsid w:val="00F31EB5"/>
    <w:rsid w:val="00F31F0D"/>
    <w:rsid w:val="00F32A7D"/>
    <w:rsid w:val="00F330C0"/>
    <w:rsid w:val="00F3348D"/>
    <w:rsid w:val="00F33620"/>
    <w:rsid w:val="00F34494"/>
    <w:rsid w:val="00F37E35"/>
    <w:rsid w:val="00F37E40"/>
    <w:rsid w:val="00F400D6"/>
    <w:rsid w:val="00F40132"/>
    <w:rsid w:val="00F40900"/>
    <w:rsid w:val="00F43FD4"/>
    <w:rsid w:val="00F453FB"/>
    <w:rsid w:val="00F47F11"/>
    <w:rsid w:val="00F50EC2"/>
    <w:rsid w:val="00F51BC6"/>
    <w:rsid w:val="00F52E6B"/>
    <w:rsid w:val="00F53D1C"/>
    <w:rsid w:val="00F547F3"/>
    <w:rsid w:val="00F54922"/>
    <w:rsid w:val="00F54E60"/>
    <w:rsid w:val="00F603DB"/>
    <w:rsid w:val="00F6070C"/>
    <w:rsid w:val="00F61154"/>
    <w:rsid w:val="00F64565"/>
    <w:rsid w:val="00F67865"/>
    <w:rsid w:val="00F705F4"/>
    <w:rsid w:val="00F76441"/>
    <w:rsid w:val="00F7753D"/>
    <w:rsid w:val="00F83A1F"/>
    <w:rsid w:val="00F83CD3"/>
    <w:rsid w:val="00F84B12"/>
    <w:rsid w:val="00F850E2"/>
    <w:rsid w:val="00F87BAF"/>
    <w:rsid w:val="00F90095"/>
    <w:rsid w:val="00F90F02"/>
    <w:rsid w:val="00F9192D"/>
    <w:rsid w:val="00F932C3"/>
    <w:rsid w:val="00F951B5"/>
    <w:rsid w:val="00FA0DCF"/>
    <w:rsid w:val="00FA41BB"/>
    <w:rsid w:val="00FA4DE8"/>
    <w:rsid w:val="00FB2429"/>
    <w:rsid w:val="00FB5CB5"/>
    <w:rsid w:val="00FB7062"/>
    <w:rsid w:val="00FC1C51"/>
    <w:rsid w:val="00FC574A"/>
    <w:rsid w:val="00FC6C73"/>
    <w:rsid w:val="00FD1384"/>
    <w:rsid w:val="00FD14D9"/>
    <w:rsid w:val="00FD32B8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16EE"/>
    <w:rsid w:val="00FF19D5"/>
    <w:rsid w:val="00FF29A1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0AEC64B7"/>
  <w15:docId w15:val="{5581814B-6515-4931-B02F-098EC28D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Hyperlink">
    <w:name w:val="Hyperlink"/>
    <w:basedOn w:val="DefaultParagraphFont"/>
    <w:rsid w:val="005B05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0792"/>
    <w:pPr>
      <w:ind w:left="720"/>
      <w:contextualSpacing/>
    </w:pPr>
  </w:style>
  <w:style w:type="character" w:styleId="CommentReference">
    <w:name w:val="annotation reference"/>
    <w:basedOn w:val="DefaultParagraphFont"/>
    <w:rsid w:val="00523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3E4C"/>
  </w:style>
  <w:style w:type="character" w:customStyle="1" w:styleId="CommentTextChar">
    <w:name w:val="Comment Text Char"/>
    <w:basedOn w:val="DefaultParagraphFont"/>
    <w:link w:val="CommentText"/>
    <w:rsid w:val="00523E4C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3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3E4C"/>
    <w:rPr>
      <w:b/>
      <w:bCs/>
      <w:lang w:val="cs-CZ" w:eastAsia="en-US"/>
    </w:rPr>
  </w:style>
  <w:style w:type="paragraph" w:styleId="Revision">
    <w:name w:val="Revision"/>
    <w:hidden/>
    <w:uiPriority w:val="99"/>
    <w:semiHidden/>
    <w:rsid w:val="00523E4C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9F97-83D0-4128-86DD-32CA4930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24</Pages>
  <Words>5348</Words>
  <Characters>26725</Characters>
  <Application>Microsoft Office Word</Application>
  <DocSecurity>0</DocSecurity>
  <Lines>222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Nissens A/S</Company>
  <LinksUpToDate>false</LinksUpToDate>
  <CharactersWithSpaces>32009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Jana Mitosinkova</cp:lastModifiedBy>
  <cp:revision>3</cp:revision>
  <cp:lastPrinted>2022-06-29T04:29:00Z</cp:lastPrinted>
  <dcterms:created xsi:type="dcterms:W3CDTF">2022-06-22T11:25:00Z</dcterms:created>
  <dcterms:modified xsi:type="dcterms:W3CDTF">2022-06-29T04:33:00Z</dcterms:modified>
</cp:coreProperties>
</file>