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72" w:rsidRDefault="00A15472">
      <w:pPr>
        <w:rPr>
          <w:b/>
        </w:rPr>
      </w:pPr>
      <w:r>
        <w:rPr>
          <w:b/>
        </w:rPr>
        <w:t>MKM FRUIT s.r.o.</w:t>
      </w:r>
    </w:p>
    <w:p w:rsidR="00A15472" w:rsidRDefault="00A15472">
      <w:pPr>
        <w:rPr>
          <w:b/>
        </w:rPr>
      </w:pPr>
      <w:r>
        <w:rPr>
          <w:b/>
        </w:rPr>
        <w:t>Dolná  Lehota 199</w:t>
      </w:r>
    </w:p>
    <w:p w:rsidR="00A15472" w:rsidRDefault="00A15472">
      <w:pPr>
        <w:rPr>
          <w:b/>
        </w:rPr>
      </w:pPr>
      <w:r>
        <w:rPr>
          <w:b/>
        </w:rPr>
        <w:t>976 98   LOPEJ</w:t>
      </w:r>
    </w:p>
    <w:p w:rsidR="00A15472" w:rsidRDefault="00A15472">
      <w:pPr>
        <w:rPr>
          <w:b/>
        </w:rPr>
      </w:pPr>
      <w:r>
        <w:rPr>
          <w:b/>
        </w:rPr>
        <w:t>DIČ:  2021781025</w:t>
      </w:r>
    </w:p>
    <w:p w:rsidR="00A15472" w:rsidRDefault="00A15472">
      <w:pPr>
        <w:rPr>
          <w:b/>
        </w:rPr>
      </w:pPr>
      <w:r>
        <w:rPr>
          <w:b/>
        </w:rPr>
        <w:t>IČO : 36623113</w:t>
      </w:r>
    </w:p>
    <w:p w:rsidR="00A15472" w:rsidRDefault="00A15472">
      <w:pPr>
        <w:rPr>
          <w:b/>
        </w:rPr>
      </w:pPr>
    </w:p>
    <w:p w:rsidR="00A15472" w:rsidRDefault="00A15472">
      <w:pPr>
        <w:rPr>
          <w:b/>
        </w:rPr>
      </w:pPr>
    </w:p>
    <w:p w:rsidR="00A15472" w:rsidRDefault="00A15472" w:rsidP="007414C5">
      <w:pPr>
        <w:jc w:val="center"/>
        <w:rPr>
          <w:b/>
        </w:rPr>
      </w:pPr>
    </w:p>
    <w:p w:rsidR="00A15472" w:rsidRPr="007414C5" w:rsidRDefault="00A15472" w:rsidP="007414C5">
      <w:pPr>
        <w:jc w:val="center"/>
        <w:rPr>
          <w:b/>
          <w:sz w:val="28"/>
          <w:szCs w:val="28"/>
        </w:rPr>
      </w:pPr>
      <w:r>
        <w:rPr>
          <w:b/>
          <w:sz w:val="28"/>
        </w:rPr>
        <w:t>Príloha  k daňovému priznaniu</w:t>
      </w:r>
      <w:r>
        <w:rPr>
          <w:b/>
        </w:rPr>
        <w:t xml:space="preserve">  </w:t>
      </w:r>
      <w:r w:rsidRPr="007414C5">
        <w:rPr>
          <w:b/>
          <w:sz w:val="28"/>
          <w:szCs w:val="28"/>
        </w:rPr>
        <w:t>za r.</w:t>
      </w:r>
      <w:r>
        <w:rPr>
          <w:b/>
          <w:sz w:val="28"/>
          <w:szCs w:val="28"/>
        </w:rPr>
        <w:t xml:space="preserve"> 2021</w:t>
      </w:r>
    </w:p>
    <w:p w:rsidR="00A15472" w:rsidRDefault="00A15472">
      <w:pPr>
        <w:rPr>
          <w:b/>
        </w:rPr>
      </w:pPr>
    </w:p>
    <w:p w:rsidR="00A15472" w:rsidRDefault="00A15472">
      <w:pPr>
        <w:rPr>
          <w:b/>
        </w:rPr>
      </w:pPr>
    </w:p>
    <w:p w:rsidR="00A15472" w:rsidRDefault="00A15472">
      <w:pPr>
        <w:rPr>
          <w:b/>
        </w:rPr>
      </w:pPr>
    </w:p>
    <w:p w:rsidR="00A15472" w:rsidRPr="007414C5" w:rsidRDefault="00A15472" w:rsidP="007414C5">
      <w:pPr>
        <w:spacing w:line="360" w:lineRule="auto"/>
        <w:ind w:firstLine="708"/>
      </w:pPr>
      <w:r>
        <w:rPr>
          <w:b/>
        </w:rPr>
        <w:t xml:space="preserve"> </w:t>
      </w:r>
      <w:r w:rsidRPr="007414C5">
        <w:t>Spoločnosť vznikla dňa 11.12.2003, na základe spoločenskej zmluvy a dňa</w:t>
      </w:r>
    </w:p>
    <w:p w:rsidR="00A15472" w:rsidRPr="007414C5" w:rsidRDefault="00A15472" w:rsidP="007414C5">
      <w:pPr>
        <w:spacing w:line="360" w:lineRule="auto"/>
      </w:pPr>
      <w:r w:rsidRPr="007414C5">
        <w:t xml:space="preserve"> 26.1.2004 bola zapísaná do OR . </w:t>
      </w:r>
    </w:p>
    <w:p w:rsidR="00A15472" w:rsidRDefault="00A15472">
      <w:pPr>
        <w:rPr>
          <w:b/>
        </w:rPr>
      </w:pPr>
      <w:r>
        <w:rPr>
          <w:b/>
        </w:rPr>
        <w:t xml:space="preserve"> </w:t>
      </w:r>
    </w:p>
    <w:p w:rsidR="00A15472" w:rsidRPr="007414C5" w:rsidRDefault="00A15472">
      <w:r>
        <w:rPr>
          <w:b/>
        </w:rPr>
        <w:t xml:space="preserve"> Spoločníci :</w:t>
      </w:r>
      <w:r>
        <w:rPr>
          <w:b/>
        </w:rPr>
        <w:tab/>
      </w:r>
      <w:r>
        <w:rPr>
          <w:b/>
        </w:rPr>
        <w:tab/>
        <w:t xml:space="preserve">        </w:t>
      </w:r>
      <w:r w:rsidRPr="007414C5">
        <w:t xml:space="preserve">Milan Kazár st., bytom Dolná Lehota 199, ktorý je zároveň </w:t>
      </w:r>
    </w:p>
    <w:p w:rsidR="00A15472" w:rsidRPr="007414C5" w:rsidRDefault="00A15472">
      <w:r w:rsidRPr="007414C5">
        <w:t xml:space="preserve">                       </w:t>
      </w:r>
      <w:r w:rsidRPr="007414C5">
        <w:tab/>
      </w:r>
      <w:r w:rsidRPr="007414C5">
        <w:tab/>
        <w:t xml:space="preserve">        aj konateľom spoločnosti .</w:t>
      </w:r>
    </w:p>
    <w:p w:rsidR="00A15472" w:rsidRDefault="00A15472">
      <w:pPr>
        <w:rPr>
          <w:b/>
        </w:rPr>
      </w:pPr>
    </w:p>
    <w:p w:rsidR="00A15472" w:rsidRDefault="00A15472">
      <w:pPr>
        <w:rPr>
          <w:b/>
        </w:rPr>
      </w:pPr>
      <w:r>
        <w:rPr>
          <w:b/>
        </w:rPr>
        <w:t xml:space="preserve"> Základné imanie:</w:t>
      </w:r>
      <w:r>
        <w:rPr>
          <w:b/>
        </w:rPr>
        <w:tab/>
      </w:r>
      <w:r w:rsidRPr="007414C5">
        <w:t xml:space="preserve">        6.638,78 EUR  ktoré je splatené v plnej výške.</w:t>
      </w:r>
    </w:p>
    <w:p w:rsidR="00A15472" w:rsidRDefault="00A15472">
      <w:pPr>
        <w:rPr>
          <w:b/>
        </w:rPr>
      </w:pPr>
    </w:p>
    <w:p w:rsidR="00A15472" w:rsidRPr="007414C5" w:rsidRDefault="00A15472" w:rsidP="007414C5">
      <w:pPr>
        <w:spacing w:line="360" w:lineRule="auto"/>
      </w:pPr>
      <w:r>
        <w:rPr>
          <w:b/>
        </w:rPr>
        <w:t xml:space="preserve"> Predmet činnosti : </w:t>
      </w:r>
      <w:r>
        <w:rPr>
          <w:b/>
        </w:rPr>
        <w:tab/>
        <w:t xml:space="preserve">        </w:t>
      </w:r>
      <w:r w:rsidRPr="007414C5">
        <w:t>Sprostredkovanie obchodu a služieb – kúpa tovaru za účelom</w:t>
      </w:r>
    </w:p>
    <w:p w:rsidR="00A15472" w:rsidRPr="007414C5" w:rsidRDefault="00A15472" w:rsidP="007414C5">
      <w:pPr>
        <w:spacing w:line="360" w:lineRule="auto"/>
      </w:pPr>
      <w:r w:rsidRPr="007414C5">
        <w:t xml:space="preserve">                                </w:t>
      </w:r>
      <w:r w:rsidRPr="007414C5">
        <w:tab/>
        <w:t xml:space="preserve">        jeho  predaja konečnému spotrebiteľovi  v rozsahu voľnej</w:t>
      </w:r>
    </w:p>
    <w:p w:rsidR="00A15472" w:rsidRPr="007414C5" w:rsidRDefault="00A15472" w:rsidP="007414C5">
      <w:pPr>
        <w:spacing w:line="360" w:lineRule="auto"/>
      </w:pPr>
      <w:r w:rsidRPr="007414C5">
        <w:t xml:space="preserve">                                           živnosti.</w:t>
      </w:r>
    </w:p>
    <w:p w:rsidR="00A15472" w:rsidRDefault="00A15472">
      <w:pPr>
        <w:rPr>
          <w:b/>
        </w:rPr>
      </w:pPr>
    </w:p>
    <w:p w:rsidR="00A15472" w:rsidRDefault="00A15472" w:rsidP="007414C5">
      <w:pPr>
        <w:spacing w:line="360" w:lineRule="auto"/>
        <w:ind w:firstLine="708"/>
        <w:rPr>
          <w:b/>
        </w:rPr>
      </w:pPr>
      <w:r w:rsidRPr="007414C5">
        <w:t>Spoločnosť zostavila účtovnú uzávierku za predpokladu nepretržitého pokračovania vo svojej činnosti.</w:t>
      </w:r>
    </w:p>
    <w:p w:rsidR="00A15472" w:rsidRPr="007414C5" w:rsidRDefault="00A15472" w:rsidP="007414C5">
      <w:pPr>
        <w:spacing w:line="360" w:lineRule="auto"/>
        <w:ind w:firstLine="708"/>
        <w:rPr>
          <w:b/>
        </w:rPr>
      </w:pPr>
      <w:r w:rsidRPr="007414C5">
        <w:t>V účtovnom roku spoločnosť nemenila účtovné metódy , zásady oproti predchádzajúcemu účtovnému obdobiu.</w:t>
      </w:r>
    </w:p>
    <w:p w:rsidR="00A15472" w:rsidRDefault="00A15472">
      <w:pPr>
        <w:rPr>
          <w:b/>
        </w:rPr>
      </w:pPr>
    </w:p>
    <w:p w:rsidR="00A15472" w:rsidRDefault="00A15472">
      <w:pPr>
        <w:rPr>
          <w:b/>
        </w:rPr>
      </w:pPr>
      <w:r>
        <w:rPr>
          <w:b/>
        </w:rPr>
        <w:t xml:space="preserve"> </w:t>
      </w:r>
    </w:p>
    <w:p w:rsidR="00A15472" w:rsidRDefault="00A15472" w:rsidP="007414C5">
      <w:pPr>
        <w:spacing w:line="360" w:lineRule="auto"/>
        <w:rPr>
          <w:b/>
        </w:rPr>
      </w:pPr>
      <w:r w:rsidRPr="007414C5">
        <w:t xml:space="preserve">Spoločnosť  mala v roku </w:t>
      </w:r>
      <w:r>
        <w:t>2021</w:t>
      </w:r>
      <w:r>
        <w:tab/>
        <w:t xml:space="preserve"> </w:t>
      </w:r>
      <w:r>
        <w:rPr>
          <w:b/>
        </w:rPr>
        <w:t>výnosy         23.501,84 EUR</w:t>
      </w:r>
    </w:p>
    <w:p w:rsidR="00A15472" w:rsidRDefault="00A15472" w:rsidP="007414C5">
      <w:pPr>
        <w:spacing w:line="360" w:lineRule="auto"/>
        <w:rPr>
          <w:b/>
        </w:rPr>
      </w:pPr>
      <w:r>
        <w:rPr>
          <w:b/>
        </w:rPr>
        <w:t xml:space="preserve">                                                 </w:t>
      </w:r>
      <w:r>
        <w:rPr>
          <w:b/>
        </w:rPr>
        <w:tab/>
        <w:t xml:space="preserve"> náklady       23.204,51 EUR</w:t>
      </w:r>
    </w:p>
    <w:p w:rsidR="00A15472" w:rsidRDefault="00A15472" w:rsidP="007414C5">
      <w:pPr>
        <w:spacing w:line="360" w:lineRule="auto"/>
        <w:rPr>
          <w:b/>
        </w:rPr>
      </w:pPr>
      <w:r>
        <w:t>HV   pred zdanením</w:t>
      </w:r>
      <w:r>
        <w:rPr>
          <w:b/>
        </w:rPr>
        <w:t xml:space="preserve">                                                     297,33 EUR</w:t>
      </w:r>
    </w:p>
    <w:p w:rsidR="00A15472" w:rsidRDefault="00A15472" w:rsidP="007414C5">
      <w:pPr>
        <w:spacing w:line="360" w:lineRule="auto"/>
      </w:pPr>
      <w:r w:rsidRPr="00221A1A">
        <w:t xml:space="preserve">daň z príjmu </w:t>
      </w:r>
      <w:r w:rsidRPr="00221A1A"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44,60 EUR </w:t>
      </w:r>
      <w:r>
        <w:rPr>
          <w:b/>
        </w:rPr>
        <w:tab/>
      </w:r>
      <w:r>
        <w:rPr>
          <w:b/>
        </w:rPr>
        <w:tab/>
      </w:r>
    </w:p>
    <w:p w:rsidR="00A15472" w:rsidRDefault="00A15472">
      <w:pPr>
        <w:rPr>
          <w:b/>
        </w:rPr>
      </w:pPr>
    </w:p>
    <w:p w:rsidR="00A15472" w:rsidRDefault="00A15472">
      <w:pPr>
        <w:rPr>
          <w:b/>
        </w:rPr>
      </w:pPr>
      <w:r w:rsidRPr="007414C5">
        <w:t>vlastné imanie</w:t>
      </w:r>
      <w:r>
        <w:rPr>
          <w:b/>
        </w:rPr>
        <w:t xml:space="preserve">                                           </w:t>
      </w:r>
      <w:r>
        <w:rPr>
          <w:b/>
        </w:rPr>
        <w:tab/>
        <w:t xml:space="preserve">            </w:t>
      </w:r>
      <w:r w:rsidRPr="00373BD4">
        <w:rPr>
          <w:b/>
        </w:rPr>
        <w:t>8.738,00</w:t>
      </w:r>
      <w:r>
        <w:rPr>
          <w:b/>
        </w:rPr>
        <w:t xml:space="preserve"> EUR</w:t>
      </w:r>
    </w:p>
    <w:p w:rsidR="00A15472" w:rsidRDefault="00A15472">
      <w:pPr>
        <w:rPr>
          <w:b/>
        </w:rPr>
      </w:pPr>
    </w:p>
    <w:p w:rsidR="00A15472" w:rsidRDefault="00A15472"/>
    <w:p w:rsidR="00A15472" w:rsidRDefault="00A15472">
      <w:pPr>
        <w:rPr>
          <w:b/>
        </w:rPr>
      </w:pPr>
    </w:p>
    <w:p w:rsidR="00A15472" w:rsidRPr="007414C5" w:rsidRDefault="00A15472" w:rsidP="007414C5">
      <w:r w:rsidRPr="007414C5">
        <w:t xml:space="preserve">Spoločnosť nemala k </w:t>
      </w:r>
      <w:r>
        <w:t>3</w:t>
      </w:r>
      <w:r w:rsidRPr="007414C5">
        <w:t>1.12.20</w:t>
      </w:r>
      <w:r>
        <w:t xml:space="preserve">21 </w:t>
      </w:r>
      <w:r w:rsidRPr="007414C5">
        <w:t>zamestnancov.</w:t>
      </w:r>
    </w:p>
    <w:p w:rsidR="00A15472" w:rsidRDefault="00A15472"/>
    <w:p w:rsidR="00A15472" w:rsidRDefault="00A15472" w:rsidP="007414C5">
      <w:pPr>
        <w:spacing w:line="360" w:lineRule="auto"/>
        <w:ind w:firstLine="708"/>
      </w:pPr>
    </w:p>
    <w:p w:rsidR="00A15472" w:rsidRDefault="00A15472" w:rsidP="007414C5">
      <w:pPr>
        <w:spacing w:line="360" w:lineRule="auto"/>
        <w:ind w:firstLine="708"/>
      </w:pPr>
    </w:p>
    <w:p w:rsidR="00A15472" w:rsidRPr="007414C5" w:rsidRDefault="00A15472" w:rsidP="007414C5">
      <w:pPr>
        <w:spacing w:line="360" w:lineRule="auto"/>
        <w:ind w:firstLine="708"/>
      </w:pPr>
      <w:r w:rsidRPr="007414C5">
        <w:t>Spoločnosť nemá  v evidencii žiaden dlhodobý hmotný , či nehmotný majetok.</w:t>
      </w:r>
    </w:p>
    <w:p w:rsidR="00A15472" w:rsidRPr="007414C5" w:rsidRDefault="00A15472" w:rsidP="007414C5">
      <w:pPr>
        <w:spacing w:line="360" w:lineRule="auto"/>
      </w:pPr>
      <w:r w:rsidRPr="007414C5">
        <w:t>Spoločnosť nevytvorila opravné položky či už k zásobám, alebo pohľadávkam .</w:t>
      </w:r>
    </w:p>
    <w:p w:rsidR="00A15472" w:rsidRPr="007414C5" w:rsidRDefault="00A15472" w:rsidP="007414C5">
      <w:pPr>
        <w:spacing w:line="360" w:lineRule="auto"/>
      </w:pPr>
      <w:r w:rsidRPr="007414C5">
        <w:t>Nevlastní pohľadávky, na ktoré by bolo zriadené záložné právo.</w:t>
      </w:r>
    </w:p>
    <w:p w:rsidR="00A15472" w:rsidRDefault="00A15472">
      <w:pPr>
        <w:rPr>
          <w:b/>
        </w:rPr>
      </w:pPr>
    </w:p>
    <w:p w:rsidR="00A15472" w:rsidRPr="007414C5" w:rsidRDefault="00A15472" w:rsidP="007414C5">
      <w:pPr>
        <w:spacing w:line="360" w:lineRule="auto"/>
      </w:pPr>
      <w:r w:rsidRPr="007414C5">
        <w:t xml:space="preserve">Nemá ani majetok  prenajatý formou finančného  prenájmu.  </w:t>
      </w:r>
    </w:p>
    <w:p w:rsidR="00A15472" w:rsidRPr="007414C5" w:rsidRDefault="00A15472" w:rsidP="007414C5">
      <w:pPr>
        <w:spacing w:line="360" w:lineRule="auto"/>
      </w:pPr>
      <w:r w:rsidRPr="007414C5">
        <w:t>Spoločnosť nemá majetok, krytý záložným právom.</w:t>
      </w:r>
    </w:p>
    <w:p w:rsidR="00A15472" w:rsidRPr="007414C5" w:rsidRDefault="00A15472" w:rsidP="007414C5">
      <w:pPr>
        <w:spacing w:line="360" w:lineRule="auto"/>
      </w:pPr>
      <w:r w:rsidRPr="007414C5">
        <w:t>Spoločnosť účtuje v podvojnom účtovníctve na programe MRP.</w:t>
      </w:r>
    </w:p>
    <w:p w:rsidR="00A15472" w:rsidRPr="007414C5" w:rsidRDefault="00A15472" w:rsidP="007414C5">
      <w:pPr>
        <w:spacing w:line="360" w:lineRule="auto"/>
      </w:pPr>
      <w:r w:rsidRPr="007414C5">
        <w:t xml:space="preserve">Inventarizácia pokladne sa prevádza </w:t>
      </w:r>
      <w:r>
        <w:t>1</w:t>
      </w:r>
      <w:r w:rsidRPr="007414C5">
        <w:t xml:space="preserve"> x ročne.</w:t>
      </w:r>
    </w:p>
    <w:p w:rsidR="00A15472" w:rsidRPr="007414C5" w:rsidRDefault="00A15472" w:rsidP="007414C5">
      <w:pPr>
        <w:spacing w:line="360" w:lineRule="auto"/>
      </w:pPr>
    </w:p>
    <w:p w:rsidR="00A15472" w:rsidRDefault="00A15472">
      <w:pPr>
        <w:rPr>
          <w:b/>
        </w:rPr>
      </w:pPr>
    </w:p>
    <w:p w:rsidR="00A15472" w:rsidRDefault="00A15472">
      <w:pPr>
        <w:rPr>
          <w:b/>
        </w:rPr>
      </w:pPr>
    </w:p>
    <w:p w:rsidR="00A15472" w:rsidRDefault="00A15472">
      <w:pPr>
        <w:rPr>
          <w:b/>
        </w:rPr>
      </w:pPr>
    </w:p>
    <w:p w:rsidR="00A15472" w:rsidRDefault="00A15472">
      <w:pPr>
        <w:rPr>
          <w:b/>
        </w:rPr>
      </w:pPr>
    </w:p>
    <w:p w:rsidR="00A15472" w:rsidRDefault="00A15472">
      <w:pPr>
        <w:rPr>
          <w:b/>
        </w:rPr>
      </w:pPr>
    </w:p>
    <w:p w:rsidR="00A15472" w:rsidRPr="007414C5" w:rsidRDefault="00A15472">
      <w:pPr>
        <w:rPr>
          <w:b/>
        </w:rPr>
      </w:pPr>
      <w:r w:rsidRPr="007414C5">
        <w:rPr>
          <w:b/>
        </w:rPr>
        <w:t xml:space="preserve">V Dolnej Lehote                                                          </w:t>
      </w:r>
      <w:r w:rsidRPr="007414C5">
        <w:rPr>
          <w:b/>
        </w:rPr>
        <w:tab/>
        <w:t xml:space="preserve">    Milan Kazár </w:t>
      </w:r>
    </w:p>
    <w:p w:rsidR="00A15472" w:rsidRPr="007414C5" w:rsidRDefault="00A15472">
      <w:pPr>
        <w:rPr>
          <w:b/>
        </w:rPr>
      </w:pPr>
      <w:r>
        <w:rPr>
          <w:b/>
        </w:rPr>
        <w:t>20</w:t>
      </w:r>
      <w:r w:rsidRPr="007414C5">
        <w:rPr>
          <w:b/>
        </w:rPr>
        <w:t>.</w:t>
      </w:r>
      <w:r>
        <w:rPr>
          <w:b/>
        </w:rPr>
        <w:t>06</w:t>
      </w:r>
      <w:r w:rsidRPr="007414C5">
        <w:rPr>
          <w:b/>
        </w:rPr>
        <w:t>.20</w:t>
      </w:r>
      <w:r>
        <w:rPr>
          <w:b/>
        </w:rPr>
        <w:t>22</w:t>
      </w:r>
      <w:r w:rsidRPr="007414C5">
        <w:rPr>
          <w:b/>
        </w:rPr>
        <w:t xml:space="preserve">                                                      </w:t>
      </w:r>
      <w:r w:rsidRPr="007414C5">
        <w:rPr>
          <w:b/>
        </w:rPr>
        <w:tab/>
        <w:t xml:space="preserve">           konateľ spoločnosti </w:t>
      </w:r>
    </w:p>
    <w:p w:rsidR="00A15472" w:rsidRPr="007414C5" w:rsidRDefault="00A15472">
      <w:pPr>
        <w:rPr>
          <w:b/>
        </w:rPr>
      </w:pPr>
      <w:r w:rsidRPr="007414C5">
        <w:rPr>
          <w:b/>
        </w:rPr>
        <w:t xml:space="preserve">     </w:t>
      </w:r>
    </w:p>
    <w:sectPr w:rsidR="00A15472" w:rsidRPr="007414C5" w:rsidSect="00A15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048"/>
    <w:rsid w:val="00022C7E"/>
    <w:rsid w:val="00081048"/>
    <w:rsid w:val="001B0C8E"/>
    <w:rsid w:val="001B76A4"/>
    <w:rsid w:val="00221A1A"/>
    <w:rsid w:val="002314D6"/>
    <w:rsid w:val="00283455"/>
    <w:rsid w:val="002B0B94"/>
    <w:rsid w:val="00373BD4"/>
    <w:rsid w:val="003F5DD0"/>
    <w:rsid w:val="004F7639"/>
    <w:rsid w:val="005131D2"/>
    <w:rsid w:val="005E30A7"/>
    <w:rsid w:val="006719EA"/>
    <w:rsid w:val="006B18B0"/>
    <w:rsid w:val="007414C5"/>
    <w:rsid w:val="00750482"/>
    <w:rsid w:val="00892CFE"/>
    <w:rsid w:val="009436A3"/>
    <w:rsid w:val="009547B2"/>
    <w:rsid w:val="009C684C"/>
    <w:rsid w:val="00A15472"/>
    <w:rsid w:val="00A26A85"/>
    <w:rsid w:val="00BB7757"/>
    <w:rsid w:val="00CA05A6"/>
    <w:rsid w:val="00CE30F6"/>
    <w:rsid w:val="00D70494"/>
    <w:rsid w:val="00E47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288</Words>
  <Characters>1646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MKM FRUIT s</dc:title>
  <dc:subject/>
  <dc:creator>Marika Kazárová</dc:creator>
  <cp:keywords/>
  <dc:description/>
  <cp:lastModifiedBy>Marika_2</cp:lastModifiedBy>
  <cp:revision>2</cp:revision>
  <cp:lastPrinted>2022-06-17T16:42:00Z</cp:lastPrinted>
  <dcterms:created xsi:type="dcterms:W3CDTF">2022-06-28T19:25:00Z</dcterms:created>
  <dcterms:modified xsi:type="dcterms:W3CDTF">2022-06-28T19:25:00Z</dcterms:modified>
</cp:coreProperties>
</file>