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mikro účtovnej závierke za rok 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27" w:type="dxa"/>
        <w:jc w:val="left"/>
        <w:tblInd w:w="-2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4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MOTO-SHOP, 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43881505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Školská 314/51, 972 01 Bojnice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rPr/>
      </w:pPr>
      <w:r>
        <w:rPr>
          <w:rFonts w:eastAsia="Arial" w:cs="Arial" w:ascii="Arial" w:hAnsi="Arial"/>
          <w:spacing w:val="-5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- neaktuálne</w:t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27" w:type="dxa"/>
        <w:jc w:val="left"/>
        <w:tblInd w:w="-2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8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 nepretržitého trvania spoločnosti.</w:t>
      </w:r>
    </w:p>
    <w:p>
      <w:pPr>
        <w:pStyle w:val="Normal"/>
        <w:jc w:val="both"/>
        <w:rPr/>
      </w:pPr>
      <w:r>
        <w:rPr>
          <w:sz w:val="24"/>
          <w:szCs w:val="24"/>
        </w:rPr>
        <w:t>Účtovná závierka spoločnosti k 31. decembru 2021 je zostavená ako riadna účtovná závierka podľa § 17 ods. 6 zákona č. 431/2002 Z.Z. o účtovníctve v znení neskorších predpisov, a to za účtovné obdobie od 1. januára 2021 do 31. decembra 2021.</w:t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27" w:type="dxa"/>
        <w:jc w:val="left"/>
        <w:tblInd w:w="-2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8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neaktuálne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neaktuálne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neaktuálne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neaktuálne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neaktuálne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neaktuálne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neaktuálne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27" w:type="dxa"/>
        <w:jc w:val="left"/>
        <w:tblInd w:w="-2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21"/>
        <w:gridCol w:w="2422"/>
        <w:gridCol w:w="2422"/>
        <w:gridCol w:w="2462"/>
      </w:tblGrid>
      <w:tr>
        <w:trPr/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Druh DHM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Doba odpisovania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Odpisová skupina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Odpisová metóda</w:t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Motocykel Suzuki DL 650 V-Strom A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6 rokov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2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Rovnomerné odpisy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neboli počas účtovného obdobia menené.</w:t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</w:t>
      </w:r>
      <w:r>
        <w:rPr>
          <w:rFonts w:cs="Arial" w:ascii="Arial" w:hAnsi="Arial"/>
          <w:sz w:val="22"/>
          <w:szCs w:val="22"/>
        </w:rPr>
        <w:t>- neaktuálne</w:t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- neaktuálne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bookmarkStart w:id="0" w:name="_Hlk536800237"/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z w:val="22"/>
          <w:szCs w:val="22"/>
          <w:u w:val="single"/>
        </w:rPr>
        <w:t>Informácia o tvorbe kapitálového fondu z príspevkov podľa § 123 ods. 2 a 217a Obchodného zákonníka v znení neskorších predpisov</w:t>
      </w:r>
      <w:r>
        <w:rPr>
          <w:rFonts w:cs="Arial" w:ascii="Arial" w:hAnsi="Arial"/>
          <w:sz w:val="22"/>
          <w:szCs w:val="22"/>
        </w:rPr>
        <w:t xml:space="preserve">  - </w:t>
      </w:r>
      <w:r>
        <w:rPr>
          <w:rFonts w:eastAsia="Times New Roman" w:cs="Arial" w:ascii="Arial" w:hAnsi="Arial"/>
          <w:color w:val="auto"/>
          <w:sz w:val="22"/>
          <w:szCs w:val="22"/>
          <w:lang w:val="sk-SK" w:eastAsia="zh-CN" w:bidi="ar-SA"/>
        </w:rPr>
        <w:t>bol vytvorený v r. 2021 v sume 2 000,00 EUR.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sz w:val="22"/>
          <w:szCs w:val="22"/>
        </w:rPr>
        <w:t>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</w:t>
      </w:r>
      <w:r>
        <w:rPr>
          <w:rFonts w:cs="Arial" w:ascii="Arial" w:hAnsi="Arial"/>
          <w:sz w:val="22"/>
          <w:szCs w:val="22"/>
        </w:rPr>
        <w:t>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sz w:val="22"/>
          <w:szCs w:val="22"/>
        </w:rPr>
        <w:t>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 xml:space="preserve">y: </w:t>
      </w:r>
      <w:r>
        <w:rPr>
          <w:rFonts w:cs="Arial" w:ascii="Arial" w:hAnsi="Arial"/>
          <w:sz w:val="22"/>
          <w:szCs w:val="22"/>
        </w:rPr>
        <w:t>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- neaktuálne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- neaktuálne</w:t>
      </w:r>
      <w:bookmarkEnd w:id="0"/>
    </w:p>
    <w:p>
      <w:pPr>
        <w:pStyle w:val="Nadpis1"/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9115" cy="17589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9115" cy="17589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45pt;height:13.85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43881505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2022546625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  <w:autoHyphenation w:val="tru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Odsekzoznamu">
    <w:name w:val="Odsek zoznamu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apta">
    <w:name w:val="Hlavička a päta"/>
    <w:basedOn w:val="Normal"/>
    <w:qFormat/>
    <w:pPr>
      <w:suppressLineNumbers/>
      <w:tabs>
        <w:tab w:val="clear" w:pos="284"/>
        <w:tab w:val="center" w:pos="4819" w:leader="none"/>
        <w:tab w:val="right" w:pos="9638" w:leader="none"/>
      </w:tabs>
    </w:pPr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Normal.dot_x0000_</Template>
  <TotalTime>16</TotalTime>
  <Application>LibreOffice/6.4.6.2$Windows_X86_64 LibreOffice_project/0ce51a4fd21bff07a5c061082cc82c5ed232f115</Application>
  <Pages>3</Pages>
  <Words>1033</Words>
  <Characters>6363</Characters>
  <CharactersWithSpaces>7394</CharactersWithSpaces>
  <Paragraphs>89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2017-06-28T11:20:00Z</dcterms:created>
  <dc:creator>maria</dc:creator>
  <dc:description/>
  <dc:language>sk-SK</dc:language>
  <cp:lastModifiedBy/>
  <cp:lastPrinted>1995-11-21T17:41:00Z</cp:lastPrinted>
  <dcterms:modified xsi:type="dcterms:W3CDTF">2022-06-29T11:48:44Z</dcterms:modified>
  <cp:revision>7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