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A83F14">
              <w:rPr>
                <w:sz w:val="22"/>
              </w:rPr>
              <w:t xml:space="preserve">TROJRUŽA, </w:t>
            </w:r>
            <w:proofErr w:type="spellStart"/>
            <w:r w:rsidR="00A83F14">
              <w:rPr>
                <w:sz w:val="22"/>
              </w:rPr>
              <w:t>s.r.o</w:t>
            </w:r>
            <w:proofErr w:type="spellEnd"/>
            <w:r w:rsidR="00A83F14">
              <w:rPr>
                <w:sz w:val="22"/>
              </w:rPr>
              <w:t>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A15670" w:rsidP="00A15670">
            <w:pPr>
              <w:spacing w:after="0" w:line="240" w:lineRule="auto"/>
              <w:ind w:firstLineChars="100" w:firstLine="24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 xml:space="preserve">Pri starom letisku 10035/2, Bratislava 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A15670" w:rsidP="00A15670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0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bookmarkStart w:id="0" w:name="_GoBack"/>
      <w:bookmarkEnd w:id="0"/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A83F14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  <w:r>
              <w:rPr>
                <w:sz w:val="22"/>
              </w:rPr>
              <w:t>Účet 346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A83F14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  <w:r>
              <w:rPr>
                <w:sz w:val="22"/>
              </w:rPr>
              <w:t>Reálna hodnota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A83F14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sz w:val="22"/>
              </w:rPr>
              <w:t>14581,67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A83F14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A83F14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A15670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3F14" w:rsidRDefault="00A83F14" w:rsidP="00536B52">
      <w:pPr>
        <w:spacing w:after="0" w:line="240" w:lineRule="auto"/>
      </w:pPr>
      <w:r>
        <w:separator/>
      </w:r>
    </w:p>
  </w:endnote>
  <w:endnote w:type="continuationSeparator" w:id="0">
    <w:p w:rsidR="00A83F14" w:rsidRDefault="00A83F1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3F14" w:rsidRDefault="00A83F14" w:rsidP="00536B52">
      <w:pPr>
        <w:spacing w:after="0" w:line="240" w:lineRule="auto"/>
      </w:pPr>
      <w:r>
        <w:separator/>
      </w:r>
    </w:p>
  </w:footnote>
  <w:footnote w:type="continuationSeparator" w:id="0">
    <w:p w:rsidR="00A83F14" w:rsidRDefault="00A83F1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3815"/>
      <w:gridCol w:w="614"/>
      <w:gridCol w:w="281"/>
      <w:gridCol w:w="282"/>
      <w:gridCol w:w="281"/>
      <w:gridCol w:w="282"/>
      <w:gridCol w:w="281"/>
      <w:gridCol w:w="236"/>
      <w:gridCol w:w="236"/>
      <w:gridCol w:w="237"/>
      <w:gridCol w:w="981"/>
      <w:gridCol w:w="282"/>
      <w:gridCol w:w="281"/>
      <w:gridCol w:w="282"/>
      <w:gridCol w:w="281"/>
      <w:gridCol w:w="282"/>
      <w:gridCol w:w="281"/>
      <w:gridCol w:w="282"/>
      <w:gridCol w:w="281"/>
      <w:gridCol w:w="248"/>
      <w:gridCol w:w="236"/>
    </w:tblGrid>
    <w:tr w:rsidR="00536B52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7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49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F14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B403F"/>
    <w:rsid w:val="0052082A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962DA0"/>
    <w:rsid w:val="009D09A4"/>
    <w:rsid w:val="00A15670"/>
    <w:rsid w:val="00A65CD7"/>
    <w:rsid w:val="00A83F14"/>
    <w:rsid w:val="00AD23CF"/>
    <w:rsid w:val="00B202C7"/>
    <w:rsid w:val="00BA61F6"/>
    <w:rsid w:val="00BB6695"/>
    <w:rsid w:val="00BD039E"/>
    <w:rsid w:val="00BE22EC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01B0D"/>
  <w15:docId w15:val="{BABB3087-1866-4B87-986B-1CE737E0B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1</TotalTime>
  <Pages>5</Pages>
  <Words>1423</Words>
  <Characters>8113</Characters>
  <Application>Microsoft Office Word</Application>
  <DocSecurity>0</DocSecurity>
  <Lines>67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2</cp:revision>
  <dcterms:created xsi:type="dcterms:W3CDTF">2022-06-28T15:32:00Z</dcterms:created>
  <dcterms:modified xsi:type="dcterms:W3CDTF">2022-06-28T15:32:00Z</dcterms:modified>
</cp:coreProperties>
</file>