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B8" w:rsidRPr="003E7910" w:rsidRDefault="002022B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31.12.2021</w:t>
      </w:r>
    </w:p>
    <w:p w:rsidR="002022B8" w:rsidRPr="003E7910" w:rsidRDefault="002022B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2022B8" w:rsidRPr="003E7910" w:rsidRDefault="002022B8" w:rsidP="00A5552F">
      <w:pPr>
        <w:rPr>
          <w:rFonts w:cs="Arial"/>
          <w:szCs w:val="22"/>
        </w:rPr>
      </w:pPr>
    </w:p>
    <w:p w:rsidR="002022B8" w:rsidRPr="003E7910" w:rsidRDefault="002022B8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2022B8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2022B8" w:rsidRPr="003E7910" w:rsidRDefault="002022B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2022B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2022B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69, Košice</w:t>
            </w:r>
          </w:p>
        </w:tc>
      </w:tr>
      <w:tr w:rsidR="002022B8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2022B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2022B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2022B8" w:rsidRPr="003E7910" w:rsidRDefault="002022B8" w:rsidP="007B0660">
      <w:pPr>
        <w:jc w:val="both"/>
        <w:rPr>
          <w:rFonts w:cs="Arial"/>
          <w:b/>
          <w:bCs/>
          <w:szCs w:val="22"/>
        </w:rPr>
      </w:pPr>
    </w:p>
    <w:p w:rsidR="002022B8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 stavebné a búracie práce, maliarske a natieračské práce, stavebné a terénne úpravy, dokončovacie a kompletizačné stavebné práce.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</w:p>
    <w:p w:rsidR="002022B8" w:rsidRPr="003E7910" w:rsidRDefault="002022B8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2022B8" w:rsidRPr="003E7910" w:rsidRDefault="002022B8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2022B8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E7910" w:rsidRDefault="002022B8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E7910" w:rsidRDefault="002022B8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E7910" w:rsidRDefault="002022B8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022B8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E7910" w:rsidRDefault="002022B8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2B8" w:rsidRPr="003E7910" w:rsidRDefault="002022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2022B8" w:rsidRPr="003E7910" w:rsidRDefault="002022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022B8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2022B8" w:rsidRPr="003E7910" w:rsidRDefault="002022B8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2022B8" w:rsidRPr="003E7910" w:rsidRDefault="002022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2022B8" w:rsidRPr="003E7910" w:rsidRDefault="002022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022B8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E7910" w:rsidRDefault="002022B8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E7910" w:rsidRDefault="002022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2022B8" w:rsidRPr="003E7910" w:rsidRDefault="002022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022B8" w:rsidRPr="003E7910" w:rsidRDefault="002022B8" w:rsidP="003E7910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E7910" w:rsidRDefault="002022B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2021 nezamestnávala žiadnych zamestnancov, ani na dohodu ani na pracovnú zmluvu.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2022B8" w:rsidRPr="004534D4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29.06.2022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szCs w:val="22"/>
        </w:rPr>
      </w:pPr>
    </w:p>
    <w:p w:rsidR="002022B8" w:rsidRPr="003E7910" w:rsidRDefault="002022B8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2022B8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2022B8" w:rsidRPr="003E7910" w:rsidRDefault="002022B8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2022B8" w:rsidRPr="003E7910" w:rsidRDefault="002022B8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2022B8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2022B8" w:rsidRPr="003E7910" w:rsidRDefault="002022B8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022B8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</w:tr>
      <w:tr w:rsidR="002022B8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B8" w:rsidRPr="003E7910" w:rsidRDefault="002022B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</w:tr>
      <w:tr w:rsidR="002022B8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B8" w:rsidRPr="003E7910" w:rsidRDefault="002022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B8" w:rsidRPr="003E7910" w:rsidRDefault="002022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B8" w:rsidRPr="003E7910" w:rsidRDefault="002022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22B8" w:rsidRPr="003E7910" w:rsidRDefault="002022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022B8" w:rsidRPr="003E7910" w:rsidRDefault="002022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</w:tr>
      <w:tr w:rsidR="002022B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Andrejco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</w:tr>
      <w:tr w:rsidR="002022B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 w:rsidP="00841190">
            <w:pPr>
              <w:rPr>
                <w:sz w:val="20"/>
                <w:szCs w:val="20"/>
              </w:rPr>
            </w:pPr>
          </w:p>
        </w:tc>
      </w:tr>
      <w:tr w:rsidR="002022B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</w:tr>
      <w:tr w:rsidR="002022B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</w:tr>
      <w:tr w:rsidR="002022B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22B8" w:rsidRPr="003E7910" w:rsidRDefault="002022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022B8" w:rsidRPr="003E7910" w:rsidRDefault="002022B8">
            <w:pPr>
              <w:rPr>
                <w:sz w:val="20"/>
                <w:szCs w:val="20"/>
              </w:rPr>
            </w:pPr>
          </w:p>
        </w:tc>
      </w:tr>
    </w:tbl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2022B8" w:rsidRPr="005611A8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2022B8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</w:p>
    <w:p w:rsidR="002022B8" w:rsidRPr="003E7910" w:rsidRDefault="002022B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2022B8" w:rsidRPr="003E7910" w:rsidRDefault="002022B8" w:rsidP="007B0660">
      <w:pPr>
        <w:jc w:val="both"/>
        <w:rPr>
          <w:rFonts w:cs="Arial"/>
          <w:szCs w:val="22"/>
        </w:rPr>
      </w:pPr>
    </w:p>
    <w:p w:rsidR="002022B8" w:rsidRPr="003E7910" w:rsidRDefault="002022B8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2022B8" w:rsidRPr="003E7910" w:rsidRDefault="002022B8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2022B8" w:rsidRPr="003E7910" w:rsidRDefault="002022B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2022B8" w:rsidRPr="003E7910" w:rsidRDefault="002022B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2022B8" w:rsidRPr="003E7910" w:rsidRDefault="002022B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2022B8" w:rsidRPr="003E7910" w:rsidRDefault="002022B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2022B8" w:rsidRPr="003E7910" w:rsidRDefault="002022B8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2022B8" w:rsidRPr="003E7910" w:rsidRDefault="002022B8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022B8" w:rsidRPr="003E7910" w:rsidRDefault="002022B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2022B8" w:rsidRDefault="002022B8" w:rsidP="00A5552F"/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2022B8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2022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2022B8" w:rsidRPr="003F477D" w:rsidRDefault="002022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022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022B8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022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22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022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022B8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022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022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022B8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022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22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022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2022B8" w:rsidRPr="009F39E7" w:rsidRDefault="002022B8" w:rsidP="009F39E7"/>
    <w:p w:rsidR="002022B8" w:rsidRPr="003F477D" w:rsidRDefault="002022B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2022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022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9F39E7" w:rsidRDefault="002022B8" w:rsidP="009F39E7"/>
    <w:p w:rsidR="002022B8" w:rsidRPr="003F477D" w:rsidRDefault="002022B8" w:rsidP="003F477D"/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022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022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2022B8" w:rsidRPr="003F477D" w:rsidRDefault="002022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022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</w:tr>
      <w:tr w:rsidR="002022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022B8" w:rsidRDefault="002022B8" w:rsidP="0003344F">
      <w:pPr>
        <w:spacing w:after="0" w:line="240" w:lineRule="auto"/>
        <w:rPr>
          <w:szCs w:val="22"/>
        </w:rPr>
      </w:pPr>
    </w:p>
    <w:p w:rsidR="002022B8" w:rsidRDefault="002022B8" w:rsidP="0003344F">
      <w:pPr>
        <w:spacing w:after="0" w:line="240" w:lineRule="auto"/>
        <w:rPr>
          <w:szCs w:val="22"/>
        </w:rPr>
      </w:pPr>
      <w:r>
        <w:rPr>
          <w:szCs w:val="22"/>
        </w:rPr>
        <w:t>K úbytku samostatných hnuteľných vecí došlo v dôsledku predaja osobného motorového vozidla.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022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022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022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022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2022B8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022B8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2022B8" w:rsidRPr="009F39E7" w:rsidRDefault="002022B8" w:rsidP="009F39E7">
      <w:pPr>
        <w:spacing w:after="0"/>
      </w:pPr>
    </w:p>
    <w:p w:rsidR="002022B8" w:rsidRPr="003F477D" w:rsidRDefault="002022B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022B8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022B8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3704">
            <w:pPr>
              <w:pStyle w:val="TopHeader"/>
            </w:pPr>
            <w:r w:rsidRPr="003F477D">
              <w:t>Poskyt-nuté pred-davky na </w:t>
            </w:r>
          </w:p>
          <w:p w:rsidR="002022B8" w:rsidRPr="003F477D" w:rsidRDefault="002022B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Spolu</w:t>
            </w:r>
          </w:p>
        </w:tc>
      </w:tr>
      <w:tr w:rsidR="002022B8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022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22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22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022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022B8" w:rsidRPr="003F477D" w:rsidRDefault="002022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022B8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022B8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>Poskyt-nuté pred-davky na </w:t>
            </w:r>
          </w:p>
          <w:p w:rsidR="002022B8" w:rsidRPr="003F477D" w:rsidRDefault="002022B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</w:pPr>
            <w:r w:rsidRPr="003F477D">
              <w:t>Spolu</w:t>
            </w:r>
          </w:p>
        </w:tc>
      </w:tr>
      <w:tr w:rsidR="002022B8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022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3F477D">
      <w:pPr>
        <w:spacing w:after="0" w:line="240" w:lineRule="auto"/>
        <w:rPr>
          <w:szCs w:val="22"/>
        </w:rPr>
      </w:pPr>
    </w:p>
    <w:p w:rsidR="002022B8" w:rsidRPr="003F477D" w:rsidRDefault="002022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2022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2022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2022B8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022B8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Podiel ÚJ na ZI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022B8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2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2022B8" w:rsidRDefault="002022B8" w:rsidP="003F477D"/>
    <w:p w:rsidR="002022B8" w:rsidRPr="003F477D" w:rsidRDefault="002022B8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2022B8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2022B8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2022B8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00458C">
      <w:pPr>
        <w:spacing w:after="120" w:line="240" w:lineRule="auto"/>
        <w:rPr>
          <w:szCs w:val="22"/>
        </w:rPr>
      </w:pPr>
    </w:p>
    <w:p w:rsidR="002022B8" w:rsidRPr="003F477D" w:rsidRDefault="002022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2022B8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022B8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2B8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2022B8" w:rsidRPr="003F477D" w:rsidRDefault="002022B8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2022B8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022B8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Tvorba 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OP</w:t>
            </w:r>
          </w:p>
          <w:p w:rsidR="002022B8" w:rsidRPr="003F477D" w:rsidRDefault="002022B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022B8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022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Hodnota</w:t>
            </w:r>
          </w:p>
        </w:tc>
      </w:tr>
      <w:tr w:rsidR="002022B8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pStyle w:val="Title"/>
        <w:spacing w:before="0" w:beforeAutospacing="0" w:after="0"/>
        <w:jc w:val="both"/>
        <w:rPr>
          <w:szCs w:val="22"/>
        </w:rPr>
      </w:pPr>
    </w:p>
    <w:p w:rsidR="002022B8" w:rsidRPr="003F477D" w:rsidRDefault="002022B8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022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022B8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F477D" w:rsidRDefault="002022B8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2022B8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022B8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022B8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2022B8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022B8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022B8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2022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022B8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022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2022B8" w:rsidRPr="003F477D" w:rsidRDefault="002022B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2022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022B8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022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2022B8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022B8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Tvorba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022B8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2B8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022B8" w:rsidRPr="003F477D" w:rsidRDefault="002022B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2022B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2022B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022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022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022B8" w:rsidRPr="003F477D" w:rsidRDefault="002022B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</w:tbl>
    <w:p w:rsidR="002022B8" w:rsidRDefault="002022B8" w:rsidP="0003344F">
      <w:pPr>
        <w:spacing w:after="0" w:line="240" w:lineRule="auto"/>
        <w:jc w:val="both"/>
        <w:rPr>
          <w:szCs w:val="22"/>
        </w:rPr>
      </w:pPr>
    </w:p>
    <w:p w:rsidR="002022B8" w:rsidRPr="003F477D" w:rsidRDefault="002022B8" w:rsidP="0003344F">
      <w:pPr>
        <w:spacing w:after="0" w:line="240" w:lineRule="auto"/>
        <w:jc w:val="both"/>
        <w:rPr>
          <w:szCs w:val="22"/>
        </w:rPr>
      </w:pPr>
    </w:p>
    <w:p w:rsidR="002022B8" w:rsidRPr="003F477D" w:rsidRDefault="002022B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2022B8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022B8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022B8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DB1EA0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9F39E7" w:rsidRDefault="002022B8" w:rsidP="009F39E7"/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2022B8" w:rsidRPr="003F477D" w:rsidRDefault="002022B8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2022B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1976</w:t>
            </w:r>
          </w:p>
        </w:tc>
      </w:tr>
      <w:tr w:rsidR="002022B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3896</w:t>
            </w:r>
          </w:p>
        </w:tc>
      </w:tr>
      <w:tr w:rsidR="002022B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022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022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022B8" w:rsidRPr="00C15826" w:rsidRDefault="002022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15826">
              <w:rPr>
                <w:bCs/>
                <w:szCs w:val="22"/>
              </w:rPr>
              <w:t>5872</w:t>
            </w:r>
          </w:p>
        </w:tc>
      </w:tr>
    </w:tbl>
    <w:p w:rsidR="002022B8" w:rsidRDefault="002022B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022B8" w:rsidRPr="003F477D" w:rsidRDefault="002022B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2022B8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022B8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04DF3">
            <w:pPr>
              <w:pStyle w:val="TopHeader"/>
            </w:pPr>
            <w:r w:rsidRPr="003F477D">
              <w:t>Prírastky</w:t>
            </w:r>
          </w:p>
          <w:p w:rsidR="002022B8" w:rsidRPr="003F477D" w:rsidRDefault="002022B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04DF3">
            <w:pPr>
              <w:pStyle w:val="TopHeader"/>
            </w:pPr>
            <w:r w:rsidRPr="003F477D">
              <w:t>Úbytky</w:t>
            </w:r>
          </w:p>
          <w:p w:rsidR="002022B8" w:rsidRPr="003F477D" w:rsidRDefault="002022B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9C21AB" w:rsidRDefault="002022B8" w:rsidP="00E04DF3">
            <w:pPr>
              <w:pStyle w:val="TopHeader"/>
            </w:pPr>
            <w:r w:rsidRPr="009C21AB">
              <w:t>Presuny</w:t>
            </w:r>
          </w:p>
          <w:p w:rsidR="002022B8" w:rsidRPr="003F477D" w:rsidRDefault="002022B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2022B8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022B8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2022B8" w:rsidRPr="003F477D" w:rsidRDefault="002022B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2022B8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pStyle w:val="TopHeader"/>
            </w:pPr>
            <w:r w:rsidRPr="003F477D">
              <w:t>Stav OP</w:t>
            </w:r>
          </w:p>
          <w:p w:rsidR="002022B8" w:rsidRPr="003F477D" w:rsidRDefault="002022B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2022B8" w:rsidRPr="003F477D" w:rsidRDefault="002022B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2022B8" w:rsidRPr="003F477D" w:rsidRDefault="002022B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2022B8" w:rsidRPr="003F477D" w:rsidRDefault="002022B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2022B8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2B8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2022B8" w:rsidRPr="003F477D" w:rsidRDefault="002022B8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2022B8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022B8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2022B8" w:rsidRPr="0005176E" w:rsidRDefault="002022B8" w:rsidP="0005176E">
      <w:pPr>
        <w:spacing w:after="0"/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2022B8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Zvýšenie/ zníženie hodnoty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Vplyv 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022B8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022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2022B8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Splatnosť</w:t>
            </w:r>
          </w:p>
        </w:tc>
      </w:tr>
      <w:tr w:rsidR="002022B8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022B8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022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022B8" w:rsidRPr="003F477D" w:rsidRDefault="002022B8" w:rsidP="0003344F">
      <w:pPr>
        <w:pStyle w:val="Title"/>
        <w:spacing w:before="0" w:beforeAutospacing="0" w:after="0"/>
        <w:jc w:val="both"/>
        <w:rPr>
          <w:szCs w:val="22"/>
        </w:rPr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022B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8B38E4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7062</w:t>
            </w:r>
          </w:p>
        </w:tc>
      </w:tr>
      <w:tr w:rsidR="002022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7062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8B38E4" w:rsidRDefault="002022B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7062</w:t>
            </w:r>
          </w:p>
        </w:tc>
      </w:tr>
    </w:tbl>
    <w:p w:rsidR="002022B8" w:rsidRDefault="002022B8" w:rsidP="0003344F">
      <w:pPr>
        <w:spacing w:after="0" w:line="240" w:lineRule="auto"/>
        <w:rPr>
          <w:szCs w:val="22"/>
        </w:rPr>
      </w:pPr>
    </w:p>
    <w:p w:rsidR="002022B8" w:rsidRDefault="002022B8" w:rsidP="0003344F">
      <w:pPr>
        <w:spacing w:after="0" w:line="240" w:lineRule="auto"/>
        <w:rPr>
          <w:szCs w:val="22"/>
        </w:rPr>
      </w:pPr>
    </w:p>
    <w:p w:rsidR="002022B8" w:rsidRDefault="002022B8" w:rsidP="0003344F">
      <w:pPr>
        <w:spacing w:after="0" w:line="240" w:lineRule="auto"/>
        <w:rPr>
          <w:szCs w:val="22"/>
        </w:rPr>
      </w:pPr>
    </w:p>
    <w:p w:rsidR="002022B8" w:rsidRDefault="002022B8" w:rsidP="0003344F">
      <w:pPr>
        <w:spacing w:after="0" w:line="240" w:lineRule="auto"/>
        <w:rPr>
          <w:szCs w:val="22"/>
        </w:rPr>
      </w:pPr>
    </w:p>
    <w:p w:rsidR="002022B8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022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2022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022B8" w:rsidRPr="003F477D" w:rsidRDefault="002022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022B8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2022B8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022B8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022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022B8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022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022B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022B8" w:rsidRPr="003F477D" w:rsidRDefault="002022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2022B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2022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C15826" w:rsidRDefault="002022B8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15826">
              <w:rPr>
                <w:bCs/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5134</w:t>
            </w:r>
          </w:p>
        </w:tc>
      </w:tr>
      <w:tr w:rsidR="002022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022B8" w:rsidRPr="00C15826" w:rsidRDefault="002022B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15826">
              <w:rPr>
                <w:bCs/>
                <w:szCs w:val="22"/>
              </w:rPr>
              <w:t>5134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2022B8" w:rsidRPr="003F477D" w:rsidRDefault="002022B8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022B8" w:rsidRPr="003F477D" w:rsidRDefault="002022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2022B8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F477D" w:rsidRDefault="002022B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022B8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504647" w:rsidRDefault="002022B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2022B8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Splatnosť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022B8" w:rsidRPr="003F477D" w:rsidRDefault="002022B8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022B8" w:rsidRPr="003F477D" w:rsidRDefault="002022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2022B8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022B8" w:rsidRPr="003F477D" w:rsidRDefault="002022B8" w:rsidP="005E3B59">
            <w:pPr>
              <w:pStyle w:val="TopHeader"/>
            </w:pPr>
            <w:r w:rsidRPr="003F477D">
              <w:t>Suma istiny v eurách</w:t>
            </w:r>
          </w:p>
          <w:p w:rsidR="002022B8" w:rsidRPr="003F477D" w:rsidRDefault="002022B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2022B8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022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2022B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022B8" w:rsidRPr="003F477D" w:rsidRDefault="002022B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022B8" w:rsidRPr="003F477D" w:rsidRDefault="002022B8" w:rsidP="00083A25">
            <w:pPr>
              <w:pStyle w:val="TopHeader"/>
            </w:pPr>
            <w:r w:rsidRPr="003F477D">
              <w:t>Suma istiny v eurách</w:t>
            </w:r>
          </w:p>
          <w:p w:rsidR="002022B8" w:rsidRPr="003F477D" w:rsidRDefault="002022B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22B8" w:rsidRPr="003F477D" w:rsidRDefault="002022B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2022B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022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022B8" w:rsidRPr="003F477D" w:rsidRDefault="002022B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022B8" w:rsidRPr="003F477D" w:rsidRDefault="002022B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2022B8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022B8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022B8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022B8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2022B8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022B8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vlastné imanie</w:t>
            </w:r>
          </w:p>
        </w:tc>
      </w:tr>
      <w:tr w:rsidR="002022B8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022B8" w:rsidRPr="003F477D" w:rsidRDefault="002022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2022B8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Reálna hodnota</w:t>
            </w:r>
          </w:p>
        </w:tc>
      </w:tr>
      <w:tr w:rsidR="002022B8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022B8" w:rsidRDefault="002022B8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2022B8" w:rsidRDefault="002022B8" w:rsidP="006B42EC"/>
    <w:p w:rsidR="002022B8" w:rsidRDefault="002022B8" w:rsidP="006B42EC"/>
    <w:p w:rsidR="002022B8" w:rsidRPr="006B42EC" w:rsidRDefault="002022B8" w:rsidP="006B42EC"/>
    <w:p w:rsidR="002022B8" w:rsidRPr="003F477D" w:rsidRDefault="002022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2022B8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Splatnosť</w:t>
            </w:r>
          </w:p>
        </w:tc>
      </w:tr>
      <w:tr w:rsidR="002022B8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022B8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B8" w:rsidRPr="003F477D" w:rsidRDefault="002022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2022B8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2022B8" w:rsidRPr="003F477D" w:rsidRDefault="002022B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2022B8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022B8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022B8" w:rsidRPr="003F477D" w:rsidRDefault="002022B8" w:rsidP="006B42EC">
      <w:pPr>
        <w:spacing w:after="0" w:line="240" w:lineRule="auto"/>
        <w:rPr>
          <w:kern w:val="28"/>
          <w:szCs w:val="22"/>
        </w:rPr>
      </w:pPr>
    </w:p>
    <w:p w:rsidR="002022B8" w:rsidRPr="003F477D" w:rsidRDefault="002022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2022B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24295</w:t>
            </w:r>
          </w:p>
        </w:tc>
      </w:tr>
      <w:tr w:rsidR="002022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630EA6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630EA6">
              <w:rPr>
                <w:szCs w:val="22"/>
              </w:rPr>
              <w:t>7744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630EA6" w:rsidRDefault="002022B8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630EA6">
              <w:rPr>
                <w:szCs w:val="22"/>
              </w:rPr>
              <w:t>24295</w:t>
            </w:r>
          </w:p>
        </w:tc>
      </w:tr>
    </w:tbl>
    <w:p w:rsidR="002022B8" w:rsidRPr="003F477D" w:rsidRDefault="002022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F477D" w:rsidRDefault="002022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2022B8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2022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022B8" w:rsidRPr="003F477D" w:rsidRDefault="002022B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F477D" w:rsidRDefault="002022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2022B8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022B8" w:rsidRPr="003F477D" w:rsidRDefault="002022B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2022B8" w:rsidRPr="003F477D" w:rsidRDefault="002022B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2022B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8875A1">
            <w:pPr>
              <w:pStyle w:val="TopHeader"/>
            </w:pPr>
            <w:r w:rsidRPr="003F477D">
              <w:t>Bezprostredne predchádzajúce</w:t>
            </w:r>
          </w:p>
          <w:p w:rsidR="002022B8" w:rsidRPr="003F477D" w:rsidRDefault="002022B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022B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Daň v %</w:t>
            </w:r>
          </w:p>
        </w:tc>
      </w:tr>
      <w:tr w:rsidR="002022B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022B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1411,30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022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1157,70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9C21AB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38,04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022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9C21AB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9C21AB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022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022B8" w:rsidRPr="003F477D" w:rsidRDefault="002022B8" w:rsidP="0003344F">
      <w:pPr>
        <w:spacing w:after="0" w:line="240" w:lineRule="auto"/>
        <w:rPr>
          <w:szCs w:val="22"/>
        </w:rPr>
      </w:pPr>
    </w:p>
    <w:p w:rsidR="002022B8" w:rsidRPr="003F477D" w:rsidRDefault="002022B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022B8" w:rsidRPr="003F477D" w:rsidRDefault="002022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2022B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022B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2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7062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-3428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2B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</w:tr>
    </w:tbl>
    <w:p w:rsidR="002022B8" w:rsidRPr="003F477D" w:rsidRDefault="002022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022B8" w:rsidRPr="003F477D" w:rsidRDefault="002022B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2022B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22B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2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2022B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2B8" w:rsidRPr="003F477D" w:rsidRDefault="002022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6454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1373</w:t>
            </w:r>
          </w:p>
        </w:tc>
      </w:tr>
      <w:tr w:rsidR="002022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2B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B8" w:rsidRPr="003F477D" w:rsidRDefault="002022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3000</w:t>
            </w:r>
          </w:p>
        </w:tc>
      </w:tr>
    </w:tbl>
    <w:p w:rsidR="002022B8" w:rsidRPr="003F477D" w:rsidRDefault="002022B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2022B8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2022B8" w:rsidRPr="003F477D" w:rsidRDefault="002022B8" w:rsidP="003E7910">
      <w:pPr>
        <w:spacing w:after="0" w:line="240" w:lineRule="auto"/>
        <w:rPr>
          <w:szCs w:val="22"/>
        </w:rPr>
      </w:pPr>
    </w:p>
    <w:sectPr w:rsidR="002022B8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2B8" w:rsidRDefault="002022B8" w:rsidP="00107589">
      <w:pPr>
        <w:spacing w:after="0" w:line="240" w:lineRule="auto"/>
      </w:pPr>
      <w:r>
        <w:separator/>
      </w:r>
    </w:p>
  </w:endnote>
  <w:endnote w:type="continuationSeparator" w:id="1">
    <w:p w:rsidR="002022B8" w:rsidRDefault="002022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2B8" w:rsidRPr="00981468" w:rsidRDefault="002022B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2B8" w:rsidRDefault="002022B8" w:rsidP="00107589">
      <w:pPr>
        <w:spacing w:after="0" w:line="240" w:lineRule="auto"/>
      </w:pPr>
      <w:r>
        <w:separator/>
      </w:r>
    </w:p>
  </w:footnote>
  <w:footnote w:type="continuationSeparator" w:id="1">
    <w:p w:rsidR="002022B8" w:rsidRDefault="002022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2022B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022B8" w:rsidRPr="003F477D" w:rsidRDefault="002022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022B8" w:rsidRPr="003F477D" w:rsidRDefault="002022B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22B8" w:rsidRPr="004268D2" w:rsidRDefault="002022B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2B8" w:rsidRPr="004268D2" w:rsidRDefault="002022B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2B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EA6"/>
    <w:rsid w:val="0063486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85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82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FD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17F"/>
    <w:rsid w:val="00E66ECB"/>
    <w:rsid w:val="00E7732E"/>
    <w:rsid w:val="00E916CF"/>
    <w:rsid w:val="00E94D7D"/>
    <w:rsid w:val="00EA0E90"/>
    <w:rsid w:val="00EA41E2"/>
    <w:rsid w:val="00EA5815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3D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7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4678</Words>
  <Characters>26667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2022-06-29T20:37:00Z</dcterms:created>
  <dcterms:modified xsi:type="dcterms:W3CDTF">2022-06-29T20:37:00Z</dcterms:modified>
</cp:coreProperties>
</file>