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  mikro účtovnej závierke za rok 2021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SOLARIS ten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45256225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/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ÚJ neobstarávala dlhodobý hmotný a nehmotný majetok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chybách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ÚJ účtovala o nákladoch a výnosoch len zo svojej ekonomickej činnosti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45256225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2022922473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4</TotalTime>
  <Application>LibreOffice/6.0.3.2$Windows_x86 LibreOffice_project/8f48d515416608e3a835360314dac7e47fd0b821</Application>
  <Pages>3</Pages>
  <Words>1009</Words>
  <Characters>6121</Characters>
  <CharactersWithSpaces>7133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2022-06-28T19:20:00Z</dcterms:created>
  <dc:creator>maria</dc:creator>
  <dc:description/>
  <cp:keywords/>
  <dc:language>sk-SK</dc:language>
  <cp:lastModifiedBy/>
  <cp:lastPrinted>2015-03-15T14:31:00Z</cp:lastPrinted>
  <dcterms:modified xsi:type="dcterms:W3CDTF">2022-06-29T06:34:02Z</dcterms:modified>
  <cp:revision>3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