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01F" w:rsidRPr="00A55E63" w:rsidRDefault="00DD601F">
      <w:pPr>
        <w:spacing w:before="2" w:line="140" w:lineRule="exact"/>
        <w:rPr>
          <w:sz w:val="14"/>
          <w:szCs w:val="14"/>
          <w:lang w:val="en-US"/>
        </w:rPr>
      </w:pPr>
    </w:p>
    <w:p w:rsidR="00DD601F" w:rsidRPr="00A55E63" w:rsidRDefault="00DD601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 xml:space="preserve">Poznámky k mikro </w:t>
      </w:r>
      <w:r>
        <w:rPr>
          <w:rFonts w:ascii="Arial Narrow" w:hAnsi="Arial Narrow"/>
          <w:b/>
        </w:rPr>
        <w:t>účtovnej závierke za rok 2021</w:t>
      </w:r>
    </w:p>
    <w:p w:rsidR="00DD601F" w:rsidRPr="00A55E63" w:rsidRDefault="00DD601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DD601F" w:rsidRPr="00A55E63" w:rsidRDefault="00DD601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DD601F" w:rsidRPr="00A55E63" w:rsidRDefault="00DD601F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D601F" w:rsidRPr="00A55E63" w:rsidRDefault="00DD601F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D601F" w:rsidRPr="00A55E63" w:rsidRDefault="00DD601F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D601F" w:rsidRPr="00A55E63" w:rsidRDefault="00DD601F" w:rsidP="00AD749D">
      <w:pPr>
        <w:spacing w:before="7" w:line="240" w:lineRule="exact"/>
        <w:jc w:val="both"/>
        <w:rPr>
          <w:rFonts w:ascii="Arial" w:hAnsi="Arial" w:cs="Arial"/>
        </w:rPr>
      </w:pPr>
    </w:p>
    <w:p w:rsidR="00DD601F" w:rsidRPr="00A55E63" w:rsidRDefault="00DD601F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D601F" w:rsidRPr="00A55E63" w:rsidRDefault="00DD601F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DD601F" w:rsidRPr="0009105A" w:rsidTr="0009105A">
        <w:tc>
          <w:tcPr>
            <w:tcW w:w="3085" w:type="dxa"/>
          </w:tcPr>
          <w:p w:rsidR="00DD601F" w:rsidRPr="0009105A" w:rsidRDefault="00DD601F" w:rsidP="0009105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9105A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D601F" w:rsidRPr="0009105A" w:rsidRDefault="00DD601F" w:rsidP="0009105A">
            <w:pPr>
              <w:spacing w:line="260" w:lineRule="exact"/>
              <w:jc w:val="both"/>
              <w:rPr>
                <w:rFonts w:ascii="Arial" w:hAnsi="Arial" w:cs="Arial"/>
                <w:color w:val="FF0000"/>
              </w:rPr>
            </w:pPr>
            <w:r w:rsidRPr="0009105A">
              <w:rPr>
                <w:rFonts w:ascii="Arial" w:hAnsi="Arial" w:cs="Arial"/>
                <w:color w:val="FF0000"/>
              </w:rPr>
              <w:t>WeACT ADVISORY, s.r.o.</w:t>
            </w:r>
          </w:p>
        </w:tc>
      </w:tr>
      <w:tr w:rsidR="00DD601F" w:rsidRPr="0009105A" w:rsidTr="0009105A">
        <w:tc>
          <w:tcPr>
            <w:tcW w:w="3085" w:type="dxa"/>
          </w:tcPr>
          <w:p w:rsidR="00DD601F" w:rsidRPr="0009105A" w:rsidRDefault="00DD601F" w:rsidP="0009105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9105A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D601F" w:rsidRPr="0009105A" w:rsidRDefault="00DD601F" w:rsidP="0009105A">
            <w:pPr>
              <w:spacing w:line="260" w:lineRule="exact"/>
              <w:jc w:val="both"/>
              <w:rPr>
                <w:rFonts w:ascii="Arial" w:hAnsi="Arial" w:cs="Arial"/>
                <w:color w:val="FF0000"/>
              </w:rPr>
            </w:pPr>
            <w:r w:rsidRPr="0009105A">
              <w:rPr>
                <w:rFonts w:ascii="Arial" w:hAnsi="Arial" w:cs="Arial"/>
                <w:color w:val="FF0000"/>
              </w:rPr>
              <w:t>35 808 284</w:t>
            </w:r>
          </w:p>
        </w:tc>
      </w:tr>
      <w:tr w:rsidR="00DD601F" w:rsidRPr="0009105A" w:rsidTr="0009105A">
        <w:tc>
          <w:tcPr>
            <w:tcW w:w="3085" w:type="dxa"/>
          </w:tcPr>
          <w:p w:rsidR="00DD601F" w:rsidRPr="0009105A" w:rsidRDefault="00DD601F" w:rsidP="0009105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9105A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D601F" w:rsidRPr="0009105A" w:rsidRDefault="00DD601F" w:rsidP="0009105A">
            <w:pPr>
              <w:spacing w:line="260" w:lineRule="exact"/>
              <w:jc w:val="both"/>
              <w:rPr>
                <w:rFonts w:ascii="Arial" w:hAnsi="Arial" w:cs="Arial"/>
                <w:color w:val="FF0000"/>
              </w:rPr>
            </w:pPr>
            <w:r w:rsidRPr="0009105A">
              <w:rPr>
                <w:rFonts w:ascii="Arial" w:hAnsi="Arial" w:cs="Arial"/>
                <w:color w:val="FF0000"/>
              </w:rPr>
              <w:t>Zelená 2, 811 02  Bratislava</w:t>
            </w:r>
          </w:p>
        </w:tc>
      </w:tr>
    </w:tbl>
    <w:p w:rsidR="00DD601F" w:rsidRPr="00A55E63" w:rsidRDefault="00DD601F" w:rsidP="00EB55FA">
      <w:pPr>
        <w:spacing w:line="260" w:lineRule="exact"/>
        <w:jc w:val="both"/>
        <w:rPr>
          <w:rFonts w:ascii="Arial" w:hAnsi="Arial" w:cs="Arial"/>
        </w:rPr>
      </w:pPr>
    </w:p>
    <w:p w:rsidR="00DD601F" w:rsidRPr="00A55E63" w:rsidRDefault="00DD601F" w:rsidP="00EB55FA">
      <w:pPr>
        <w:spacing w:line="260" w:lineRule="exact"/>
        <w:jc w:val="both"/>
        <w:rPr>
          <w:rFonts w:ascii="Arial" w:hAnsi="Arial" w:cs="Arial"/>
        </w:rPr>
      </w:pPr>
    </w:p>
    <w:p w:rsidR="00DD601F" w:rsidRDefault="00DD601F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D601F" w:rsidRDefault="00DD601F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D601F" w:rsidRPr="00A55E63" w:rsidRDefault="00DD601F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 w:rsidRPr="00A43210">
        <w:rPr>
          <w:rFonts w:ascii="Arial" w:hAnsi="Arial" w:cs="Arial"/>
          <w:color w:val="FF0000"/>
          <w:spacing w:val="-5"/>
          <w:sz w:val="22"/>
          <w:szCs w:val="22"/>
        </w:rPr>
        <w:t>Účtovná jednotka nie členom konsolidovaného celku.</w:t>
      </w:r>
    </w:p>
    <w:p w:rsidR="00DD601F" w:rsidRPr="00A55E63" w:rsidRDefault="00DD601F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D601F" w:rsidRPr="00A55E63" w:rsidRDefault="00DD601F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D601F" w:rsidRPr="00A55E63" w:rsidRDefault="00DD601F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D601F" w:rsidRPr="00A55E63" w:rsidRDefault="00DD601F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DD601F" w:rsidRPr="0009105A" w:rsidTr="0009105A">
        <w:tc>
          <w:tcPr>
            <w:tcW w:w="4219" w:type="dxa"/>
          </w:tcPr>
          <w:p w:rsidR="00DD601F" w:rsidRPr="0009105A" w:rsidRDefault="00DD601F" w:rsidP="0009105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9105A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D601F" w:rsidRPr="0009105A" w:rsidRDefault="00DD601F" w:rsidP="0009105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9105A">
              <w:rPr>
                <w:rFonts w:ascii="Arial" w:hAnsi="Arial" w:cs="Arial"/>
                <w:b/>
              </w:rPr>
              <w:t>Bežné účtovné</w:t>
            </w:r>
          </w:p>
          <w:p w:rsidR="00DD601F" w:rsidRPr="0009105A" w:rsidRDefault="00DD601F" w:rsidP="0009105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9105A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D601F" w:rsidRPr="0009105A" w:rsidRDefault="00DD601F" w:rsidP="0009105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9105A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D601F" w:rsidRPr="0009105A" w:rsidTr="0009105A">
        <w:tc>
          <w:tcPr>
            <w:tcW w:w="4219" w:type="dxa"/>
          </w:tcPr>
          <w:p w:rsidR="00DD601F" w:rsidRPr="0009105A" w:rsidRDefault="00DD601F" w:rsidP="0009105A">
            <w:pPr>
              <w:spacing w:line="260" w:lineRule="exact"/>
              <w:rPr>
                <w:rFonts w:ascii="Arial" w:hAnsi="Arial" w:cs="Arial"/>
              </w:rPr>
            </w:pPr>
            <w:r w:rsidRPr="0009105A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D601F" w:rsidRPr="0009105A" w:rsidRDefault="00DD601F" w:rsidP="0009105A">
            <w:pPr>
              <w:spacing w:line="260" w:lineRule="exact"/>
              <w:jc w:val="center"/>
              <w:rPr>
                <w:rFonts w:ascii="Arial" w:hAnsi="Arial" w:cs="Arial"/>
                <w:color w:val="FF0000"/>
              </w:rPr>
            </w:pPr>
            <w:r w:rsidRPr="0009105A">
              <w:rPr>
                <w:rFonts w:ascii="Arial" w:hAnsi="Arial" w:cs="Arial"/>
                <w:color w:val="FF0000"/>
              </w:rPr>
              <w:t>3</w:t>
            </w:r>
          </w:p>
        </w:tc>
        <w:tc>
          <w:tcPr>
            <w:tcW w:w="3342" w:type="dxa"/>
          </w:tcPr>
          <w:p w:rsidR="00DD601F" w:rsidRPr="0009105A" w:rsidRDefault="00DD601F" w:rsidP="0009105A">
            <w:pPr>
              <w:spacing w:line="260" w:lineRule="exact"/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</w:t>
            </w:r>
          </w:p>
        </w:tc>
      </w:tr>
    </w:tbl>
    <w:p w:rsidR="00DD601F" w:rsidRPr="00A55E63" w:rsidRDefault="00DD601F" w:rsidP="00AD6C8A">
      <w:pPr>
        <w:spacing w:line="260" w:lineRule="exact"/>
        <w:jc w:val="both"/>
        <w:rPr>
          <w:rFonts w:ascii="Arial" w:hAnsi="Arial" w:cs="Arial"/>
        </w:rPr>
      </w:pPr>
    </w:p>
    <w:p w:rsidR="00DD601F" w:rsidRPr="00A55E63" w:rsidRDefault="00DD601F" w:rsidP="00AD749D">
      <w:pPr>
        <w:spacing w:before="1" w:line="280" w:lineRule="exact"/>
        <w:jc w:val="both"/>
        <w:rPr>
          <w:rFonts w:ascii="Arial" w:hAnsi="Arial" w:cs="Arial"/>
        </w:rPr>
      </w:pPr>
    </w:p>
    <w:p w:rsidR="00DD601F" w:rsidRPr="00A55E63" w:rsidRDefault="00DD601F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D601F" w:rsidRPr="00A55E63" w:rsidRDefault="00DD601F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D601F" w:rsidRPr="00A55E63" w:rsidRDefault="00DD601F" w:rsidP="00AD749D">
      <w:pPr>
        <w:spacing w:before="11" w:line="260" w:lineRule="exact"/>
        <w:jc w:val="both"/>
        <w:rPr>
          <w:rFonts w:ascii="Arial" w:hAnsi="Arial" w:cs="Arial"/>
        </w:rPr>
      </w:pPr>
    </w:p>
    <w:p w:rsidR="00DD601F" w:rsidRDefault="00DD601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DD601F" w:rsidRDefault="00DD601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D601F" w:rsidRPr="00A55E63" w:rsidRDefault="00DD601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A43210">
        <w:rPr>
          <w:rFonts w:ascii="Arial" w:hAnsi="Arial" w:cs="Arial"/>
          <w:color w:val="FF0000"/>
          <w:sz w:val="22"/>
          <w:szCs w:val="22"/>
        </w:rPr>
        <w:t>Účtovná jednotka bude nepretržite pokračovať vo svojej činnosti.</w:t>
      </w:r>
    </w:p>
    <w:p w:rsidR="00DD601F" w:rsidRPr="00A55E63" w:rsidRDefault="00DD601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D601F" w:rsidRPr="00A55E63" w:rsidRDefault="00DD601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D601F" w:rsidRPr="00A55E63" w:rsidRDefault="00DD601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DD601F" w:rsidRPr="0009105A" w:rsidTr="0009105A">
        <w:tc>
          <w:tcPr>
            <w:tcW w:w="4843" w:type="dxa"/>
          </w:tcPr>
          <w:p w:rsidR="00DD601F" w:rsidRPr="0009105A" w:rsidRDefault="00DD601F" w:rsidP="0009105A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9105A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D601F" w:rsidRPr="0009105A" w:rsidRDefault="00DD601F" w:rsidP="0009105A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9105A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D601F" w:rsidRPr="0009105A" w:rsidTr="0009105A">
        <w:tc>
          <w:tcPr>
            <w:tcW w:w="4843" w:type="dxa"/>
          </w:tcPr>
          <w:p w:rsidR="00DD601F" w:rsidRPr="0009105A" w:rsidRDefault="00DD601F" w:rsidP="0009105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105A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9105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9105A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9105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9105A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D601F" w:rsidRPr="0009105A" w:rsidRDefault="00DD601F" w:rsidP="0009105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105A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D601F" w:rsidRPr="0009105A" w:rsidTr="0009105A">
        <w:tc>
          <w:tcPr>
            <w:tcW w:w="4843" w:type="dxa"/>
          </w:tcPr>
          <w:p w:rsidR="00DD601F" w:rsidRPr="0009105A" w:rsidRDefault="00DD601F" w:rsidP="0009105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105A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9105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9105A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D601F" w:rsidRPr="0009105A" w:rsidRDefault="00DD601F" w:rsidP="0009105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105A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D601F" w:rsidRPr="0009105A" w:rsidTr="0009105A">
        <w:tc>
          <w:tcPr>
            <w:tcW w:w="4843" w:type="dxa"/>
          </w:tcPr>
          <w:p w:rsidR="00DD601F" w:rsidRPr="0009105A" w:rsidRDefault="00DD601F" w:rsidP="0009105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105A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9105A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9105A">
              <w:rPr>
                <w:rFonts w:ascii="Arial" w:hAnsi="Arial" w:cs="Arial"/>
                <w:sz w:val="22"/>
                <w:szCs w:val="22"/>
              </w:rPr>
              <w:t>n</w:t>
            </w:r>
            <w:r w:rsidRPr="0009105A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9105A">
              <w:rPr>
                <w:rFonts w:ascii="Arial" w:hAnsi="Arial" w:cs="Arial"/>
                <w:sz w:val="22"/>
                <w:szCs w:val="22"/>
              </w:rPr>
              <w:t>ný ma</w:t>
            </w:r>
            <w:r w:rsidRPr="0009105A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9105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9105A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D601F" w:rsidRPr="0009105A" w:rsidRDefault="00DD601F" w:rsidP="0009105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105A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D601F" w:rsidRPr="0009105A" w:rsidTr="0009105A">
        <w:tc>
          <w:tcPr>
            <w:tcW w:w="4843" w:type="dxa"/>
          </w:tcPr>
          <w:p w:rsidR="00DD601F" w:rsidRPr="0009105A" w:rsidRDefault="00DD601F" w:rsidP="0009105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105A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9105A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9105A">
              <w:rPr>
                <w:rFonts w:ascii="Arial" w:hAnsi="Arial" w:cs="Arial"/>
                <w:sz w:val="22"/>
                <w:szCs w:val="22"/>
              </w:rPr>
              <w:t>r</w:t>
            </w:r>
            <w:r w:rsidRPr="0009105A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9105A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9105A">
              <w:rPr>
                <w:rFonts w:ascii="Arial" w:hAnsi="Arial" w:cs="Arial"/>
                <w:sz w:val="22"/>
                <w:szCs w:val="22"/>
              </w:rPr>
              <w:t>kúpo</w:t>
            </w:r>
            <w:r w:rsidRPr="0009105A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D601F" w:rsidRPr="0009105A" w:rsidRDefault="00DD601F" w:rsidP="0009105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105A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D601F" w:rsidRPr="0009105A" w:rsidTr="0009105A">
        <w:tc>
          <w:tcPr>
            <w:tcW w:w="4843" w:type="dxa"/>
          </w:tcPr>
          <w:p w:rsidR="00DD601F" w:rsidRPr="0009105A" w:rsidRDefault="00DD601F" w:rsidP="0009105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105A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9105A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9105A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9105A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9105A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9105A">
              <w:rPr>
                <w:rFonts w:ascii="Arial" w:hAnsi="Arial" w:cs="Arial"/>
                <w:sz w:val="22"/>
                <w:szCs w:val="22"/>
              </w:rPr>
              <w:t>tvor</w:t>
            </w:r>
            <w:r w:rsidRPr="0009105A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9105A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9105A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D601F" w:rsidRPr="0009105A" w:rsidRDefault="00DD601F" w:rsidP="0009105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105A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D601F" w:rsidRPr="0009105A" w:rsidTr="0009105A">
        <w:tc>
          <w:tcPr>
            <w:tcW w:w="4843" w:type="dxa"/>
          </w:tcPr>
          <w:p w:rsidR="00DD601F" w:rsidRPr="0009105A" w:rsidRDefault="00DD601F" w:rsidP="0009105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105A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9105A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9105A">
              <w:rPr>
                <w:rFonts w:ascii="Arial" w:hAnsi="Arial" w:cs="Arial"/>
                <w:sz w:val="22"/>
                <w:szCs w:val="22"/>
              </w:rPr>
              <w:t>d</w:t>
            </w:r>
            <w:r w:rsidRPr="0009105A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9105A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D601F" w:rsidRPr="0009105A" w:rsidRDefault="00DD601F" w:rsidP="0009105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105A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D601F" w:rsidRPr="0009105A" w:rsidTr="0009105A">
        <w:tc>
          <w:tcPr>
            <w:tcW w:w="4843" w:type="dxa"/>
          </w:tcPr>
          <w:p w:rsidR="00DD601F" w:rsidRPr="0009105A" w:rsidRDefault="00DD601F" w:rsidP="0009105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105A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9105A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9105A">
              <w:rPr>
                <w:rFonts w:ascii="Arial" w:hAnsi="Arial" w:cs="Arial"/>
                <w:sz w:val="22"/>
                <w:szCs w:val="22"/>
              </w:rPr>
              <w:t>d</w:t>
            </w:r>
            <w:r w:rsidRPr="0009105A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9105A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D601F" w:rsidRPr="0009105A" w:rsidRDefault="00DD601F" w:rsidP="0009105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105A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D601F" w:rsidRPr="0009105A" w:rsidTr="0009105A">
        <w:tc>
          <w:tcPr>
            <w:tcW w:w="4843" w:type="dxa"/>
          </w:tcPr>
          <w:p w:rsidR="00DD601F" w:rsidRPr="0009105A" w:rsidRDefault="00DD601F" w:rsidP="0009105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105A">
              <w:rPr>
                <w:rFonts w:ascii="Arial" w:hAnsi="Arial" w:cs="Arial"/>
                <w:sz w:val="22"/>
                <w:szCs w:val="22"/>
              </w:rPr>
              <w:t>K</w:t>
            </w:r>
            <w:r w:rsidRPr="0009105A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9105A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9105A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9105A">
              <w:rPr>
                <w:rFonts w:ascii="Arial" w:hAnsi="Arial" w:cs="Arial"/>
                <w:sz w:val="22"/>
                <w:szCs w:val="22"/>
              </w:rPr>
              <w:t>ina</w:t>
            </w:r>
            <w:r w:rsidRPr="0009105A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9105A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9105A">
              <w:rPr>
                <w:rFonts w:ascii="Arial" w:hAnsi="Arial" w:cs="Arial"/>
                <w:sz w:val="22"/>
                <w:szCs w:val="22"/>
              </w:rPr>
              <w:t>ný maj</w:t>
            </w:r>
            <w:r w:rsidRPr="0009105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9105A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D601F" w:rsidRPr="0009105A" w:rsidRDefault="00DD601F" w:rsidP="0009105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105A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D601F" w:rsidRPr="0009105A" w:rsidTr="0009105A">
        <w:tc>
          <w:tcPr>
            <w:tcW w:w="4843" w:type="dxa"/>
          </w:tcPr>
          <w:p w:rsidR="00DD601F" w:rsidRPr="0009105A" w:rsidRDefault="00DD601F" w:rsidP="0009105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105A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9105A">
              <w:rPr>
                <w:rFonts w:ascii="Arial" w:hAnsi="Arial" w:cs="Arial"/>
                <w:sz w:val="22"/>
                <w:szCs w:val="22"/>
              </w:rPr>
              <w:t>v</w:t>
            </w:r>
            <w:r w:rsidRPr="0009105A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9105A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9105A">
              <w:rPr>
                <w:rFonts w:ascii="Arial" w:hAnsi="Arial" w:cs="Arial"/>
                <w:sz w:val="22"/>
                <w:szCs w:val="22"/>
              </w:rPr>
              <w:t>ky v</w:t>
            </w:r>
            <w:r w:rsidRPr="0009105A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9105A">
              <w:rPr>
                <w:rFonts w:ascii="Arial" w:hAnsi="Arial" w:cs="Arial"/>
                <w:sz w:val="22"/>
                <w:szCs w:val="22"/>
              </w:rPr>
              <w:t>tane</w:t>
            </w:r>
            <w:r w:rsidRPr="0009105A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09105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9105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9105A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9105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9105A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D601F" w:rsidRPr="0009105A" w:rsidRDefault="00DD601F" w:rsidP="0009105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105A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D601F" w:rsidRPr="0009105A" w:rsidTr="0009105A">
        <w:tc>
          <w:tcPr>
            <w:tcW w:w="4843" w:type="dxa"/>
          </w:tcPr>
          <w:p w:rsidR="00DD601F" w:rsidRPr="0009105A" w:rsidRDefault="00DD601F" w:rsidP="0009105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105A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D601F" w:rsidRPr="0009105A" w:rsidRDefault="00DD601F" w:rsidP="0009105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105A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D601F" w:rsidRPr="0009105A" w:rsidTr="0009105A">
        <w:tc>
          <w:tcPr>
            <w:tcW w:w="4843" w:type="dxa"/>
          </w:tcPr>
          <w:p w:rsidR="00DD601F" w:rsidRPr="0009105A" w:rsidRDefault="00DD601F" w:rsidP="0009105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105A">
              <w:rPr>
                <w:rFonts w:ascii="Arial" w:hAnsi="Arial" w:cs="Arial"/>
                <w:sz w:val="22"/>
                <w:szCs w:val="22"/>
              </w:rPr>
              <w:t>Pô</w:t>
            </w:r>
            <w:r w:rsidRPr="0009105A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9105A">
              <w:rPr>
                <w:rFonts w:ascii="Arial" w:hAnsi="Arial" w:cs="Arial"/>
                <w:sz w:val="22"/>
                <w:szCs w:val="22"/>
              </w:rPr>
              <w:t>ičky a</w:t>
            </w:r>
            <w:r w:rsidRPr="0009105A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9105A">
              <w:rPr>
                <w:rFonts w:ascii="Arial" w:hAnsi="Arial" w:cs="Arial"/>
                <w:sz w:val="22"/>
                <w:szCs w:val="22"/>
              </w:rPr>
              <w:t>úv</w:t>
            </w:r>
            <w:r w:rsidRPr="0009105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9105A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D601F" w:rsidRPr="0009105A" w:rsidRDefault="00DD601F" w:rsidP="0009105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105A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D601F" w:rsidRPr="0009105A" w:rsidTr="0009105A">
        <w:tc>
          <w:tcPr>
            <w:tcW w:w="4843" w:type="dxa"/>
          </w:tcPr>
          <w:p w:rsidR="00DD601F" w:rsidRPr="0009105A" w:rsidRDefault="00DD601F" w:rsidP="0009105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105A">
              <w:rPr>
                <w:rFonts w:ascii="Arial" w:hAnsi="Arial" w:cs="Arial"/>
                <w:sz w:val="22"/>
                <w:szCs w:val="22"/>
              </w:rPr>
              <w:t>D</w:t>
            </w:r>
            <w:r w:rsidRPr="0009105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9105A">
              <w:rPr>
                <w:rFonts w:ascii="Arial" w:hAnsi="Arial" w:cs="Arial"/>
                <w:sz w:val="22"/>
                <w:szCs w:val="22"/>
              </w:rPr>
              <w:t>riv</w:t>
            </w:r>
            <w:r w:rsidRPr="0009105A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9105A">
              <w:rPr>
                <w:rFonts w:ascii="Arial" w:hAnsi="Arial" w:cs="Arial"/>
                <w:sz w:val="22"/>
                <w:szCs w:val="22"/>
              </w:rPr>
              <w:t>to</w:t>
            </w:r>
            <w:r w:rsidRPr="0009105A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9105A">
              <w:rPr>
                <w:rFonts w:ascii="Arial" w:hAnsi="Arial" w:cs="Arial"/>
                <w:sz w:val="22"/>
                <w:szCs w:val="22"/>
              </w:rPr>
              <w:t>op</w:t>
            </w:r>
            <w:r w:rsidRPr="0009105A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9105A">
              <w:rPr>
                <w:rFonts w:ascii="Arial" w:hAnsi="Arial" w:cs="Arial"/>
                <w:sz w:val="22"/>
                <w:szCs w:val="22"/>
              </w:rPr>
              <w:t>rá</w:t>
            </w:r>
            <w:r w:rsidRPr="0009105A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9105A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D601F" w:rsidRPr="0009105A" w:rsidRDefault="00DD601F" w:rsidP="0009105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105A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D601F" w:rsidRPr="00A55E63" w:rsidRDefault="00DD601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D601F" w:rsidRPr="00A55E63" w:rsidRDefault="00DD601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D601F" w:rsidRDefault="00DD601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D601F" w:rsidRDefault="00DD601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D601F" w:rsidRPr="00A55E63" w:rsidRDefault="00DD601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color w:val="FF0000"/>
          <w:sz w:val="22"/>
          <w:szCs w:val="22"/>
        </w:rPr>
        <w:t xml:space="preserve">Účtovná jednotka k 31.12.2021 </w:t>
      </w:r>
      <w:r w:rsidRPr="00A43210">
        <w:rPr>
          <w:rFonts w:ascii="Arial" w:hAnsi="Arial" w:cs="Arial"/>
          <w:color w:val="FF0000"/>
          <w:sz w:val="22"/>
          <w:szCs w:val="22"/>
        </w:rPr>
        <w:t>vlastní dlhodob</w:t>
      </w:r>
      <w:r>
        <w:rPr>
          <w:rFonts w:ascii="Arial" w:hAnsi="Arial" w:cs="Arial"/>
          <w:color w:val="FF0000"/>
          <w:sz w:val="22"/>
          <w:szCs w:val="22"/>
        </w:rPr>
        <w:t>ý hmotný alebo nehmotný majetok (nábytok, notebook a 5 motorových vozidiel)</w:t>
      </w:r>
    </w:p>
    <w:p w:rsidR="00DD601F" w:rsidRPr="00A55E63" w:rsidRDefault="00DD601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D601F" w:rsidRDefault="00DD601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D601F" w:rsidRDefault="00DD601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D601F" w:rsidRPr="00A55E63" w:rsidRDefault="00DD601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 w:rsidRPr="00A43210">
        <w:rPr>
          <w:rFonts w:ascii="Arial" w:hAnsi="Arial" w:cs="Arial"/>
          <w:color w:val="FF0000"/>
          <w:spacing w:val="-5"/>
          <w:sz w:val="22"/>
          <w:szCs w:val="22"/>
        </w:rPr>
        <w:t xml:space="preserve">Účtovná jednotka neuskutočnila žiadne zmeny účtovných zásad a metód, ktoré by mali vplyv </w:t>
      </w:r>
      <w:r w:rsidRPr="00A43210">
        <w:rPr>
          <w:rFonts w:ascii="Arial" w:hAnsi="Arial" w:cs="Arial"/>
          <w:color w:val="FF0000"/>
          <w:sz w:val="22"/>
          <w:szCs w:val="22"/>
        </w:rPr>
        <w:t>fin</w:t>
      </w:r>
      <w:r w:rsidRPr="00A43210">
        <w:rPr>
          <w:rFonts w:ascii="Arial" w:hAnsi="Arial" w:cs="Arial"/>
          <w:color w:val="FF0000"/>
          <w:spacing w:val="-2"/>
          <w:sz w:val="22"/>
          <w:szCs w:val="22"/>
        </w:rPr>
        <w:t>a</w:t>
      </w:r>
      <w:r w:rsidRPr="00A43210">
        <w:rPr>
          <w:rFonts w:ascii="Arial" w:hAnsi="Arial" w:cs="Arial"/>
          <w:color w:val="FF0000"/>
          <w:sz w:val="22"/>
          <w:szCs w:val="22"/>
        </w:rPr>
        <w:t>n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č</w:t>
      </w:r>
      <w:r w:rsidRPr="00A43210">
        <w:rPr>
          <w:rFonts w:ascii="Arial" w:hAnsi="Arial" w:cs="Arial"/>
          <w:color w:val="FF0000"/>
          <w:sz w:val="22"/>
          <w:szCs w:val="22"/>
        </w:rPr>
        <w:t xml:space="preserve">nú </w:t>
      </w:r>
      <w:r w:rsidRPr="00A43210">
        <w:rPr>
          <w:rFonts w:ascii="Arial" w:hAnsi="Arial" w:cs="Arial"/>
          <w:color w:val="FF0000"/>
          <w:spacing w:val="11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z w:val="22"/>
          <w:szCs w:val="22"/>
        </w:rPr>
        <w:t xml:space="preserve">hodnotu </w:t>
      </w:r>
      <w:r w:rsidRPr="00A43210">
        <w:rPr>
          <w:rFonts w:ascii="Arial" w:hAnsi="Arial" w:cs="Arial"/>
          <w:color w:val="FF0000"/>
          <w:spacing w:val="12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z w:val="22"/>
          <w:szCs w:val="22"/>
        </w:rPr>
        <w:t>maj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e</w:t>
      </w:r>
      <w:r w:rsidRPr="00A43210">
        <w:rPr>
          <w:rFonts w:ascii="Arial" w:hAnsi="Arial" w:cs="Arial"/>
          <w:color w:val="FF0000"/>
          <w:sz w:val="22"/>
          <w:szCs w:val="22"/>
        </w:rPr>
        <w:t xml:space="preserve">tku, </w:t>
      </w:r>
      <w:r w:rsidRPr="00A43210">
        <w:rPr>
          <w:rFonts w:ascii="Arial" w:hAnsi="Arial" w:cs="Arial"/>
          <w:color w:val="FF0000"/>
          <w:spacing w:val="12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pacing w:val="1"/>
          <w:sz w:val="22"/>
          <w:szCs w:val="22"/>
        </w:rPr>
        <w:t>z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á</w:t>
      </w:r>
      <w:r w:rsidRPr="00A43210">
        <w:rPr>
          <w:rFonts w:ascii="Arial" w:hAnsi="Arial" w:cs="Arial"/>
          <w:color w:val="FF0000"/>
          <w:sz w:val="22"/>
          <w:szCs w:val="22"/>
        </w:rPr>
        <w:t>v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ä</w:t>
      </w:r>
      <w:r w:rsidRPr="00A43210">
        <w:rPr>
          <w:rFonts w:ascii="Arial" w:hAnsi="Arial" w:cs="Arial"/>
          <w:color w:val="FF0000"/>
          <w:spacing w:val="1"/>
          <w:sz w:val="22"/>
          <w:szCs w:val="22"/>
        </w:rPr>
        <w:t>z</w:t>
      </w:r>
      <w:r w:rsidRPr="00A43210">
        <w:rPr>
          <w:rFonts w:ascii="Arial" w:hAnsi="Arial" w:cs="Arial"/>
          <w:color w:val="FF0000"/>
          <w:sz w:val="22"/>
          <w:szCs w:val="22"/>
        </w:rPr>
        <w:t xml:space="preserve">kov, </w:t>
      </w:r>
      <w:r w:rsidRPr="00A43210">
        <w:rPr>
          <w:rFonts w:ascii="Arial" w:hAnsi="Arial" w:cs="Arial"/>
          <w:color w:val="FF0000"/>
          <w:spacing w:val="11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pacing w:val="1"/>
          <w:sz w:val="22"/>
          <w:szCs w:val="22"/>
        </w:rPr>
        <w:t>z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á</w:t>
      </w:r>
      <w:r w:rsidRPr="00A43210">
        <w:rPr>
          <w:rFonts w:ascii="Arial" w:hAnsi="Arial" w:cs="Arial"/>
          <w:color w:val="FF0000"/>
          <w:spacing w:val="-3"/>
          <w:sz w:val="22"/>
          <w:szCs w:val="22"/>
        </w:rPr>
        <w:t>k</w:t>
      </w:r>
      <w:r w:rsidRPr="00A43210">
        <w:rPr>
          <w:rFonts w:ascii="Arial" w:hAnsi="Arial" w:cs="Arial"/>
          <w:color w:val="FF0000"/>
          <w:sz w:val="22"/>
          <w:szCs w:val="22"/>
        </w:rPr>
        <w:t>ladn</w:t>
      </w:r>
      <w:r w:rsidRPr="00A43210">
        <w:rPr>
          <w:rFonts w:ascii="Arial" w:hAnsi="Arial" w:cs="Arial"/>
          <w:color w:val="FF0000"/>
          <w:spacing w:val="-2"/>
          <w:sz w:val="22"/>
          <w:szCs w:val="22"/>
        </w:rPr>
        <w:t>é</w:t>
      </w:r>
      <w:r w:rsidRPr="00A43210">
        <w:rPr>
          <w:rFonts w:ascii="Arial" w:hAnsi="Arial" w:cs="Arial"/>
          <w:color w:val="FF0000"/>
          <w:sz w:val="22"/>
          <w:szCs w:val="22"/>
        </w:rPr>
        <w:t xml:space="preserve">ho </w:t>
      </w:r>
      <w:r w:rsidRPr="00A43210">
        <w:rPr>
          <w:rFonts w:ascii="Arial" w:hAnsi="Arial" w:cs="Arial"/>
          <w:color w:val="FF0000"/>
          <w:spacing w:val="11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z w:val="22"/>
          <w:szCs w:val="22"/>
        </w:rPr>
        <w:t>im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a</w:t>
      </w:r>
      <w:r w:rsidRPr="00A43210">
        <w:rPr>
          <w:rFonts w:ascii="Arial" w:hAnsi="Arial" w:cs="Arial"/>
          <w:color w:val="FF0000"/>
          <w:sz w:val="22"/>
          <w:szCs w:val="22"/>
        </w:rPr>
        <w:t>nia a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pacing w:val="2"/>
          <w:sz w:val="22"/>
          <w:szCs w:val="22"/>
        </w:rPr>
        <w:t>v</w:t>
      </w:r>
      <w:r w:rsidRPr="00A43210">
        <w:rPr>
          <w:rFonts w:ascii="Arial" w:hAnsi="Arial" w:cs="Arial"/>
          <w:color w:val="FF0000"/>
          <w:spacing w:val="-5"/>
          <w:sz w:val="22"/>
          <w:szCs w:val="22"/>
        </w:rPr>
        <w:t>ý</w:t>
      </w:r>
      <w:r w:rsidRPr="00A43210">
        <w:rPr>
          <w:rFonts w:ascii="Arial" w:hAnsi="Arial" w:cs="Arial"/>
          <w:color w:val="FF0000"/>
          <w:sz w:val="22"/>
          <w:szCs w:val="22"/>
        </w:rPr>
        <w:t>sled</w:t>
      </w:r>
      <w:r w:rsidRPr="00A43210">
        <w:rPr>
          <w:rFonts w:ascii="Arial" w:hAnsi="Arial" w:cs="Arial"/>
          <w:color w:val="FF0000"/>
          <w:spacing w:val="1"/>
          <w:sz w:val="22"/>
          <w:szCs w:val="22"/>
        </w:rPr>
        <w:t>k</w:t>
      </w:r>
      <w:r w:rsidRPr="00A43210">
        <w:rPr>
          <w:rFonts w:ascii="Arial" w:hAnsi="Arial" w:cs="Arial"/>
          <w:color w:val="FF0000"/>
          <w:sz w:val="22"/>
          <w:szCs w:val="22"/>
        </w:rPr>
        <w:t>u hospod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á</w:t>
      </w:r>
      <w:r w:rsidRPr="00A43210">
        <w:rPr>
          <w:rFonts w:ascii="Arial" w:hAnsi="Arial" w:cs="Arial"/>
          <w:color w:val="FF0000"/>
          <w:spacing w:val="1"/>
          <w:sz w:val="22"/>
          <w:szCs w:val="22"/>
        </w:rPr>
        <w:t>r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e</w:t>
      </w:r>
      <w:r w:rsidRPr="00A43210">
        <w:rPr>
          <w:rFonts w:ascii="Arial" w:hAnsi="Arial" w:cs="Arial"/>
          <w:color w:val="FF0000"/>
          <w:sz w:val="22"/>
          <w:szCs w:val="22"/>
        </w:rPr>
        <w:t>nia</w:t>
      </w:r>
      <w:r w:rsidRPr="00A43210">
        <w:rPr>
          <w:rFonts w:ascii="Arial" w:hAnsi="Arial" w:cs="Arial"/>
          <w:color w:val="FF0000"/>
          <w:spacing w:val="1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z w:val="22"/>
          <w:szCs w:val="22"/>
        </w:rPr>
        <w:t>ú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č</w:t>
      </w:r>
      <w:r w:rsidRPr="00A43210">
        <w:rPr>
          <w:rFonts w:ascii="Arial" w:hAnsi="Arial" w:cs="Arial"/>
          <w:color w:val="FF0000"/>
          <w:sz w:val="22"/>
          <w:szCs w:val="22"/>
        </w:rPr>
        <w:t>tovnej jednot</w:t>
      </w:r>
      <w:r w:rsidRPr="00A43210">
        <w:rPr>
          <w:rFonts w:ascii="Arial" w:hAnsi="Arial" w:cs="Arial"/>
          <w:color w:val="FF0000"/>
          <w:spacing w:val="2"/>
          <w:sz w:val="22"/>
          <w:szCs w:val="22"/>
        </w:rPr>
        <w:t>k</w:t>
      </w:r>
      <w:r w:rsidRPr="00A43210">
        <w:rPr>
          <w:rFonts w:ascii="Arial" w:hAnsi="Arial" w:cs="Arial"/>
          <w:color w:val="FF0000"/>
          <w:spacing w:val="-5"/>
          <w:sz w:val="22"/>
          <w:szCs w:val="22"/>
        </w:rPr>
        <w:t>y.</w:t>
      </w:r>
    </w:p>
    <w:p w:rsidR="00DD601F" w:rsidRPr="00A55E63" w:rsidRDefault="00DD601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D601F" w:rsidRDefault="00DD601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D601F" w:rsidRDefault="00DD601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ab/>
      </w:r>
    </w:p>
    <w:p w:rsidR="00DD601F" w:rsidRPr="00A55E63" w:rsidRDefault="00DD601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ab/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Účtovná jednotka nepr</w:t>
      </w:r>
      <w:r>
        <w:rPr>
          <w:rFonts w:ascii="Arial" w:hAnsi="Arial" w:cs="Arial"/>
          <w:color w:val="FF0000"/>
          <w:spacing w:val="-1"/>
          <w:sz w:val="22"/>
          <w:szCs w:val="22"/>
        </w:rPr>
        <w:t>ijala ani neposkytla k 31.12.2021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 xml:space="preserve"> žiadne dotácie.</w:t>
      </w:r>
    </w:p>
    <w:p w:rsidR="00DD601F" w:rsidRPr="00A55E63" w:rsidRDefault="00DD601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D601F" w:rsidRDefault="00DD601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DD601F" w:rsidRDefault="00DD601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D601F" w:rsidRPr="00A55E63" w:rsidRDefault="00DD601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A43210">
        <w:rPr>
          <w:rFonts w:ascii="Arial" w:hAnsi="Arial" w:cs="Arial"/>
          <w:color w:val="FF0000"/>
          <w:sz w:val="22"/>
          <w:szCs w:val="22"/>
        </w:rPr>
        <w:t>Účtovná jednotka neúčtovala v bežnom období o významných alebo nevýznamných chybách minulých období.</w:t>
      </w:r>
    </w:p>
    <w:p w:rsidR="00DD601F" w:rsidRPr="00A55E63" w:rsidRDefault="00DD601F" w:rsidP="00AD749D">
      <w:pPr>
        <w:spacing w:before="1" w:line="280" w:lineRule="exact"/>
        <w:jc w:val="both"/>
        <w:rPr>
          <w:rFonts w:ascii="Arial" w:hAnsi="Arial" w:cs="Arial"/>
        </w:rPr>
      </w:pPr>
    </w:p>
    <w:p w:rsidR="00DD601F" w:rsidRPr="00A55E63" w:rsidRDefault="00DD601F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D601F" w:rsidRPr="00A55E63" w:rsidRDefault="00DD601F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D601F" w:rsidRPr="00A55E63" w:rsidRDefault="00DD601F" w:rsidP="00AD749D">
      <w:pPr>
        <w:spacing w:before="11" w:line="260" w:lineRule="exact"/>
        <w:jc w:val="both"/>
        <w:rPr>
          <w:rFonts w:ascii="Arial" w:hAnsi="Arial" w:cs="Arial"/>
        </w:rPr>
      </w:pPr>
    </w:p>
    <w:p w:rsidR="00DD601F" w:rsidRDefault="00DD601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DD601F" w:rsidRPr="00A55E63" w:rsidRDefault="00DD601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A43210">
        <w:rPr>
          <w:rFonts w:ascii="Arial" w:hAnsi="Arial" w:cs="Arial"/>
          <w:color w:val="FF0000"/>
          <w:sz w:val="22"/>
          <w:szCs w:val="22"/>
        </w:rPr>
        <w:t>Účtovná jednotka neúčtovala v bežnom období o nákladoch alebo výnosoch, ktoré by mali výnimočný vplyv na výsledok hospodárenia.</w:t>
      </w:r>
    </w:p>
    <w:p w:rsidR="00DD601F" w:rsidRPr="00A55E63" w:rsidRDefault="00DD601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D601F" w:rsidRPr="00A55E63" w:rsidRDefault="00DD601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D601F" w:rsidRPr="00A55E63" w:rsidRDefault="00DD601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D601F" w:rsidRPr="00A55E63" w:rsidRDefault="00DD601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916132,00</w:t>
      </w:r>
      <w:r w:rsidRPr="00A43210">
        <w:rPr>
          <w:rFonts w:ascii="Arial" w:hAnsi="Arial" w:cs="Arial"/>
          <w:color w:val="FF0000"/>
          <w:sz w:val="22"/>
          <w:szCs w:val="22"/>
        </w:rPr>
        <w:t xml:space="preserve"> EUR</w:t>
      </w:r>
    </w:p>
    <w:p w:rsidR="00DD601F" w:rsidRPr="00A55E63" w:rsidRDefault="00DD601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D601F" w:rsidRPr="00A55E63" w:rsidRDefault="00DD601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z w:val="22"/>
          <w:szCs w:val="22"/>
        </w:rPr>
        <w:t>0,00 EUR</w:t>
      </w:r>
    </w:p>
    <w:p w:rsidR="00DD601F" w:rsidRPr="00A55E63" w:rsidRDefault="00DD601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D601F" w:rsidRPr="00A55E63" w:rsidRDefault="00DD601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DD601F" w:rsidRPr="00A55E63" w:rsidRDefault="00DD601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D601F" w:rsidRPr="00A55E63" w:rsidRDefault="00DD601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D601F" w:rsidRPr="00A55E63" w:rsidRDefault="00DD601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D601F" w:rsidRDefault="00DD601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D601F" w:rsidRPr="00A55E63" w:rsidRDefault="00DD601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 w:rsidRPr="00A43210">
        <w:rPr>
          <w:rFonts w:ascii="Arial" w:hAnsi="Arial" w:cs="Arial"/>
          <w:color w:val="FF0000"/>
          <w:spacing w:val="-5"/>
          <w:sz w:val="22"/>
          <w:szCs w:val="22"/>
        </w:rPr>
        <w:t>Účtovná jednotka neposkytla v bežnom období žiadne záruky alebo zabezpečenia členom orgánov.</w:t>
      </w:r>
    </w:p>
    <w:p w:rsidR="00DD601F" w:rsidRPr="00A55E63" w:rsidRDefault="00DD601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D601F" w:rsidRDefault="00DD601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DD601F" w:rsidRDefault="00DD601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D601F" w:rsidRPr="00A43210" w:rsidRDefault="00DD601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FF0000"/>
          <w:sz w:val="22"/>
          <w:szCs w:val="22"/>
        </w:rPr>
      </w:pPr>
      <w:r w:rsidRPr="00A43210">
        <w:rPr>
          <w:rFonts w:ascii="Arial" w:hAnsi="Arial" w:cs="Arial"/>
          <w:color w:val="FF0000"/>
          <w:spacing w:val="-2"/>
          <w:sz w:val="22"/>
          <w:szCs w:val="22"/>
        </w:rPr>
        <w:tab/>
        <w:t>Účtovná jednotka neposkytla v bežnom období žiadne pôžičky členom orgánov.</w:t>
      </w:r>
    </w:p>
    <w:p w:rsidR="00DD601F" w:rsidRPr="00A55E63" w:rsidRDefault="00DD601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D601F" w:rsidRDefault="00DD601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D601F" w:rsidRPr="00A43210" w:rsidRDefault="00DD601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FF0000"/>
          <w:spacing w:val="-5"/>
          <w:sz w:val="22"/>
          <w:szCs w:val="22"/>
        </w:rPr>
      </w:pPr>
      <w:r w:rsidRPr="00A43210">
        <w:rPr>
          <w:rFonts w:ascii="Arial" w:hAnsi="Arial" w:cs="Arial"/>
          <w:color w:val="FF0000"/>
          <w:spacing w:val="-5"/>
          <w:sz w:val="22"/>
          <w:szCs w:val="22"/>
        </w:rPr>
        <w:tab/>
        <w:t>-</w:t>
      </w:r>
    </w:p>
    <w:p w:rsidR="00DD601F" w:rsidRPr="00A55E63" w:rsidRDefault="00DD601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D601F" w:rsidRDefault="00DD601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DD601F" w:rsidRPr="00A43210" w:rsidRDefault="00DD601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FF0000"/>
          <w:sz w:val="22"/>
          <w:szCs w:val="22"/>
        </w:rPr>
      </w:pPr>
      <w:r w:rsidRPr="00A43210">
        <w:rPr>
          <w:rFonts w:ascii="Arial" w:hAnsi="Arial" w:cs="Arial"/>
          <w:color w:val="FF0000"/>
          <w:sz w:val="22"/>
          <w:szCs w:val="22"/>
        </w:rPr>
        <w:tab/>
        <w:t>0,00 EUR</w:t>
      </w:r>
    </w:p>
    <w:p w:rsidR="00DD601F" w:rsidRPr="00A55E63" w:rsidRDefault="00DD601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D601F" w:rsidRPr="00A55E63" w:rsidRDefault="00DD601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D601F" w:rsidRPr="00A55E63" w:rsidRDefault="00DD601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D601F" w:rsidRPr="00A55E63" w:rsidRDefault="00DD601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ab/>
      </w:r>
      <w:r w:rsidRPr="00623CB3">
        <w:rPr>
          <w:rFonts w:ascii="Arial" w:hAnsi="Arial" w:cs="Arial"/>
          <w:color w:val="FF0000"/>
          <w:spacing w:val="-8"/>
          <w:sz w:val="22"/>
          <w:szCs w:val="22"/>
        </w:rPr>
        <w:t>0,00 EUR</w:t>
      </w:r>
    </w:p>
    <w:p w:rsidR="00DD601F" w:rsidRPr="00A55E63" w:rsidRDefault="00DD601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D601F" w:rsidRPr="00A55E63" w:rsidRDefault="00DD601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23CB3">
        <w:rPr>
          <w:rFonts w:ascii="Arial" w:hAnsi="Arial" w:cs="Arial"/>
          <w:color w:val="FF0000"/>
          <w:sz w:val="22"/>
          <w:szCs w:val="22"/>
        </w:rPr>
        <w:t>0,00 EUR</w:t>
      </w:r>
    </w:p>
    <w:p w:rsidR="00DD601F" w:rsidRPr="00A55E63" w:rsidRDefault="00DD601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D601F" w:rsidRPr="00A55E63" w:rsidRDefault="00DD601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  <w:r>
        <w:rPr>
          <w:rFonts w:ascii="Arial" w:hAnsi="Arial" w:cs="Arial"/>
          <w:sz w:val="22"/>
          <w:szCs w:val="22"/>
        </w:rPr>
        <w:tab/>
      </w:r>
      <w:r w:rsidRPr="00623CB3">
        <w:rPr>
          <w:rFonts w:ascii="Arial" w:hAnsi="Arial" w:cs="Arial"/>
          <w:color w:val="FF0000"/>
          <w:sz w:val="22"/>
          <w:szCs w:val="22"/>
        </w:rPr>
        <w:t>0,00 EUR</w:t>
      </w:r>
    </w:p>
    <w:p w:rsidR="00DD601F" w:rsidRPr="00A55E63" w:rsidRDefault="00DD601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D601F" w:rsidRPr="00623CB3" w:rsidRDefault="00DD601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FF000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23CB3">
        <w:rPr>
          <w:rFonts w:ascii="Arial" w:hAnsi="Arial" w:cs="Arial"/>
          <w:color w:val="FF0000"/>
          <w:sz w:val="22"/>
          <w:szCs w:val="22"/>
        </w:rPr>
        <w:t>0,00 EUR</w:t>
      </w:r>
    </w:p>
    <w:p w:rsidR="00DD601F" w:rsidRPr="00A55E63" w:rsidRDefault="00DD601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D601F" w:rsidRPr="00A55E63" w:rsidRDefault="00DD601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623CB3">
        <w:rPr>
          <w:rFonts w:ascii="Arial" w:hAnsi="Arial" w:cs="Arial"/>
          <w:color w:val="FF0000"/>
          <w:sz w:val="22"/>
          <w:szCs w:val="22"/>
        </w:rPr>
        <w:t>0,00 EUR</w:t>
      </w:r>
    </w:p>
    <w:sectPr w:rsidR="00DD601F" w:rsidRPr="00A55E63" w:rsidSect="00EE145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01F" w:rsidRDefault="00DD601F">
      <w:r>
        <w:separator/>
      </w:r>
    </w:p>
  </w:endnote>
  <w:endnote w:type="continuationSeparator" w:id="0">
    <w:p w:rsidR="00DD601F" w:rsidRDefault="00DD60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01F" w:rsidRDefault="00DD601F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DD601F" w:rsidRDefault="00DD601F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01F" w:rsidRDefault="00DD601F">
      <w:r>
        <w:separator/>
      </w:r>
    </w:p>
  </w:footnote>
  <w:footnote w:type="continuationSeparator" w:id="0">
    <w:p w:rsidR="00DD601F" w:rsidRDefault="00DD60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01F" w:rsidRDefault="00DD601F">
    <w:pPr>
      <w:pStyle w:val="Header"/>
    </w:pPr>
  </w:p>
  <w:p w:rsidR="00DD601F" w:rsidRDefault="00DD601F">
    <w:pPr>
      <w:pStyle w:val="Header"/>
    </w:pPr>
  </w:p>
  <w:p w:rsidR="00DD601F" w:rsidRDefault="00DD601F">
    <w:pPr>
      <w:pStyle w:val="Header"/>
    </w:pPr>
  </w:p>
  <w:p w:rsidR="00DD601F" w:rsidRDefault="00DD601F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35 808 284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2021568681</w:t>
    </w:r>
  </w:p>
  <w:p w:rsidR="00DD601F" w:rsidRDefault="00DD601F" w:rsidP="0055784D">
    <w:pPr>
      <w:pStyle w:val="Header"/>
      <w:rPr>
        <w:rFonts w:ascii="Times New Roman" w:hAnsi="Times New Roman"/>
        <w:sz w:val="24"/>
        <w:szCs w:val="24"/>
      </w:rPr>
    </w:pPr>
  </w:p>
  <w:p w:rsidR="00DD601F" w:rsidRDefault="00DD601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9105A"/>
    <w:rsid w:val="001406AD"/>
    <w:rsid w:val="00171D4B"/>
    <w:rsid w:val="00220A08"/>
    <w:rsid w:val="002401F1"/>
    <w:rsid w:val="002C12B4"/>
    <w:rsid w:val="002D7E6D"/>
    <w:rsid w:val="002E512A"/>
    <w:rsid w:val="00331BBB"/>
    <w:rsid w:val="003657F5"/>
    <w:rsid w:val="00373635"/>
    <w:rsid w:val="003D056F"/>
    <w:rsid w:val="00401155"/>
    <w:rsid w:val="004A2BF3"/>
    <w:rsid w:val="004B3B1C"/>
    <w:rsid w:val="0055784D"/>
    <w:rsid w:val="00623868"/>
    <w:rsid w:val="00623CB3"/>
    <w:rsid w:val="00637F73"/>
    <w:rsid w:val="0066594C"/>
    <w:rsid w:val="00676DB4"/>
    <w:rsid w:val="007539E6"/>
    <w:rsid w:val="00830CD0"/>
    <w:rsid w:val="008771A6"/>
    <w:rsid w:val="008A115F"/>
    <w:rsid w:val="008C7244"/>
    <w:rsid w:val="00913435"/>
    <w:rsid w:val="00916772"/>
    <w:rsid w:val="00917796"/>
    <w:rsid w:val="00983C15"/>
    <w:rsid w:val="009A27D0"/>
    <w:rsid w:val="009D5C84"/>
    <w:rsid w:val="00A43210"/>
    <w:rsid w:val="00A436DB"/>
    <w:rsid w:val="00A55E63"/>
    <w:rsid w:val="00AD6C8A"/>
    <w:rsid w:val="00AD749D"/>
    <w:rsid w:val="00B15E67"/>
    <w:rsid w:val="00B7440A"/>
    <w:rsid w:val="00B977AB"/>
    <w:rsid w:val="00C01CB7"/>
    <w:rsid w:val="00C070E0"/>
    <w:rsid w:val="00CC3205"/>
    <w:rsid w:val="00CD545D"/>
    <w:rsid w:val="00DD601F"/>
    <w:rsid w:val="00EB4798"/>
    <w:rsid w:val="00EB55FA"/>
    <w:rsid w:val="00ED4F6C"/>
    <w:rsid w:val="00EE145C"/>
    <w:rsid w:val="00EE5474"/>
    <w:rsid w:val="00F404E8"/>
    <w:rsid w:val="00F676C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45C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EE145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97A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EE145C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EE145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6397A"/>
    <w:rPr>
      <w:lang w:eastAsia="en-US"/>
    </w:rPr>
  </w:style>
  <w:style w:type="paragraph" w:styleId="ListParagraph">
    <w:name w:val="List Paragraph"/>
    <w:basedOn w:val="Normal"/>
    <w:uiPriority w:val="99"/>
    <w:qFormat/>
    <w:rsid w:val="00EE145C"/>
  </w:style>
  <w:style w:type="paragraph" w:customStyle="1" w:styleId="TableParagraph">
    <w:name w:val="Table Paragraph"/>
    <w:basedOn w:val="Normal"/>
    <w:uiPriority w:val="99"/>
    <w:rsid w:val="00EE145C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71D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1D4B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348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3</Pages>
  <Words>1130</Words>
  <Characters>6443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Name</cp:lastModifiedBy>
  <cp:revision>3</cp:revision>
  <cp:lastPrinted>2016-06-20T12:51:00Z</cp:lastPrinted>
  <dcterms:created xsi:type="dcterms:W3CDTF">2022-09-09T21:11:00Z</dcterms:created>
  <dcterms:modified xsi:type="dcterms:W3CDTF">2022-09-09T21:14:00Z</dcterms:modified>
</cp:coreProperties>
</file>