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55981C7" w14:textId="6BFF9789" w:rsidR="000724A1" w:rsidRDefault="00E53D69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2262D0CB" wp14:editId="2624C754">
                    <wp:simplePos x="0" y="0"/>
                    <mc:AlternateContent>
                      <mc:Choice Requires="wp14">
                        <wp:positionH relativeFrom="page">
                          <wp14:pctPosHOffset>5900</wp14:pctPosHOffset>
                        </wp:positionH>
                      </mc:Choice>
                      <mc:Fallback>
                        <wp:positionH relativeFrom="page">
                          <wp:posOffset>445770</wp:posOffset>
                        </wp:positionH>
                      </mc:Fallback>
                    </mc:AlternateContent>
                    <wp:positionV relativeFrom="margin">
                      <wp:align>top</wp:align>
                    </wp:positionV>
                    <wp:extent cx="6086475" cy="7108825"/>
                    <wp:effectExtent l="0" t="0" r="0" b="0"/>
                    <wp:wrapNone/>
                    <wp:docPr id="14" name="Blok textu 14" descr="Názov správy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86475" cy="7108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Názov"/>
                                  <w:tag w:val=""/>
                                  <w:id w:val="211501598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11ED63E" w14:textId="77777777" w:rsidR="00C2098E" w:rsidRDefault="00C2098E">
                                    <w:pPr>
                                      <w:pStyle w:val="Nzov1"/>
                                    </w:pPr>
                                    <w:r w:rsidRPr="00F577CA">
                                      <w:rPr>
                                        <w:color w:val="0070C0"/>
                                      </w:rPr>
                                      <w:t>Výročná správa</w:t>
                                    </w:r>
                                  </w:p>
                                </w:sdtContent>
                              </w:sdt>
                              <w:p w14:paraId="770DF863" w14:textId="77777777" w:rsidR="00C2098E" w:rsidRDefault="00C2098E">
                                <w:pPr>
                                  <w:pStyle w:val="Podtitul1"/>
                                  <w:ind w:left="144" w:right="720"/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za rok </w:t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alias w:val="Dátum"/>
                                    <w:id w:val="141783095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1-01T00:00:00Z">
                                      <w:dateFormat w:val="yyyy"/>
                                      <w:lid w:val="sk-S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color w:val="auto"/>
                                      </w:rPr>
                                      <w:t>2021</w:t>
                                    </w:r>
                                  </w:sdtContent>
                                </w:sdt>
                              </w:p>
                              <w:p w14:paraId="6DFEF56F" w14:textId="77777777" w:rsidR="00C2098E" w:rsidRDefault="00C2098E">
                                <w:pPr>
                                  <w:pStyle w:val="Abstrakt"/>
                                  <w:spacing w:after="60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w14:anchorId="2262D0CB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0;margin-top:0;width:479.25pt;height:559.75pt;z-index:-251641856;visibility:visible;mso-wrap-style:square;mso-width-percent:0;mso-height-percent:750;mso-left-percent:59;mso-wrap-distance-left:9pt;mso-wrap-distance-top:0;mso-wrap-distance-right:9pt;mso-wrap-distance-bottom:0;mso-position-horizontal-relative:page;mso-position-vertical:top;mso-position-vertical-relative:margin;mso-width-percent:0;mso-height-percent:750;mso-left-percent:59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" o:allowoverlap="f" filled="f" stroked="f" strokeweight=".5pt">
                    <v:textbox inset="0,0,0,0">
                      <w:txbxContent>
                        <w:sdt>
                          <w:sdtPr>
                            <w:alias w:val="Názov"/>
                            <w:tag w:val=""/>
                            <w:id w:val="2115015981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11ED63E" w14:textId="77777777" w:rsidR="00C2098E" w:rsidRDefault="00C2098E">
                              <w:pPr>
                                <w:pStyle w:val="Nzov1"/>
                              </w:pPr>
                              <w:r w:rsidRPr="00F577CA">
                                <w:rPr>
                                  <w:color w:val="0070C0"/>
                                </w:rPr>
                                <w:t>Výročná správa</w:t>
                              </w:r>
                            </w:p>
                          </w:sdtContent>
                        </w:sdt>
                        <w:p w14:paraId="770DF863" w14:textId="77777777" w:rsidR="00C2098E" w:rsidRDefault="00C2098E">
                          <w:pPr>
                            <w:pStyle w:val="Podtitul1"/>
                            <w:ind w:left="144" w:right="720"/>
                          </w:pPr>
                          <w:r>
                            <w:rPr>
                              <w:color w:val="auto"/>
                            </w:rPr>
                            <w:t xml:space="preserve">za rok </w:t>
                          </w:r>
                          <w:sdt>
                            <w:sdtPr>
                              <w:rPr>
                                <w:color w:val="auto"/>
                              </w:rPr>
                              <w:alias w:val="Dátum"/>
                              <w:id w:val="141783095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1-01T00:00:00Z">
                                <w:dateFormat w:val="yyyy"/>
                                <w:lid w:val="sk-S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color w:val="auto"/>
                                </w:rPr>
                                <w:t>2021</w:t>
                              </w:r>
                            </w:sdtContent>
                          </w:sdt>
                        </w:p>
                        <w:p w14:paraId="6DFEF56F" w14:textId="77777777" w:rsidR="00C2098E" w:rsidRDefault="00C2098E">
                          <w:pPr>
                            <w:pStyle w:val="Abstrakt"/>
                            <w:spacing w:after="600"/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0" wp14:anchorId="43F0C21B" wp14:editId="2ACB353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671945" cy="1895475"/>
                    <wp:effectExtent l="0" t="0" r="0" b="0"/>
                    <wp:wrapSquare wrapText="bothSides"/>
                    <wp:docPr id="15" name="Blok textu 15" descr="kontaktné informáci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671945" cy="1895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966B1B" w14:textId="77777777" w:rsidR="00C2098E" w:rsidRPr="004F0E22" w:rsidRDefault="00F70436" w:rsidP="009E68FD">
                                <w:pPr>
                                  <w:pStyle w:val="Informanhlavika"/>
                                  <w:ind w:left="0"/>
                                  <w:jc w:val="left"/>
                                  <w:rPr>
                                    <w:color w:val="0070C0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0070C0"/>
                                    </w:r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2098E">
                                      <w:rPr>
                                        <w:noProof/>
                                        <w:color w:val="0070C0"/>
                                      </w:rPr>
                                      <w:t>MIOSTEEL, s.r.o.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97"/>
                                  <w:gridCol w:w="3500"/>
                                  <w:gridCol w:w="3500"/>
                                </w:tblGrid>
                                <w:tr w:rsidR="00C2098E" w:rsidRPr="004F0E22" w14:paraId="350FE0CC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3797BDFB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360117C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278BB0F1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C2098E" w:rsidRPr="004F0E22" w14:paraId="5E33D36B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3D2FC462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  <w:r>
                                        <w:rPr>
                                          <w:color w:val="0070C0"/>
                                        </w:rPr>
                                        <w:t>MIOSTEEL, s.r.o.</w:t>
                                      </w:r>
                                    </w:p>
                                    <w:p w14:paraId="6C8DA802" w14:textId="77777777" w:rsidR="00C2098E" w:rsidRPr="004F0E22" w:rsidRDefault="00C2098E" w:rsidP="004F0E22">
                                      <w:pPr>
                                        <w:pStyle w:val="pta"/>
                                        <w:ind w:left="0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sdt>
                                    <w:sdtPr>
                                      <w:rPr>
                                        <w:color w:val="0070C0"/>
                                      </w:r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11734EB7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>
                                            <w:rPr>
                                              <w:color w:val="0070C0"/>
                                            </w:rPr>
                                            <w:t>Pernek 384</w:t>
                                          </w:r>
                                          <w:r>
                                            <w:rPr>
                                              <w:color w:val="0070C0"/>
                                            </w:rPr>
                                            <w:br/>
                                            <w:t>900 53 Pernek</w:t>
                                          </w:r>
                                          <w:r>
                                            <w:rPr>
                                              <w:color w:val="0070C0"/>
                                            </w:rPr>
                                            <w:br/>
                                            <w:t>Slovensko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rPr>
                                          <w:color w:val="0070C0"/>
                                        </w:rPr>
                                        <w:alias w:val="Webová lokalita"/>
                                        <w:tag w:val=""/>
                                        <w:id w:val="-2109264395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0F9F6ADF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>
                                            <w:rPr>
                                              <w:color w:val="0070C0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70C0"/>
                                        </w:rPr>
                                        <w:alias w:val="E-mail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14:paraId="71D39CD0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 w:rsidRPr="004F0E22">
                                            <w:rPr>
                                              <w:color w:val="0070C0"/>
                                            </w:rPr>
                                            <w:t>miosteel@miosteel.sk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C2098E" w:rsidRPr="004F0E22" w14:paraId="21D2D684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5429374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661F8BFA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6349D08F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07C5441" w14:textId="77777777" w:rsidR="00C2098E" w:rsidRPr="004F0E22" w:rsidRDefault="00C2098E">
                                <w:pPr>
                                  <w:pStyle w:val="Bezriadkovania1"/>
                                  <w:rPr>
                                    <w:color w:val="0070C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43F0C21B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5" o:spid="_x0000_s1027" type="#_x0000_t202" alt="kontaktné informácie" style="position:absolute;margin-left:0;margin-top:0;width:525.35pt;height:149.25pt;z-index:251675648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" o:allowoverlap="f" filled="f" stroked="f" strokeweight=".5pt">
                    <v:path arrowok="t"/>
                    <v:textbox inset="0,0,0,0">
                      <w:txbxContent>
                        <w:p w14:paraId="3A966B1B" w14:textId="77777777" w:rsidR="00C2098E" w:rsidRPr="004F0E22" w:rsidRDefault="00F70436" w:rsidP="009E68FD">
                          <w:pPr>
                            <w:pStyle w:val="Informanhlavika"/>
                            <w:ind w:left="0"/>
                            <w:jc w:val="left"/>
                            <w:rPr>
                              <w:color w:val="0070C0"/>
                            </w:rPr>
                          </w:pPr>
                          <w:sdt>
                            <w:sdtPr>
                              <w:rPr>
                                <w:noProof/>
                                <w:color w:val="0070C0"/>
                              </w:r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2098E">
                                <w:rPr>
                                  <w:noProof/>
                                  <w:color w:val="0070C0"/>
                                </w:rPr>
                                <w:t>MIOSTEEL, s.r.o.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497"/>
                            <w:gridCol w:w="3500"/>
                            <w:gridCol w:w="3500"/>
                          </w:tblGrid>
                          <w:tr w:rsidR="00C2098E" w:rsidRPr="004F0E22" w14:paraId="350FE0CC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3797BDFB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5360117C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278BB0F1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C2098E" w:rsidRPr="004F0E22" w14:paraId="5E33D36B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3D2FC462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  <w:r>
                                  <w:rPr>
                                    <w:color w:val="0070C0"/>
                                  </w:rPr>
                                  <w:t>MIOSTEEL, s.r.o.</w:t>
                                </w:r>
                              </w:p>
                              <w:p w14:paraId="6C8DA802" w14:textId="77777777" w:rsidR="00C2098E" w:rsidRPr="004F0E22" w:rsidRDefault="00C2098E" w:rsidP="004F0E22">
                                <w:pPr>
                                  <w:pStyle w:val="pta"/>
                                  <w:ind w:left="0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sdt>
                              <w:sdtPr>
                                <w:rPr>
                                  <w:color w:val="0070C0"/>
                                </w:r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11734EB7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color w:val="0070C0"/>
                                      </w:rPr>
                                      <w:t>Pernek 384</w:t>
                                    </w:r>
                                    <w:r>
                                      <w:rPr>
                                        <w:color w:val="0070C0"/>
                                      </w:rPr>
                                      <w:br/>
                                      <w:t>900 53 Pernek</w:t>
                                    </w:r>
                                    <w:r>
                                      <w:rPr>
                                        <w:color w:val="0070C0"/>
                                      </w:rPr>
                                      <w:br/>
                                      <w:t>Slovensko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rPr>
                                    <w:color w:val="0070C0"/>
                                  </w:rPr>
                                  <w:alias w:val="Webová lokalita"/>
                                  <w:tag w:val=""/>
                                  <w:id w:val="-210926439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F9F6ADF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color w:val="0070C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70C0"/>
                                  </w:rPr>
                                  <w:alias w:val="E-mail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71D39CD0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 w:rsidRPr="004F0E22">
                                      <w:rPr>
                                        <w:color w:val="0070C0"/>
                                      </w:rPr>
                                      <w:t>miosteel@miosteel.sk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C2098E" w:rsidRPr="004F0E22" w14:paraId="21D2D684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5429374" w14:textId="77777777" w:rsidR="00C2098E" w:rsidRPr="004F0E22" w:rsidRDefault="00C2098E">
                                <w:pPr>
                                  <w:pStyle w:val="pta"/>
                                  <w:rPr>
                                    <w:b/>
                                    <w:bCs/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661F8BFA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6349D08F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</w:tbl>
                        <w:p w14:paraId="307C5441" w14:textId="77777777" w:rsidR="00C2098E" w:rsidRPr="004F0E22" w:rsidRDefault="00C2098E">
                          <w:pPr>
                            <w:pStyle w:val="Bezriadkovania1"/>
                            <w:rPr>
                              <w:color w:val="0070C0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65D49EDC" w14:textId="77777777" w:rsidR="000724A1" w:rsidRDefault="000724A1"/>
        <w:p w14:paraId="28DF4985" w14:textId="77777777" w:rsidR="000724A1" w:rsidRDefault="000724A1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EndPr/>
      <w:sdtContent>
        <w:p w14:paraId="191446DD" w14:textId="77777777" w:rsidR="00A54CDA" w:rsidRPr="00303CC9" w:rsidRDefault="00A54CDA" w:rsidP="0028358A">
          <w:pPr>
            <w:pStyle w:val="Hlavikaobsahu"/>
            <w:spacing w:before="0" w:after="360"/>
            <w:rPr>
              <w:color w:val="0070C0"/>
            </w:rPr>
          </w:pPr>
          <w:r w:rsidRPr="00303CC9">
            <w:rPr>
              <w:color w:val="0070C0"/>
              <w:kern w:val="20"/>
              <w:sz w:val="44"/>
              <w:szCs w:val="44"/>
            </w:rPr>
            <w:t>Obsah</w:t>
          </w:r>
        </w:p>
        <w:p w14:paraId="39EF5411" w14:textId="77777777" w:rsidR="00960161" w:rsidRDefault="00F50878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 w:rsidR="00A54CDA">
            <w:instrText xml:space="preserve"> TOC \o "1-1" \h \z \u </w:instrText>
          </w:r>
          <w:r>
            <w:fldChar w:fldCharType="separate"/>
          </w:r>
          <w:hyperlink w:anchor="_Toc529374099" w:history="1">
            <w:r w:rsidR="00960161" w:rsidRPr="00CE47CA">
              <w:rPr>
                <w:rStyle w:val="Hypertextovprepojenie"/>
                <w:noProof/>
              </w:rPr>
              <w:t>Úvodná časť</w:t>
            </w:r>
            <w:r w:rsidR="0096016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8EA77" w14:textId="77777777" w:rsidR="00960161" w:rsidRDefault="00F70436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0" w:history="1">
            <w:r w:rsidR="00960161" w:rsidRPr="00CE47CA">
              <w:rPr>
                <w:rStyle w:val="Hypertextovprepojenie"/>
                <w:noProof/>
              </w:rPr>
              <w:t>Finančný súhrn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_Toc529374100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2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12C7AC5A" w14:textId="77777777" w:rsidR="00960161" w:rsidRDefault="00F70436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1" w:history="1">
            <w:r w:rsidR="00960161" w:rsidRPr="00CE47CA">
              <w:rPr>
                <w:rStyle w:val="Hypertextovprepojenie"/>
                <w:noProof/>
              </w:rPr>
              <w:t>Prehľad vybraných finančných ukazovateľov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_Toc529374101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5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112BB95D" w14:textId="77777777" w:rsidR="00960161" w:rsidRDefault="00F70436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2" w:history="1">
            <w:r w:rsidR="00960161" w:rsidRPr="00CE47CA">
              <w:rPr>
                <w:rStyle w:val="Hypertextovprepojenie"/>
                <w:noProof/>
              </w:rPr>
              <w:t>Ďalšie informácie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_Toc529374102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6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5572CEE5" w14:textId="77777777" w:rsidR="00960161" w:rsidRDefault="00F70436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3" w:history="1">
            <w:r w:rsidR="00960161" w:rsidRPr="00CE47CA">
              <w:rPr>
                <w:rStyle w:val="Hypertextovprepojenie"/>
                <w:noProof/>
              </w:rPr>
              <w:t>Kontaktné informácie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_Toc529374103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7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3078042E" w14:textId="77777777" w:rsidR="00960161" w:rsidRDefault="00F70436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4" w:history="1">
            <w:r w:rsidR="00960161" w:rsidRPr="00CE47CA">
              <w:rPr>
                <w:rStyle w:val="Hypertextovprepojenie"/>
                <w:noProof/>
              </w:rPr>
              <w:t>Informácie o spoločnosti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_Toc529374104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7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07451C26" w14:textId="77777777" w:rsidR="00A54CDA" w:rsidRDefault="00F50878">
          <w:r>
            <w:fldChar w:fldCharType="end"/>
          </w:r>
        </w:p>
      </w:sdtContent>
    </w:sdt>
    <w:p w14:paraId="0155A391" w14:textId="77777777" w:rsidR="00D80DD8" w:rsidRDefault="00D80DD8">
      <w:pPr>
        <w:sectPr w:rsidR="00D80DD8" w:rsidSect="00C7459F">
          <w:headerReference w:type="default" r:id="rId10"/>
          <w:footerReference w:type="default" r:id="rId11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4D70A946" w14:textId="77777777" w:rsidR="00D80DD8" w:rsidRDefault="00F577CA">
      <w:pPr>
        <w:pStyle w:val="hlavika1"/>
      </w:pPr>
      <w:bookmarkStart w:id="1" w:name="_Toc529374099"/>
      <w:r>
        <w:lastRenderedPageBreak/>
        <w:t>Úvodná časť</w:t>
      </w:r>
      <w:bookmarkEnd w:id="1"/>
      <w:r w:rsidR="004F0E22">
        <w:tab/>
      </w:r>
      <w:r w:rsidR="004F0E22">
        <w:tab/>
      </w:r>
      <w:r w:rsidR="004F0E22">
        <w:tab/>
      </w:r>
      <w:r w:rsidR="004F0E22">
        <w:tab/>
      </w:r>
      <w:r w:rsidR="004F0E22">
        <w:tab/>
      </w:r>
      <w:r w:rsidR="004F0E22">
        <w:tab/>
      </w:r>
    </w:p>
    <w:p w14:paraId="761AB3BA" w14:textId="77777777" w:rsidR="00D80DD8" w:rsidRDefault="00F577CA" w:rsidP="003541B4">
      <w:pPr>
        <w:pStyle w:val="hlavika2"/>
        <w:spacing w:before="0"/>
        <w:jc w:val="both"/>
        <w:rPr>
          <w:b w:val="0"/>
          <w:sz w:val="20"/>
        </w:rPr>
      </w:pPr>
      <w:r w:rsidRPr="00F577CA">
        <w:rPr>
          <w:sz w:val="20"/>
        </w:rPr>
        <w:t>Názov spoločnosti:</w:t>
      </w:r>
      <w:r w:rsidR="003C4CDE">
        <w:rPr>
          <w:sz w:val="20"/>
        </w:rPr>
        <w:tab/>
      </w:r>
      <w:r w:rsidRPr="00F577CA">
        <w:rPr>
          <w:b w:val="0"/>
          <w:sz w:val="20"/>
        </w:rPr>
        <w:t>MIOSTEEL, s.r.o.</w:t>
      </w:r>
    </w:p>
    <w:p w14:paraId="796DCEF1" w14:textId="77777777" w:rsidR="00F577CA" w:rsidRDefault="00F577CA" w:rsidP="003541B4">
      <w:pPr>
        <w:spacing w:after="0"/>
        <w:jc w:val="both"/>
        <w:rPr>
          <w:color w:val="auto"/>
        </w:rPr>
      </w:pPr>
      <w:r w:rsidRPr="003C4CDE">
        <w:rPr>
          <w:color w:val="auto"/>
        </w:rPr>
        <w:t>Sídlo:</w:t>
      </w:r>
      <w:r w:rsidR="003C4CDE">
        <w:rPr>
          <w:color w:val="auto"/>
        </w:rPr>
        <w:tab/>
      </w:r>
      <w:r w:rsidR="003C4CDE">
        <w:rPr>
          <w:color w:val="auto"/>
        </w:rPr>
        <w:tab/>
      </w:r>
      <w:r w:rsidR="003C4CDE">
        <w:rPr>
          <w:color w:val="auto"/>
        </w:rPr>
        <w:tab/>
      </w:r>
      <w:r w:rsidR="003C4CDE" w:rsidRPr="003C4CDE">
        <w:rPr>
          <w:color w:val="auto"/>
        </w:rPr>
        <w:t>Pernek 384, 900 53 Pernek</w:t>
      </w:r>
    </w:p>
    <w:p w14:paraId="04A8F4CE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IČO: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36 675 792</w:t>
      </w:r>
    </w:p>
    <w:p w14:paraId="60C4430C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DIČ: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2022242387</w:t>
      </w:r>
    </w:p>
    <w:p w14:paraId="644D16BF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>IČ DPH:</w:t>
      </w:r>
      <w:r>
        <w:rPr>
          <w:color w:val="auto"/>
        </w:rPr>
        <w:tab/>
      </w:r>
      <w:r>
        <w:rPr>
          <w:color w:val="auto"/>
        </w:rPr>
        <w:tab/>
        <w:t>SK2022242387</w:t>
      </w:r>
    </w:p>
    <w:p w14:paraId="7C6E9318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Spoločnosť MIOSTEEL s.r.o. vznikla 12.09.2006. Do obchodného registra Okresného súdu Bratislava I. bola zapísaná do oddielu Sro, vl. č. 42325/B dňom 19.09.2006. </w:t>
      </w:r>
    </w:p>
    <w:p w14:paraId="390E0DA2" w14:textId="77777777" w:rsidR="00D80DD8" w:rsidRDefault="003C4CDE" w:rsidP="003541B4">
      <w:pPr>
        <w:pStyle w:val="hlavika2"/>
        <w:jc w:val="both"/>
      </w:pPr>
      <w:r>
        <w:t>Základné imanie</w:t>
      </w:r>
    </w:p>
    <w:p w14:paraId="6B2DDAE3" w14:textId="77777777" w:rsidR="003C4CDE" w:rsidRPr="003C4CDE" w:rsidRDefault="003C4CDE" w:rsidP="003541B4">
      <w:pPr>
        <w:jc w:val="both"/>
      </w:pPr>
      <w:r>
        <w:t>Základné imanie spoločnosti vo výške 250 000€ tvorí peňažný vklad spoločníka</w:t>
      </w:r>
      <w:r w:rsidR="00A70900">
        <w:t xml:space="preserve"> a je splatené v plnej výške.</w:t>
      </w:r>
    </w:p>
    <w:p w14:paraId="59332AE7" w14:textId="77777777" w:rsidR="00D80DD8" w:rsidRDefault="004F0E22" w:rsidP="003541B4">
      <w:pPr>
        <w:pStyle w:val="hlavika2"/>
        <w:jc w:val="both"/>
      </w:pPr>
      <w:r>
        <w:t>Hlavný predmet činnosti</w:t>
      </w:r>
    </w:p>
    <w:p w14:paraId="1B01C440" w14:textId="77777777" w:rsidR="004F0E22" w:rsidRPr="004F0E22" w:rsidRDefault="00401EB8" w:rsidP="00401EB8">
      <w:pPr>
        <w:pStyle w:val="hlavika2"/>
        <w:jc w:val="both"/>
      </w:pPr>
      <w: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 xml:space="preserve">Hlavným predmetom činnosti je </w:t>
      </w:r>
      <w:r w:rsidR="004F0E22" w:rsidRPr="004F0E22"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>kúpa tovaru za účelom jeho predaja iným prevádzkovateľom živnosti v rozsahu voľných živností (veľkoobchod)</w:t>
      </w:r>
      <w: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 xml:space="preserve">. </w:t>
      </w:r>
    </w:p>
    <w:p w14:paraId="2DD2870B" w14:textId="77777777" w:rsidR="00D80DD8" w:rsidRDefault="004F0E22" w:rsidP="003541B4">
      <w:pPr>
        <w:pStyle w:val="hlavika2"/>
        <w:jc w:val="both"/>
      </w:pPr>
      <w:r>
        <w:t>Činnosť spoločnosti</w:t>
      </w:r>
    </w:p>
    <w:p w14:paraId="009388E4" w14:textId="77777777" w:rsidR="00D80DD8" w:rsidRDefault="004F0E22" w:rsidP="003541B4">
      <w:pPr>
        <w:jc w:val="both"/>
      </w:pPr>
      <w:r>
        <w:t>Spoločnosť</w:t>
      </w:r>
      <w:r w:rsidRPr="004F0E22">
        <w:t xml:space="preserve"> MIOSTEEL, s.r.o. zabezpečuje dodávky komplexného s</w:t>
      </w:r>
      <w:r w:rsidR="00ED26C2">
        <w:t>ortimentu hutníckeho materiálu s</w:t>
      </w:r>
      <w:r w:rsidRPr="004F0E22">
        <w:t>o špecializáciou na oceľové plechy, ktoré dodáva za veľkoobchodných podmienok.</w:t>
      </w:r>
    </w:p>
    <w:p w14:paraId="36F748C7" w14:textId="77777777" w:rsidR="004F0E22" w:rsidRDefault="003541B4" w:rsidP="003541B4">
      <w:pPr>
        <w:jc w:val="both"/>
      </w:pPr>
      <w:r w:rsidRPr="003541B4">
        <w:t>Široký sortiment plechov, ako aj iných materiálov držíme skladom a vieme zabezpečiť promptnú dodavku</w:t>
      </w:r>
      <w:r>
        <w:t xml:space="preserve">. </w:t>
      </w:r>
      <w:r w:rsidRPr="003541B4">
        <w:t>Zameriavame sa na veľkoobchodné dodavky plechov hlavne od výrobcov z Ruska, Ukrajiny, Bulharska, ale aj Maďarska, Čiech, Slovenska, Poľska, Rakúska a Talianska a dodávame ich veľkoobchodným predajcom ako aj veľkým strojárenským firmám.</w:t>
      </w:r>
    </w:p>
    <w:p w14:paraId="47AFCBBE" w14:textId="601DB03B" w:rsidR="00D80DD8" w:rsidRDefault="004F0E22">
      <w:pPr>
        <w:pStyle w:val="Podpis1"/>
      </w:pPr>
      <w:r>
        <w:t>Mgr. Milan Moric</w:t>
      </w:r>
      <w:r w:rsidR="003B624C">
        <w:br/>
      </w:r>
      <w:r>
        <w:t>konateľ</w:t>
      </w:r>
      <w:r w:rsidR="003B624C">
        <w:br/>
      </w:r>
      <w:sdt>
        <w:sdtPr>
          <w:alias w:val="Kliknutím na šípku vyberte dátum"/>
          <w:tag w:val="Kliknutím na šípku vyberte dátum"/>
          <w:id w:val="-405455016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 w:rsidR="001D4D94">
            <w:t>apríl 2022</w:t>
          </w:r>
        </w:sdtContent>
      </w:sdt>
    </w:p>
    <w:p w14:paraId="3E2807F9" w14:textId="77777777" w:rsidR="00D80DD8" w:rsidRDefault="003B624C">
      <w:pPr>
        <w:pStyle w:val="hlavika1"/>
      </w:pPr>
      <w:bookmarkStart w:id="2" w:name="_Toc321140623"/>
      <w:bookmarkStart w:id="3" w:name="_Toc529374100"/>
      <w:r>
        <w:lastRenderedPageBreak/>
        <w:t>Finančný súhrn</w:t>
      </w:r>
      <w:bookmarkEnd w:id="2"/>
      <w:bookmarkEnd w:id="3"/>
    </w:p>
    <w:p w14:paraId="20C6AE08" w14:textId="77777777" w:rsidR="00C0407E" w:rsidRDefault="00C0407E" w:rsidP="00C0407E">
      <w:pPr>
        <w:pStyle w:val="hlavika2"/>
        <w:jc w:val="both"/>
      </w:pPr>
      <w:r>
        <w:t xml:space="preserve">Výsledok hospodárenia </w:t>
      </w:r>
    </w:p>
    <w:p w14:paraId="010F22D4" w14:textId="77777777" w:rsidR="006358F4" w:rsidRDefault="005847D8" w:rsidP="00B932C4">
      <w:pPr>
        <w:spacing w:after="0"/>
        <w:jc w:val="both"/>
      </w:pPr>
      <w:r>
        <w:t>Hospodárska situácia spo</w:t>
      </w:r>
      <w:r w:rsidR="00ED26C2">
        <w:t>ločnosti</w:t>
      </w:r>
      <w:r w:rsidR="00C20A2A">
        <w:t xml:space="preserve"> bola </w:t>
      </w:r>
      <w:r w:rsidR="000A673B">
        <w:t xml:space="preserve">pre spoločnosť </w:t>
      </w:r>
      <w:r w:rsidR="00C20A2A">
        <w:t>aj</w:t>
      </w:r>
      <w:r w:rsidR="000E020F">
        <w:t xml:space="preserve"> v roku 2021</w:t>
      </w:r>
      <w:r w:rsidR="00ED26C2">
        <w:t xml:space="preserve"> </w:t>
      </w:r>
      <w:r w:rsidR="005B2386">
        <w:t>priaznivá</w:t>
      </w:r>
      <w:r w:rsidR="000E020F">
        <w:t xml:space="preserve"> napriek tomu, že podnikateľské prostredie bolo aj počas celého roka 2021 poznamenané pandémiou koronavírusu. Vý</w:t>
      </w:r>
      <w:r w:rsidR="007F73F3">
        <w:t>nosy z h</w:t>
      </w:r>
      <w:r w:rsidR="000E020F">
        <w:t>ospodárskej činnosti za rok 202</w:t>
      </w:r>
      <w:r w:rsidR="00267F5D">
        <w:t xml:space="preserve"> boli vo výške </w:t>
      </w:r>
      <w:r w:rsidR="0033578D">
        <w:t>24 405 532</w:t>
      </w:r>
      <w:r w:rsidR="00267F5D">
        <w:t xml:space="preserve">€, čo znamená </w:t>
      </w:r>
      <w:r w:rsidR="0033578D">
        <w:t>nárast</w:t>
      </w:r>
      <w:r w:rsidR="00267F5D">
        <w:t xml:space="preserve"> o</w:t>
      </w:r>
      <w:r w:rsidR="0033578D">
        <w:t> 11 330 147</w:t>
      </w:r>
      <w:r w:rsidR="007F73F3">
        <w:t xml:space="preserve">€ </w:t>
      </w:r>
      <w:r w:rsidR="00C2098E">
        <w:t>o</w:t>
      </w:r>
      <w:r w:rsidR="00267F5D">
        <w:t>proti roku 20</w:t>
      </w:r>
      <w:r w:rsidR="0033578D">
        <w:t>20</w:t>
      </w:r>
      <w:r w:rsidR="00C20A2A">
        <w:t>, kedy dosiahli výnosy z hospod</w:t>
      </w:r>
      <w:r w:rsidR="00267F5D">
        <w:t>árskej činnosti výšku 13</w:t>
      </w:r>
      <w:r w:rsidR="0033578D">
        <w:t> </w:t>
      </w:r>
      <w:r w:rsidR="00267F5D">
        <w:t>0</w:t>
      </w:r>
      <w:r w:rsidR="0033578D">
        <w:t>75 385</w:t>
      </w:r>
      <w:r w:rsidR="00C20A2A">
        <w:t>€</w:t>
      </w:r>
      <w:r>
        <w:t>.</w:t>
      </w:r>
    </w:p>
    <w:p w14:paraId="3CB7E227" w14:textId="77777777" w:rsidR="00C0407E" w:rsidRDefault="006F406D" w:rsidP="00B932C4">
      <w:pPr>
        <w:spacing w:after="0"/>
        <w:jc w:val="both"/>
      </w:pPr>
      <w:r>
        <w:t>V</w:t>
      </w:r>
      <w:r w:rsidR="00C0407E">
        <w:t>ýsledok hosp</w:t>
      </w:r>
      <w:r w:rsidR="00267F5D">
        <w:t>odárenia p</w:t>
      </w:r>
      <w:r w:rsidR="0033578D">
        <w:t>o</w:t>
      </w:r>
      <w:r w:rsidR="00267F5D">
        <w:t xml:space="preserve"> zdanení za r. 202</w:t>
      </w:r>
      <w:r w:rsidR="0033578D">
        <w:t>1</w:t>
      </w:r>
      <w:r w:rsidR="00267F5D">
        <w:t xml:space="preserve"> (</w:t>
      </w:r>
      <w:r w:rsidR="0033578D">
        <w:t>886 357</w:t>
      </w:r>
      <w:r w:rsidR="00C0407E">
        <w:t>€)</w:t>
      </w:r>
      <w:r w:rsidR="00267F5D">
        <w:t xml:space="preserve"> sa z</w:t>
      </w:r>
      <w:r w:rsidR="0033578D">
        <w:t>výšil</w:t>
      </w:r>
      <w:r w:rsidR="00267F5D">
        <w:t xml:space="preserve"> o</w:t>
      </w:r>
      <w:r w:rsidR="00C2098E">
        <w:t> 777 715</w:t>
      </w:r>
      <w:r>
        <w:t>€</w:t>
      </w:r>
      <w:r w:rsidR="00C0407E">
        <w:t xml:space="preserve"> oproti roku 20</w:t>
      </w:r>
      <w:r w:rsidR="0033578D">
        <w:t>20</w:t>
      </w:r>
      <w:r w:rsidR="00C0407E">
        <w:t xml:space="preserve"> ( </w:t>
      </w:r>
      <w:r w:rsidR="0033578D">
        <w:t>88 642</w:t>
      </w:r>
      <w:r w:rsidR="00C0407E">
        <w:t>€).</w:t>
      </w:r>
    </w:p>
    <w:p w14:paraId="756BC26A" w14:textId="77777777" w:rsidR="001D10A4" w:rsidRDefault="001D10A4" w:rsidP="00B932C4">
      <w:pPr>
        <w:pStyle w:val="hlavika2"/>
        <w:spacing w:before="0"/>
        <w:jc w:val="both"/>
      </w:pPr>
      <w:r>
        <w:t>Náklady a výnosy</w:t>
      </w:r>
    </w:p>
    <w:p w14:paraId="420E566B" w14:textId="77777777" w:rsidR="001D10A4" w:rsidRDefault="001D10A4" w:rsidP="00B932C4">
      <w:pPr>
        <w:spacing w:after="0"/>
      </w:pPr>
      <w:r>
        <w:t>P</w:t>
      </w:r>
      <w:r w:rsidR="006358F4">
        <w:t>r</w:t>
      </w:r>
      <w:r>
        <w:t xml:space="preserve">ehľad o nákladoch a výnosoch poskytujú nasledujúce tabuľky: 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1"/>
        <w:gridCol w:w="1140"/>
        <w:gridCol w:w="1180"/>
        <w:gridCol w:w="1037"/>
        <w:gridCol w:w="1130"/>
      </w:tblGrid>
      <w:tr w:rsidR="00267F5D" w:rsidRPr="00267F5D" w14:paraId="62B32BF3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60EBA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D6D3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r. 202</w:t>
            </w:r>
            <w:r w:rsidR="00D65287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5404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r. 20</w:t>
            </w:r>
            <w:r w:rsidR="00D65287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0DE7E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Index 202</w:t>
            </w:r>
            <w:r w:rsidR="0033578D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33578D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454BA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Rozdiel 202</w:t>
            </w:r>
            <w:r w:rsidR="00D65287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D65287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</w:tr>
      <w:tr w:rsidR="00D65287" w:rsidRPr="00267F5D" w14:paraId="7EE37382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EA9F4F4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Výnosy celkom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926E8CB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24 405 532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BD7768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13 077 822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39AAB73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1,</w:t>
            </w:r>
            <w:r w:rsidR="0033578D">
              <w:rPr>
                <w:rFonts w:ascii="Calibri" w:eastAsia="Times New Roman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FB00602" w14:textId="77777777" w:rsidR="00D65287" w:rsidRPr="00267F5D" w:rsidRDefault="0033578D" w:rsidP="003357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11 327 10</w:t>
            </w:r>
          </w:p>
        </w:tc>
      </w:tr>
      <w:tr w:rsidR="00D65287" w:rsidRPr="00267F5D" w14:paraId="5A7841C4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33AEF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  <w:r w:rsidRPr="00267F5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Z toho: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8D4A4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26E1F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6D3C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665B2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5287" w:rsidRPr="00267F5D" w14:paraId="2EC91901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FEFD1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67F5D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Tržby celkom 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0092F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23 967 317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D04E7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67F5D">
              <w:rPr>
                <w:rFonts w:ascii="Calibri" w:eastAsia="Times New Roman" w:hAnsi="Calibri" w:cs="Calibri"/>
                <w:i/>
                <w:iCs/>
                <w:color w:val="000000"/>
              </w:rPr>
              <w:t>12 626 164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1C791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67F5D">
              <w:rPr>
                <w:rFonts w:ascii="Calibri" w:eastAsia="Times New Roman" w:hAnsi="Calibri" w:cs="Calibri"/>
                <w:i/>
                <w:iCs/>
                <w:color w:val="000000"/>
              </w:rPr>
              <w:t>1,</w:t>
            </w:r>
            <w:r w:rsidR="0033578D">
              <w:rPr>
                <w:rFonts w:ascii="Calibri" w:eastAsia="Times New Roman" w:hAnsi="Calibri" w:cs="Calibri"/>
                <w:i/>
                <w:iCs/>
                <w:color w:val="000000"/>
              </w:rPr>
              <w:t>90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1E19D" w14:textId="77777777" w:rsidR="00D65287" w:rsidRPr="00267F5D" w:rsidRDefault="0033578D" w:rsidP="0033578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11 341 153</w:t>
            </w:r>
          </w:p>
        </w:tc>
      </w:tr>
      <w:tr w:rsidR="00D65287" w:rsidRPr="00267F5D" w14:paraId="6AD82914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11473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tovaru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A7EDB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23 937 257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173CC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12 575 315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42397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1,</w:t>
            </w:r>
            <w:r w:rsidR="0033578D">
              <w:rPr>
                <w:rFonts w:ascii="Calibri" w:eastAsia="Times New Roman" w:hAnsi="Calibri" w:cs="Calibri"/>
                <w:color w:val="000000"/>
              </w:rPr>
              <w:t>090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2076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11 361 942</w:t>
            </w:r>
          </w:p>
        </w:tc>
      </w:tr>
      <w:tr w:rsidR="00D65287" w:rsidRPr="00267F5D" w14:paraId="4A84A67F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CD8C9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vlastn. výrobkov a služieb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53584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30 060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2E005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50 849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91335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0,</w:t>
            </w:r>
            <w:r w:rsidR="0033578D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2A79B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-</w:t>
            </w:r>
            <w:r w:rsidR="0033578D">
              <w:rPr>
                <w:rFonts w:ascii="Calibri" w:eastAsia="Times New Roman" w:hAnsi="Calibri" w:cs="Calibri"/>
                <w:color w:val="000000"/>
              </w:rPr>
              <w:t>20 789</w:t>
            </w:r>
          </w:p>
        </w:tc>
      </w:tr>
      <w:tr w:rsidR="00D65287" w:rsidRPr="00267F5D" w14:paraId="25720A08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43106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majetku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999AE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994A3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7DE65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B6D6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65287" w:rsidRPr="00267F5D" w14:paraId="14A488BA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7AA07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Ostatné prevádzkové výnosy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28F36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438 215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B4BB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449 221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E208F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3D162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-11 006</w:t>
            </w:r>
          </w:p>
        </w:tc>
      </w:tr>
      <w:tr w:rsidR="00D65287" w:rsidRPr="00267F5D" w14:paraId="349A8EF8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DFF2C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Finančné výnosy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2E5EC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B4548" w14:textId="77777777" w:rsidR="00D65287" w:rsidRPr="00267F5D" w:rsidRDefault="00D65287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2 437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DBDFD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E5CC9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-2 437</w:t>
            </w:r>
          </w:p>
        </w:tc>
      </w:tr>
    </w:tbl>
    <w:p w14:paraId="286B94FD" w14:textId="77777777" w:rsidR="00621993" w:rsidRDefault="00621993" w:rsidP="001D10A4"/>
    <w:p w14:paraId="423F8008" w14:textId="77777777" w:rsidR="00CF300D" w:rsidRDefault="00CF300D" w:rsidP="001D10A4"/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276"/>
        <w:gridCol w:w="1134"/>
        <w:gridCol w:w="1037"/>
        <w:gridCol w:w="1134"/>
      </w:tblGrid>
      <w:tr w:rsidR="00CF300D" w:rsidRPr="00CF300D" w14:paraId="320063FA" w14:textId="77777777" w:rsidTr="00C2098E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F8FBF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A47E2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r. 202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9D77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r. 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9BB83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Index 202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B9643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Rozdiel 202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</w:tr>
      <w:tr w:rsidR="00C2098E" w:rsidRPr="00CF300D" w14:paraId="117CE252" w14:textId="77777777" w:rsidTr="00C2098E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084D47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Náklady celkom, </w:t>
            </w:r>
            <w:r w:rsidRPr="00CF300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z toho: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D89865E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23 306 278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7FF49B5D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12 935 203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65F9291B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2AAE76C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10 371 075</w:t>
            </w:r>
          </w:p>
        </w:tc>
      </w:tr>
      <w:tr w:rsidR="00C2098E" w:rsidRPr="00CF300D" w14:paraId="66FF697E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0D39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Náklady na predaný tovar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2EB5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21 228 716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F97EA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11 798 346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3D4C2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1,</w:t>
            </w:r>
            <w:r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285EDC6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9 430 370</w:t>
            </w:r>
          </w:p>
        </w:tc>
      </w:tr>
      <w:tr w:rsidR="00C2098E" w:rsidRPr="00CF300D" w14:paraId="71F5F9B1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F930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Spotreba materiálu a energií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AA54A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183 513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3F5A8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75 766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3E58E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E4A42EB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107 747</w:t>
            </w:r>
          </w:p>
        </w:tc>
      </w:tr>
      <w:tr w:rsidR="00C2098E" w:rsidRPr="00CF300D" w14:paraId="6358D30E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8FE81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85070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928 458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2ADA9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431 146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CDF1F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495880FA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497 312</w:t>
            </w:r>
          </w:p>
        </w:tc>
      </w:tr>
      <w:tr w:rsidR="00C2098E" w:rsidRPr="00CF300D" w14:paraId="7F709D8F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5B0ED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Osobné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16311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25D63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93 478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5937B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0,</w:t>
            </w:r>
            <w:r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8779A8B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</w:rPr>
              <w:t>16 556</w:t>
            </w:r>
          </w:p>
        </w:tc>
      </w:tr>
      <w:tr w:rsidR="00C2098E" w:rsidRPr="00CF300D" w14:paraId="3167A24D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979B4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Ostatné náklady na hosp. činnosť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EA084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58 825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D5A7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468 778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11826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6B583149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-9 953</w:t>
            </w:r>
          </w:p>
        </w:tc>
      </w:tr>
      <w:tr w:rsidR="00C2098E" w:rsidRPr="00CF300D" w14:paraId="16F369B1" w14:textId="77777777" w:rsidTr="00C2098E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A2349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Odpisy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89404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57 355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337E5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67 689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08E3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3AE5A4E3" w14:textId="77777777" w:rsidR="00C2098E" w:rsidRPr="00CF300D" w:rsidRDefault="00C2098E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-10 334</w:t>
            </w:r>
          </w:p>
        </w:tc>
      </w:tr>
    </w:tbl>
    <w:p w14:paraId="132A5AE2" w14:textId="77777777" w:rsidR="00267F5D" w:rsidRDefault="00267F5D" w:rsidP="001D10A4"/>
    <w:p w14:paraId="5AED50B0" w14:textId="77777777" w:rsidR="00CF300D" w:rsidRDefault="00CF300D" w:rsidP="001D10A4"/>
    <w:p w14:paraId="5D3D5FCE" w14:textId="77777777" w:rsidR="00C0407E" w:rsidRDefault="004A7697" w:rsidP="00C0407E">
      <w:pPr>
        <w:pStyle w:val="hlavika2"/>
        <w:jc w:val="both"/>
      </w:pPr>
      <w:r>
        <w:lastRenderedPageBreak/>
        <w:t>V</w:t>
      </w:r>
      <w:r w:rsidR="00C0407E">
        <w:t>lastné imanie</w:t>
      </w:r>
    </w:p>
    <w:p w14:paraId="169142F2" w14:textId="77777777" w:rsidR="00D80DD8" w:rsidRDefault="005847D8" w:rsidP="005847D8">
      <w:r>
        <w:t xml:space="preserve"> Vlastné imanie spoločnosti sa k 31.12.20</w:t>
      </w:r>
      <w:r w:rsidR="00D647C0">
        <w:t>2</w:t>
      </w:r>
      <w:r w:rsidR="00C2098E">
        <w:t>1</w:t>
      </w:r>
      <w:r w:rsidR="00FC1DDA">
        <w:t xml:space="preserve"> </w:t>
      </w:r>
      <w:r w:rsidR="00D647C0">
        <w:t>zvýšilo oproti roku 20</w:t>
      </w:r>
      <w:r w:rsidR="00C2098E">
        <w:t>20</w:t>
      </w:r>
      <w:r w:rsidR="00303CC9">
        <w:t xml:space="preserve"> (</w:t>
      </w:r>
      <w:r w:rsidR="00C2098E">
        <w:t>1 021 120</w:t>
      </w:r>
      <w:r w:rsidR="00303CC9">
        <w:t xml:space="preserve">€) o sumu </w:t>
      </w:r>
      <w:r w:rsidR="00531A5D">
        <w:t>866 357</w:t>
      </w:r>
      <w:r w:rsidR="00303CC9">
        <w:t>€</w:t>
      </w:r>
      <w:r w:rsidR="00C0407E">
        <w:t xml:space="preserve">  a dosiahlo hodnotu </w:t>
      </w:r>
      <w:r w:rsidR="00D647C0">
        <w:t>1</w:t>
      </w:r>
      <w:r w:rsidR="00531A5D">
        <w:t xml:space="preserve"> 887 477 </w:t>
      </w:r>
      <w:r w:rsidR="00C0407E">
        <w:t xml:space="preserve">€. </w:t>
      </w:r>
      <w:r w:rsidR="00303CC9">
        <w:t xml:space="preserve">K zvýšeniu vlastného imania došlo v dôsledku kladného hospodárskeho výsledku a nevyplácaním podielov na zisku vytvoreného za predchádzajúce účtovné obdobia. </w:t>
      </w:r>
    </w:p>
    <w:p w14:paraId="5DC200F9" w14:textId="77777777" w:rsidR="00303CC9" w:rsidRDefault="00303CC9" w:rsidP="005847D8"/>
    <w:p w14:paraId="76AC4019" w14:textId="77777777" w:rsidR="00303CC9" w:rsidRDefault="00B42D11" w:rsidP="00303CC9">
      <w:pPr>
        <w:pStyle w:val="hlavika2"/>
        <w:jc w:val="both"/>
      </w:pPr>
      <w:r>
        <w:t>Štruktúra majetku</w:t>
      </w:r>
    </w:p>
    <w:p w14:paraId="4923F1A6" w14:textId="77777777" w:rsidR="00B42D11" w:rsidRDefault="00B42D11" w:rsidP="00B42D11">
      <w:r>
        <w:t xml:space="preserve">Štruktúru majetku spoločnosti uvádzame v nasledujúcej tabuľke: </w:t>
      </w:r>
    </w:p>
    <w:tbl>
      <w:tblPr>
        <w:tblW w:w="81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000"/>
        <w:gridCol w:w="1000"/>
        <w:gridCol w:w="1118"/>
        <w:gridCol w:w="1118"/>
        <w:gridCol w:w="915"/>
        <w:gridCol w:w="915"/>
      </w:tblGrid>
      <w:tr w:rsidR="00D647C0" w:rsidRPr="00D647C0" w14:paraId="505B7D55" w14:textId="77777777" w:rsidTr="00531A5D">
        <w:trPr>
          <w:trHeight w:val="1215"/>
        </w:trPr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A3CCF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Súvahová položka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B79F6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2A504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20</w:t>
            </w:r>
            <w:r w:rsidR="00531A5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16259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Index 202</w:t>
            </w:r>
            <w:r w:rsidR="00531A5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</w:t>
            </w: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/20</w:t>
            </w:r>
            <w:r w:rsidR="00531A5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6A648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Zmena 202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/20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5E99A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Podiel na majetku 202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FA3CB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Podiel na majetku 20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531A5D" w:rsidRPr="00D647C0" w14:paraId="1679A8BE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416DE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Neobežný majetok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E3F8E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607 354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FC8F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502 383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DC8D9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F10F1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104 971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99470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12,78</w:t>
            </w:r>
            <w:r w:rsidR="00531A5D"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070F0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13,39%</w:t>
            </w:r>
          </w:p>
        </w:tc>
      </w:tr>
      <w:tr w:rsidR="00531A5D" w:rsidRPr="00D647C0" w14:paraId="05253F9A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B36BF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Obežné aktíva spolu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0204A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4 143 324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3AE19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3 249 692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AA82E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2E844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893 632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566B3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</w:t>
            </w:r>
            <w:r w:rsidR="00AF5B2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7,22</w:t>
            </w: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1AD61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86,61%</w:t>
            </w:r>
          </w:p>
        </w:tc>
      </w:tr>
      <w:tr w:rsidR="00531A5D" w:rsidRPr="00D647C0" w14:paraId="2FD628BD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5B6DD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Zásoby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ED70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3 107 633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5C186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1 165 569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DFCD4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2,67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95856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1 941 938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EB6E2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65,41</w:t>
            </w:r>
            <w:r w:rsidR="00531A5D"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AB532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31,06%</w:t>
            </w:r>
          </w:p>
        </w:tc>
      </w:tr>
      <w:tr w:rsidR="00531A5D" w:rsidRPr="00D647C0" w14:paraId="7556D798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5B1E0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Pohľadávky dlhodobé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5C8B3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75 407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14B33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1</w:t>
            </w:r>
            <w:r w:rsidR="00AF5B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31A5D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ECB00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59,14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EB949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74 132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6E9C8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1,59</w:t>
            </w:r>
            <w:r w:rsidR="00531A5D"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36358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0,03%</w:t>
            </w:r>
          </w:p>
        </w:tc>
      </w:tr>
      <w:tr w:rsidR="00531A5D" w:rsidRPr="00D647C0" w14:paraId="3116C869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DE01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Pohľadávky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68289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949 676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AA81F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2 069 760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08BE6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3B9D6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-1 120 084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D4B4B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19,99</w:t>
            </w:r>
            <w:r w:rsidR="00531A5D"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E3C29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55,16%</w:t>
            </w:r>
          </w:p>
        </w:tc>
      </w:tr>
      <w:tr w:rsidR="00531A5D" w:rsidRPr="00D647C0" w14:paraId="548B10ED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343FA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3B3DF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10 608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85AFD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12962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761BE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0,82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D9AF4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-2 354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E4FD1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0,</w:t>
            </w:r>
            <w:r w:rsidR="00AF5B2D">
              <w:rPr>
                <w:rFonts w:ascii="Calibri" w:eastAsia="Times New Roman" w:hAnsi="Calibri" w:cs="Calibri"/>
                <w:color w:val="000000"/>
              </w:rPr>
              <w:t>22</w:t>
            </w:r>
            <w:r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8E236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0,35%</w:t>
            </w:r>
          </w:p>
        </w:tc>
      </w:tr>
      <w:tr w:rsidR="00531A5D" w:rsidRPr="00D647C0" w14:paraId="1BB75E78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52FBB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51EC2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9BBD5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7E5E6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</w:t>
            </w:r>
            <w:r w:rsidR="00AF5B2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B646C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</w:t>
            </w:r>
            <w:r w:rsidR="00AF5B2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86218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</w:t>
            </w:r>
            <w:r w:rsidR="00AF5B2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00</w:t>
            </w: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80AE8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0,01%</w:t>
            </w:r>
          </w:p>
        </w:tc>
      </w:tr>
      <w:tr w:rsidR="00531A5D" w:rsidRPr="00D647C0" w14:paraId="7F6935EE" w14:textId="77777777" w:rsidTr="00531A5D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FE28E" w14:textId="77777777" w:rsidR="00531A5D" w:rsidRPr="00D647C0" w:rsidRDefault="00531A5D" w:rsidP="00531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MAJETOK SPOLU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34DEF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4 750 678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19654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color w:val="000000"/>
              </w:rPr>
              <w:t>3 752 291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0D972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</w:t>
            </w:r>
            <w:r w:rsidR="00AF5B2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2EED1" w14:textId="77777777" w:rsidR="00531A5D" w:rsidRPr="00531A5D" w:rsidRDefault="00AF5B2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998 387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079E8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72AC" w14:textId="77777777" w:rsidR="00531A5D" w:rsidRPr="00531A5D" w:rsidRDefault="00531A5D" w:rsidP="00531A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14:paraId="0246E42D" w14:textId="77777777" w:rsidR="00B42D11" w:rsidRPr="00B42D11" w:rsidRDefault="00B42D11" w:rsidP="00B42D11"/>
    <w:p w14:paraId="74AC376F" w14:textId="77777777" w:rsidR="00B42D11" w:rsidRDefault="00B42D11" w:rsidP="00B42D11">
      <w:pPr>
        <w:pStyle w:val="hlavika2"/>
        <w:jc w:val="both"/>
      </w:pPr>
      <w:r>
        <w:t>Účtovná závierka</w:t>
      </w:r>
    </w:p>
    <w:p w14:paraId="0DD79A29" w14:textId="77777777" w:rsidR="00B42D11" w:rsidRDefault="00B42D11" w:rsidP="00B42D11">
      <w:r>
        <w:t>Účtovná</w:t>
      </w:r>
      <w:r w:rsidR="00D647C0">
        <w:t xml:space="preserve"> závierka spoločnosti za rok 202</w:t>
      </w:r>
      <w:r w:rsidR="00AF5B2D">
        <w:t>1</w:t>
      </w:r>
      <w:r>
        <w:t xml:space="preserve"> je prílohou tejto Výročnej správy. Prehľad vybraných ukazovateľov z účtovnej závierky uvádzame na strane </w:t>
      </w:r>
      <w:r w:rsidR="00E52A24">
        <w:t>4.</w:t>
      </w:r>
    </w:p>
    <w:p w14:paraId="2341D29D" w14:textId="77777777" w:rsidR="00B42D11" w:rsidRPr="00B42D11" w:rsidRDefault="00B42D11" w:rsidP="00B42D11"/>
    <w:p w14:paraId="2F39A1F6" w14:textId="77777777" w:rsidR="00D80DD8" w:rsidRDefault="00C118EA">
      <w:pPr>
        <w:pStyle w:val="hlavika1"/>
      </w:pPr>
      <w:bookmarkStart w:id="4" w:name="_Toc529374101"/>
      <w:r>
        <w:lastRenderedPageBreak/>
        <w:t>Prehľad vybraných finančných ukazovateľov</w:t>
      </w:r>
      <w:bookmarkEnd w:id="4"/>
    </w:p>
    <w:tbl>
      <w:tblPr>
        <w:tblW w:w="8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675"/>
      </w:tblGrid>
      <w:tr w:rsidR="008E42A6" w:rsidRPr="008E42A6" w14:paraId="1964D2AA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1470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DDC3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49D9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36DBE" w:rsidRPr="008E42A6" w14:paraId="7E2D695B" w14:textId="77777777" w:rsidTr="008E42A6">
        <w:trPr>
          <w:trHeight w:val="42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8C83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Súvaha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65BE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CEFEE" w14:textId="77777777" w:rsidR="00136DBE" w:rsidRPr="008E42A6" w:rsidRDefault="00136DBE" w:rsidP="00DD1A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7857D5" w:rsidRPr="008E42A6" w14:paraId="5549B961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F2FB77A" w14:textId="77777777" w:rsidR="007857D5" w:rsidRPr="008E42A6" w:rsidRDefault="007857D5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  EUR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49EA10E" w14:textId="77777777" w:rsidR="007857D5" w:rsidRPr="008E42A6" w:rsidRDefault="007857D5" w:rsidP="008E42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31.12.202</w:t>
            </w:r>
            <w:r w:rsidR="00AF5B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49578D7" w14:textId="77777777" w:rsidR="007857D5" w:rsidRPr="008E42A6" w:rsidRDefault="007857D5" w:rsidP="00785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</w:t>
            </w:r>
            <w:r w:rsidR="00AF5B2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AF5B2D" w:rsidRPr="008E42A6" w14:paraId="2185B96F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9FF3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9DB5B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4 750 678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2719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3 752 291</w:t>
            </w:r>
          </w:p>
        </w:tc>
      </w:tr>
      <w:tr w:rsidR="00AF5B2D" w:rsidRPr="008E42A6" w14:paraId="43E76EB6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79884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2B47A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607 354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292D3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502 383</w:t>
            </w:r>
          </w:p>
        </w:tc>
      </w:tr>
      <w:tr w:rsidR="00AF5B2D" w:rsidRPr="008E42A6" w14:paraId="3EB87027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0F97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5D4AC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4 143 324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8289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3 249 692</w:t>
            </w:r>
          </w:p>
        </w:tc>
      </w:tr>
      <w:tr w:rsidR="00AF5B2D" w:rsidRPr="008E42A6" w14:paraId="78BF2B09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34C5A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FDC6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700A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</w:tr>
      <w:tr w:rsidR="00136DBE" w:rsidRPr="008E42A6" w14:paraId="4AC07293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FEB1" w14:textId="77777777" w:rsidR="00136DBE" w:rsidRPr="008E42A6" w:rsidRDefault="00136DBE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A10C" w14:textId="77777777" w:rsidR="00136DBE" w:rsidRPr="008E42A6" w:rsidRDefault="00136DBE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0D8C" w14:textId="77777777" w:rsidR="00136DBE" w:rsidRPr="008E42A6" w:rsidRDefault="00136DBE" w:rsidP="00DD1A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5B2D" w:rsidRPr="008E42A6" w14:paraId="18FA7769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84C84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C38FE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1 887 477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6EB2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1 021 120</w:t>
            </w:r>
          </w:p>
        </w:tc>
      </w:tr>
      <w:tr w:rsidR="00AF5B2D" w:rsidRPr="008E42A6" w14:paraId="72D2A5EB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BB54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66A97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250 000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42455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250 000</w:t>
            </w:r>
          </w:p>
        </w:tc>
      </w:tr>
      <w:tr w:rsidR="00AF5B2D" w:rsidRPr="008E42A6" w14:paraId="4858B33B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2ECC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Zákonné rezervné 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3F67D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403F6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25 000</w:t>
            </w:r>
          </w:p>
        </w:tc>
      </w:tr>
      <w:tr w:rsidR="00AF5B2D" w:rsidRPr="008E42A6" w14:paraId="72BD1E21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0C77D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1ACDA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746 120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0E1A3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657 478</w:t>
            </w:r>
          </w:p>
        </w:tc>
      </w:tr>
      <w:tr w:rsidR="00AF5B2D" w:rsidRPr="008E42A6" w14:paraId="17759CAE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C8C1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Výsledok hospodárenia za účtovné obdobie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7C31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866 357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422BD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88 642</w:t>
            </w:r>
          </w:p>
        </w:tc>
      </w:tr>
      <w:tr w:rsidR="00AF5B2D" w:rsidRPr="008E42A6" w14:paraId="4DA9F29F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87F8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4F6E1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2 859 682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0203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2 731 171</w:t>
            </w:r>
          </w:p>
        </w:tc>
      </w:tr>
      <w:tr w:rsidR="00AF5B2D" w:rsidRPr="008E42A6" w14:paraId="1169BC15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AD2F" w14:textId="1D8937A8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Dlhodobé záväzky celkom</w:t>
            </w:r>
            <w:r w:rsidR="0015401E">
              <w:rPr>
                <w:rFonts w:ascii="Calibri" w:eastAsia="Times New Roman" w:hAnsi="Calibri" w:cs="Times New Roman"/>
                <w:color w:val="000000"/>
              </w:rPr>
              <w:t xml:space="preserve"> (vrátane úverov)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99B5E" w14:textId="649129D3" w:rsidR="00AF5B2D" w:rsidRPr="008E42A6" w:rsidRDefault="007F445F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178 274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674D" w14:textId="3D3BF242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7F445F">
              <w:rPr>
                <w:rFonts w:ascii="Calibri" w:eastAsia="Times New Roman" w:hAnsi="Calibri" w:cs="Times New Roman"/>
                <w:color w:val="000000"/>
              </w:rPr>
              <w:t>50 841</w:t>
            </w:r>
          </w:p>
        </w:tc>
      </w:tr>
      <w:tr w:rsidR="00AF5B2D" w:rsidRPr="008E42A6" w14:paraId="32D98443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13391" w14:textId="67F2DFA2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Krátkodobé záväzky celkom ( vrátane rezerv</w:t>
            </w:r>
            <w:r w:rsidR="005934D9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B46B7A">
              <w:rPr>
                <w:rFonts w:ascii="Calibri" w:eastAsia="Times New Roman" w:hAnsi="Calibri" w:cs="Times New Roman"/>
                <w:color w:val="000000"/>
              </w:rPr>
              <w:t xml:space="preserve"> úverov</w:t>
            </w:r>
            <w:r w:rsidR="005934D9">
              <w:rPr>
                <w:rFonts w:ascii="Calibri" w:eastAsia="Times New Roman" w:hAnsi="Calibri" w:cs="Times New Roman"/>
                <w:color w:val="000000"/>
              </w:rPr>
              <w:t xml:space="preserve"> a pôžičiek</w:t>
            </w:r>
            <w:r w:rsidRPr="008E42A6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41585" w14:textId="5C75ACBA" w:rsidR="00AF5B2D" w:rsidRPr="008E42A6" w:rsidRDefault="00B46B7A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934D9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5934D9">
              <w:rPr>
                <w:rFonts w:ascii="Calibri" w:eastAsia="Times New Roman" w:hAnsi="Calibri" w:cs="Times New Roman"/>
                <w:color w:val="000000"/>
              </w:rPr>
              <w:t>81 408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72F8" w14:textId="130F1F50" w:rsidR="00AF5B2D" w:rsidRPr="008E42A6" w:rsidRDefault="005934D9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2 480 330</w:t>
            </w:r>
          </w:p>
        </w:tc>
      </w:tr>
      <w:tr w:rsidR="00AF5B2D" w:rsidRPr="008E42A6" w14:paraId="73ACEBC7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3D4F5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Časové rozlíšenie na strane pasív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93F1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75B1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</w:tr>
      <w:tr w:rsidR="00AF5B2D" w:rsidRPr="008E42A6" w14:paraId="62C50F7C" w14:textId="77777777" w:rsidTr="008E42A6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2163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Vlastné imanie a záväzky celkom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3A29E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4 750  678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23E19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3 752 291</w:t>
            </w:r>
          </w:p>
        </w:tc>
      </w:tr>
      <w:tr w:rsidR="00136DBE" w:rsidRPr="008E42A6" w14:paraId="30C6335C" w14:textId="77777777" w:rsidTr="008E42A6">
        <w:trPr>
          <w:trHeight w:val="42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FF00C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Výkaz ziskov a strát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AB1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AC71" w14:textId="77777777" w:rsidR="00136DBE" w:rsidRPr="008E42A6" w:rsidRDefault="00136DBE" w:rsidP="00DD1A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36DBE" w:rsidRPr="008E42A6" w14:paraId="17656C7F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EAD0EC3" w14:textId="77777777" w:rsidR="00136DBE" w:rsidRPr="008E42A6" w:rsidRDefault="00136DBE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01C2D7A" w14:textId="77777777" w:rsidR="00136DBE" w:rsidRPr="008E42A6" w:rsidRDefault="005B3CCA" w:rsidP="008E42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</w:t>
            </w:r>
            <w:r w:rsidR="00294A3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F5B2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409649C" w14:textId="77777777" w:rsidR="00136DBE" w:rsidRPr="008E42A6" w:rsidRDefault="00136DBE" w:rsidP="00DD1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31.12.20</w:t>
            </w:r>
            <w:r w:rsidR="00AF5B2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AF5B2D" w:rsidRPr="008E42A6" w14:paraId="2F366B20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03FA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Výnosy z hospodárskej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55E5F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24 405 532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201A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13 075 385</w:t>
            </w:r>
          </w:p>
        </w:tc>
      </w:tr>
      <w:tr w:rsidR="00AF5B2D" w:rsidRPr="008E42A6" w14:paraId="018F53A0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87C39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Náklady na hospodársku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6921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23 281 006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E956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12 937 027</w:t>
            </w:r>
          </w:p>
        </w:tc>
      </w:tr>
      <w:tr w:rsidR="00AF5B2D" w:rsidRPr="008E42A6" w14:paraId="5E7222B5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7CA42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 prevádzkovej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73B77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1 124 526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1226B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138 358</w:t>
            </w:r>
          </w:p>
        </w:tc>
      </w:tr>
      <w:tr w:rsidR="00AF5B2D" w:rsidRPr="008E42A6" w14:paraId="37C12C3E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A70AA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Finančné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10DB7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E4CC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2 437</w:t>
            </w:r>
          </w:p>
        </w:tc>
      </w:tr>
      <w:tr w:rsidR="00AF5B2D" w:rsidRPr="008E42A6" w14:paraId="5677071D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20F7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C606B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25 272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EE05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27 247</w:t>
            </w:r>
          </w:p>
        </w:tc>
      </w:tr>
      <w:tr w:rsidR="00AF5B2D" w:rsidRPr="008E42A6" w14:paraId="3434C6F1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8C073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 finančnej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BB83E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-25 272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812C4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-24 810</w:t>
            </w:r>
          </w:p>
        </w:tc>
      </w:tr>
      <w:tr w:rsidR="00136DBE" w:rsidRPr="008E42A6" w14:paraId="416CB6DE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C7F1" w14:textId="77777777" w:rsidR="00136DBE" w:rsidRPr="008E42A6" w:rsidRDefault="00136DBE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51D3" w14:textId="77777777" w:rsidR="00136DBE" w:rsidRPr="008E42A6" w:rsidRDefault="00136DBE" w:rsidP="008E42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6ED5D" w14:textId="77777777" w:rsidR="00136DBE" w:rsidRPr="008E42A6" w:rsidRDefault="00136DBE" w:rsidP="00DD1A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F5B2D" w:rsidRPr="008E42A6" w14:paraId="5E7C7AD5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03154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za účtovné obdobie pred zdanením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0C5A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1 099 254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3B24F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113 548</w:t>
            </w:r>
          </w:p>
        </w:tc>
      </w:tr>
      <w:tr w:rsidR="00AF5B2D" w:rsidRPr="008E42A6" w14:paraId="01EAF7CF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11A37" w14:textId="77777777" w:rsidR="00AF5B2D" w:rsidRPr="008E42A6" w:rsidRDefault="00AF5B2D" w:rsidP="00AF5B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Daň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8BD8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232 897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CAB78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24  906</w:t>
            </w:r>
          </w:p>
        </w:tc>
      </w:tr>
      <w:tr w:rsidR="00AF5B2D" w:rsidRPr="008E42A6" w14:paraId="1496DA39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722E" w14:textId="77777777" w:rsidR="00AF5B2D" w:rsidRPr="008E42A6" w:rsidRDefault="00AF5B2D" w:rsidP="00AF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za účtovné obdobie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6081C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866 357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E9E6" w14:textId="77777777" w:rsidR="00AF5B2D" w:rsidRPr="008E42A6" w:rsidRDefault="00AF5B2D" w:rsidP="00AF5B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88 642</w:t>
            </w:r>
          </w:p>
        </w:tc>
      </w:tr>
    </w:tbl>
    <w:p w14:paraId="7A3E82FD" w14:textId="77777777" w:rsidR="00D80DD8" w:rsidRDefault="00E52A24">
      <w:pPr>
        <w:pStyle w:val="hlavika1"/>
      </w:pPr>
      <w:bookmarkStart w:id="5" w:name="_Toc529374102"/>
      <w:r>
        <w:lastRenderedPageBreak/>
        <w:t>Ďalšie informácie</w:t>
      </w:r>
      <w:bookmarkEnd w:id="5"/>
    </w:p>
    <w:p w14:paraId="4B340C49" w14:textId="77777777" w:rsidR="00E52A24" w:rsidRDefault="00E52A24" w:rsidP="00E52A24">
      <w:pPr>
        <w:pStyle w:val="hlavika2"/>
        <w:jc w:val="both"/>
      </w:pPr>
      <w:r>
        <w:t>Predpoklad</w:t>
      </w:r>
      <w:r w:rsidR="00FC1DDA">
        <w:t>a</w:t>
      </w:r>
      <w:r w:rsidR="000A673B">
        <w:t>ný vývoj spoločnosti v roku 2021</w:t>
      </w:r>
    </w:p>
    <w:p w14:paraId="26C82769" w14:textId="77777777" w:rsidR="00E52A24" w:rsidRDefault="00E52A24" w:rsidP="00E52A24">
      <w:pPr>
        <w:pStyle w:val="slovanzoznam21"/>
        <w:numPr>
          <w:ilvl w:val="0"/>
          <w:numId w:val="0"/>
        </w:numPr>
      </w:pPr>
    </w:p>
    <w:p w14:paraId="679CA748" w14:textId="77777777" w:rsidR="00D80DD8" w:rsidRDefault="00E52A24" w:rsidP="00960161">
      <w:pPr>
        <w:pStyle w:val="slovanzoznam21"/>
        <w:numPr>
          <w:ilvl w:val="0"/>
          <w:numId w:val="0"/>
        </w:numPr>
        <w:jc w:val="both"/>
      </w:pPr>
      <w:r>
        <w:t>Hlavnou podnikateľskou činnos</w:t>
      </w:r>
      <w:r w:rsidR="00FC1DDA">
        <w:t>ť</w:t>
      </w:r>
      <w:r w:rsidR="000E020F">
        <w:t>ou spoločnosti je aj v roku 2022</w:t>
      </w:r>
      <w:r>
        <w:t xml:space="preserve"> predaj hutného a stavebného materiálu. Spoločnosť sa okrem rozvíjania existujúcej partnerskej spolupráce </w:t>
      </w:r>
      <w:r w:rsidRPr="00FC1DDA">
        <w:t xml:space="preserve">sústredí aj na získavanie nových obchodných partnerov. Spoločnosť </w:t>
      </w:r>
      <w:r w:rsidR="000A673B">
        <w:t>v minulých rokoch</w:t>
      </w:r>
      <w:r w:rsidR="00FC1DDA" w:rsidRPr="00FC1DDA">
        <w:t xml:space="preserve"> zrealizovala investíciu </w:t>
      </w:r>
      <w:r w:rsidRPr="00FC1DDA">
        <w:t xml:space="preserve">do výstavby </w:t>
      </w:r>
      <w:r w:rsidR="00FC1DDA" w:rsidRPr="00FC1DDA">
        <w:t>skladovacích priesto</w:t>
      </w:r>
      <w:r w:rsidR="000A673B">
        <w:t>rov</w:t>
      </w:r>
      <w:r w:rsidR="007857D5">
        <w:t>, čo jej</w:t>
      </w:r>
      <w:r w:rsidR="00FC1DDA" w:rsidRPr="00FC1DDA">
        <w:t xml:space="preserve"> prináša</w:t>
      </w:r>
      <w:r w:rsidR="008B3BE8" w:rsidRPr="00FC1DDA">
        <w:t xml:space="preserve"> lepšie m</w:t>
      </w:r>
      <w:r w:rsidR="00FC1DDA" w:rsidRPr="00FC1DDA">
        <w:t>ožnosti zásobovania a</w:t>
      </w:r>
      <w:r w:rsidR="007857D5">
        <w:t> </w:t>
      </w:r>
      <w:r w:rsidR="00FC1DDA" w:rsidRPr="00FC1DDA">
        <w:t>logistiky</w:t>
      </w:r>
      <w:r w:rsidR="007857D5">
        <w:t xml:space="preserve"> </w:t>
      </w:r>
      <w:r w:rsidR="00FC1DDA" w:rsidRPr="00FC1DDA">
        <w:t>s cieľom</w:t>
      </w:r>
      <w:r w:rsidR="00FC1DDA">
        <w:t xml:space="preserve"> zvyšovať tržby z predaného tovaru. </w:t>
      </w:r>
    </w:p>
    <w:p w14:paraId="7FCA6193" w14:textId="77777777" w:rsidR="007857D5" w:rsidRDefault="007857D5" w:rsidP="00960161">
      <w:pPr>
        <w:pStyle w:val="slovanzoznam21"/>
        <w:numPr>
          <w:ilvl w:val="0"/>
          <w:numId w:val="0"/>
        </w:numPr>
        <w:jc w:val="both"/>
      </w:pPr>
      <w:r>
        <w:t>Vzhľadom na pretrvávajúcu pandemickú situáciu</w:t>
      </w:r>
      <w:r w:rsidR="00282C46">
        <w:t xml:space="preserve"> a vojnový konflikt na Ukrajine</w:t>
      </w:r>
      <w:r>
        <w:t xml:space="preserve"> ktor</w:t>
      </w:r>
      <w:r w:rsidR="00282C46">
        <w:t>é</w:t>
      </w:r>
      <w:r>
        <w:t xml:space="preserve"> negatívne ovplyvňuj</w:t>
      </w:r>
      <w:r w:rsidR="00282C46">
        <w:t>ú</w:t>
      </w:r>
      <w:r>
        <w:t xml:space="preserve"> hospodárstvo, vedenie spoločnosti situáciu sleduje a vyhodnocuje s cieľom prijať potrebné opatrenia na elimináciu týchto dopadov na činnosť spoločnosti.  </w:t>
      </w:r>
    </w:p>
    <w:p w14:paraId="120E3E3D" w14:textId="77777777" w:rsidR="00FC1DDA" w:rsidRPr="008B3BE8" w:rsidRDefault="00FC1DDA" w:rsidP="00960161">
      <w:pPr>
        <w:pStyle w:val="slovanzoznam21"/>
        <w:numPr>
          <w:ilvl w:val="0"/>
          <w:numId w:val="0"/>
        </w:numPr>
        <w:jc w:val="both"/>
      </w:pPr>
    </w:p>
    <w:p w14:paraId="47766B1F" w14:textId="77777777" w:rsidR="00E52A24" w:rsidRDefault="00E52A24" w:rsidP="00960161">
      <w:pPr>
        <w:pStyle w:val="hlavika2"/>
        <w:jc w:val="both"/>
      </w:pPr>
      <w:r>
        <w:t>Návrh na rozdelenie zisku</w:t>
      </w:r>
    </w:p>
    <w:p w14:paraId="24F8709C" w14:textId="77777777" w:rsidR="00E52A24" w:rsidRDefault="00570285" w:rsidP="00960161">
      <w:pPr>
        <w:jc w:val="both"/>
      </w:pPr>
      <w:r>
        <w:t>Konateľ spoločnosti</w:t>
      </w:r>
      <w:r w:rsidR="008B3BE8">
        <w:t xml:space="preserve"> navrhuje h</w:t>
      </w:r>
      <w:r w:rsidR="00E52A24">
        <w:t xml:space="preserve">ospodársky </w:t>
      </w:r>
      <w:r w:rsidR="000A673B">
        <w:t>výsledok po zdanení za r. 202</w:t>
      </w:r>
      <w:r w:rsidR="00AF5B2D">
        <w:t>1</w:t>
      </w:r>
      <w:r w:rsidR="008B3BE8">
        <w:t xml:space="preserve"> – zisk vo výške</w:t>
      </w:r>
      <w:r w:rsidR="008E42A6">
        <w:br/>
      </w:r>
      <w:r w:rsidR="000A673B">
        <w:t>8</w:t>
      </w:r>
      <w:r w:rsidR="00AF5B2D">
        <w:t>66 357</w:t>
      </w:r>
      <w:r w:rsidR="008B3BE8">
        <w:t>€  preúčtovať</w:t>
      </w:r>
      <w:r w:rsidR="00E52A24">
        <w:t xml:space="preserve"> na účet n</w:t>
      </w:r>
      <w:r w:rsidR="000A673B">
        <w:t>erozdeleného zisku za rok 202</w:t>
      </w:r>
      <w:r w:rsidR="00AF5B2D">
        <w:t>1</w:t>
      </w:r>
      <w:r w:rsidR="00621993">
        <w:t>.</w:t>
      </w:r>
    </w:p>
    <w:p w14:paraId="6A04DD2C" w14:textId="77777777" w:rsidR="00E52A24" w:rsidRDefault="00E52A24" w:rsidP="00960161">
      <w:pPr>
        <w:pStyle w:val="hlavika2"/>
        <w:jc w:val="both"/>
      </w:pPr>
      <w:r>
        <w:t>Iné informácie</w:t>
      </w:r>
    </w:p>
    <w:p w14:paraId="57A5CC48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Činnosť spoločnosti nemá priamy negatívny dopad na životné prostredie.</w:t>
      </w:r>
    </w:p>
    <w:p w14:paraId="0E9AC432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 xml:space="preserve">Vedenie účtovníctva </w:t>
      </w:r>
      <w:r w:rsidR="00960161">
        <w:rPr>
          <w:color w:val="000000" w:themeColor="text1"/>
        </w:rPr>
        <w:t xml:space="preserve">spoločnosti </w:t>
      </w:r>
      <w:r w:rsidRPr="00536A00">
        <w:rPr>
          <w:color w:val="000000" w:themeColor="text1"/>
        </w:rPr>
        <w:t>je zabezpečované dodávateľským spôsobom.</w:t>
      </w:r>
    </w:p>
    <w:p w14:paraId="62656411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Spoločnosť nemá aktivity v oblasti výskumu a vývoja.</w:t>
      </w:r>
    </w:p>
    <w:p w14:paraId="66BCB8F7" w14:textId="77777777" w:rsidR="00E52A24" w:rsidRPr="00B11CEE" w:rsidRDefault="000A673B" w:rsidP="00960161">
      <w:pPr>
        <w:pStyle w:val="Zoznamsodrkami1"/>
        <w:ind w:left="360" w:hanging="360"/>
        <w:jc w:val="both"/>
        <w:rPr>
          <w:color w:val="000000" w:themeColor="text1"/>
        </w:rPr>
      </w:pPr>
      <w:r>
        <w:rPr>
          <w:color w:val="000000" w:themeColor="text1"/>
        </w:rPr>
        <w:t>Spoločnosť v roku 202</w:t>
      </w:r>
      <w:r w:rsidR="00AF5B2D">
        <w:rPr>
          <w:color w:val="000000" w:themeColor="text1"/>
        </w:rPr>
        <w:t>1</w:t>
      </w:r>
      <w:r w:rsidR="00E52A24" w:rsidRPr="00B11CEE">
        <w:rPr>
          <w:color w:val="000000" w:themeColor="text1"/>
        </w:rPr>
        <w:t xml:space="preserve"> </w:t>
      </w:r>
      <w:r w:rsidR="00E52A24" w:rsidRPr="00B34B76">
        <w:rPr>
          <w:color w:val="auto"/>
        </w:rPr>
        <w:t>nenadobudla</w:t>
      </w:r>
      <w:r w:rsidR="00E52A24" w:rsidRPr="00B11CEE">
        <w:rPr>
          <w:color w:val="000000" w:themeColor="text1"/>
        </w:rPr>
        <w:t xml:space="preserve"> vlastné akcie. </w:t>
      </w:r>
    </w:p>
    <w:p w14:paraId="7110BEEF" w14:textId="77777777" w:rsidR="00E52A24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Spoločnosť nemá organizačné zložky v zahraničí.</w:t>
      </w:r>
    </w:p>
    <w:p w14:paraId="2A79C38C" w14:textId="77777777" w:rsidR="00960161" w:rsidRDefault="00960161" w:rsidP="00960161">
      <w:pPr>
        <w:pStyle w:val="Zoznamsodrkami1"/>
        <w:numPr>
          <w:ilvl w:val="0"/>
          <w:numId w:val="0"/>
        </w:numPr>
        <w:ind w:left="576" w:hanging="288"/>
        <w:jc w:val="both"/>
        <w:rPr>
          <w:color w:val="000000" w:themeColor="text1"/>
        </w:rPr>
      </w:pPr>
    </w:p>
    <w:p w14:paraId="1C4F9AEB" w14:textId="77777777" w:rsidR="000A673B" w:rsidRPr="000A673B" w:rsidRDefault="00960161" w:rsidP="007857D5">
      <w:pPr>
        <w:pStyle w:val="hlavika2"/>
        <w:jc w:val="both"/>
      </w:pPr>
      <w:r>
        <w:t>Udalosti, ktoré nastali po skončení účtovného obdobia</w:t>
      </w:r>
    </w:p>
    <w:p w14:paraId="34F6E0AB" w14:textId="77777777" w:rsidR="00B34B76" w:rsidRPr="00B34B76" w:rsidRDefault="00B34B76" w:rsidP="00B34B76">
      <w:pPr>
        <w:pStyle w:val="Nadpiss1urovne"/>
        <w:numPr>
          <w:ilvl w:val="0"/>
          <w:numId w:val="0"/>
        </w:numPr>
        <w:tabs>
          <w:tab w:val="left" w:pos="708"/>
        </w:tabs>
        <w:spacing w:beforeLines="200" w:before="480" w:afterLines="800" w:after="1920" w:line="288" w:lineRule="auto"/>
        <w:jc w:val="both"/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</w:pPr>
      <w:bookmarkStart w:id="6" w:name="_Toc321140627"/>
      <w:bookmarkStart w:id="7" w:name="_Toc529374103"/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 xml:space="preserve">V súvislosti s vojnovým konfliktom na Ukrajine, ktorý začal 24.02.2022 inváziou ozbrojených síl Ruskej federácie na Ukrajinu,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Tento prebiehajúci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 xml:space="preserve">vojenský konflikt však 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 bude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  <w:t>mať následky v globálnej ekonomike, ktorá pocíti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dôsledky krízy prostredníctvom pomalšieho rastu, narušenia obchodu a vyššej inflácie. Neistota zasiahne ceny aktív, povedie k sprísneniu finančných podmienok a pravdepodobne podnieti odliv kapitálu z rozvíjajúcich sa trhov.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>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  <w:t>Výpadky v dodávke surovín a  extrémny rast ich cien zasiahnu aj slovenskú ekonomiku.</w:t>
      </w:r>
    </w:p>
    <w:p w14:paraId="7E15DBE8" w14:textId="77777777" w:rsidR="00B34B76" w:rsidRPr="00B34B76" w:rsidRDefault="00B34B76" w:rsidP="00B34B76">
      <w:pPr>
        <w:spacing w:beforeLines="200" w:before="480" w:afterLines="800" w:after="1920" w:line="288" w:lineRule="auto"/>
        <w:jc w:val="both"/>
        <w:rPr>
          <w:rFonts w:cstheme="minorHAnsi"/>
          <w:color w:val="595959" w:themeColor="text1" w:themeTint="A6"/>
        </w:rPr>
      </w:pPr>
      <w:r w:rsidRPr="00B34B76">
        <w:rPr>
          <w:rFonts w:cstheme="minorHAnsi"/>
          <w:color w:val="595959" w:themeColor="text1" w:themeTint="A6"/>
        </w:rPr>
        <w:lastRenderedPageBreak/>
        <w:t>Spoločnosť nepôsobí na ruskom, bieloruskom a ani ukrajinskom finančnom trhu. Vzhľadom na charakter podnikateľskej činnosti Spoločnosti vzniknutá situácia s prebiehajúcim vojenským konfliktom na Ukrajine nemá na Spoločnosť žiadny merateľný vplyv. Vedenie Spoločnosti si postavilo plán, bude postupovať s rozvahou v nepretržitej činnosti a snažiť sa fungovať ďalej ako zdravý subjekt. Spoločnosť bude podrobne vyhodnocovať vzniknutú situáciu, jej možné dopady na Spoločnosť a v prípade potreby podnikať a prijímať opatrenia na odvrátenie a zmiernenie prípadných negatívnych následkov, ktoré by mohli z uvedeného titulu vzniknúť</w:t>
      </w:r>
    </w:p>
    <w:p w14:paraId="27A240AE" w14:textId="77777777" w:rsidR="00D80DD8" w:rsidRDefault="003B624C">
      <w:pPr>
        <w:pStyle w:val="hlavika1"/>
      </w:pPr>
      <w:r>
        <w:lastRenderedPageBreak/>
        <w:t>Kontaktné informácie</w:t>
      </w:r>
      <w:bookmarkEnd w:id="6"/>
      <w:bookmarkEnd w:id="7"/>
    </w:p>
    <w:p w14:paraId="16980E2F" w14:textId="77777777" w:rsidR="00960161" w:rsidRPr="00960161" w:rsidRDefault="00960161">
      <w:pPr>
        <w:rPr>
          <w:b/>
        </w:rPr>
      </w:pPr>
      <w:r w:rsidRPr="00960161">
        <w:rPr>
          <w:b/>
          <w:bCs/>
        </w:rPr>
        <w:t>Tel:</w:t>
      </w:r>
      <w:r w:rsidRPr="00960161">
        <w:rPr>
          <w:b/>
        </w:rPr>
        <w:t xml:space="preserve"> +421918670510</w:t>
      </w:r>
    </w:p>
    <w:p w14:paraId="6264D2AD" w14:textId="77777777" w:rsidR="00960161" w:rsidRPr="00960161" w:rsidRDefault="00960161">
      <w:pPr>
        <w:rPr>
          <w:b/>
        </w:rPr>
      </w:pPr>
      <w:r w:rsidRPr="00960161">
        <w:rPr>
          <w:b/>
        </w:rPr>
        <w:br/>
      </w:r>
      <w:r w:rsidRPr="00960161">
        <w:rPr>
          <w:b/>
          <w:bCs/>
        </w:rPr>
        <w:t>Fax:</w:t>
      </w:r>
      <w:r w:rsidRPr="00960161">
        <w:rPr>
          <w:b/>
        </w:rPr>
        <w:t xml:space="preserve"> +421233204531</w:t>
      </w:r>
    </w:p>
    <w:p w14:paraId="50F31A20" w14:textId="77777777" w:rsidR="00960161" w:rsidRDefault="00960161">
      <w:pPr>
        <w:rPr>
          <w:rStyle w:val="Hypertextovprepojenie"/>
          <w:b/>
          <w:bCs/>
        </w:rPr>
      </w:pPr>
      <w:r w:rsidRPr="00960161">
        <w:rPr>
          <w:b/>
        </w:rPr>
        <w:br/>
      </w:r>
      <w:r w:rsidRPr="00960161">
        <w:rPr>
          <w:b/>
          <w:bCs/>
        </w:rPr>
        <w:t>E- mail:</w:t>
      </w:r>
      <w:hyperlink r:id="rId12" w:history="1">
        <w:r w:rsidRPr="00960161">
          <w:rPr>
            <w:rStyle w:val="Hypertextovprepojenie"/>
            <w:b/>
            <w:bCs/>
          </w:rPr>
          <w:t>miosteel@miosteel.sk</w:t>
        </w:r>
      </w:hyperlink>
    </w:p>
    <w:p w14:paraId="193E3151" w14:textId="77777777" w:rsidR="006C69C4" w:rsidRPr="00960161" w:rsidRDefault="006C69C4">
      <w:pPr>
        <w:rPr>
          <w:b/>
        </w:rPr>
      </w:pPr>
    </w:p>
    <w:p w14:paraId="01F6B54A" w14:textId="77777777" w:rsidR="00960161" w:rsidRPr="00960161" w:rsidRDefault="00960161">
      <w:pPr>
        <w:rPr>
          <w:b/>
        </w:rPr>
      </w:pPr>
      <w:r w:rsidRPr="00960161">
        <w:rPr>
          <w:b/>
        </w:rPr>
        <w:t>Web: www.miosteel.sk</w:t>
      </w:r>
    </w:p>
    <w:p w14:paraId="70958895" w14:textId="77777777" w:rsidR="00960161" w:rsidRDefault="00960161"/>
    <w:p w14:paraId="33A5BEE2" w14:textId="77777777" w:rsidR="00960161" w:rsidRDefault="00960161">
      <w:r w:rsidRPr="00960161">
        <w:rPr>
          <w:noProof/>
        </w:rPr>
        <w:drawing>
          <wp:inline distT="0" distB="0" distL="0" distR="0" wp14:anchorId="06534ECB" wp14:editId="45027213">
            <wp:extent cx="5204460" cy="2012315"/>
            <wp:effectExtent l="0" t="0" r="0" b="6985"/>
            <wp:docPr id="6" name="Obrázok 6" descr="C:\Users\dlukacova\Desktop\m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lukacova\Desktop\mi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8AD27" w14:textId="77777777" w:rsidR="00D80DD8" w:rsidRDefault="00D80DD8"/>
    <w:p w14:paraId="1437B532" w14:textId="77777777" w:rsidR="00D80DD8" w:rsidRDefault="003B624C">
      <w:pPr>
        <w:pStyle w:val="hlavika1"/>
        <w:pageBreakBefore w:val="0"/>
      </w:pPr>
      <w:bookmarkStart w:id="8" w:name="_Toc321140628"/>
      <w:bookmarkStart w:id="9" w:name="_Toc529374104"/>
      <w:r>
        <w:t>Informácie o spoločnosti</w:t>
      </w:r>
      <w:bookmarkEnd w:id="8"/>
      <w:bookmarkEnd w:id="9"/>
    </w:p>
    <w:p w14:paraId="382EF4BD" w14:textId="5CE02C4F" w:rsidR="00D80DD8" w:rsidRDefault="00F70436">
      <w:pPr>
        <w:pStyle w:val="Texttabuky"/>
        <w:rPr>
          <w:rStyle w:val="Siln1"/>
        </w:rPr>
      </w:pPr>
      <w:sdt>
        <w:sdtPr>
          <w:rPr>
            <w:rStyle w:val="Siln1"/>
          </w:rPr>
          <w:alias w:val="Spoločnosť"/>
          <w:tag w:val=""/>
          <w:id w:val="1877888041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iln1"/>
          </w:rPr>
        </w:sdtEndPr>
        <w:sdtContent>
          <w:r w:rsidR="001D4D94">
            <w:rPr>
              <w:rStyle w:val="Siln1"/>
            </w:rPr>
            <w:t>MIOSTEEL, s.r.o.</w:t>
          </w:r>
        </w:sdtContent>
      </w:sdt>
    </w:p>
    <w:p w14:paraId="7C6FCBA0" w14:textId="015A7DC5" w:rsidR="00D80DD8" w:rsidRPr="004F0E22" w:rsidRDefault="00F70436" w:rsidP="00960161">
      <w:pPr>
        <w:pStyle w:val="Texttabuky"/>
        <w:rPr>
          <w:rStyle w:val="Siln1"/>
          <w:b w:val="0"/>
          <w:bCs w:val="0"/>
        </w:rPr>
      </w:pPr>
      <w:sdt>
        <w:sdtPr>
          <w:rPr>
            <w:b/>
            <w:bCs/>
          </w:rPr>
          <w:alias w:val="Ulica"/>
          <w:tag w:val="Ulica"/>
          <w:id w:val="84583310"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r w:rsidR="001D4D94">
            <w:rPr>
              <w:b/>
              <w:bCs/>
            </w:rPr>
            <w:t>Pernek 384</w:t>
          </w:r>
          <w:r w:rsidR="001D4D94">
            <w:rPr>
              <w:b/>
              <w:bCs/>
            </w:rPr>
            <w:br/>
            <w:t>900 53 Pernek</w:t>
          </w:r>
          <w:r w:rsidR="001D4D94">
            <w:rPr>
              <w:b/>
              <w:bCs/>
            </w:rPr>
            <w:br/>
            <w:t>Slovensko</w:t>
          </w:r>
        </w:sdtContent>
      </w:sdt>
    </w:p>
    <w:p w14:paraId="67E3B893" w14:textId="77777777" w:rsidR="00D80DD8" w:rsidRDefault="00D80DD8">
      <w:pPr>
        <w:pStyle w:val="Texttabuky"/>
      </w:pPr>
    </w:p>
    <w:p w14:paraId="262CDE8F" w14:textId="77777777" w:rsidR="00D80DD8" w:rsidRDefault="00960161">
      <w:pPr>
        <w:spacing w:before="720"/>
      </w:pPr>
      <w:r w:rsidRPr="00960161">
        <w:rPr>
          <w:noProof/>
        </w:rPr>
        <w:drawing>
          <wp:inline distT="0" distB="0" distL="0" distR="0" wp14:anchorId="09DF22D0" wp14:editId="50474C38">
            <wp:extent cx="1800225" cy="323850"/>
            <wp:effectExtent l="0" t="0" r="9525" b="0"/>
            <wp:docPr id="11" name="Obrázok 11" descr="C:\Users\dlukacov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lukacova\Desktop\logo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DD8" w:rsidSect="00712E74">
      <w:headerReference w:type="default" r:id="rId15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AA411" w14:textId="77777777" w:rsidR="00F70436" w:rsidRDefault="00F70436">
      <w:pPr>
        <w:spacing w:after="0" w:line="240" w:lineRule="auto"/>
      </w:pPr>
      <w:r>
        <w:separator/>
      </w:r>
    </w:p>
    <w:p w14:paraId="1FF5197D" w14:textId="77777777" w:rsidR="00F70436" w:rsidRDefault="00F70436"/>
    <w:p w14:paraId="18DF86E3" w14:textId="77777777" w:rsidR="00F70436" w:rsidRDefault="00F70436"/>
  </w:endnote>
  <w:endnote w:type="continuationSeparator" w:id="0">
    <w:p w14:paraId="720F3CBA" w14:textId="77777777" w:rsidR="00F70436" w:rsidRDefault="00F70436">
      <w:pPr>
        <w:spacing w:after="0" w:line="240" w:lineRule="auto"/>
      </w:pPr>
      <w:r>
        <w:continuationSeparator/>
      </w:r>
    </w:p>
    <w:p w14:paraId="4D99AF25" w14:textId="77777777" w:rsidR="00F70436" w:rsidRDefault="00F70436"/>
    <w:p w14:paraId="1BE0F6C9" w14:textId="77777777" w:rsidR="00F70436" w:rsidRDefault="00F704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543611"/>
      <w:docPartObj>
        <w:docPartGallery w:val="Page Numbers (Bottom of Page)"/>
        <w:docPartUnique/>
      </w:docPartObj>
    </w:sdtPr>
    <w:sdtEndPr/>
    <w:sdtContent>
      <w:p w14:paraId="49FA3319" w14:textId="34CCBEAB" w:rsidR="00C2098E" w:rsidRDefault="00C2098E">
        <w:pPr>
          <w:pStyle w:val="Pta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D7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E870FE4" w14:textId="77777777" w:rsidR="00C2098E" w:rsidRDefault="00C2098E">
    <w:pPr>
      <w:pStyle w:val="Pt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48ED5" w14:textId="77777777" w:rsidR="00F70436" w:rsidRDefault="00F70436">
      <w:pPr>
        <w:spacing w:after="0" w:line="240" w:lineRule="auto"/>
      </w:pPr>
      <w:r>
        <w:separator/>
      </w:r>
    </w:p>
    <w:p w14:paraId="41F847A9" w14:textId="77777777" w:rsidR="00F70436" w:rsidRDefault="00F70436"/>
    <w:p w14:paraId="6CE206C4" w14:textId="77777777" w:rsidR="00F70436" w:rsidRDefault="00F70436"/>
  </w:footnote>
  <w:footnote w:type="continuationSeparator" w:id="0">
    <w:p w14:paraId="19A4FEC6" w14:textId="77777777" w:rsidR="00F70436" w:rsidRDefault="00F70436">
      <w:pPr>
        <w:spacing w:after="0" w:line="240" w:lineRule="auto"/>
      </w:pPr>
      <w:r>
        <w:continuationSeparator/>
      </w:r>
    </w:p>
    <w:p w14:paraId="69CEBC1B" w14:textId="77777777" w:rsidR="00F70436" w:rsidRDefault="00F70436"/>
    <w:p w14:paraId="3B135145" w14:textId="77777777" w:rsidR="00F70436" w:rsidRDefault="00F7043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25"/>
      <w:gridCol w:w="279"/>
      <w:gridCol w:w="8203"/>
    </w:tblGrid>
    <w:tr w:rsidR="00C2098E" w:rsidRPr="00303CC9" w14:paraId="3F19DB22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335B955E" w14:textId="77777777" w:rsidR="00C2098E" w:rsidRDefault="00C2098E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14:paraId="5B7DFC02" w14:textId="77777777" w:rsidR="00C2098E" w:rsidRDefault="00C2098E"/>
      </w:tc>
      <w:tc>
        <w:tcPr>
          <w:tcW w:w="8424" w:type="dxa"/>
          <w:vAlign w:val="bottom"/>
        </w:tcPr>
        <w:p w14:paraId="0B39AFCC" w14:textId="77777777" w:rsidR="00C2098E" w:rsidRPr="00303CC9" w:rsidRDefault="00C2098E">
          <w:pPr>
            <w:pStyle w:val="Informanhlavika"/>
            <w:rPr>
              <w:color w:val="0070C0"/>
            </w:rPr>
          </w:pPr>
          <w:r w:rsidRPr="00303CC9">
            <w:rPr>
              <w:color w:val="0070C0"/>
            </w:rPr>
            <w:t>Obsah</w:t>
          </w:r>
        </w:p>
      </w:tc>
    </w:tr>
    <w:tr w:rsidR="00C2098E" w14:paraId="59AF15B4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5DF87FC4" w14:textId="77777777" w:rsidR="00C2098E" w:rsidRDefault="00C2098E">
          <w:pPr>
            <w:pStyle w:val="hlavika"/>
          </w:pPr>
        </w:p>
      </w:tc>
      <w:tc>
        <w:tcPr>
          <w:tcW w:w="288" w:type="dxa"/>
          <w:shd w:val="clear" w:color="auto" w:fill="auto"/>
        </w:tcPr>
        <w:p w14:paraId="214A68EF" w14:textId="77777777" w:rsidR="00C2098E" w:rsidRDefault="00C2098E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14:paraId="3EA84D6D" w14:textId="77777777" w:rsidR="00C2098E" w:rsidRDefault="00C2098E">
          <w:pPr>
            <w:pStyle w:val="hlavika"/>
          </w:pPr>
        </w:p>
      </w:tc>
    </w:tr>
  </w:tbl>
  <w:p w14:paraId="2CE082B1" w14:textId="77777777" w:rsidR="00C2098E" w:rsidRDefault="00C209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31"/>
      <w:gridCol w:w="20"/>
      <w:gridCol w:w="8456"/>
    </w:tblGrid>
    <w:tr w:rsidR="00C2098E" w:rsidRPr="00303CC9" w14:paraId="74D1E482" w14:textId="77777777" w:rsidTr="00F577CA">
      <w:trPr>
        <w:trHeight w:hRule="exact" w:val="720"/>
        <w:jc w:val="right"/>
      </w:trPr>
      <w:tc>
        <w:tcPr>
          <w:tcW w:w="2031" w:type="dxa"/>
          <w:vAlign w:val="bottom"/>
        </w:tcPr>
        <w:p w14:paraId="4EB55491" w14:textId="77777777" w:rsidR="00C2098E" w:rsidRDefault="00C2098E">
          <w:pPr>
            <w:pStyle w:val="Strana"/>
          </w:pPr>
        </w:p>
      </w:tc>
      <w:tc>
        <w:tcPr>
          <w:tcW w:w="20" w:type="dxa"/>
          <w:vAlign w:val="bottom"/>
        </w:tcPr>
        <w:p w14:paraId="1D7A2FD2" w14:textId="77777777" w:rsidR="00C2098E" w:rsidRDefault="00C2098E"/>
      </w:tc>
      <w:tc>
        <w:tcPr>
          <w:tcW w:w="8456" w:type="dxa"/>
          <w:vAlign w:val="bottom"/>
        </w:tcPr>
        <w:p w14:paraId="73894967" w14:textId="6628C1C0" w:rsidR="00C2098E" w:rsidRPr="00303CC9" w:rsidRDefault="001D4D94" w:rsidP="00A54CDA">
          <w:pPr>
            <w:pStyle w:val="Informanhlavika"/>
            <w:rPr>
              <w:color w:val="0070C0"/>
            </w:rPr>
          </w:pPr>
          <w:r>
            <w:rPr>
              <w:color w:val="0070C0"/>
            </w:rPr>
            <w:t>Finančný súhrn</w:t>
          </w:r>
        </w:p>
      </w:tc>
    </w:tr>
    <w:tr w:rsidR="00C2098E" w14:paraId="21BA8711" w14:textId="77777777" w:rsidTr="00F577CA">
      <w:trPr>
        <w:trHeight w:hRule="exact" w:val="86"/>
        <w:jc w:val="right"/>
      </w:trPr>
      <w:tc>
        <w:tcPr>
          <w:tcW w:w="2031" w:type="dxa"/>
          <w:shd w:val="clear" w:color="auto" w:fill="000000" w:themeFill="text1"/>
        </w:tcPr>
        <w:p w14:paraId="3338453D" w14:textId="77777777" w:rsidR="00C2098E" w:rsidRDefault="00C2098E">
          <w:pPr>
            <w:rPr>
              <w:sz w:val="10"/>
            </w:rPr>
          </w:pPr>
        </w:p>
      </w:tc>
      <w:tc>
        <w:tcPr>
          <w:tcW w:w="20" w:type="dxa"/>
        </w:tcPr>
        <w:p w14:paraId="10C5124D" w14:textId="77777777" w:rsidR="00C2098E" w:rsidRDefault="00C2098E">
          <w:pPr>
            <w:rPr>
              <w:sz w:val="10"/>
            </w:rPr>
          </w:pPr>
        </w:p>
      </w:tc>
      <w:tc>
        <w:tcPr>
          <w:tcW w:w="8456" w:type="dxa"/>
          <w:shd w:val="clear" w:color="auto" w:fill="000000" w:themeFill="text1"/>
        </w:tcPr>
        <w:p w14:paraId="735BBEFB" w14:textId="77777777" w:rsidR="00C2098E" w:rsidRDefault="00C2098E">
          <w:pPr>
            <w:rPr>
              <w:sz w:val="10"/>
            </w:rPr>
          </w:pPr>
        </w:p>
      </w:tc>
    </w:tr>
  </w:tbl>
  <w:p w14:paraId="0BDC4F9A" w14:textId="77777777" w:rsidR="00C2098E" w:rsidRDefault="00C2098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157C71FA"/>
    <w:multiLevelType w:val="hybridMultilevel"/>
    <w:tmpl w:val="960E0C84"/>
    <w:lvl w:ilvl="0" w:tplc="38129B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404040" w:themeColor="text1" w:themeTint="BF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3E7D38"/>
    <w:multiLevelType w:val="multilevel"/>
    <w:tmpl w:val="FFFFFFFF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7CA"/>
    <w:rsid w:val="000724A1"/>
    <w:rsid w:val="0009083A"/>
    <w:rsid w:val="000910F4"/>
    <w:rsid w:val="00094592"/>
    <w:rsid w:val="000A673B"/>
    <w:rsid w:val="000E020F"/>
    <w:rsid w:val="00136DBE"/>
    <w:rsid w:val="0015401E"/>
    <w:rsid w:val="00162474"/>
    <w:rsid w:val="001D10A4"/>
    <w:rsid w:val="001D4D94"/>
    <w:rsid w:val="0022093A"/>
    <w:rsid w:val="00267F5D"/>
    <w:rsid w:val="00274B12"/>
    <w:rsid w:val="00282C46"/>
    <w:rsid w:val="0028358A"/>
    <w:rsid w:val="00294A3C"/>
    <w:rsid w:val="00303CC9"/>
    <w:rsid w:val="0033578D"/>
    <w:rsid w:val="003541B4"/>
    <w:rsid w:val="003B624C"/>
    <w:rsid w:val="003C4CDE"/>
    <w:rsid w:val="003E48C6"/>
    <w:rsid w:val="00401EB8"/>
    <w:rsid w:val="004A7697"/>
    <w:rsid w:val="004F0DC2"/>
    <w:rsid w:val="004F0E22"/>
    <w:rsid w:val="00531A5D"/>
    <w:rsid w:val="00560899"/>
    <w:rsid w:val="00570285"/>
    <w:rsid w:val="005847D8"/>
    <w:rsid w:val="005934D9"/>
    <w:rsid w:val="005B2386"/>
    <w:rsid w:val="005B3CCA"/>
    <w:rsid w:val="00621993"/>
    <w:rsid w:val="006358F4"/>
    <w:rsid w:val="006632A5"/>
    <w:rsid w:val="006A0DC5"/>
    <w:rsid w:val="006C69C4"/>
    <w:rsid w:val="006F406D"/>
    <w:rsid w:val="00712E74"/>
    <w:rsid w:val="00714BCE"/>
    <w:rsid w:val="007857D5"/>
    <w:rsid w:val="007F445F"/>
    <w:rsid w:val="007F5B3A"/>
    <w:rsid w:val="007F73F3"/>
    <w:rsid w:val="008149D7"/>
    <w:rsid w:val="00834EAF"/>
    <w:rsid w:val="00851A62"/>
    <w:rsid w:val="00894090"/>
    <w:rsid w:val="00895176"/>
    <w:rsid w:val="008A0532"/>
    <w:rsid w:val="008A2D7B"/>
    <w:rsid w:val="008B3BE8"/>
    <w:rsid w:val="008E42A6"/>
    <w:rsid w:val="00916894"/>
    <w:rsid w:val="00941412"/>
    <w:rsid w:val="00955AD5"/>
    <w:rsid w:val="00960161"/>
    <w:rsid w:val="00976DEF"/>
    <w:rsid w:val="00991498"/>
    <w:rsid w:val="009D5D4B"/>
    <w:rsid w:val="009E68FD"/>
    <w:rsid w:val="00A54CDA"/>
    <w:rsid w:val="00A70900"/>
    <w:rsid w:val="00A7416E"/>
    <w:rsid w:val="00A7797F"/>
    <w:rsid w:val="00AA4070"/>
    <w:rsid w:val="00AB013A"/>
    <w:rsid w:val="00AC5424"/>
    <w:rsid w:val="00AF33D8"/>
    <w:rsid w:val="00AF5B2D"/>
    <w:rsid w:val="00B34B76"/>
    <w:rsid w:val="00B42D11"/>
    <w:rsid w:val="00B46B7A"/>
    <w:rsid w:val="00B51C57"/>
    <w:rsid w:val="00B932C4"/>
    <w:rsid w:val="00C0407E"/>
    <w:rsid w:val="00C118EA"/>
    <w:rsid w:val="00C2098E"/>
    <w:rsid w:val="00C20A2A"/>
    <w:rsid w:val="00C2404A"/>
    <w:rsid w:val="00C2503B"/>
    <w:rsid w:val="00C6685E"/>
    <w:rsid w:val="00C7459F"/>
    <w:rsid w:val="00CD75B1"/>
    <w:rsid w:val="00CE08DA"/>
    <w:rsid w:val="00CE380F"/>
    <w:rsid w:val="00CF300D"/>
    <w:rsid w:val="00D04B76"/>
    <w:rsid w:val="00D23AC4"/>
    <w:rsid w:val="00D633F3"/>
    <w:rsid w:val="00D647C0"/>
    <w:rsid w:val="00D65287"/>
    <w:rsid w:val="00D80160"/>
    <w:rsid w:val="00D80DD8"/>
    <w:rsid w:val="00D831C7"/>
    <w:rsid w:val="00D915F6"/>
    <w:rsid w:val="00DD1A21"/>
    <w:rsid w:val="00E52A24"/>
    <w:rsid w:val="00E53D69"/>
    <w:rsid w:val="00E658EB"/>
    <w:rsid w:val="00E74DAA"/>
    <w:rsid w:val="00EA10A4"/>
    <w:rsid w:val="00ED26C2"/>
    <w:rsid w:val="00EF156C"/>
    <w:rsid w:val="00F1211A"/>
    <w:rsid w:val="00F50878"/>
    <w:rsid w:val="00F577CA"/>
    <w:rsid w:val="00F70436"/>
    <w:rsid w:val="00FB2E0B"/>
    <w:rsid w:val="00FC1DDA"/>
    <w:rsid w:val="00FC7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7A19B"/>
  <w15:docId w15:val="{5F780DB8-D04E-4440-945A-855F459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380F"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rsid w:val="00CE380F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rsid w:val="00CE380F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rsid w:val="00CE380F"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sid w:val="00CE380F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rsid w:val="00CE380F"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rsid w:val="00CE380F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rsid w:val="00CE380F"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sid w:val="00CE380F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rsid w:val="00CE380F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rsid w:val="00CE380F"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rsid w:val="00CE380F"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rsid w:val="00CE380F"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sid w:val="00CE380F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sid w:val="00CE380F"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rsid w:val="00CE380F"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sid w:val="00CE380F"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sid w:val="00CE380F"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sid w:val="00CE380F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rsid w:val="00CE380F"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rsid w:val="00CE380F"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sid w:val="00CE380F"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rsid w:val="00CE380F"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sid w:val="00CE380F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rsid w:val="00CE380F"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sid w:val="00CE380F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rsid w:val="00CE380F"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sid w:val="00CE380F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rsid w:val="00CE380F"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sid w:val="00CE380F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  <w:rsid w:val="00CE380F"/>
  </w:style>
  <w:style w:type="paragraph" w:customStyle="1" w:styleId="Zoznamsodrkami1">
    <w:name w:val="Zoznam s odrážkami1"/>
    <w:basedOn w:val="Normlny"/>
    <w:uiPriority w:val="1"/>
    <w:unhideWhenUsed/>
    <w:qFormat/>
    <w:rsid w:val="00CE380F"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rsid w:val="00CE380F"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rsid w:val="00CE380F"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rsid w:val="00CE380F"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rsid w:val="00CE380F"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rsid w:val="00CE380F"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rsid w:val="00CE380F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sid w:val="00CE380F"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rsid w:val="00CE380F"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  <w:rsid w:val="00CE380F"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sid w:val="00CE380F"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sid w:val="00CE380F"/>
    <w:rPr>
      <w:b/>
      <w:bCs/>
    </w:rPr>
  </w:style>
  <w:style w:type="table" w:customStyle="1" w:styleId="Svetlpodfarbenie1">
    <w:name w:val="Svetlé podfarbenie1"/>
    <w:basedOn w:val="Normlnatabuka"/>
    <w:uiPriority w:val="60"/>
    <w:rsid w:val="00CE38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rsid w:val="00CE380F"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rsid w:val="00CE380F"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rsid w:val="00CE380F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016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33578D"/>
    <w:pPr>
      <w:ind w:left="720"/>
      <w:contextualSpacing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B34B76"/>
    <w:rPr>
      <w:rFonts w:ascii="Arial Narrow" w:hAnsi="Arial Narrow"/>
      <w:b/>
      <w:bCs/>
    </w:rPr>
  </w:style>
  <w:style w:type="paragraph" w:customStyle="1" w:styleId="Nadpiss1urovne">
    <w:name w:val="Nadpiss 1. urovne"/>
    <w:basedOn w:val="Normlny"/>
    <w:link w:val="Nadpiss1urovneChar"/>
    <w:uiPriority w:val="99"/>
    <w:rsid w:val="00B34B76"/>
    <w:pPr>
      <w:numPr>
        <w:numId w:val="7"/>
      </w:numPr>
      <w:spacing w:after="0" w:line="240" w:lineRule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osteel@miosteel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ukacova\AppData\Roaming\Microsoft\Templates\V&#253;ro&#269;n&#225;%20spr&#225;va%20(&#269;erveno-&#269;ierny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</PublishDate>
  <Abstract/>
  <CompanyAddress>Pernek 384
900 53 Pernek
Slovensko</CompanyAddress>
  <CompanyPhone/>
  <CompanyFax/>
  <CompanyEmail>miosteel@miosteel.sk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F0E41-A884-44F0-B338-8BCE3C55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0</TotalTime>
  <Pages>9</Pages>
  <Words>1265</Words>
  <Characters>7217</Characters>
  <Application>Microsoft Office Word</Application>
  <DocSecurity>0</DocSecurity>
  <Lines>60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MIOSTEEL, s.r.o.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Lukáčová</dc:creator>
  <cp:keywords/>
  <dc:description/>
  <cp:lastModifiedBy>lenovo</cp:lastModifiedBy>
  <cp:revision>2</cp:revision>
  <cp:lastPrinted>2020-03-23T18:49:00Z</cp:lastPrinted>
  <dcterms:created xsi:type="dcterms:W3CDTF">2022-12-25T19:06:00Z</dcterms:created>
  <dcterms:modified xsi:type="dcterms:W3CDTF">2022-12-25T19:06:00Z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