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36D" w:rsidRDefault="009C436D" w:rsidP="00395389">
      <w:pPr>
        <w:rPr>
          <w:b/>
        </w:rPr>
      </w:pPr>
      <w:r>
        <w:rPr>
          <w:b/>
        </w:rPr>
        <w:t xml:space="preserve">                                                                    -1-</w:t>
      </w:r>
    </w:p>
    <w:p w:rsidR="009C436D" w:rsidRPr="00042CEF" w:rsidRDefault="009C436D" w:rsidP="00395389">
      <w:pPr>
        <w:rPr>
          <w:b/>
        </w:rPr>
      </w:pPr>
      <w:r>
        <w:rPr>
          <w:b/>
        </w:rPr>
        <w:t xml:space="preserve">Poznámky Úč  UZPOD v 14 -1 </w:t>
      </w:r>
      <w:r w:rsidRPr="00042CEF">
        <w:rPr>
          <w:b/>
        </w:rPr>
        <w:t xml:space="preserve"> , individuálnej účtovnej </w:t>
      </w:r>
      <w:r>
        <w:rPr>
          <w:b/>
        </w:rPr>
        <w:t>závierky zostavenej k 31.12.2022</w:t>
      </w:r>
    </w:p>
    <w:p w:rsidR="009C436D" w:rsidRPr="00042CEF" w:rsidRDefault="009C436D" w:rsidP="00395389">
      <w:pPr>
        <w:rPr>
          <w:b/>
          <w:i/>
        </w:rPr>
      </w:pPr>
      <w:r>
        <w:rPr>
          <w:b/>
          <w:i/>
        </w:rPr>
        <w:t>IČO: 50 460 404   DIČ: 2120335745</w:t>
      </w:r>
    </w:p>
    <w:p w:rsidR="009C436D" w:rsidRDefault="009C436D" w:rsidP="00395389">
      <w:r>
        <w:t>Čl. I  Všeobecné údaje</w:t>
      </w:r>
    </w:p>
    <w:p w:rsidR="009C436D" w:rsidRPr="00E3107D" w:rsidRDefault="009C436D" w:rsidP="00320D09">
      <w:pPr>
        <w:pStyle w:val="ListParagraph"/>
        <w:ind w:left="360"/>
        <w:rPr>
          <w:b/>
          <w:u w:val="single"/>
        </w:rPr>
      </w:pPr>
      <w:r w:rsidRPr="00E3107D">
        <w:rPr>
          <w:b/>
          <w:u w:val="single"/>
        </w:rPr>
        <w:t xml:space="preserve">1) Autoškola FN, s.r.o. </w:t>
      </w:r>
    </w:p>
    <w:p w:rsidR="009C436D" w:rsidRPr="00E3107D" w:rsidRDefault="009C436D" w:rsidP="009C1C2B">
      <w:pPr>
        <w:pStyle w:val="ListParagraph"/>
        <w:rPr>
          <w:b/>
          <w:u w:val="single"/>
        </w:rPr>
      </w:pPr>
    </w:p>
    <w:p w:rsidR="009C436D" w:rsidRPr="00E3107D" w:rsidRDefault="009C436D" w:rsidP="009C1C2B">
      <w:pPr>
        <w:pStyle w:val="ListParagraph"/>
        <w:rPr>
          <w:b/>
          <w:u w:val="single"/>
        </w:rPr>
      </w:pPr>
      <w:r w:rsidRPr="00E3107D">
        <w:rPr>
          <w:b/>
          <w:u w:val="single"/>
        </w:rPr>
        <w:t>Fučíková 739/51, 932 01 Veľký Meder</w:t>
      </w:r>
    </w:p>
    <w:p w:rsidR="009C436D" w:rsidRPr="00E3107D" w:rsidRDefault="009C436D" w:rsidP="009C1C2B">
      <w:pPr>
        <w:pStyle w:val="ListParagraph"/>
        <w:rPr>
          <w:b/>
          <w:u w:val="single"/>
        </w:rPr>
      </w:pPr>
      <w:r w:rsidRPr="00E3107D">
        <w:rPr>
          <w:b/>
          <w:u w:val="single"/>
        </w:rPr>
        <w:t xml:space="preserve"> </w:t>
      </w:r>
    </w:p>
    <w:p w:rsidR="009C436D" w:rsidRPr="00E3107D" w:rsidRDefault="009C436D" w:rsidP="00320D09">
      <w:pPr>
        <w:pStyle w:val="ListParagraph"/>
        <w:rPr>
          <w:b/>
          <w:u w:val="single"/>
        </w:rPr>
      </w:pPr>
      <w:r w:rsidRPr="00E3107D">
        <w:rPr>
          <w:b/>
          <w:u w:val="single"/>
        </w:rPr>
        <w:t xml:space="preserve"> Hlavnou činnosťou sú činnosť škôl pre výučbu vedenia dopravných prostriedkov  : </w:t>
      </w:r>
    </w:p>
    <w:p w:rsidR="009C436D" w:rsidRPr="00E3107D" w:rsidRDefault="009C436D" w:rsidP="00320D09">
      <w:pPr>
        <w:pStyle w:val="ListParagraph"/>
        <w:rPr>
          <w:b/>
          <w:u w:val="single"/>
        </w:rPr>
      </w:pPr>
      <w:r w:rsidRPr="00E3107D">
        <w:rPr>
          <w:b/>
          <w:u w:val="single"/>
        </w:rPr>
        <w:t>SK NACE: 85.53.0</w:t>
      </w:r>
    </w:p>
    <w:p w:rsidR="009C436D" w:rsidRDefault="009C436D" w:rsidP="009C1C2B">
      <w:pPr>
        <w:pStyle w:val="ListParagraph"/>
      </w:pPr>
    </w:p>
    <w:p w:rsidR="009C436D" w:rsidRDefault="009C436D" w:rsidP="008103CB">
      <w:pPr>
        <w:pStyle w:val="ListParagraph"/>
        <w:numPr>
          <w:ilvl w:val="0"/>
          <w:numId w:val="4"/>
        </w:numPr>
      </w:pPr>
      <w:r>
        <w:t>Údaje o konsolidovanom celku</w:t>
      </w:r>
    </w:p>
    <w:p w:rsidR="009C436D" w:rsidRDefault="009C436D" w:rsidP="00CD2C39">
      <w:pPr>
        <w:pStyle w:val="ListParagraph"/>
      </w:pPr>
      <w:r>
        <w:t>Účtovná jednotka nie je súčasťou konsolidovaného celku.</w:t>
      </w:r>
    </w:p>
    <w:p w:rsidR="009C436D" w:rsidRDefault="009C436D" w:rsidP="00395389">
      <w:pPr>
        <w:pStyle w:val="ListParagraph"/>
        <w:numPr>
          <w:ilvl w:val="0"/>
          <w:numId w:val="4"/>
        </w:numPr>
      </w:pPr>
      <w:r>
        <w:t>Priemerný prepočítaný stav zamestnancov je :  2 zamestnanci</w:t>
      </w:r>
    </w:p>
    <w:p w:rsidR="009C436D" w:rsidRDefault="009C436D" w:rsidP="00880074">
      <w:r>
        <w:t>Čl. II   Informácie o prijatých postupoch</w:t>
      </w:r>
    </w:p>
    <w:p w:rsidR="009C436D" w:rsidRDefault="009C436D" w:rsidP="0094037B">
      <w:pPr>
        <w:pStyle w:val="ListParagraph"/>
        <w:numPr>
          <w:ilvl w:val="0"/>
          <w:numId w:val="5"/>
        </w:numPr>
      </w:pPr>
      <w:r>
        <w:t>Účtovná závierka je zostavená za  predpokladu, že účtovná jednotka  bude</w:t>
      </w:r>
    </w:p>
    <w:p w:rsidR="009C436D" w:rsidRDefault="009C436D" w:rsidP="00430C7D">
      <w:r>
        <w:t xml:space="preserve">                     nepretržite pokračovať vo svojej činnosti. </w:t>
      </w:r>
    </w:p>
    <w:p w:rsidR="009C436D" w:rsidRDefault="009C436D" w:rsidP="0094037B">
      <w:pPr>
        <w:pStyle w:val="ListParagraph"/>
        <w:numPr>
          <w:ilvl w:val="0"/>
          <w:numId w:val="5"/>
        </w:numPr>
      </w:pPr>
      <w:r>
        <w:t>Spôsob ocenenia jednotlivých položiek majetku a záväzkov, a to</w:t>
      </w:r>
    </w:p>
    <w:p w:rsidR="009C436D" w:rsidRDefault="009C436D" w:rsidP="00B5203C">
      <w:pPr>
        <w:pStyle w:val="ListParagraph"/>
        <w:numPr>
          <w:ilvl w:val="0"/>
          <w:numId w:val="7"/>
        </w:numPr>
      </w:pPr>
      <w:r>
        <w:t>c) pohľadávky a záväzky sa oceňujú menovitou hodnotou pri vzniku pohľadávky a</w:t>
      </w:r>
    </w:p>
    <w:p w:rsidR="009C436D" w:rsidRDefault="009C436D" w:rsidP="00B5203C">
      <w:pPr>
        <w:pStyle w:val="ListParagraph"/>
      </w:pPr>
      <w:r>
        <w:t xml:space="preserve">    pri  vzniku záväzku.</w:t>
      </w:r>
    </w:p>
    <w:p w:rsidR="009C436D" w:rsidRDefault="009C436D" w:rsidP="0056131D">
      <w:pPr>
        <w:pStyle w:val="ListParagraph"/>
        <w:numPr>
          <w:ilvl w:val="0"/>
          <w:numId w:val="7"/>
        </w:numPr>
      </w:pPr>
      <w:r>
        <w:t xml:space="preserve">  d) Krátkodobý finančný majetok- príjmy a výdavky peňazí v hotovosti sa účtujú na </w:t>
      </w:r>
    </w:p>
    <w:p w:rsidR="009C436D" w:rsidRDefault="009C436D" w:rsidP="00B5203C">
      <w:pPr>
        <w:pStyle w:val="ListParagraph"/>
      </w:pPr>
      <w:r>
        <w:t xml:space="preserve">    podklade príjmových a výdavkových  pokladničných dokladov, na bankovom účte sa</w:t>
      </w:r>
    </w:p>
    <w:p w:rsidR="009C436D" w:rsidRDefault="009C436D" w:rsidP="00B5203C">
      <w:pPr>
        <w:pStyle w:val="ListParagraph"/>
      </w:pPr>
      <w:r>
        <w:t xml:space="preserve">    účtuje stav a pohyb peňažných prostriedkov v banke.</w:t>
      </w:r>
    </w:p>
    <w:p w:rsidR="009C436D" w:rsidRDefault="009C436D" w:rsidP="00560F7F">
      <w:pPr>
        <w:pStyle w:val="ListParagraph"/>
      </w:pPr>
    </w:p>
    <w:p w:rsidR="009C436D" w:rsidRDefault="009C436D" w:rsidP="00560F7F">
      <w:pPr>
        <w:pStyle w:val="ListParagraph"/>
        <w:numPr>
          <w:ilvl w:val="0"/>
          <w:numId w:val="5"/>
        </w:numPr>
      </w:pPr>
      <w:r>
        <w:t>Spôsob zostavenia odpisového plánu dlhodobého hmotného majetku.</w:t>
      </w:r>
    </w:p>
    <w:p w:rsidR="009C436D" w:rsidRDefault="009C436D" w:rsidP="00560F7F">
      <w:pPr>
        <w:pStyle w:val="ListParagraph"/>
        <w:ind w:left="1080"/>
      </w:pPr>
      <w:r>
        <w:t>Odpisový plán dlhodobého majetku  je zostavený, účtovná jednotka nakúpila</w:t>
      </w:r>
    </w:p>
    <w:p w:rsidR="009C436D" w:rsidRDefault="009C436D" w:rsidP="00560F7F">
      <w:pPr>
        <w:pStyle w:val="ListParagraph"/>
        <w:ind w:left="1080"/>
      </w:pPr>
      <w:r>
        <w:t>dlhodobý majetok  a to automobil na leasingové splátky na 60 mesiacov.</w:t>
      </w:r>
    </w:p>
    <w:p w:rsidR="009C436D" w:rsidRDefault="009C436D" w:rsidP="00B308ED">
      <w:pPr>
        <w:pStyle w:val="ListParagraph"/>
        <w:ind w:left="0"/>
      </w:pPr>
      <w:r>
        <w:t xml:space="preserve">                      </w:t>
      </w:r>
    </w:p>
    <w:p w:rsidR="009C436D" w:rsidRDefault="009C436D" w:rsidP="00430C7D">
      <w:r>
        <w:t>Čl. III  Informácie doplňujúce súvahu a výkaz ziskov a strát</w:t>
      </w:r>
    </w:p>
    <w:p w:rsidR="009C436D" w:rsidRDefault="009C436D" w:rsidP="00430C7D">
      <w:r>
        <w:t xml:space="preserve">                              Text                                                                             31.12.2022            31.12.2021</w:t>
      </w:r>
    </w:p>
    <w:p w:rsidR="009C436D" w:rsidRDefault="009C436D" w:rsidP="00430C7D">
      <w:r>
        <w:t xml:space="preserve">         Aktíva                                                                                                     v  EUR                     v EUR</w:t>
      </w:r>
    </w:p>
    <w:p w:rsidR="009C436D" w:rsidRDefault="009C436D" w:rsidP="00430C7D">
      <w:r>
        <w:t xml:space="preserve">        Spolu majetok                                                                                      71 602                      56 398</w:t>
      </w:r>
    </w:p>
    <w:p w:rsidR="009C436D" w:rsidRDefault="009C436D" w:rsidP="00430C7D">
      <w:r>
        <w:t xml:space="preserve">         Obežný majetok                                                                                  71 272                     54 121</w:t>
      </w:r>
    </w:p>
    <w:p w:rsidR="009C436D" w:rsidRDefault="009C436D" w:rsidP="00430C7D">
      <w:r>
        <w:t xml:space="preserve">         Krátkodobé pohľadávky                                                                    4 671                        32 273</w:t>
      </w:r>
    </w:p>
    <w:p w:rsidR="009C436D" w:rsidRDefault="009C436D" w:rsidP="00152698">
      <w:pPr>
        <w:pStyle w:val="ListParagraph"/>
        <w:ind w:left="0"/>
      </w:pPr>
      <w:r>
        <w:t xml:space="preserve">          pohľadávky z obchodného styku                                                           0                                66</w:t>
      </w:r>
    </w:p>
    <w:p w:rsidR="009C436D" w:rsidRDefault="009C436D" w:rsidP="00320D09">
      <w:pPr>
        <w:rPr>
          <w:b/>
        </w:rPr>
      </w:pPr>
      <w:r>
        <w:t xml:space="preserve">  </w:t>
      </w:r>
      <w:r>
        <w:rPr>
          <w:b/>
        </w:rPr>
        <w:t xml:space="preserve">                                                                    -2-</w:t>
      </w:r>
    </w:p>
    <w:p w:rsidR="009C436D" w:rsidRPr="00042CEF" w:rsidRDefault="009C436D" w:rsidP="00320D09">
      <w:pPr>
        <w:rPr>
          <w:b/>
        </w:rPr>
      </w:pPr>
      <w:r>
        <w:rPr>
          <w:b/>
        </w:rPr>
        <w:t xml:space="preserve">Poznámky Úč  UZPOD v 14 -1 </w:t>
      </w:r>
      <w:r w:rsidRPr="00042CEF">
        <w:rPr>
          <w:b/>
        </w:rPr>
        <w:t xml:space="preserve"> , individuálnej účtovnej </w:t>
      </w:r>
      <w:r>
        <w:rPr>
          <w:b/>
        </w:rPr>
        <w:t>závierky zostavenej k 31.12.2022</w:t>
      </w:r>
    </w:p>
    <w:p w:rsidR="009C436D" w:rsidRPr="00042CEF" w:rsidRDefault="009C436D" w:rsidP="00320D09">
      <w:pPr>
        <w:rPr>
          <w:b/>
          <w:i/>
        </w:rPr>
      </w:pPr>
      <w:r>
        <w:rPr>
          <w:b/>
          <w:i/>
        </w:rPr>
        <w:t>IČO: 50 460 404   DIČ: 2120335745</w:t>
      </w:r>
    </w:p>
    <w:p w:rsidR="009C436D" w:rsidRDefault="009C436D" w:rsidP="00152698">
      <w:pPr>
        <w:pStyle w:val="ListParagraph"/>
        <w:ind w:left="0"/>
      </w:pPr>
      <w:r>
        <w:t xml:space="preserve">    Aktíva </w:t>
      </w:r>
    </w:p>
    <w:p w:rsidR="009C436D" w:rsidRDefault="009C436D" w:rsidP="00152698">
      <w:pPr>
        <w:pStyle w:val="ListParagraph"/>
        <w:ind w:left="0"/>
      </w:pPr>
    </w:p>
    <w:p w:rsidR="009C436D" w:rsidRDefault="009C436D" w:rsidP="00152698">
      <w:pPr>
        <w:pStyle w:val="ListParagraph"/>
        <w:ind w:left="0"/>
      </w:pPr>
    </w:p>
    <w:p w:rsidR="009C436D" w:rsidRDefault="009C436D" w:rsidP="00152698">
      <w:pPr>
        <w:pStyle w:val="ListParagraph"/>
        <w:ind w:left="0"/>
      </w:pPr>
      <w:r>
        <w:t xml:space="preserve">       daňové pohladávky                                                                                 561                         1 307</w:t>
      </w:r>
    </w:p>
    <w:p w:rsidR="009C436D" w:rsidRDefault="009C436D" w:rsidP="00152698">
      <w:pPr>
        <w:pStyle w:val="ListParagraph"/>
        <w:ind w:left="0"/>
      </w:pPr>
      <w:r>
        <w:t xml:space="preserve">       ostatné pohľadávky                                                                             4 110                       30 900</w:t>
      </w:r>
    </w:p>
    <w:p w:rsidR="009C436D" w:rsidRPr="00042CEF" w:rsidRDefault="009C436D" w:rsidP="00CD2C39">
      <w:pPr>
        <w:rPr>
          <w:b/>
        </w:rPr>
      </w:pPr>
    </w:p>
    <w:p w:rsidR="009C436D" w:rsidRDefault="009C436D" w:rsidP="000412BA">
      <w:r>
        <w:t xml:space="preserve">                       Text                                                                                   31.12.2022            31.12.2021</w:t>
      </w:r>
    </w:p>
    <w:p w:rsidR="009C436D" w:rsidRDefault="009C436D" w:rsidP="000412BA">
      <w:r>
        <w:t>Finančný majetok                                                                                   66 451                         21 698</w:t>
      </w:r>
    </w:p>
    <w:p w:rsidR="009C436D" w:rsidRDefault="009C436D" w:rsidP="000412BA"/>
    <w:p w:rsidR="009C436D" w:rsidRDefault="009C436D" w:rsidP="000412BA">
      <w:r>
        <w:t xml:space="preserve">                           Text                                                                            31.12.2022                    31.12.2021</w:t>
      </w:r>
    </w:p>
    <w:p w:rsidR="009C436D" w:rsidRDefault="009C436D" w:rsidP="000412BA">
      <w:r>
        <w:t>Pasíva                                                                                                          v EUR                           v EUR</w:t>
      </w:r>
    </w:p>
    <w:p w:rsidR="009C436D" w:rsidRDefault="009C436D" w:rsidP="000412BA">
      <w:r>
        <w:t>Spolu vlastné imanie                                                                               71 602                         56 398</w:t>
      </w:r>
    </w:p>
    <w:p w:rsidR="009C436D" w:rsidRDefault="009C436D" w:rsidP="000412BA">
      <w:r>
        <w:t>Základné imanie                                                                                         5 000                          5 000</w:t>
      </w:r>
    </w:p>
    <w:p w:rsidR="009C436D" w:rsidRDefault="009C436D" w:rsidP="000412BA">
      <w:r>
        <w:t>Zákonný rezervný fond                                                                              1 899                          1 899</w:t>
      </w:r>
    </w:p>
    <w:p w:rsidR="009C436D" w:rsidRDefault="009C436D" w:rsidP="000412BA">
      <w:r>
        <w:t xml:space="preserve">Nerozdelený zisk minulých rokov                                                          40 905                       36 068  </w:t>
      </w:r>
    </w:p>
    <w:p w:rsidR="009C436D" w:rsidRDefault="009C436D" w:rsidP="000412BA">
      <w:r>
        <w:t>Záväzky                                                                                                         9 970                         8 594</w:t>
      </w:r>
    </w:p>
    <w:p w:rsidR="009C436D" w:rsidRDefault="009C436D" w:rsidP="000412BA">
      <w:r>
        <w:t xml:space="preserve">Z toho </w:t>
      </w:r>
    </w:p>
    <w:p w:rsidR="009C436D" w:rsidRDefault="009C436D" w:rsidP="000412BA">
      <w:r>
        <w:t>Dlhodobé záväzky                                                                                           251                            251</w:t>
      </w:r>
    </w:p>
    <w:p w:rsidR="009C436D" w:rsidRDefault="009C436D" w:rsidP="000412BA">
      <w:r>
        <w:t>Obchodného styku                                                                                           0                                467</w:t>
      </w:r>
    </w:p>
    <w:p w:rsidR="009C436D" w:rsidRDefault="009C436D" w:rsidP="000412BA">
      <w:r>
        <w:t>Závazky voči zamestnancom                                                                       3 230                             3 082</w:t>
      </w:r>
    </w:p>
    <w:p w:rsidR="009C436D" w:rsidRDefault="009C436D" w:rsidP="000412BA">
      <w:r>
        <w:t>Záväzky zo sociálneho poistenia                                                                  2 137                           1 878</w:t>
      </w:r>
    </w:p>
    <w:p w:rsidR="009C436D" w:rsidRDefault="009C436D" w:rsidP="000412BA">
      <w:r>
        <w:t>Daňové záväzky                                                                                              4 242                            2 806</w:t>
      </w:r>
    </w:p>
    <w:p w:rsidR="009C436D" w:rsidRDefault="009C436D" w:rsidP="000412BA"/>
    <w:p w:rsidR="009C436D" w:rsidRDefault="009C436D" w:rsidP="000412BA"/>
    <w:p w:rsidR="009C436D" w:rsidRDefault="009C436D" w:rsidP="000412BA"/>
    <w:p w:rsidR="009C436D" w:rsidRDefault="009C436D" w:rsidP="000412BA"/>
    <w:p w:rsidR="009C436D" w:rsidRDefault="009C436D" w:rsidP="00E3107D">
      <w:pPr>
        <w:rPr>
          <w:b/>
        </w:rPr>
      </w:pPr>
      <w:r>
        <w:t xml:space="preserve">  </w:t>
      </w:r>
      <w:r>
        <w:rPr>
          <w:b/>
        </w:rPr>
        <w:t xml:space="preserve">                                                                    -3-</w:t>
      </w:r>
    </w:p>
    <w:p w:rsidR="009C436D" w:rsidRPr="00042CEF" w:rsidRDefault="009C436D" w:rsidP="00E3107D">
      <w:pPr>
        <w:rPr>
          <w:b/>
        </w:rPr>
      </w:pPr>
      <w:r>
        <w:rPr>
          <w:b/>
        </w:rPr>
        <w:t xml:space="preserve">Poznámky Úč  UZPOD v 14 -1 </w:t>
      </w:r>
      <w:r w:rsidRPr="00042CEF">
        <w:rPr>
          <w:b/>
        </w:rPr>
        <w:t xml:space="preserve"> , individuálnej účtovnej </w:t>
      </w:r>
      <w:r>
        <w:rPr>
          <w:b/>
        </w:rPr>
        <w:t>závierky zostavenej k 31.12.2022</w:t>
      </w:r>
    </w:p>
    <w:p w:rsidR="009C436D" w:rsidRPr="00042CEF" w:rsidRDefault="009C436D" w:rsidP="00E3107D">
      <w:pPr>
        <w:rPr>
          <w:b/>
          <w:i/>
        </w:rPr>
      </w:pPr>
      <w:r>
        <w:rPr>
          <w:b/>
          <w:i/>
        </w:rPr>
        <w:t>IČO: 50 460 404   DIČ: 2120335745</w:t>
      </w:r>
    </w:p>
    <w:p w:rsidR="009C436D" w:rsidRDefault="009C436D" w:rsidP="000412BA"/>
    <w:p w:rsidR="009C436D" w:rsidRDefault="009C436D" w:rsidP="000412BA">
      <w:r>
        <w:t xml:space="preserve"> Výnosy z hospodárskej činnosti                                                          31.12.2022               31.12.2021</w:t>
      </w:r>
    </w:p>
    <w:p w:rsidR="009C436D" w:rsidRDefault="009C436D" w:rsidP="000412BA">
      <w:r>
        <w:t xml:space="preserve">                           Text                                                                                   v EUR                           v EUR</w:t>
      </w:r>
    </w:p>
    <w:p w:rsidR="009C436D" w:rsidRDefault="009C436D" w:rsidP="000412BA">
      <w:r>
        <w:t xml:space="preserve">Tržby z predaja služieb                                                                            125 600                      84 125             </w:t>
      </w:r>
    </w:p>
    <w:p w:rsidR="009C436D" w:rsidRDefault="009C436D" w:rsidP="000412BA">
      <w:r>
        <w:t xml:space="preserve">Spolu výnosy HČ                                                                                       128 770                      88 258 </w:t>
      </w:r>
    </w:p>
    <w:p w:rsidR="009C436D" w:rsidRDefault="009C436D" w:rsidP="000412BA">
      <w:r>
        <w:t>Náklady na hospodársku činnosť                                                           111 166                     80 579</w:t>
      </w:r>
    </w:p>
    <w:p w:rsidR="009C436D" w:rsidRDefault="009C436D" w:rsidP="00745A65">
      <w:pPr>
        <w:pStyle w:val="ListParagraph"/>
        <w:numPr>
          <w:ilvl w:val="0"/>
          <w:numId w:val="2"/>
        </w:numPr>
      </w:pPr>
      <w:r>
        <w:t>z toho – spotreba materiálu                                                       23 037                      9 436</w:t>
      </w:r>
    </w:p>
    <w:p w:rsidR="009C436D" w:rsidRDefault="009C436D" w:rsidP="00E3107D">
      <w:pPr>
        <w:pStyle w:val="ListParagraph"/>
        <w:numPr>
          <w:ilvl w:val="0"/>
          <w:numId w:val="2"/>
        </w:numPr>
      </w:pPr>
      <w:r>
        <w:t xml:space="preserve">služby                                                                                              15 493                    14 154                                                                                                          </w:t>
      </w:r>
    </w:p>
    <w:p w:rsidR="009C436D" w:rsidRDefault="009C436D" w:rsidP="00745A65">
      <w:pPr>
        <w:pStyle w:val="ListParagraph"/>
        <w:numPr>
          <w:ilvl w:val="0"/>
          <w:numId w:val="2"/>
        </w:numPr>
      </w:pPr>
      <w:r>
        <w:t>osobné náklady                                                                             68 049                    52 544</w:t>
      </w:r>
    </w:p>
    <w:p w:rsidR="009C436D" w:rsidRDefault="009C436D" w:rsidP="00745A65">
      <w:pPr>
        <w:pStyle w:val="ListParagraph"/>
        <w:numPr>
          <w:ilvl w:val="0"/>
          <w:numId w:val="2"/>
        </w:numPr>
      </w:pPr>
      <w:r>
        <w:t>dane a poplatky                                                                               1 588                      1 565</w:t>
      </w:r>
    </w:p>
    <w:p w:rsidR="009C436D" w:rsidRDefault="009C436D" w:rsidP="00745A65">
      <w:pPr>
        <w:pStyle w:val="ListParagraph"/>
        <w:numPr>
          <w:ilvl w:val="0"/>
          <w:numId w:val="2"/>
        </w:numPr>
      </w:pPr>
      <w:r>
        <w:t>odpisy majetku                                                                                1 392                      1 399</w:t>
      </w:r>
    </w:p>
    <w:p w:rsidR="009C436D" w:rsidRDefault="009C436D" w:rsidP="00E3107D">
      <w:pPr>
        <w:pStyle w:val="ListParagraph"/>
        <w:numPr>
          <w:ilvl w:val="0"/>
          <w:numId w:val="2"/>
        </w:numPr>
      </w:pPr>
      <w:r>
        <w:t>ostatné náklady HČ                                                                         1 607                       716</w:t>
      </w:r>
    </w:p>
    <w:p w:rsidR="009C436D" w:rsidRDefault="009C436D" w:rsidP="00E3107D">
      <w:pPr>
        <w:pStyle w:val="ListParagraph"/>
        <w:numPr>
          <w:ilvl w:val="0"/>
          <w:numId w:val="2"/>
        </w:numPr>
      </w:pPr>
    </w:p>
    <w:p w:rsidR="009C436D" w:rsidRDefault="009C436D" w:rsidP="00650923">
      <w:pPr>
        <w:pStyle w:val="ListParagraph"/>
        <w:ind w:left="0"/>
      </w:pPr>
      <w:r>
        <w:t xml:space="preserve">Náklady na finančnú činnosť                                                                       120                             673 </w:t>
      </w:r>
    </w:p>
    <w:p w:rsidR="009C436D" w:rsidRDefault="009C436D" w:rsidP="00650923">
      <w:pPr>
        <w:pStyle w:val="ListParagraph"/>
        <w:ind w:left="0"/>
      </w:pPr>
    </w:p>
    <w:p w:rsidR="009C436D" w:rsidRDefault="009C436D" w:rsidP="00650923">
      <w:pPr>
        <w:pStyle w:val="ListParagraph"/>
        <w:ind w:left="0"/>
      </w:pPr>
    </w:p>
    <w:p w:rsidR="009C436D" w:rsidRDefault="009C436D" w:rsidP="00650923">
      <w:pPr>
        <w:pStyle w:val="ListParagraph"/>
        <w:ind w:left="0"/>
      </w:pPr>
      <w:r>
        <w:t>Výsledok hospodárenia pred zdanením                                                   17 484                         7 006</w:t>
      </w:r>
    </w:p>
    <w:p w:rsidR="009C436D" w:rsidRDefault="009C436D" w:rsidP="00650923">
      <w:pPr>
        <w:pStyle w:val="ListParagraph"/>
        <w:ind w:left="0"/>
      </w:pPr>
      <w:r>
        <w:t>Daň z príjmu  PO  21%                                                                                   3 656                          2 169</w:t>
      </w:r>
    </w:p>
    <w:p w:rsidR="009C436D" w:rsidRDefault="009C436D" w:rsidP="00650923">
      <w:pPr>
        <w:pStyle w:val="ListParagraph"/>
        <w:ind w:left="0"/>
      </w:pPr>
      <w:r>
        <w:t>Výsledok hospodárenia po zdanení                                                          13 828                          4 837</w:t>
      </w:r>
    </w:p>
    <w:p w:rsidR="009C436D" w:rsidRDefault="009C436D" w:rsidP="00650923">
      <w:pPr>
        <w:pStyle w:val="ListParagraph"/>
        <w:ind w:left="0"/>
      </w:pPr>
    </w:p>
    <w:p w:rsidR="009C436D" w:rsidRDefault="009C436D" w:rsidP="00650923">
      <w:pPr>
        <w:pStyle w:val="ListParagraph"/>
        <w:ind w:left="0"/>
      </w:pPr>
    </w:p>
    <w:p w:rsidR="009C436D" w:rsidRDefault="009C436D" w:rsidP="00650923">
      <w:pPr>
        <w:pStyle w:val="ListParagraph"/>
        <w:ind w:left="0"/>
      </w:pPr>
    </w:p>
    <w:p w:rsidR="009C436D" w:rsidRPr="00395389" w:rsidRDefault="009C436D" w:rsidP="000412BA">
      <w:r>
        <w:t>Zostavené dň</w:t>
      </w:r>
      <w:bookmarkStart w:id="0" w:name="_GoBack"/>
      <w:bookmarkEnd w:id="0"/>
      <w:r>
        <w:t xml:space="preserve">a: 12.02.2023 </w:t>
      </w:r>
    </w:p>
    <w:sectPr w:rsidR="009C436D" w:rsidRPr="00395389" w:rsidSect="0054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3B09A9"/>
    <w:multiLevelType w:val="multilevel"/>
    <w:tmpl w:val="A60CB0FC"/>
    <w:lvl w:ilvl="0">
      <w:start w:val="31"/>
      <w:numFmt w:val="decimal"/>
      <w:lvlText w:val="%1"/>
      <w:lvlJc w:val="left"/>
      <w:pPr>
        <w:tabs>
          <w:tab w:val="num" w:pos="1845"/>
        </w:tabs>
        <w:ind w:left="1845" w:hanging="1845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tabs>
          <w:tab w:val="num" w:pos="4702"/>
        </w:tabs>
        <w:ind w:left="4702" w:hanging="1845"/>
      </w:pPr>
      <w:rPr>
        <w:rFonts w:cs="Times New Roman" w:hint="default"/>
      </w:rPr>
    </w:lvl>
    <w:lvl w:ilvl="2">
      <w:start w:val="2017"/>
      <w:numFmt w:val="decimal"/>
      <w:lvlText w:val="%1.%2.%3"/>
      <w:lvlJc w:val="left"/>
      <w:pPr>
        <w:tabs>
          <w:tab w:val="num" w:pos="7559"/>
        </w:tabs>
        <w:ind w:left="7559" w:hanging="18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16"/>
        </w:tabs>
        <w:ind w:left="10416" w:hanging="18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273"/>
        </w:tabs>
        <w:ind w:left="13273" w:hanging="184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130"/>
        </w:tabs>
        <w:ind w:left="16130" w:hanging="184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87"/>
        </w:tabs>
        <w:ind w:left="18987" w:hanging="184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844"/>
        </w:tabs>
        <w:ind w:left="21844" w:hanging="184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701"/>
        </w:tabs>
        <w:ind w:left="24701" w:hanging="1845"/>
      </w:pPr>
      <w:rPr>
        <w:rFonts w:cs="Times New Roman" w:hint="default"/>
      </w:rPr>
    </w:lvl>
  </w:abstractNum>
  <w:abstractNum w:abstractNumId="7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566"/>
    <w:rsid w:val="000412BA"/>
    <w:rsid w:val="00042CEF"/>
    <w:rsid w:val="0008197C"/>
    <w:rsid w:val="000C790E"/>
    <w:rsid w:val="00124B70"/>
    <w:rsid w:val="00143BCC"/>
    <w:rsid w:val="00146717"/>
    <w:rsid w:val="00152698"/>
    <w:rsid w:val="001A626C"/>
    <w:rsid w:val="002408CD"/>
    <w:rsid w:val="00282F64"/>
    <w:rsid w:val="00320D09"/>
    <w:rsid w:val="00333E70"/>
    <w:rsid w:val="00353EE8"/>
    <w:rsid w:val="00395389"/>
    <w:rsid w:val="00395C9C"/>
    <w:rsid w:val="00412B82"/>
    <w:rsid w:val="00430C7D"/>
    <w:rsid w:val="004371BF"/>
    <w:rsid w:val="0047366B"/>
    <w:rsid w:val="004A12E2"/>
    <w:rsid w:val="00544F9F"/>
    <w:rsid w:val="005577CC"/>
    <w:rsid w:val="00560F7F"/>
    <w:rsid w:val="0056131D"/>
    <w:rsid w:val="00580751"/>
    <w:rsid w:val="00650923"/>
    <w:rsid w:val="00650FE5"/>
    <w:rsid w:val="006B739E"/>
    <w:rsid w:val="00745A65"/>
    <w:rsid w:val="007F0059"/>
    <w:rsid w:val="008103CB"/>
    <w:rsid w:val="00880074"/>
    <w:rsid w:val="008C00F4"/>
    <w:rsid w:val="008D4696"/>
    <w:rsid w:val="008F4A0B"/>
    <w:rsid w:val="00911C82"/>
    <w:rsid w:val="0094037B"/>
    <w:rsid w:val="009541FB"/>
    <w:rsid w:val="00996147"/>
    <w:rsid w:val="009C1C2B"/>
    <w:rsid w:val="009C436D"/>
    <w:rsid w:val="009C70CF"/>
    <w:rsid w:val="009D22F5"/>
    <w:rsid w:val="00A60D84"/>
    <w:rsid w:val="00A662FF"/>
    <w:rsid w:val="00AE1A83"/>
    <w:rsid w:val="00B308ED"/>
    <w:rsid w:val="00B50566"/>
    <w:rsid w:val="00B5203C"/>
    <w:rsid w:val="00B65E5D"/>
    <w:rsid w:val="00BA4093"/>
    <w:rsid w:val="00BC4700"/>
    <w:rsid w:val="00BF054F"/>
    <w:rsid w:val="00C25AEF"/>
    <w:rsid w:val="00C41EE8"/>
    <w:rsid w:val="00CD2C39"/>
    <w:rsid w:val="00E3107D"/>
    <w:rsid w:val="00E92D27"/>
    <w:rsid w:val="00EC5343"/>
    <w:rsid w:val="00EE6CFE"/>
    <w:rsid w:val="00F62086"/>
    <w:rsid w:val="00F735E6"/>
    <w:rsid w:val="00FA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F9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0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88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1044</Words>
  <Characters>5953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, individuálnej účtovnej závierky zostavenej k 31</dc:title>
  <dc:subject/>
  <dc:creator>Klarika</dc:creator>
  <cp:keywords/>
  <dc:description/>
  <cp:lastModifiedBy>Beata Ozorak</cp:lastModifiedBy>
  <cp:revision>2</cp:revision>
  <cp:lastPrinted>2021-03-04T07:54:00Z</cp:lastPrinted>
  <dcterms:created xsi:type="dcterms:W3CDTF">2023-02-12T15:45:00Z</dcterms:created>
  <dcterms:modified xsi:type="dcterms:W3CDTF">2023-02-12T15:45:00Z</dcterms:modified>
</cp:coreProperties>
</file>