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03344F" w:rsidRPr="003F477D" w:rsidTr="00E11185">
        <w:trPr>
          <w:trHeight w:val="706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72D34" w:rsidRPr="003F477D" w:rsidTr="00B72D3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72D34" w:rsidRPr="003F477D" w:rsidRDefault="00B72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72D34" w:rsidRPr="003F477D" w:rsidRDefault="00F75637" w:rsidP="00CC2D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B72D34" w:rsidRPr="003F477D" w:rsidRDefault="00F75637" w:rsidP="00C96C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7,58</w:t>
            </w:r>
          </w:p>
        </w:tc>
      </w:tr>
      <w:tr w:rsidR="00B72D34" w:rsidRPr="003F477D" w:rsidTr="00B72D3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B72D34" w:rsidRPr="003F477D" w:rsidRDefault="00B72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B72D34" w:rsidRPr="003F477D" w:rsidRDefault="00F7563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B72D34" w:rsidRPr="003F477D" w:rsidRDefault="00F75637" w:rsidP="00B72D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B72D34" w:rsidRPr="003F477D" w:rsidTr="00B72D3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72D34" w:rsidRPr="003F477D" w:rsidRDefault="00B72D34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2D34" w:rsidRPr="003F477D" w:rsidRDefault="00B72D34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B72D34" w:rsidRPr="003F477D" w:rsidRDefault="006564F5" w:rsidP="00B72D3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1001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8A080A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463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18215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45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463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172020</w:t>
            </w:r>
          </w:p>
        </w:tc>
      </w:tr>
      <w:tr w:rsidR="0003344F" w:rsidRPr="003F477D" w:rsidTr="008A080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080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080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080A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463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18215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245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3463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172020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9713D" w:rsidP="00F756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75637">
              <w:rPr>
                <w:szCs w:val="22"/>
              </w:rPr>
              <w:t>6008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45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9713D" w:rsidP="00F756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75637">
              <w:rPr>
                <w:szCs w:val="22"/>
              </w:rPr>
              <w:t>169813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56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5637" w:rsidP="001D67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2207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318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75637" w:rsidP="00CC2D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18215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245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75637" w:rsidP="00611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172020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6176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7432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E11185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18215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E11185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17020</w:t>
            </w: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E11185" w:rsidP="00E111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18215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E11185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17020</w:t>
            </w:r>
          </w:p>
        </w:tc>
      </w:tr>
      <w:tr w:rsidR="00D7432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7432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EC4DC0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15168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AF0818" w:rsidP="00AF08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AF0818" w:rsidP="00EC4D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C4DC0">
              <w:rPr>
                <w:szCs w:val="22"/>
              </w:rPr>
              <w:t>68973</w:t>
            </w: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EC4DC0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EC4DC0" w:rsidP="00E111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</w:t>
            </w: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EC4DC0" w:rsidP="006176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16008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EC4DC0" w:rsidP="006176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169813</w:t>
            </w:r>
          </w:p>
        </w:tc>
      </w:tr>
      <w:tr w:rsidR="00D7432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7432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D74327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EC4D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5770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EC4D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3047</w:t>
            </w:r>
          </w:p>
        </w:tc>
      </w:tr>
      <w:tr w:rsidR="00D7432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EC4D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5770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EC4D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2207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302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5"/>
        <w:gridCol w:w="12"/>
        <w:gridCol w:w="6"/>
        <w:gridCol w:w="1019"/>
        <w:gridCol w:w="850"/>
        <w:gridCol w:w="722"/>
        <w:gridCol w:w="11"/>
        <w:gridCol w:w="110"/>
        <w:gridCol w:w="1000"/>
        <w:gridCol w:w="20"/>
        <w:gridCol w:w="972"/>
        <w:gridCol w:w="57"/>
        <w:gridCol w:w="652"/>
        <w:gridCol w:w="701"/>
        <w:gridCol w:w="858"/>
        <w:gridCol w:w="1149"/>
      </w:tblGrid>
      <w:tr w:rsidR="0003344F" w:rsidRPr="003F477D" w:rsidTr="00E0266D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13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C05ED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C05EDC">
        <w:trPr>
          <w:trHeight w:val="155"/>
          <w:tblHeader/>
          <w:jc w:val="center"/>
        </w:trPr>
        <w:tc>
          <w:tcPr>
            <w:tcW w:w="1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E0266D">
        <w:trPr>
          <w:trHeight w:val="278"/>
          <w:tblHeader/>
          <w:jc w:val="center"/>
        </w:trPr>
        <w:tc>
          <w:tcPr>
            <w:tcW w:w="968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C05ED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45A6" w:rsidP="00016B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</w:t>
            </w:r>
            <w:r w:rsidR="00016BD4">
              <w:rPr>
                <w:szCs w:val="22"/>
              </w:rPr>
              <w:t>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571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768634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062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324284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062F2" w:rsidP="00C05E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1107308</w:t>
            </w:r>
          </w:p>
        </w:tc>
      </w:tr>
      <w:tr w:rsidR="0003344F" w:rsidRPr="003F477D" w:rsidTr="00C05EDC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062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13066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062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13066</w:t>
            </w:r>
          </w:p>
        </w:tc>
      </w:tr>
      <w:tr w:rsidR="0003344F" w:rsidRPr="003F477D" w:rsidTr="00C05EDC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062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062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05EDC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05ED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245A6" w:rsidP="00016B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</w:t>
            </w:r>
            <w:r w:rsidR="00016BD4">
              <w:rPr>
                <w:szCs w:val="22"/>
              </w:rPr>
              <w:t>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571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768634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53A9" w:rsidP="00D062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D062F2">
              <w:rPr>
                <w:szCs w:val="22"/>
              </w:rPr>
              <w:t>37350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062F2" w:rsidP="00016B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1120374</w:t>
            </w:r>
          </w:p>
        </w:tc>
      </w:tr>
      <w:tr w:rsidR="0003344F" w:rsidRPr="003F477D" w:rsidTr="00E0266D">
        <w:trPr>
          <w:trHeight w:val="278"/>
          <w:tblHeader/>
          <w:jc w:val="center"/>
        </w:trPr>
        <w:tc>
          <w:tcPr>
            <w:tcW w:w="968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E5955" w:rsidRPr="003F477D" w:rsidTr="00C05ED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BB33C2" w:rsidP="006176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457159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2673BF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317254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E213D7" w:rsidP="00261D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774413</w:t>
            </w:r>
          </w:p>
        </w:tc>
      </w:tr>
      <w:tr w:rsidR="005E5955" w:rsidRPr="003F477D" w:rsidTr="00C05EDC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2673BF" w:rsidP="002673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18427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2673BF" w:rsidP="003D5A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7126                           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E213D7" w:rsidP="002245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25553</w:t>
            </w:r>
          </w:p>
        </w:tc>
      </w:tr>
      <w:tr w:rsidR="005E5955" w:rsidRPr="003F477D" w:rsidTr="00C05EDC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BD28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5955" w:rsidRPr="003F477D" w:rsidTr="00C05EDC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5955" w:rsidRPr="003F477D" w:rsidTr="00C05ED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2673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475586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E213D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324380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E213D7" w:rsidP="00BD28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799966</w:t>
            </w:r>
          </w:p>
        </w:tc>
      </w:tr>
      <w:tr w:rsidR="005E5955" w:rsidRPr="003F477D" w:rsidTr="00E0266D">
        <w:trPr>
          <w:trHeight w:val="278"/>
          <w:tblHeader/>
          <w:jc w:val="center"/>
        </w:trPr>
        <w:tc>
          <w:tcPr>
            <w:tcW w:w="968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E5955" w:rsidRPr="003F477D" w:rsidTr="00E0266D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5955" w:rsidRPr="003F477D" w:rsidTr="00E0266D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5955" w:rsidRPr="003F477D" w:rsidTr="00E0266D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5955" w:rsidRPr="003F477D" w:rsidTr="00E0266D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5955" w:rsidRPr="003F477D" w:rsidTr="00E0266D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5955" w:rsidRPr="003F477D" w:rsidTr="00E0266D">
        <w:trPr>
          <w:trHeight w:val="278"/>
          <w:tblHeader/>
          <w:jc w:val="center"/>
        </w:trPr>
        <w:tc>
          <w:tcPr>
            <w:tcW w:w="968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5E5955" w:rsidRPr="003F477D" w:rsidTr="00E0266D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261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261D9E" w:rsidP="00E21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31147</w:t>
            </w:r>
            <w:r w:rsidR="00E213D7">
              <w:rPr>
                <w:szCs w:val="22"/>
              </w:rPr>
              <w:t>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261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261D9E" w:rsidP="00E21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33289</w:t>
            </w:r>
            <w:r w:rsidR="00E213D7">
              <w:rPr>
                <w:szCs w:val="22"/>
              </w:rPr>
              <w:t>5</w:t>
            </w:r>
          </w:p>
        </w:tc>
      </w:tr>
      <w:tr w:rsidR="005E5955" w:rsidRPr="003F477D" w:rsidTr="00E0266D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E0266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E213D7" w:rsidP="00261D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293048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E213D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E213D7" w:rsidP="00E21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320408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34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48"/>
        <w:gridCol w:w="821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1221"/>
      </w:tblGrid>
      <w:tr w:rsidR="00E916CF" w:rsidRPr="003F477D" w:rsidTr="006E51DE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211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6E51DE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6E51DE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6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2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6E51DE">
        <w:trPr>
          <w:trHeight w:val="278"/>
          <w:tblHeader/>
          <w:jc w:val="center"/>
        </w:trPr>
        <w:tc>
          <w:tcPr>
            <w:tcW w:w="975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74327" w:rsidRPr="003F477D" w:rsidTr="006E51D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EC4DC0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14390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768634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611FD9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463218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611FD9" w:rsidP="003070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1246242</w:t>
            </w: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EC4DC0" w:rsidP="00611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138934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EC4DC0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138934</w:t>
            </w: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6E51D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611FD9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14390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768634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EC4DC0" w:rsidP="003070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324284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EC4DC0" w:rsidP="00611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1107308</w:t>
            </w:r>
          </w:p>
        </w:tc>
      </w:tr>
      <w:tr w:rsidR="00D74327" w:rsidRPr="003F477D" w:rsidTr="006E51DE">
        <w:trPr>
          <w:trHeight w:val="278"/>
          <w:tblHeader/>
          <w:jc w:val="center"/>
        </w:trPr>
        <w:tc>
          <w:tcPr>
            <w:tcW w:w="975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74327" w:rsidRPr="003F477D" w:rsidTr="006E51D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EC4DC0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457159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EC4DC0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456188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EC4DC0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913347</w:t>
            </w: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026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026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EC4DC0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138934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EC4DC0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138934</w:t>
            </w: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6E51D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653A9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457159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653A9" w:rsidP="00EC4D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EC4DC0">
              <w:rPr>
                <w:szCs w:val="22"/>
              </w:rPr>
              <w:t>317254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EC4DC0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774413</w:t>
            </w:r>
          </w:p>
        </w:tc>
      </w:tr>
      <w:tr w:rsidR="00D74327" w:rsidRPr="003F477D" w:rsidTr="006E51DE">
        <w:trPr>
          <w:trHeight w:val="278"/>
          <w:tblHeader/>
          <w:jc w:val="center"/>
        </w:trPr>
        <w:tc>
          <w:tcPr>
            <w:tcW w:w="975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74327" w:rsidRPr="003F477D" w:rsidTr="006E51D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6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3070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3070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6E51DE">
        <w:trPr>
          <w:trHeight w:val="278"/>
          <w:tblHeader/>
          <w:jc w:val="center"/>
        </w:trPr>
        <w:tc>
          <w:tcPr>
            <w:tcW w:w="975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A4152" w:rsidRPr="003F477D" w:rsidTr="006E51DE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152" w:rsidRPr="003F477D" w:rsidRDefault="001A41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14389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4C459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311476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4C459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152" w:rsidRPr="003F477D" w:rsidRDefault="004C459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332896</w:t>
            </w:r>
          </w:p>
        </w:tc>
      </w:tr>
      <w:tr w:rsidR="001A4152" w:rsidRPr="003F477D" w:rsidTr="006E51DE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152" w:rsidRPr="003F477D" w:rsidRDefault="001A41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D653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</w:t>
            </w:r>
            <w:r w:rsidR="00D653A9">
              <w:rPr>
                <w:szCs w:val="22"/>
              </w:rPr>
              <w:t>90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4C4592" w:rsidP="00D653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311476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D653A9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152" w:rsidRPr="003F477D" w:rsidRDefault="00D653A9" w:rsidP="006E51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332896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228FE" w:rsidRDefault="006228FE" w:rsidP="0003344F">
      <w:pPr>
        <w:spacing w:after="0" w:line="240" w:lineRule="auto"/>
        <w:rPr>
          <w:szCs w:val="22"/>
        </w:rPr>
      </w:pPr>
    </w:p>
    <w:p w:rsidR="006228FE" w:rsidRDefault="006228FE" w:rsidP="0003344F">
      <w:pPr>
        <w:spacing w:after="0" w:line="240" w:lineRule="auto"/>
        <w:rPr>
          <w:szCs w:val="22"/>
        </w:rPr>
      </w:pPr>
    </w:p>
    <w:p w:rsidR="006228FE" w:rsidRDefault="006228FE" w:rsidP="0003344F">
      <w:pPr>
        <w:spacing w:after="0" w:line="240" w:lineRule="auto"/>
        <w:rPr>
          <w:szCs w:val="22"/>
        </w:rPr>
      </w:pPr>
    </w:p>
    <w:p w:rsidR="006228FE" w:rsidRDefault="006228FE" w:rsidP="0003344F">
      <w:pPr>
        <w:spacing w:after="0" w:line="240" w:lineRule="auto"/>
        <w:rPr>
          <w:szCs w:val="22"/>
        </w:rPr>
      </w:pPr>
    </w:p>
    <w:p w:rsidR="006228FE" w:rsidRDefault="006228FE" w:rsidP="0003344F">
      <w:pPr>
        <w:spacing w:after="0" w:line="240" w:lineRule="auto"/>
        <w:rPr>
          <w:szCs w:val="22"/>
        </w:rPr>
      </w:pPr>
    </w:p>
    <w:p w:rsidR="006228FE" w:rsidRDefault="006228FE" w:rsidP="0003344F">
      <w:pPr>
        <w:spacing w:after="0" w:line="240" w:lineRule="auto"/>
        <w:rPr>
          <w:szCs w:val="22"/>
        </w:rPr>
      </w:pPr>
    </w:p>
    <w:p w:rsidR="006228FE" w:rsidRDefault="006228FE" w:rsidP="0003344F">
      <w:pPr>
        <w:spacing w:after="0" w:line="240" w:lineRule="auto"/>
        <w:rPr>
          <w:szCs w:val="22"/>
        </w:rPr>
      </w:pPr>
    </w:p>
    <w:p w:rsidR="006228FE" w:rsidRDefault="006228FE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604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1642F" w:rsidP="009F2F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604B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D29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6228FE" w:rsidRPr="006228FE" w:rsidRDefault="006228FE" w:rsidP="006228FE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C459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268297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4C4592" w:rsidP="004C45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C4592" w:rsidP="007E20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326632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773BB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C459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268297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C459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58335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C4592" w:rsidP="007E207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326632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85279C">
        <w:trPr>
          <w:trHeight w:val="700"/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6228FE" w:rsidRDefault="006228FE" w:rsidP="009F39E7"/>
    <w:p w:rsidR="006228FE" w:rsidRDefault="006228FE" w:rsidP="009F39E7"/>
    <w:p w:rsidR="006228FE" w:rsidRPr="009F39E7" w:rsidRDefault="006228FE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E7EA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E7EA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E7EA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E7EA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CE4AC5" w:rsidRDefault="00CE4AC5" w:rsidP="00CE4AC5"/>
    <w:p w:rsidR="00CE4AC5" w:rsidRDefault="00CE4AC5" w:rsidP="00CE4AC5"/>
    <w:p w:rsidR="00CE4AC5" w:rsidRDefault="00CE4AC5" w:rsidP="00CE4AC5"/>
    <w:p w:rsidR="00CE4AC5" w:rsidRDefault="00CE4AC5" w:rsidP="00CE4AC5"/>
    <w:p w:rsidR="00CE4AC5" w:rsidRDefault="00CE4AC5" w:rsidP="00CE4AC5"/>
    <w:p w:rsidR="00CE4AC5" w:rsidRPr="00CE4AC5" w:rsidRDefault="00CE4AC5" w:rsidP="00CE4AC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4F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E7EA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E7EA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E7EA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2701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CE4AC5" w:rsidRDefault="00CE4AC5" w:rsidP="00CE4AC5"/>
    <w:p w:rsidR="00CE4AC5" w:rsidRDefault="00CE4AC5" w:rsidP="00CE4AC5"/>
    <w:p w:rsidR="00CE4AC5" w:rsidRPr="00CE4AC5" w:rsidRDefault="00CE4AC5" w:rsidP="00CE4AC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04B2E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B2E" w:rsidRPr="003F477D" w:rsidRDefault="00104B2E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3B0C3A" w:rsidP="00662D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3B0C3A" w:rsidP="007C05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3B0C3A" w:rsidP="00104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104B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3B0C3A" w:rsidP="00C203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871</w:t>
            </w:r>
          </w:p>
        </w:tc>
      </w:tr>
      <w:tr w:rsidR="00104B2E" w:rsidRPr="003F477D" w:rsidTr="00C203E5">
        <w:trPr>
          <w:trHeight w:val="442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BE73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Nevyčerpanú 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3B0C3A" w:rsidP="00104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3B0C3A" w:rsidP="00104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3B0C3A" w:rsidP="00104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104B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3B0C3A" w:rsidP="000960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871</w:t>
            </w:r>
          </w:p>
        </w:tc>
      </w:tr>
      <w:tr w:rsidR="00104B2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C05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104B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C05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104B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104B2E">
            <w:pPr>
              <w:spacing w:after="0" w:line="240" w:lineRule="auto"/>
              <w:rPr>
                <w:szCs w:val="22"/>
              </w:rPr>
            </w:pPr>
          </w:p>
        </w:tc>
      </w:tr>
      <w:tr w:rsidR="00104B2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04B2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04B2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3B0C3A" w:rsidP="000960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3B0C3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3B0C3A" w:rsidP="00662D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321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3B0C3A" w:rsidP="00662D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3740F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3B0C3A" w:rsidP="00662D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3B0C3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3B0C3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3B0C3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04B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096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C32140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04B2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B2E" w:rsidRPr="003F477D" w:rsidRDefault="00104B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04B2E" w:rsidRPr="003F477D" w:rsidRDefault="003B0C3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04B2E" w:rsidRPr="003F477D" w:rsidRDefault="003B0C3A" w:rsidP="00104B2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1413</w:t>
            </w:r>
          </w:p>
        </w:tc>
      </w:tr>
      <w:tr w:rsidR="00104B2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04B2E" w:rsidRPr="003F477D" w:rsidRDefault="00104B2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04B2E" w:rsidRPr="003F477D" w:rsidRDefault="00104B2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4B2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B2E" w:rsidRPr="003F477D" w:rsidRDefault="00104B2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04B2E" w:rsidRPr="003F477D" w:rsidRDefault="00104B2E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104B2E">
            <w:pPr>
              <w:spacing w:after="0" w:line="240" w:lineRule="auto"/>
              <w:rPr>
                <w:szCs w:val="22"/>
              </w:rPr>
            </w:pPr>
          </w:p>
        </w:tc>
      </w:tr>
      <w:tr w:rsidR="00104B2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04B2E" w:rsidRPr="003F477D" w:rsidRDefault="003B0C3A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358926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3B0C3A" w:rsidP="00104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325011</w:t>
            </w:r>
          </w:p>
        </w:tc>
      </w:tr>
      <w:tr w:rsidR="00104B2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04B2E" w:rsidRPr="003F477D" w:rsidRDefault="00104B2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04B2E" w:rsidRPr="003F477D" w:rsidRDefault="003B0C3A" w:rsidP="00E84DF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226729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04B2E" w:rsidRPr="003F477D" w:rsidRDefault="003B0C3A" w:rsidP="00E84DF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181974</w:t>
            </w:r>
          </w:p>
        </w:tc>
      </w:tr>
      <w:tr w:rsidR="00104B2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B2E" w:rsidRPr="003F477D" w:rsidRDefault="00104B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04B2E" w:rsidRPr="003F477D" w:rsidRDefault="003B0C3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108000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04B2E" w:rsidRPr="003F477D" w:rsidRDefault="003B0C3A" w:rsidP="00E84DF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116000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F54C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0AF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0AF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778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0AF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0AF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</w:t>
            </w:r>
            <w:r w:rsidR="003E0AF8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776CBE" w:rsidP="00A277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A6ED4" w:rsidP="00A277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7778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03344F" w:rsidRPr="003F477D" w:rsidTr="00945360">
        <w:trPr>
          <w:trHeight w:val="893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4536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9453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5360" w:rsidRPr="003F477D" w:rsidRDefault="003B0C3A" w:rsidP="00252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3B0C3A" w:rsidP="00252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1258</w:t>
            </w:r>
          </w:p>
        </w:tc>
      </w:tr>
      <w:tr w:rsidR="0094536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5360" w:rsidRPr="003F477D" w:rsidRDefault="009453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5360" w:rsidRPr="003F477D" w:rsidRDefault="00770C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3B0C3A" w:rsidP="00945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437</w:t>
            </w:r>
          </w:p>
        </w:tc>
      </w:tr>
      <w:tr w:rsidR="0094536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9453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5360" w:rsidRPr="003F477D" w:rsidRDefault="009453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945360" w:rsidP="0094536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4536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9453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5360" w:rsidRPr="003F477D" w:rsidRDefault="009453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945360" w:rsidP="0094536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4536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9453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5360" w:rsidRPr="003F477D" w:rsidRDefault="00770C66" w:rsidP="000F3B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3B0C3A" w:rsidP="00945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437</w:t>
            </w:r>
          </w:p>
        </w:tc>
      </w:tr>
      <w:tr w:rsidR="0094536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9453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5360" w:rsidRPr="003F477D" w:rsidRDefault="00770C66" w:rsidP="00D44C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3B0C3A" w:rsidP="00945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</w:t>
            </w:r>
          </w:p>
        </w:tc>
      </w:tr>
      <w:tr w:rsidR="0094536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9453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45360" w:rsidRPr="003F477D" w:rsidRDefault="00770C66" w:rsidP="00F70C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3B0C3A" w:rsidP="00945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4942" w:type="pct"/>
        <w:jc w:val="center"/>
        <w:tblInd w:w="108" w:type="dxa"/>
        <w:tblLayout w:type="fixed"/>
        <w:tblLook w:val="00A0"/>
      </w:tblPr>
      <w:tblGrid>
        <w:gridCol w:w="2084"/>
        <w:gridCol w:w="1420"/>
        <w:gridCol w:w="1419"/>
        <w:gridCol w:w="1419"/>
        <w:gridCol w:w="1419"/>
        <w:gridCol w:w="1419"/>
      </w:tblGrid>
      <w:tr w:rsidR="0003344F" w:rsidRPr="003F477D" w:rsidTr="00D44C5A">
        <w:trPr>
          <w:trHeight w:val="345"/>
          <w:jc w:val="center"/>
        </w:trPr>
        <w:tc>
          <w:tcPr>
            <w:tcW w:w="20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D44C5A">
        <w:trPr>
          <w:trHeight w:val="224"/>
          <w:jc w:val="center"/>
        </w:trPr>
        <w:tc>
          <w:tcPr>
            <w:tcW w:w="20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44C5A">
        <w:trPr>
          <w:trHeight w:val="65"/>
          <w:jc w:val="center"/>
        </w:trPr>
        <w:tc>
          <w:tcPr>
            <w:tcW w:w="20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44C5A">
        <w:trPr>
          <w:trHeight w:val="247"/>
          <w:jc w:val="center"/>
        </w:trPr>
        <w:tc>
          <w:tcPr>
            <w:tcW w:w="2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44C5A">
        <w:trPr>
          <w:trHeight w:val="270"/>
          <w:jc w:val="center"/>
        </w:trPr>
        <w:tc>
          <w:tcPr>
            <w:tcW w:w="20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8056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671">
              <w:rPr>
                <w:szCs w:val="22"/>
              </w:rPr>
              <w:t>Kontokorentný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671">
              <w:rPr>
                <w:szCs w:val="22"/>
              </w:rPr>
              <w:t>EUR</w:t>
            </w:r>
            <w:r w:rsidR="00805671"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2C00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671">
              <w:rPr>
                <w:szCs w:val="22"/>
              </w:rPr>
              <w:t>7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805671" w:rsidP="00770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20.11.20</w:t>
            </w:r>
            <w:r w:rsidR="007C3FF8">
              <w:rPr>
                <w:szCs w:val="22"/>
              </w:rPr>
              <w:t>2</w:t>
            </w:r>
            <w:r w:rsidR="00770C66">
              <w:rPr>
                <w:szCs w:val="22"/>
              </w:rPr>
              <w:t>3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770C66" w:rsidP="00C73E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83988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770C66" w:rsidP="00945360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83988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770C66" w:rsidP="007C3F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62776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671">
              <w:rPr>
                <w:szCs w:val="22"/>
              </w:rPr>
              <w:t xml:space="preserve">Ing. Jozef </w:t>
            </w:r>
            <w:r w:rsidR="003257BA">
              <w:rPr>
                <w:szCs w:val="22"/>
              </w:rPr>
              <w:t xml:space="preserve"> Čaládik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3257B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770C66" w:rsidP="00BE2B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108000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770C66" w:rsidP="002C00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770C6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3257BA" w:rsidP="00BE2B1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Zuzana Čalád</w:t>
            </w:r>
            <w:r w:rsidR="00BE2B18">
              <w:rPr>
                <w:b/>
                <w:bCs/>
                <w:szCs w:val="22"/>
              </w:rPr>
              <w:t>i</w:t>
            </w:r>
            <w:r>
              <w:rPr>
                <w:b/>
                <w:bCs/>
                <w:szCs w:val="22"/>
              </w:rPr>
              <w:t>ková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3257B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C73EB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134" w:type="dxa"/>
          </w:tcPr>
          <w:p w:rsidR="005D6688" w:rsidRPr="003F477D" w:rsidRDefault="00C73EB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12784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CE4AC5" w:rsidRDefault="00CE4AC5" w:rsidP="0003344F">
      <w:pPr>
        <w:spacing w:after="0" w:line="240" w:lineRule="auto"/>
        <w:rPr>
          <w:szCs w:val="22"/>
        </w:rPr>
      </w:pPr>
    </w:p>
    <w:p w:rsidR="00CE4AC5" w:rsidRDefault="00CE4AC5" w:rsidP="0003344F">
      <w:pPr>
        <w:spacing w:after="0" w:line="240" w:lineRule="auto"/>
        <w:rPr>
          <w:szCs w:val="22"/>
        </w:rPr>
      </w:pPr>
    </w:p>
    <w:p w:rsidR="00CE4AC5" w:rsidRDefault="00CE4AC5" w:rsidP="0003344F">
      <w:pPr>
        <w:spacing w:after="0" w:line="240" w:lineRule="auto"/>
        <w:rPr>
          <w:szCs w:val="22"/>
        </w:rPr>
      </w:pPr>
    </w:p>
    <w:p w:rsidR="00CE4AC5" w:rsidRDefault="00CE4AC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0C6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770C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770C66" w:rsidP="002941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770C66" w:rsidP="00770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26896</w:t>
            </w:r>
          </w:p>
        </w:tc>
      </w:tr>
      <w:tr w:rsidR="00770C66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770C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770C66" w:rsidP="00BE2B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2282209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770C66" w:rsidP="00770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2012433</w:t>
            </w:r>
          </w:p>
        </w:tc>
      </w:tr>
      <w:tr w:rsidR="00770C66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770C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770C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770C66" w:rsidP="00770C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0C6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770C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770C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770C66" w:rsidP="00770C66">
            <w:pPr>
              <w:spacing w:after="0" w:line="240" w:lineRule="auto"/>
              <w:rPr>
                <w:szCs w:val="22"/>
              </w:rPr>
            </w:pPr>
          </w:p>
        </w:tc>
      </w:tr>
      <w:tr w:rsidR="00770C6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770C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770C66" w:rsidP="002941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770C66" w:rsidP="00770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4137</w:t>
            </w:r>
          </w:p>
        </w:tc>
      </w:tr>
      <w:tr w:rsidR="00770C6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770C6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DE011E" w:rsidP="003E2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2353212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770C66" w:rsidP="00770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2043466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CE4AC5" w:rsidRDefault="00CE4AC5" w:rsidP="00CE4AC5"/>
    <w:p w:rsidR="00CE4AC5" w:rsidRPr="00CE4AC5" w:rsidRDefault="00CE4AC5" w:rsidP="00CE4AC5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E4501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E450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E2D60" w:rsidRDefault="003E2D60" w:rsidP="003E2D60"/>
    <w:p w:rsidR="003E2D60" w:rsidRDefault="003E2D60" w:rsidP="003E2D60"/>
    <w:p w:rsidR="003E2D60" w:rsidRDefault="003E2D60" w:rsidP="003E2D60"/>
    <w:p w:rsidR="003E2D60" w:rsidRDefault="003E2D60" w:rsidP="003E2D60"/>
    <w:p w:rsidR="00CE4AC5" w:rsidRDefault="00CE4AC5" w:rsidP="003E2D60"/>
    <w:p w:rsidR="00CE4AC5" w:rsidRDefault="00CE4AC5" w:rsidP="003E2D60"/>
    <w:p w:rsidR="00CE4AC5" w:rsidRDefault="00CE4AC5" w:rsidP="003E2D60"/>
    <w:p w:rsidR="00CE4AC5" w:rsidRPr="003E2D60" w:rsidRDefault="00CE4AC5" w:rsidP="003E2D60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142" w:type="pct"/>
        <w:jc w:val="center"/>
        <w:tblLayout w:type="fixed"/>
        <w:tblLook w:val="00A0"/>
      </w:tblPr>
      <w:tblGrid>
        <w:gridCol w:w="2683"/>
        <w:gridCol w:w="1633"/>
        <w:gridCol w:w="769"/>
        <w:gridCol w:w="645"/>
        <w:gridCol w:w="1863"/>
        <w:gridCol w:w="822"/>
        <w:gridCol w:w="901"/>
        <w:gridCol w:w="236"/>
      </w:tblGrid>
      <w:tr w:rsidR="0003344F" w:rsidRPr="003F477D" w:rsidTr="00DE011E">
        <w:trPr>
          <w:gridAfter w:val="1"/>
          <w:wAfter w:w="236" w:type="dxa"/>
          <w:trHeight w:val="642"/>
          <w:jc w:val="center"/>
        </w:trPr>
        <w:tc>
          <w:tcPr>
            <w:tcW w:w="26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5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DE011E">
        <w:trPr>
          <w:gridAfter w:val="1"/>
          <w:wAfter w:w="236" w:type="dxa"/>
          <w:trHeight w:val="345"/>
          <w:jc w:val="center"/>
        </w:trPr>
        <w:tc>
          <w:tcPr>
            <w:tcW w:w="268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DE011E">
        <w:trPr>
          <w:gridAfter w:val="1"/>
          <w:wAfter w:w="236" w:type="dxa"/>
          <w:trHeight w:val="330"/>
          <w:jc w:val="center"/>
        </w:trPr>
        <w:tc>
          <w:tcPr>
            <w:tcW w:w="26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E011E" w:rsidRPr="003F477D" w:rsidTr="00DE011E">
        <w:trPr>
          <w:gridAfter w:val="1"/>
          <w:wAfter w:w="236" w:type="dxa"/>
          <w:trHeight w:val="353"/>
          <w:jc w:val="center"/>
        </w:trPr>
        <w:tc>
          <w:tcPr>
            <w:tcW w:w="26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BB13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3852</w:t>
            </w:r>
          </w:p>
        </w:tc>
        <w:tc>
          <w:tcPr>
            <w:tcW w:w="7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4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-2701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DE011E" w:rsidRPr="003F477D" w:rsidTr="00DE011E">
        <w:trPr>
          <w:gridAfter w:val="1"/>
          <w:wAfter w:w="236" w:type="dxa"/>
          <w:trHeight w:val="397"/>
          <w:jc w:val="center"/>
        </w:trPr>
        <w:tc>
          <w:tcPr>
            <w:tcW w:w="268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3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6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6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-567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DE011E" w:rsidRPr="003F477D" w:rsidTr="00DE011E">
        <w:trPr>
          <w:gridAfter w:val="1"/>
          <w:wAfter w:w="236" w:type="dxa"/>
          <w:trHeight w:val="397"/>
          <w:jc w:val="center"/>
        </w:trPr>
        <w:tc>
          <w:tcPr>
            <w:tcW w:w="26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AE47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2424</w:t>
            </w:r>
          </w:p>
        </w:tc>
        <w:tc>
          <w:tcPr>
            <w:tcW w:w="7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1070</w:t>
            </w:r>
          </w:p>
        </w:tc>
        <w:tc>
          <w:tcPr>
            <w:tcW w:w="8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9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DE011E" w:rsidRPr="003F477D" w:rsidTr="00DE011E">
        <w:trPr>
          <w:gridAfter w:val="1"/>
          <w:wAfter w:w="236" w:type="dxa"/>
          <w:trHeight w:val="397"/>
          <w:jc w:val="center"/>
        </w:trPr>
        <w:tc>
          <w:tcPr>
            <w:tcW w:w="26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0577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1815</w:t>
            </w:r>
          </w:p>
        </w:tc>
        <w:tc>
          <w:tcPr>
            <w:tcW w:w="8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</w:t>
            </w:r>
          </w:p>
        </w:tc>
        <w:tc>
          <w:tcPr>
            <w:tcW w:w="9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DE011E" w:rsidRPr="003F477D" w:rsidTr="00DE011E">
        <w:trPr>
          <w:trHeight w:val="397"/>
          <w:jc w:val="center"/>
        </w:trPr>
        <w:tc>
          <w:tcPr>
            <w:tcW w:w="26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36" w:type="dxa"/>
          </w:tcPr>
          <w:p w:rsidR="00DE011E" w:rsidRPr="003F477D" w:rsidRDefault="00DE011E">
            <w:pPr>
              <w:spacing w:after="0" w:line="240" w:lineRule="auto"/>
            </w:pPr>
            <w:r>
              <w:object w:dxaOrig="9571" w:dyaOrig="29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478.8pt;height:149.4pt" o:ole="">
                  <v:imagedata r:id="rId7" o:title=""/>
                </v:shape>
                <o:OLEObject Type="Embed" ProgID="Excel.Sheet.8" ShapeID="_x0000_i1027" DrawAspect="Content" ObjectID="_1739126610" r:id="rId8"/>
              </w:object>
            </w:r>
          </w:p>
        </w:tc>
      </w:tr>
      <w:tr w:rsidR="00DE011E" w:rsidRPr="003F477D" w:rsidTr="00DE011E">
        <w:trPr>
          <w:gridAfter w:val="1"/>
          <w:wAfter w:w="236" w:type="dxa"/>
          <w:trHeight w:val="397"/>
          <w:jc w:val="center"/>
        </w:trPr>
        <w:tc>
          <w:tcPr>
            <w:tcW w:w="26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C138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DE011E">
              <w:rPr>
                <w:szCs w:val="22"/>
              </w:rPr>
              <w:t>3138</w:t>
            </w:r>
          </w:p>
        </w:tc>
        <w:tc>
          <w:tcPr>
            <w:tcW w:w="7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C138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DE011E">
              <w:rPr>
                <w:szCs w:val="22"/>
              </w:rPr>
              <w:t>659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</w:tr>
      <w:tr w:rsidR="00DE011E" w:rsidRPr="009C21AB" w:rsidTr="00DE011E">
        <w:trPr>
          <w:gridAfter w:val="1"/>
          <w:wAfter w:w="236" w:type="dxa"/>
          <w:trHeight w:val="397"/>
          <w:jc w:val="center"/>
        </w:trPr>
        <w:tc>
          <w:tcPr>
            <w:tcW w:w="26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9C21AB" w:rsidRDefault="00DE011E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9C21AB" w:rsidRDefault="00DE011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9C21AB" w:rsidRDefault="00DE011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9C21AB" w:rsidRDefault="00DE011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9C21AB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9C21AB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9C21AB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</w:tr>
      <w:tr w:rsidR="00DE011E" w:rsidRPr="009C21AB" w:rsidTr="00DE011E">
        <w:trPr>
          <w:gridAfter w:val="1"/>
          <w:wAfter w:w="236" w:type="dxa"/>
          <w:trHeight w:val="397"/>
          <w:jc w:val="center"/>
        </w:trPr>
        <w:tc>
          <w:tcPr>
            <w:tcW w:w="26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9C21AB" w:rsidRDefault="00DE011E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9C21AB" w:rsidRDefault="00DE011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9C21AB" w:rsidRDefault="00DE011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9C21AB" w:rsidRDefault="00DE011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9C21AB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9C21AB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9C21AB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</w:tr>
      <w:tr w:rsidR="00DE011E" w:rsidRPr="003F477D" w:rsidTr="00DE011E">
        <w:trPr>
          <w:gridAfter w:val="1"/>
          <w:wAfter w:w="236" w:type="dxa"/>
          <w:trHeight w:val="397"/>
          <w:jc w:val="center"/>
        </w:trPr>
        <w:tc>
          <w:tcPr>
            <w:tcW w:w="26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C138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C138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</w:tr>
      <w:tr w:rsidR="00DE011E" w:rsidRPr="003F477D" w:rsidTr="00DE011E">
        <w:trPr>
          <w:gridAfter w:val="1"/>
          <w:wAfter w:w="236" w:type="dxa"/>
          <w:trHeight w:val="397"/>
          <w:jc w:val="center"/>
        </w:trPr>
        <w:tc>
          <w:tcPr>
            <w:tcW w:w="26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C13879" w:rsidP="003C29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DE011E" w:rsidRPr="003F477D" w:rsidTr="00DE011E">
        <w:trPr>
          <w:gridAfter w:val="1"/>
          <w:wAfter w:w="236" w:type="dxa"/>
          <w:trHeight w:val="397"/>
          <w:jc w:val="center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DE011E" w:rsidRPr="003F477D" w:rsidTr="00DE011E">
        <w:trPr>
          <w:gridAfter w:val="1"/>
          <w:wAfter w:w="236" w:type="dxa"/>
          <w:trHeight w:val="397"/>
          <w:jc w:val="center"/>
        </w:trPr>
        <w:tc>
          <w:tcPr>
            <w:tcW w:w="26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3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6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C138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6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CE4AC5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011E" w:rsidRDefault="00DE011E" w:rsidP="00107589">
      <w:pPr>
        <w:spacing w:after="0" w:line="240" w:lineRule="auto"/>
      </w:pPr>
      <w:r>
        <w:separator/>
      </w:r>
    </w:p>
  </w:endnote>
  <w:endnote w:type="continuationSeparator" w:id="0">
    <w:p w:rsidR="00DE011E" w:rsidRDefault="00DE011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11E" w:rsidRDefault="00DE011E" w:rsidP="004E3895">
    <w:pPr>
      <w:pStyle w:val="Pta"/>
      <w:jc w:val="right"/>
    </w:pPr>
    <w:fldSimple w:instr="PAGE   \* MERGEFORMAT">
      <w:r w:rsidR="00C13879">
        <w:rPr>
          <w:noProof/>
        </w:rPr>
        <w:t>22</w:t>
      </w:r>
    </w:fldSimple>
  </w:p>
  <w:p w:rsidR="00DE011E" w:rsidRDefault="00DE011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011E" w:rsidRDefault="00DE011E" w:rsidP="00107589">
      <w:pPr>
        <w:spacing w:after="0" w:line="240" w:lineRule="auto"/>
      </w:pPr>
      <w:r>
        <w:separator/>
      </w:r>
    </w:p>
  </w:footnote>
  <w:footnote w:type="continuationSeparator" w:id="0">
    <w:p w:rsidR="00DE011E" w:rsidRDefault="00DE011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11E" w:rsidRDefault="00DE011E" w:rsidP="004E3895">
    <w:pPr>
      <w:pStyle w:val="Zkladntext"/>
      <w:tabs>
        <w:tab w:val="left" w:pos="2990"/>
        <w:tab w:val="left" w:pos="6348"/>
      </w:tabs>
      <w:ind w:left="-397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31607438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2020433646</w:t>
    </w:r>
  </w:p>
  <w:p w:rsidR="00DE011E" w:rsidRPr="004268D2" w:rsidRDefault="00DE011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27EF"/>
    <w:rsid w:val="0000458C"/>
    <w:rsid w:val="00016072"/>
    <w:rsid w:val="00016BD4"/>
    <w:rsid w:val="00017EF3"/>
    <w:rsid w:val="00023199"/>
    <w:rsid w:val="00025FD6"/>
    <w:rsid w:val="000266FD"/>
    <w:rsid w:val="0003344F"/>
    <w:rsid w:val="00037084"/>
    <w:rsid w:val="00041895"/>
    <w:rsid w:val="0005176E"/>
    <w:rsid w:val="000577A8"/>
    <w:rsid w:val="000604BC"/>
    <w:rsid w:val="000649F6"/>
    <w:rsid w:val="00071C19"/>
    <w:rsid w:val="000764EE"/>
    <w:rsid w:val="00082070"/>
    <w:rsid w:val="00083A25"/>
    <w:rsid w:val="000856F9"/>
    <w:rsid w:val="00093A3C"/>
    <w:rsid w:val="00096074"/>
    <w:rsid w:val="000A4A5A"/>
    <w:rsid w:val="000A7EE3"/>
    <w:rsid w:val="000B5D06"/>
    <w:rsid w:val="000B764F"/>
    <w:rsid w:val="000D1319"/>
    <w:rsid w:val="000D22CE"/>
    <w:rsid w:val="000F3B94"/>
    <w:rsid w:val="00104B2E"/>
    <w:rsid w:val="00107589"/>
    <w:rsid w:val="00117000"/>
    <w:rsid w:val="0012080F"/>
    <w:rsid w:val="0012090B"/>
    <w:rsid w:val="00127841"/>
    <w:rsid w:val="001436D6"/>
    <w:rsid w:val="00151C69"/>
    <w:rsid w:val="0017202B"/>
    <w:rsid w:val="0018233A"/>
    <w:rsid w:val="00186CFF"/>
    <w:rsid w:val="0019096D"/>
    <w:rsid w:val="001923C8"/>
    <w:rsid w:val="001A4152"/>
    <w:rsid w:val="001A61FB"/>
    <w:rsid w:val="001A62AA"/>
    <w:rsid w:val="001A6B11"/>
    <w:rsid w:val="001A6F0D"/>
    <w:rsid w:val="001C72AE"/>
    <w:rsid w:val="001D5C39"/>
    <w:rsid w:val="001D6771"/>
    <w:rsid w:val="001E03F2"/>
    <w:rsid w:val="001E6A7F"/>
    <w:rsid w:val="001F43A0"/>
    <w:rsid w:val="001F4417"/>
    <w:rsid w:val="001F5199"/>
    <w:rsid w:val="00211CF4"/>
    <w:rsid w:val="00223763"/>
    <w:rsid w:val="002245BD"/>
    <w:rsid w:val="00233F72"/>
    <w:rsid w:val="002351F7"/>
    <w:rsid w:val="00236247"/>
    <w:rsid w:val="002410BD"/>
    <w:rsid w:val="0025187B"/>
    <w:rsid w:val="00251FB5"/>
    <w:rsid w:val="00252579"/>
    <w:rsid w:val="00261D9E"/>
    <w:rsid w:val="002627EF"/>
    <w:rsid w:val="00266CC9"/>
    <w:rsid w:val="002673BF"/>
    <w:rsid w:val="0026755A"/>
    <w:rsid w:val="002767C1"/>
    <w:rsid w:val="00281309"/>
    <w:rsid w:val="00282D37"/>
    <w:rsid w:val="00290243"/>
    <w:rsid w:val="002908B8"/>
    <w:rsid w:val="00290DD6"/>
    <w:rsid w:val="00294104"/>
    <w:rsid w:val="0029585C"/>
    <w:rsid w:val="002A30A7"/>
    <w:rsid w:val="002A3B36"/>
    <w:rsid w:val="002A416F"/>
    <w:rsid w:val="002B61EE"/>
    <w:rsid w:val="002B7B1D"/>
    <w:rsid w:val="002C0045"/>
    <w:rsid w:val="002D0376"/>
    <w:rsid w:val="002D372A"/>
    <w:rsid w:val="002E50A5"/>
    <w:rsid w:val="003070A3"/>
    <w:rsid w:val="003071BE"/>
    <w:rsid w:val="00311795"/>
    <w:rsid w:val="00321FCD"/>
    <w:rsid w:val="003257BA"/>
    <w:rsid w:val="00326AA0"/>
    <w:rsid w:val="00331D95"/>
    <w:rsid w:val="003325F7"/>
    <w:rsid w:val="00344DB4"/>
    <w:rsid w:val="003463B5"/>
    <w:rsid w:val="003571EA"/>
    <w:rsid w:val="00363F47"/>
    <w:rsid w:val="00365D14"/>
    <w:rsid w:val="003740FF"/>
    <w:rsid w:val="0037431D"/>
    <w:rsid w:val="003848B6"/>
    <w:rsid w:val="00390CFF"/>
    <w:rsid w:val="00395E72"/>
    <w:rsid w:val="003A0628"/>
    <w:rsid w:val="003B0C3A"/>
    <w:rsid w:val="003C292A"/>
    <w:rsid w:val="003C3831"/>
    <w:rsid w:val="003C6761"/>
    <w:rsid w:val="003D38D7"/>
    <w:rsid w:val="003D5A0E"/>
    <w:rsid w:val="003E0AF8"/>
    <w:rsid w:val="003E2D60"/>
    <w:rsid w:val="003E568C"/>
    <w:rsid w:val="003F13FB"/>
    <w:rsid w:val="003F477D"/>
    <w:rsid w:val="003F5EB5"/>
    <w:rsid w:val="00420380"/>
    <w:rsid w:val="00421E78"/>
    <w:rsid w:val="004268D2"/>
    <w:rsid w:val="004304FF"/>
    <w:rsid w:val="00431862"/>
    <w:rsid w:val="00457623"/>
    <w:rsid w:val="004576B8"/>
    <w:rsid w:val="00465A3F"/>
    <w:rsid w:val="0048760C"/>
    <w:rsid w:val="004A006A"/>
    <w:rsid w:val="004A3783"/>
    <w:rsid w:val="004A57D8"/>
    <w:rsid w:val="004A5A13"/>
    <w:rsid w:val="004A6BBF"/>
    <w:rsid w:val="004B0AE5"/>
    <w:rsid w:val="004B1E18"/>
    <w:rsid w:val="004C4592"/>
    <w:rsid w:val="004C6614"/>
    <w:rsid w:val="004E3895"/>
    <w:rsid w:val="005001A6"/>
    <w:rsid w:val="00507913"/>
    <w:rsid w:val="00512E8A"/>
    <w:rsid w:val="0051642F"/>
    <w:rsid w:val="00537F98"/>
    <w:rsid w:val="0054020D"/>
    <w:rsid w:val="00544F4D"/>
    <w:rsid w:val="005649E2"/>
    <w:rsid w:val="00565518"/>
    <w:rsid w:val="00577069"/>
    <w:rsid w:val="005777DE"/>
    <w:rsid w:val="005852EB"/>
    <w:rsid w:val="005922FF"/>
    <w:rsid w:val="005965D2"/>
    <w:rsid w:val="005A765F"/>
    <w:rsid w:val="005C33DB"/>
    <w:rsid w:val="005C4DA9"/>
    <w:rsid w:val="005D2F62"/>
    <w:rsid w:val="005D6688"/>
    <w:rsid w:val="005E348D"/>
    <w:rsid w:val="005E3B59"/>
    <w:rsid w:val="005E4501"/>
    <w:rsid w:val="005E5955"/>
    <w:rsid w:val="00611FD9"/>
    <w:rsid w:val="006176D1"/>
    <w:rsid w:val="006228FE"/>
    <w:rsid w:val="006318AD"/>
    <w:rsid w:val="00640CA1"/>
    <w:rsid w:val="00645466"/>
    <w:rsid w:val="00652135"/>
    <w:rsid w:val="006564F5"/>
    <w:rsid w:val="00662DE2"/>
    <w:rsid w:val="00687B87"/>
    <w:rsid w:val="006A4709"/>
    <w:rsid w:val="006A5428"/>
    <w:rsid w:val="006B0D00"/>
    <w:rsid w:val="006B42EC"/>
    <w:rsid w:val="006B5F4E"/>
    <w:rsid w:val="006C695D"/>
    <w:rsid w:val="006D2C60"/>
    <w:rsid w:val="006D55F2"/>
    <w:rsid w:val="006E4959"/>
    <w:rsid w:val="006E51DE"/>
    <w:rsid w:val="006E5B26"/>
    <w:rsid w:val="00704155"/>
    <w:rsid w:val="00741B22"/>
    <w:rsid w:val="007449B8"/>
    <w:rsid w:val="00746B7E"/>
    <w:rsid w:val="00760D6D"/>
    <w:rsid w:val="00764E4C"/>
    <w:rsid w:val="00765F1F"/>
    <w:rsid w:val="00770C66"/>
    <w:rsid w:val="00772363"/>
    <w:rsid w:val="00773BB1"/>
    <w:rsid w:val="00776CBE"/>
    <w:rsid w:val="00777874"/>
    <w:rsid w:val="00782646"/>
    <w:rsid w:val="00790F6A"/>
    <w:rsid w:val="00796024"/>
    <w:rsid w:val="007A3929"/>
    <w:rsid w:val="007B24F0"/>
    <w:rsid w:val="007B2E0B"/>
    <w:rsid w:val="007C0559"/>
    <w:rsid w:val="007C3FF8"/>
    <w:rsid w:val="007C6EE9"/>
    <w:rsid w:val="007D4632"/>
    <w:rsid w:val="007D57BF"/>
    <w:rsid w:val="007D7FF9"/>
    <w:rsid w:val="007E2076"/>
    <w:rsid w:val="007E22E8"/>
    <w:rsid w:val="007E52A9"/>
    <w:rsid w:val="007F351A"/>
    <w:rsid w:val="00805654"/>
    <w:rsid w:val="00805671"/>
    <w:rsid w:val="00813DE6"/>
    <w:rsid w:val="00833CAB"/>
    <w:rsid w:val="00840A69"/>
    <w:rsid w:val="00847433"/>
    <w:rsid w:val="00851D99"/>
    <w:rsid w:val="0085279C"/>
    <w:rsid w:val="008573B2"/>
    <w:rsid w:val="008576FD"/>
    <w:rsid w:val="00862690"/>
    <w:rsid w:val="00865D00"/>
    <w:rsid w:val="008725BC"/>
    <w:rsid w:val="008875A1"/>
    <w:rsid w:val="00891F08"/>
    <w:rsid w:val="0089713D"/>
    <w:rsid w:val="008A080A"/>
    <w:rsid w:val="008C0E76"/>
    <w:rsid w:val="008C4DCA"/>
    <w:rsid w:val="008D1FCC"/>
    <w:rsid w:val="008D3FD5"/>
    <w:rsid w:val="008E284C"/>
    <w:rsid w:val="008E4928"/>
    <w:rsid w:val="008F195E"/>
    <w:rsid w:val="008F38D3"/>
    <w:rsid w:val="00900BE9"/>
    <w:rsid w:val="00912D01"/>
    <w:rsid w:val="00934878"/>
    <w:rsid w:val="00945360"/>
    <w:rsid w:val="0094596A"/>
    <w:rsid w:val="009463F6"/>
    <w:rsid w:val="00954BBC"/>
    <w:rsid w:val="009731CC"/>
    <w:rsid w:val="00984260"/>
    <w:rsid w:val="00991D9F"/>
    <w:rsid w:val="00996A75"/>
    <w:rsid w:val="009A1BB7"/>
    <w:rsid w:val="009B1FE4"/>
    <w:rsid w:val="009B3A55"/>
    <w:rsid w:val="009C136B"/>
    <w:rsid w:val="009C21AB"/>
    <w:rsid w:val="009C7F71"/>
    <w:rsid w:val="009D03E7"/>
    <w:rsid w:val="009E240F"/>
    <w:rsid w:val="009F0A29"/>
    <w:rsid w:val="009F2F1C"/>
    <w:rsid w:val="009F39E7"/>
    <w:rsid w:val="009F5455"/>
    <w:rsid w:val="00A163F9"/>
    <w:rsid w:val="00A2771A"/>
    <w:rsid w:val="00A3030B"/>
    <w:rsid w:val="00A4385A"/>
    <w:rsid w:val="00A533B1"/>
    <w:rsid w:val="00A62542"/>
    <w:rsid w:val="00A62A5A"/>
    <w:rsid w:val="00A640A2"/>
    <w:rsid w:val="00A657E1"/>
    <w:rsid w:val="00A77802"/>
    <w:rsid w:val="00A8025E"/>
    <w:rsid w:val="00AB03FB"/>
    <w:rsid w:val="00AD2975"/>
    <w:rsid w:val="00AE471A"/>
    <w:rsid w:val="00AF0818"/>
    <w:rsid w:val="00AF3966"/>
    <w:rsid w:val="00B0245A"/>
    <w:rsid w:val="00B10445"/>
    <w:rsid w:val="00B514E9"/>
    <w:rsid w:val="00B5583E"/>
    <w:rsid w:val="00B55E03"/>
    <w:rsid w:val="00B6221B"/>
    <w:rsid w:val="00B6262B"/>
    <w:rsid w:val="00B6401B"/>
    <w:rsid w:val="00B72D34"/>
    <w:rsid w:val="00B7696D"/>
    <w:rsid w:val="00B80DB6"/>
    <w:rsid w:val="00B86FC2"/>
    <w:rsid w:val="00BA74E7"/>
    <w:rsid w:val="00BB136E"/>
    <w:rsid w:val="00BB33C2"/>
    <w:rsid w:val="00BB447E"/>
    <w:rsid w:val="00BD2832"/>
    <w:rsid w:val="00BE2B18"/>
    <w:rsid w:val="00BE739D"/>
    <w:rsid w:val="00BE7EA9"/>
    <w:rsid w:val="00C01220"/>
    <w:rsid w:val="00C04782"/>
    <w:rsid w:val="00C05EDC"/>
    <w:rsid w:val="00C13879"/>
    <w:rsid w:val="00C13B7E"/>
    <w:rsid w:val="00C203E5"/>
    <w:rsid w:val="00C270D3"/>
    <w:rsid w:val="00C27D0E"/>
    <w:rsid w:val="00C32140"/>
    <w:rsid w:val="00C45376"/>
    <w:rsid w:val="00C56862"/>
    <w:rsid w:val="00C6795C"/>
    <w:rsid w:val="00C73EBA"/>
    <w:rsid w:val="00C80125"/>
    <w:rsid w:val="00C93A1A"/>
    <w:rsid w:val="00C96C08"/>
    <w:rsid w:val="00CA3D68"/>
    <w:rsid w:val="00CA4B07"/>
    <w:rsid w:val="00CB3A53"/>
    <w:rsid w:val="00CC2DB7"/>
    <w:rsid w:val="00CD280F"/>
    <w:rsid w:val="00CE4AC5"/>
    <w:rsid w:val="00CF3093"/>
    <w:rsid w:val="00D031EE"/>
    <w:rsid w:val="00D055BD"/>
    <w:rsid w:val="00D062F2"/>
    <w:rsid w:val="00D072B2"/>
    <w:rsid w:val="00D102FA"/>
    <w:rsid w:val="00D210B5"/>
    <w:rsid w:val="00D21713"/>
    <w:rsid w:val="00D245A6"/>
    <w:rsid w:val="00D320F3"/>
    <w:rsid w:val="00D3362A"/>
    <w:rsid w:val="00D4275A"/>
    <w:rsid w:val="00D44C5A"/>
    <w:rsid w:val="00D615E8"/>
    <w:rsid w:val="00D63D82"/>
    <w:rsid w:val="00D653A9"/>
    <w:rsid w:val="00D74327"/>
    <w:rsid w:val="00D76B24"/>
    <w:rsid w:val="00D9007D"/>
    <w:rsid w:val="00D93178"/>
    <w:rsid w:val="00DA6ED4"/>
    <w:rsid w:val="00DB1EA0"/>
    <w:rsid w:val="00DC066D"/>
    <w:rsid w:val="00DD0855"/>
    <w:rsid w:val="00DD1AFA"/>
    <w:rsid w:val="00DD6981"/>
    <w:rsid w:val="00DE011E"/>
    <w:rsid w:val="00DE0D81"/>
    <w:rsid w:val="00DE425F"/>
    <w:rsid w:val="00DE76EE"/>
    <w:rsid w:val="00DE7BF7"/>
    <w:rsid w:val="00DF5D5E"/>
    <w:rsid w:val="00E0266D"/>
    <w:rsid w:val="00E04DF3"/>
    <w:rsid w:val="00E061B4"/>
    <w:rsid w:val="00E100EF"/>
    <w:rsid w:val="00E109E2"/>
    <w:rsid w:val="00E11185"/>
    <w:rsid w:val="00E213D7"/>
    <w:rsid w:val="00E2186D"/>
    <w:rsid w:val="00E33704"/>
    <w:rsid w:val="00E33912"/>
    <w:rsid w:val="00E35A2B"/>
    <w:rsid w:val="00E523A5"/>
    <w:rsid w:val="00E66ECB"/>
    <w:rsid w:val="00E7732E"/>
    <w:rsid w:val="00E84DF7"/>
    <w:rsid w:val="00E85CF8"/>
    <w:rsid w:val="00E916CF"/>
    <w:rsid w:val="00E94D7D"/>
    <w:rsid w:val="00EA0E90"/>
    <w:rsid w:val="00EA41E2"/>
    <w:rsid w:val="00EB51C5"/>
    <w:rsid w:val="00EB5202"/>
    <w:rsid w:val="00EC4DC0"/>
    <w:rsid w:val="00EC561A"/>
    <w:rsid w:val="00EE7DA7"/>
    <w:rsid w:val="00EF276E"/>
    <w:rsid w:val="00EF54CA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7AFA"/>
    <w:rsid w:val="00F63C45"/>
    <w:rsid w:val="00F70C0C"/>
    <w:rsid w:val="00F732EB"/>
    <w:rsid w:val="00F75637"/>
    <w:rsid w:val="00FA1C04"/>
    <w:rsid w:val="00FB22D2"/>
    <w:rsid w:val="00FB290D"/>
    <w:rsid w:val="00FC1ACF"/>
    <w:rsid w:val="00FD1740"/>
    <w:rsid w:val="00FD5399"/>
    <w:rsid w:val="00FE50D7"/>
    <w:rsid w:val="00FF6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71C19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71C19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71C19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071C19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71C19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71C19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71C19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71C19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71C1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71C1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71C1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94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KUMENTY\Dokumenty%20Maja\Uz&#225;vierka%202014\Makro%20&#250;&#269;tovn&#233;%20poznamky%202014up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Makro účtovné poznamky 2014up</Template>
  <TotalTime>247</TotalTime>
  <Pages>23</Pages>
  <Words>3581</Words>
  <Characters>22719</Characters>
  <Application>Microsoft Office Word</Application>
  <DocSecurity>0</DocSecurity>
  <Lines>189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26248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Hanzelova</dc:creator>
  <cp:lastModifiedBy>Hanzelova</cp:lastModifiedBy>
  <cp:revision>4</cp:revision>
  <cp:lastPrinted>2021-03-18T11:04:00Z</cp:lastPrinted>
  <dcterms:created xsi:type="dcterms:W3CDTF">2022-03-16T16:07:00Z</dcterms:created>
  <dcterms:modified xsi:type="dcterms:W3CDTF">2023-02-28T20:57:00Z</dcterms:modified>
</cp:coreProperties>
</file>