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E11185">
        <w:trPr>
          <w:trHeight w:val="706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2D34" w:rsidRPr="003F477D" w:rsidRDefault="00F75637" w:rsidP="00CC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2D34" w:rsidRPr="003F477D" w:rsidRDefault="00F75637" w:rsidP="00C9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7,58</w:t>
            </w:r>
          </w:p>
        </w:tc>
      </w:tr>
      <w:tr w:rsidR="00B72D34" w:rsidRPr="003F477D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2D34" w:rsidRPr="003F477D" w:rsidRDefault="00F756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2D34" w:rsidRPr="003F477D" w:rsidRDefault="00F75637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B72D34" w:rsidRPr="003F477D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2D34" w:rsidRPr="003F477D" w:rsidRDefault="006564F5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713D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5637">
              <w:rPr>
                <w:szCs w:val="22"/>
              </w:rPr>
              <w:t>6008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713D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5637">
              <w:rPr>
                <w:szCs w:val="22"/>
              </w:rPr>
              <w:t>169813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56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5637" w:rsidP="001D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3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5637" w:rsidP="00CC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75637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17020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17020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AF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4DC0">
              <w:rPr>
                <w:szCs w:val="22"/>
              </w:rPr>
              <w:t>68973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169813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0"/>
        <w:gridCol w:w="1000"/>
        <w:gridCol w:w="20"/>
        <w:gridCol w:w="972"/>
        <w:gridCol w:w="57"/>
        <w:gridCol w:w="652"/>
        <w:gridCol w:w="701"/>
        <w:gridCol w:w="858"/>
        <w:gridCol w:w="1149"/>
      </w:tblGrid>
      <w:tr w:rsidR="0003344F" w:rsidRPr="003F477D" w:rsidTr="00E0266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5ED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5EDC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62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324284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62F2" w:rsidP="00C0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1107308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62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62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13066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3A9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062F2">
              <w:rPr>
                <w:szCs w:val="22"/>
              </w:rPr>
              <w:t>37350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62F2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1120374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BB33C2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2673BF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317254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E213D7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774413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2673BF" w:rsidP="00267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2673BF" w:rsidP="003D5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7126                           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E213D7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25553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73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475586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213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324380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E213D7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799966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</w:t>
            </w:r>
            <w:r w:rsidR="00E213D7">
              <w:rPr>
                <w:szCs w:val="22"/>
              </w:rPr>
              <w:t>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261D9E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</w:t>
            </w:r>
            <w:r w:rsidR="00E213D7">
              <w:rPr>
                <w:szCs w:val="22"/>
              </w:rPr>
              <w:t>5</w:t>
            </w:r>
          </w:p>
        </w:tc>
      </w:tr>
      <w:tr w:rsidR="005E5955" w:rsidRPr="003F477D" w:rsidTr="00E0266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026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213D7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213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E213D7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48"/>
        <w:gridCol w:w="821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221"/>
      </w:tblGrid>
      <w:tr w:rsidR="00E916CF" w:rsidRPr="003F477D" w:rsidTr="006E51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E51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E51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11FD9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1246242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1107308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913347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653A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653A9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C4DC0">
              <w:rPr>
                <w:szCs w:val="22"/>
              </w:rPr>
              <w:t>317254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774413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:rsidTr="006E51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C459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C459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4C459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332896</w:t>
            </w:r>
          </w:p>
        </w:tc>
      </w:tr>
      <w:tr w:rsidR="001A4152" w:rsidRPr="003F477D" w:rsidTr="006E51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D653A9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C4592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D653A9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D653A9" w:rsidP="006E5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9F2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D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228FE" w:rsidRPr="006228FE" w:rsidRDefault="006228FE" w:rsidP="006228F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45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C4592" w:rsidP="004C4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4592" w:rsidP="007E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73BB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45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45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58335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4592" w:rsidP="007E20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326632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228FE" w:rsidRDefault="006228FE" w:rsidP="009F39E7"/>
    <w:p w:rsidR="006228FE" w:rsidRDefault="006228FE" w:rsidP="009F39E7"/>
    <w:p w:rsidR="006228FE" w:rsidRPr="009F39E7" w:rsidRDefault="006228F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7E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7E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7E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7E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4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7E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7E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7E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B0C3A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B0C3A" w:rsidP="007C0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B0C3A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3B0C3A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104B2E" w:rsidRPr="003F477D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B0C3A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B0C3A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B0C3A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3B0C3A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0C3A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0C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0C3A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B0C3A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0C3A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0C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0C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B0C3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B0C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3B0C3A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1413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B0C3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3B0C3A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325011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B0C3A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3B0C3A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181974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B0C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3B0C3A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54C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76CBE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ED4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945360">
        <w:trPr>
          <w:trHeight w:val="89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3B0C3A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B0C3A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770C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B0C3A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770C66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B0C3A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770C66" w:rsidP="00D44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B0C3A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770C66" w:rsidP="00F7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B0C3A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Ind w:w="108" w:type="dxa"/>
        <w:tblLayout w:type="fixed"/>
        <w:tblLook w:val="00A0"/>
      </w:tblPr>
      <w:tblGrid>
        <w:gridCol w:w="2084"/>
        <w:gridCol w:w="1420"/>
        <w:gridCol w:w="1419"/>
        <w:gridCol w:w="1419"/>
        <w:gridCol w:w="1419"/>
        <w:gridCol w:w="1419"/>
      </w:tblGrid>
      <w:tr w:rsidR="0003344F" w:rsidRPr="003F477D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05671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</w:t>
            </w:r>
            <w:r w:rsidR="007C3FF8">
              <w:rPr>
                <w:szCs w:val="22"/>
              </w:rPr>
              <w:t>2</w:t>
            </w:r>
            <w:r w:rsidR="00770C66">
              <w:rPr>
                <w:szCs w:val="22"/>
              </w:rPr>
              <w:t>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770C66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83988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70C66" w:rsidP="00945360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83988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770C66" w:rsidP="007C3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770C66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70C66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770C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57BA" w:rsidP="00BE2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Zuzana Čalád</w:t>
            </w:r>
            <w:r w:rsidR="00BE2B18">
              <w:rPr>
                <w:b/>
                <w:bCs/>
                <w:szCs w:val="22"/>
              </w:rPr>
              <w:t>i</w:t>
            </w:r>
            <w:r>
              <w:rPr>
                <w:b/>
                <w:bCs/>
                <w:szCs w:val="22"/>
              </w:rPr>
              <w:t>ková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1278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26896</w:t>
            </w:r>
          </w:p>
        </w:tc>
      </w:tr>
      <w:tr w:rsidR="00770C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2012433</w:t>
            </w:r>
          </w:p>
        </w:tc>
      </w:tr>
      <w:tr w:rsidR="00770C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DE011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2043466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Pr="00CE4AC5" w:rsidRDefault="00CE4AC5" w:rsidP="00CE4AC5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2D60" w:rsidRDefault="003E2D60" w:rsidP="003E2D60"/>
    <w:p w:rsidR="003E2D60" w:rsidRDefault="003E2D60" w:rsidP="003E2D60"/>
    <w:p w:rsidR="003E2D60" w:rsidRDefault="003E2D60" w:rsidP="003E2D60"/>
    <w:p w:rsidR="003E2D60" w:rsidRDefault="003E2D60" w:rsidP="003E2D60"/>
    <w:p w:rsidR="00CE4AC5" w:rsidRDefault="00CE4AC5" w:rsidP="003E2D60"/>
    <w:p w:rsidR="00CE4AC5" w:rsidRDefault="00CE4AC5" w:rsidP="003E2D60"/>
    <w:p w:rsidR="00CE4AC5" w:rsidRDefault="00CE4AC5" w:rsidP="003E2D60"/>
    <w:p w:rsidR="00CE4AC5" w:rsidRPr="003E2D60" w:rsidRDefault="00CE4AC5" w:rsidP="003E2D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42" w:type="pct"/>
        <w:jc w:val="center"/>
        <w:tblLayout w:type="fixed"/>
        <w:tblLook w:val="00A0"/>
      </w:tblPr>
      <w:tblGrid>
        <w:gridCol w:w="2683"/>
        <w:gridCol w:w="1633"/>
        <w:gridCol w:w="769"/>
        <w:gridCol w:w="645"/>
        <w:gridCol w:w="1863"/>
        <w:gridCol w:w="822"/>
        <w:gridCol w:w="901"/>
        <w:gridCol w:w="236"/>
      </w:tblGrid>
      <w:tr w:rsidR="0003344F" w:rsidRPr="003F477D" w:rsidTr="00DE011E">
        <w:trPr>
          <w:gridAfter w:val="1"/>
          <w:wAfter w:w="236" w:type="dxa"/>
          <w:trHeight w:val="642"/>
          <w:jc w:val="center"/>
        </w:trPr>
        <w:tc>
          <w:tcPr>
            <w:tcW w:w="26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E011E">
        <w:trPr>
          <w:gridAfter w:val="1"/>
          <w:wAfter w:w="236" w:type="dxa"/>
          <w:trHeight w:val="345"/>
          <w:jc w:val="center"/>
        </w:trPr>
        <w:tc>
          <w:tcPr>
            <w:tcW w:w="26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E011E">
        <w:trPr>
          <w:gridAfter w:val="1"/>
          <w:wAfter w:w="236" w:type="dxa"/>
          <w:trHeight w:val="330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E011E" w:rsidRPr="003F477D" w:rsidTr="00DE011E">
        <w:trPr>
          <w:gridAfter w:val="1"/>
          <w:wAfter w:w="236" w:type="dxa"/>
          <w:trHeight w:val="353"/>
          <w:jc w:val="center"/>
        </w:trPr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BB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-567</w:t>
            </w:r>
          </w:p>
        </w:tc>
        <w:tc>
          <w:tcPr>
            <w:tcW w:w="90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AE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57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" w:type="dxa"/>
          </w:tcPr>
          <w:p w:rsidR="00DE011E" w:rsidRPr="003F477D" w:rsidRDefault="00DE011E">
            <w:pPr>
              <w:spacing w:after="0" w:line="240" w:lineRule="auto"/>
            </w:pPr>
            <w:r>
              <w:object w:dxaOrig="9571" w:dyaOrig="29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478.8pt;height:149.4pt" o:ole="">
                  <v:imagedata r:id="rId7" o:title=""/>
                </v:shape>
                <o:OLEObject Type="Embed" ProgID="Excel.Sheet.8" ShapeID="_x0000_i1027" DrawAspect="Content" ObjectID="_1739126610" r:id="rId8"/>
              </w:objec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13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E011E">
              <w:rPr>
                <w:szCs w:val="22"/>
              </w:rPr>
              <w:t>3138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138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E011E">
              <w:rPr>
                <w:szCs w:val="22"/>
              </w:rPr>
              <w:t>659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13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138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13879" w:rsidP="003C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138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E4AC5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11E" w:rsidRDefault="00DE011E" w:rsidP="00107589">
      <w:pPr>
        <w:spacing w:after="0" w:line="240" w:lineRule="auto"/>
      </w:pPr>
      <w:r>
        <w:separator/>
      </w:r>
    </w:p>
  </w:endnote>
  <w:endnote w:type="continuationSeparator" w:id="0">
    <w:p w:rsidR="00DE011E" w:rsidRDefault="00DE01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11E" w:rsidRDefault="00DE011E" w:rsidP="004E3895">
    <w:pPr>
      <w:pStyle w:val="Pta"/>
      <w:jc w:val="right"/>
    </w:pPr>
    <w:fldSimple w:instr="PAGE   \* MERGEFORMAT">
      <w:r w:rsidR="00C13879">
        <w:rPr>
          <w:noProof/>
        </w:rPr>
        <w:t>22</w:t>
      </w:r>
    </w:fldSimple>
  </w:p>
  <w:p w:rsidR="00DE011E" w:rsidRDefault="00DE01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11E" w:rsidRDefault="00DE011E" w:rsidP="00107589">
      <w:pPr>
        <w:spacing w:after="0" w:line="240" w:lineRule="auto"/>
      </w:pPr>
      <w:r>
        <w:separator/>
      </w:r>
    </w:p>
  </w:footnote>
  <w:footnote w:type="continuationSeparator" w:id="0">
    <w:p w:rsidR="00DE011E" w:rsidRDefault="00DE01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11E" w:rsidRDefault="00DE011E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:rsidR="00DE011E" w:rsidRPr="004268D2" w:rsidRDefault="00DE01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7EF"/>
    <w:rsid w:val="0000458C"/>
    <w:rsid w:val="00016072"/>
    <w:rsid w:val="00016BD4"/>
    <w:rsid w:val="00017EF3"/>
    <w:rsid w:val="00023199"/>
    <w:rsid w:val="00025FD6"/>
    <w:rsid w:val="000266FD"/>
    <w:rsid w:val="0003344F"/>
    <w:rsid w:val="00037084"/>
    <w:rsid w:val="00041895"/>
    <w:rsid w:val="0005176E"/>
    <w:rsid w:val="000577A8"/>
    <w:rsid w:val="000604BC"/>
    <w:rsid w:val="000649F6"/>
    <w:rsid w:val="00071C19"/>
    <w:rsid w:val="000764EE"/>
    <w:rsid w:val="00082070"/>
    <w:rsid w:val="00083A25"/>
    <w:rsid w:val="000856F9"/>
    <w:rsid w:val="00093A3C"/>
    <w:rsid w:val="00096074"/>
    <w:rsid w:val="000A4A5A"/>
    <w:rsid w:val="000A7EE3"/>
    <w:rsid w:val="000B5D06"/>
    <w:rsid w:val="000B764F"/>
    <w:rsid w:val="000D1319"/>
    <w:rsid w:val="000D22CE"/>
    <w:rsid w:val="000F3B94"/>
    <w:rsid w:val="00104B2E"/>
    <w:rsid w:val="00107589"/>
    <w:rsid w:val="00117000"/>
    <w:rsid w:val="0012080F"/>
    <w:rsid w:val="0012090B"/>
    <w:rsid w:val="00127841"/>
    <w:rsid w:val="001436D6"/>
    <w:rsid w:val="00151C69"/>
    <w:rsid w:val="0017202B"/>
    <w:rsid w:val="0018233A"/>
    <w:rsid w:val="00186CFF"/>
    <w:rsid w:val="0019096D"/>
    <w:rsid w:val="001923C8"/>
    <w:rsid w:val="001A4152"/>
    <w:rsid w:val="001A61FB"/>
    <w:rsid w:val="001A62AA"/>
    <w:rsid w:val="001A6B11"/>
    <w:rsid w:val="001A6F0D"/>
    <w:rsid w:val="001C72AE"/>
    <w:rsid w:val="001D5C39"/>
    <w:rsid w:val="001D6771"/>
    <w:rsid w:val="001E03F2"/>
    <w:rsid w:val="001E6A7F"/>
    <w:rsid w:val="001F43A0"/>
    <w:rsid w:val="001F4417"/>
    <w:rsid w:val="001F5199"/>
    <w:rsid w:val="00211CF4"/>
    <w:rsid w:val="00223763"/>
    <w:rsid w:val="002245BD"/>
    <w:rsid w:val="00233F72"/>
    <w:rsid w:val="002351F7"/>
    <w:rsid w:val="00236247"/>
    <w:rsid w:val="002410BD"/>
    <w:rsid w:val="0025187B"/>
    <w:rsid w:val="00251FB5"/>
    <w:rsid w:val="00252579"/>
    <w:rsid w:val="00261D9E"/>
    <w:rsid w:val="002627EF"/>
    <w:rsid w:val="00266CC9"/>
    <w:rsid w:val="002673BF"/>
    <w:rsid w:val="0026755A"/>
    <w:rsid w:val="002767C1"/>
    <w:rsid w:val="00281309"/>
    <w:rsid w:val="00282D37"/>
    <w:rsid w:val="00290243"/>
    <w:rsid w:val="002908B8"/>
    <w:rsid w:val="00290DD6"/>
    <w:rsid w:val="00294104"/>
    <w:rsid w:val="0029585C"/>
    <w:rsid w:val="002A30A7"/>
    <w:rsid w:val="002A3B36"/>
    <w:rsid w:val="002A416F"/>
    <w:rsid w:val="002B61EE"/>
    <w:rsid w:val="002B7B1D"/>
    <w:rsid w:val="002C0045"/>
    <w:rsid w:val="002D0376"/>
    <w:rsid w:val="002D372A"/>
    <w:rsid w:val="002E50A5"/>
    <w:rsid w:val="003070A3"/>
    <w:rsid w:val="003071BE"/>
    <w:rsid w:val="00311795"/>
    <w:rsid w:val="00321FCD"/>
    <w:rsid w:val="003257BA"/>
    <w:rsid w:val="00326AA0"/>
    <w:rsid w:val="00331D95"/>
    <w:rsid w:val="003325F7"/>
    <w:rsid w:val="00344DB4"/>
    <w:rsid w:val="003463B5"/>
    <w:rsid w:val="003571EA"/>
    <w:rsid w:val="00363F47"/>
    <w:rsid w:val="00365D14"/>
    <w:rsid w:val="003740FF"/>
    <w:rsid w:val="0037431D"/>
    <w:rsid w:val="003848B6"/>
    <w:rsid w:val="00390CFF"/>
    <w:rsid w:val="00395E72"/>
    <w:rsid w:val="003A0628"/>
    <w:rsid w:val="003B0C3A"/>
    <w:rsid w:val="003C292A"/>
    <w:rsid w:val="003C3831"/>
    <w:rsid w:val="003C6761"/>
    <w:rsid w:val="003D38D7"/>
    <w:rsid w:val="003D5A0E"/>
    <w:rsid w:val="003E0AF8"/>
    <w:rsid w:val="003E2D60"/>
    <w:rsid w:val="003E568C"/>
    <w:rsid w:val="003F13FB"/>
    <w:rsid w:val="003F477D"/>
    <w:rsid w:val="003F5EB5"/>
    <w:rsid w:val="00420380"/>
    <w:rsid w:val="00421E78"/>
    <w:rsid w:val="004268D2"/>
    <w:rsid w:val="004304FF"/>
    <w:rsid w:val="00431862"/>
    <w:rsid w:val="00457623"/>
    <w:rsid w:val="004576B8"/>
    <w:rsid w:val="00465A3F"/>
    <w:rsid w:val="0048760C"/>
    <w:rsid w:val="004A006A"/>
    <w:rsid w:val="004A3783"/>
    <w:rsid w:val="004A57D8"/>
    <w:rsid w:val="004A5A13"/>
    <w:rsid w:val="004A6BBF"/>
    <w:rsid w:val="004B0AE5"/>
    <w:rsid w:val="004B1E18"/>
    <w:rsid w:val="004C4592"/>
    <w:rsid w:val="004C6614"/>
    <w:rsid w:val="004E3895"/>
    <w:rsid w:val="005001A6"/>
    <w:rsid w:val="00507913"/>
    <w:rsid w:val="00512E8A"/>
    <w:rsid w:val="0051642F"/>
    <w:rsid w:val="00537F98"/>
    <w:rsid w:val="0054020D"/>
    <w:rsid w:val="00544F4D"/>
    <w:rsid w:val="005649E2"/>
    <w:rsid w:val="00565518"/>
    <w:rsid w:val="00577069"/>
    <w:rsid w:val="005777DE"/>
    <w:rsid w:val="005852EB"/>
    <w:rsid w:val="005922FF"/>
    <w:rsid w:val="005965D2"/>
    <w:rsid w:val="005A765F"/>
    <w:rsid w:val="005C33DB"/>
    <w:rsid w:val="005C4DA9"/>
    <w:rsid w:val="005D2F62"/>
    <w:rsid w:val="005D6688"/>
    <w:rsid w:val="005E348D"/>
    <w:rsid w:val="005E3B59"/>
    <w:rsid w:val="005E4501"/>
    <w:rsid w:val="005E5955"/>
    <w:rsid w:val="00611FD9"/>
    <w:rsid w:val="006176D1"/>
    <w:rsid w:val="006228FE"/>
    <w:rsid w:val="006318AD"/>
    <w:rsid w:val="00640CA1"/>
    <w:rsid w:val="00645466"/>
    <w:rsid w:val="00652135"/>
    <w:rsid w:val="006564F5"/>
    <w:rsid w:val="00662DE2"/>
    <w:rsid w:val="00687B87"/>
    <w:rsid w:val="006A4709"/>
    <w:rsid w:val="006A5428"/>
    <w:rsid w:val="006B0D00"/>
    <w:rsid w:val="006B42EC"/>
    <w:rsid w:val="006B5F4E"/>
    <w:rsid w:val="006C695D"/>
    <w:rsid w:val="006D2C60"/>
    <w:rsid w:val="006D55F2"/>
    <w:rsid w:val="006E4959"/>
    <w:rsid w:val="006E51DE"/>
    <w:rsid w:val="006E5B26"/>
    <w:rsid w:val="00704155"/>
    <w:rsid w:val="00741B22"/>
    <w:rsid w:val="007449B8"/>
    <w:rsid w:val="00746B7E"/>
    <w:rsid w:val="00760D6D"/>
    <w:rsid w:val="00764E4C"/>
    <w:rsid w:val="00765F1F"/>
    <w:rsid w:val="00770C66"/>
    <w:rsid w:val="00772363"/>
    <w:rsid w:val="00773BB1"/>
    <w:rsid w:val="00776CBE"/>
    <w:rsid w:val="00777874"/>
    <w:rsid w:val="00782646"/>
    <w:rsid w:val="00790F6A"/>
    <w:rsid w:val="00796024"/>
    <w:rsid w:val="007A3929"/>
    <w:rsid w:val="007B24F0"/>
    <w:rsid w:val="007B2E0B"/>
    <w:rsid w:val="007C0559"/>
    <w:rsid w:val="007C3FF8"/>
    <w:rsid w:val="007C6EE9"/>
    <w:rsid w:val="007D4632"/>
    <w:rsid w:val="007D57BF"/>
    <w:rsid w:val="007D7FF9"/>
    <w:rsid w:val="007E2076"/>
    <w:rsid w:val="007E22E8"/>
    <w:rsid w:val="007E52A9"/>
    <w:rsid w:val="007F351A"/>
    <w:rsid w:val="00805654"/>
    <w:rsid w:val="00805671"/>
    <w:rsid w:val="00813DE6"/>
    <w:rsid w:val="00833CAB"/>
    <w:rsid w:val="00840A69"/>
    <w:rsid w:val="00847433"/>
    <w:rsid w:val="00851D99"/>
    <w:rsid w:val="0085279C"/>
    <w:rsid w:val="008573B2"/>
    <w:rsid w:val="008576FD"/>
    <w:rsid w:val="00862690"/>
    <w:rsid w:val="00865D00"/>
    <w:rsid w:val="008725BC"/>
    <w:rsid w:val="008875A1"/>
    <w:rsid w:val="00891F08"/>
    <w:rsid w:val="0089713D"/>
    <w:rsid w:val="008A080A"/>
    <w:rsid w:val="008C0E76"/>
    <w:rsid w:val="008C4DCA"/>
    <w:rsid w:val="008D1FCC"/>
    <w:rsid w:val="008D3FD5"/>
    <w:rsid w:val="008E284C"/>
    <w:rsid w:val="008E4928"/>
    <w:rsid w:val="008F195E"/>
    <w:rsid w:val="008F38D3"/>
    <w:rsid w:val="00900BE9"/>
    <w:rsid w:val="00912D01"/>
    <w:rsid w:val="00934878"/>
    <w:rsid w:val="00945360"/>
    <w:rsid w:val="0094596A"/>
    <w:rsid w:val="009463F6"/>
    <w:rsid w:val="00954BBC"/>
    <w:rsid w:val="009731CC"/>
    <w:rsid w:val="00984260"/>
    <w:rsid w:val="00991D9F"/>
    <w:rsid w:val="00996A75"/>
    <w:rsid w:val="009A1BB7"/>
    <w:rsid w:val="009B1FE4"/>
    <w:rsid w:val="009B3A55"/>
    <w:rsid w:val="009C136B"/>
    <w:rsid w:val="009C21AB"/>
    <w:rsid w:val="009C7F71"/>
    <w:rsid w:val="009D03E7"/>
    <w:rsid w:val="009E240F"/>
    <w:rsid w:val="009F0A29"/>
    <w:rsid w:val="009F2F1C"/>
    <w:rsid w:val="009F39E7"/>
    <w:rsid w:val="009F5455"/>
    <w:rsid w:val="00A163F9"/>
    <w:rsid w:val="00A2771A"/>
    <w:rsid w:val="00A3030B"/>
    <w:rsid w:val="00A4385A"/>
    <w:rsid w:val="00A533B1"/>
    <w:rsid w:val="00A62542"/>
    <w:rsid w:val="00A62A5A"/>
    <w:rsid w:val="00A640A2"/>
    <w:rsid w:val="00A657E1"/>
    <w:rsid w:val="00A77802"/>
    <w:rsid w:val="00A8025E"/>
    <w:rsid w:val="00AB03FB"/>
    <w:rsid w:val="00AD2975"/>
    <w:rsid w:val="00AE471A"/>
    <w:rsid w:val="00AF0818"/>
    <w:rsid w:val="00AF3966"/>
    <w:rsid w:val="00B0245A"/>
    <w:rsid w:val="00B10445"/>
    <w:rsid w:val="00B514E9"/>
    <w:rsid w:val="00B5583E"/>
    <w:rsid w:val="00B55E03"/>
    <w:rsid w:val="00B6221B"/>
    <w:rsid w:val="00B6262B"/>
    <w:rsid w:val="00B6401B"/>
    <w:rsid w:val="00B72D34"/>
    <w:rsid w:val="00B7696D"/>
    <w:rsid w:val="00B80DB6"/>
    <w:rsid w:val="00B86FC2"/>
    <w:rsid w:val="00BA74E7"/>
    <w:rsid w:val="00BB136E"/>
    <w:rsid w:val="00BB33C2"/>
    <w:rsid w:val="00BB447E"/>
    <w:rsid w:val="00BD2832"/>
    <w:rsid w:val="00BE2B18"/>
    <w:rsid w:val="00BE739D"/>
    <w:rsid w:val="00BE7EA9"/>
    <w:rsid w:val="00C01220"/>
    <w:rsid w:val="00C04782"/>
    <w:rsid w:val="00C05EDC"/>
    <w:rsid w:val="00C13879"/>
    <w:rsid w:val="00C13B7E"/>
    <w:rsid w:val="00C203E5"/>
    <w:rsid w:val="00C270D3"/>
    <w:rsid w:val="00C27D0E"/>
    <w:rsid w:val="00C32140"/>
    <w:rsid w:val="00C45376"/>
    <w:rsid w:val="00C56862"/>
    <w:rsid w:val="00C6795C"/>
    <w:rsid w:val="00C73EBA"/>
    <w:rsid w:val="00C80125"/>
    <w:rsid w:val="00C93A1A"/>
    <w:rsid w:val="00C96C08"/>
    <w:rsid w:val="00CA3D68"/>
    <w:rsid w:val="00CA4B07"/>
    <w:rsid w:val="00CB3A53"/>
    <w:rsid w:val="00CC2DB7"/>
    <w:rsid w:val="00CD280F"/>
    <w:rsid w:val="00CE4AC5"/>
    <w:rsid w:val="00CF3093"/>
    <w:rsid w:val="00D031EE"/>
    <w:rsid w:val="00D055BD"/>
    <w:rsid w:val="00D062F2"/>
    <w:rsid w:val="00D072B2"/>
    <w:rsid w:val="00D102FA"/>
    <w:rsid w:val="00D210B5"/>
    <w:rsid w:val="00D21713"/>
    <w:rsid w:val="00D245A6"/>
    <w:rsid w:val="00D320F3"/>
    <w:rsid w:val="00D3362A"/>
    <w:rsid w:val="00D4275A"/>
    <w:rsid w:val="00D44C5A"/>
    <w:rsid w:val="00D615E8"/>
    <w:rsid w:val="00D63D82"/>
    <w:rsid w:val="00D653A9"/>
    <w:rsid w:val="00D74327"/>
    <w:rsid w:val="00D76B24"/>
    <w:rsid w:val="00D9007D"/>
    <w:rsid w:val="00D93178"/>
    <w:rsid w:val="00DA6ED4"/>
    <w:rsid w:val="00DB1EA0"/>
    <w:rsid w:val="00DC066D"/>
    <w:rsid w:val="00DD0855"/>
    <w:rsid w:val="00DD1AFA"/>
    <w:rsid w:val="00DD6981"/>
    <w:rsid w:val="00DE011E"/>
    <w:rsid w:val="00DE0D81"/>
    <w:rsid w:val="00DE425F"/>
    <w:rsid w:val="00DE76EE"/>
    <w:rsid w:val="00DE7BF7"/>
    <w:rsid w:val="00DF5D5E"/>
    <w:rsid w:val="00E0266D"/>
    <w:rsid w:val="00E04DF3"/>
    <w:rsid w:val="00E061B4"/>
    <w:rsid w:val="00E100EF"/>
    <w:rsid w:val="00E109E2"/>
    <w:rsid w:val="00E11185"/>
    <w:rsid w:val="00E213D7"/>
    <w:rsid w:val="00E2186D"/>
    <w:rsid w:val="00E33704"/>
    <w:rsid w:val="00E33912"/>
    <w:rsid w:val="00E35A2B"/>
    <w:rsid w:val="00E523A5"/>
    <w:rsid w:val="00E66ECB"/>
    <w:rsid w:val="00E7732E"/>
    <w:rsid w:val="00E84DF7"/>
    <w:rsid w:val="00E85CF8"/>
    <w:rsid w:val="00E916CF"/>
    <w:rsid w:val="00E94D7D"/>
    <w:rsid w:val="00EA0E90"/>
    <w:rsid w:val="00EA41E2"/>
    <w:rsid w:val="00EB51C5"/>
    <w:rsid w:val="00EB5202"/>
    <w:rsid w:val="00EC4DC0"/>
    <w:rsid w:val="00EC561A"/>
    <w:rsid w:val="00EE7DA7"/>
    <w:rsid w:val="00EF276E"/>
    <w:rsid w:val="00EF54CA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FA"/>
    <w:rsid w:val="00F63C45"/>
    <w:rsid w:val="00F70C0C"/>
    <w:rsid w:val="00F732EB"/>
    <w:rsid w:val="00F75637"/>
    <w:rsid w:val="00FA1C04"/>
    <w:rsid w:val="00FB22D2"/>
    <w:rsid w:val="00FB290D"/>
    <w:rsid w:val="00FC1ACF"/>
    <w:rsid w:val="00FD1740"/>
    <w:rsid w:val="00FD5399"/>
    <w:rsid w:val="00FE50D7"/>
    <w:rsid w:val="00FF6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Y\Dokumenty%20Maja\Uz&#225;vierka%202014\Makro%20&#250;&#269;tovn&#233;%20poznamky%202014up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Makro účtovné poznamky 2014up</Template>
  <TotalTime>247</TotalTime>
  <Pages>23</Pages>
  <Words>3581</Words>
  <Characters>22719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Hanzelova</cp:lastModifiedBy>
  <cp:revision>4</cp:revision>
  <cp:lastPrinted>2021-03-18T11:04:00Z</cp:lastPrinted>
  <dcterms:created xsi:type="dcterms:W3CDTF">2022-03-16T16:07:00Z</dcterms:created>
  <dcterms:modified xsi:type="dcterms:W3CDTF">2023-02-28T20:57:00Z</dcterms:modified>
</cp:coreProperties>
</file>