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GoBack"/>
      <w:bookmarkEnd w:id="0"/>
      <w:r w:rsidRPr="008225C3">
        <w:rPr>
          <w:noProof/>
        </w:rPr>
        <w:pict>
          <v:rect id="_x0000_s2100" style="position:absolute;margin-left:9.9pt;margin-top:6.2pt;width:158.4pt;height:24.9pt;z-index:252149760" o:allowincell="f" filled="f"/>
        </w:pict>
      </w:r>
      <w:r w:rsidRPr="008225C3">
        <w:rPr>
          <w:noProof/>
        </w:rPr>
        <w:pict>
          <v:rect id="_x0000_s2101" style="position:absolute;margin-left:214.5pt;margin-top:6.2pt;width:105.6pt;height:24.9pt;z-index:252150784" o:allowincell="f" filled="f"/>
        </w:pict>
      </w:r>
      <w:r w:rsidRPr="008225C3">
        <w:rPr>
          <w:noProof/>
        </w:rPr>
        <w:pict>
          <v:rect id="_x0000_s2102" style="position:absolute;margin-left:372.9pt;margin-top:6.2pt;width:132pt;height:24.9pt;z-index:252151808" o:allowincell="f" filled="f"/>
        </w:pict>
      </w:r>
      <w:r w:rsidRPr="008225C3">
        <w:rPr>
          <w:noProof/>
        </w:rPr>
        <w:pict>
          <v:line id="_x0000_s1026" style="position:absolute;z-index:251049984" from="227.7pt,6.2pt" to="227.75pt,31.1pt" o:allowincell="f"/>
        </w:pict>
      </w:r>
      <w:r w:rsidRPr="008225C3">
        <w:rPr>
          <w:noProof/>
        </w:rPr>
        <w:pict>
          <v:line id="_x0000_s1027" style="position:absolute;z-index:251051008" from="240.9pt,6.2pt" to="240.95pt,31.1pt" o:allowincell="f"/>
        </w:pict>
      </w:r>
      <w:r w:rsidRPr="008225C3">
        <w:rPr>
          <w:noProof/>
        </w:rPr>
        <w:pict>
          <v:line id="_x0000_s1028" style="position:absolute;z-index:251052032" from="254.1pt,6.2pt" to="254.15pt,31.1pt" o:allowincell="f"/>
        </w:pict>
      </w:r>
      <w:r w:rsidRPr="008225C3">
        <w:rPr>
          <w:noProof/>
        </w:rPr>
        <w:pict>
          <v:line id="_x0000_s1029" style="position:absolute;z-index:251053056" from="267.3pt,6.2pt" to="267.35pt,31.1pt" o:allowincell="f"/>
        </w:pict>
      </w:r>
      <w:r w:rsidRPr="008225C3">
        <w:rPr>
          <w:noProof/>
        </w:rPr>
        <w:pict>
          <v:line id="_x0000_s1030" style="position:absolute;z-index:251054080" from="280.5pt,6.2pt" to="280.55pt,31.1pt" o:allowincell="f"/>
        </w:pict>
      </w:r>
      <w:r w:rsidRPr="008225C3">
        <w:rPr>
          <w:noProof/>
        </w:rPr>
        <w:pict>
          <v:line id="_x0000_s1031" style="position:absolute;z-index:251055104" from="293.7pt,6.2pt" to="293.75pt,31.1pt" o:allowincell="f"/>
        </w:pict>
      </w:r>
      <w:r w:rsidRPr="008225C3">
        <w:rPr>
          <w:noProof/>
        </w:rPr>
        <w:pict>
          <v:line id="_x0000_s1032" style="position:absolute;z-index:251056128" from="306.9pt,6.2pt" to="306.95pt,31.1pt" o:allowincell="f"/>
        </w:pict>
      </w:r>
      <w:r w:rsidRPr="008225C3">
        <w:rPr>
          <w:noProof/>
        </w:rPr>
        <w:pict>
          <v:line id="_x0000_s1033" style="position:absolute;z-index:251057152" from="386.1pt,6.2pt" to="386.15pt,31.1pt" o:allowincell="f"/>
        </w:pict>
      </w:r>
      <w:r w:rsidRPr="008225C3">
        <w:rPr>
          <w:noProof/>
        </w:rPr>
        <w:pict>
          <v:line id="_x0000_s1034" style="position:absolute;z-index:251058176" from="399.3pt,6.2pt" to="399.35pt,31.1pt" o:allowincell="f"/>
        </w:pict>
      </w:r>
      <w:r w:rsidRPr="008225C3">
        <w:rPr>
          <w:noProof/>
        </w:rPr>
        <w:pict>
          <v:line id="_x0000_s1035" style="position:absolute;z-index:251059200" from="412.5pt,6.2pt" to="412.55pt,31.1pt" o:allowincell="f"/>
        </w:pict>
      </w:r>
      <w:r w:rsidRPr="008225C3">
        <w:rPr>
          <w:noProof/>
        </w:rPr>
        <w:pict>
          <v:line id="_x0000_s1036" style="position:absolute;z-index:251060224" from="425.7pt,6.2pt" to="425.75pt,31.1pt" o:allowincell="f"/>
        </w:pict>
      </w:r>
      <w:r w:rsidRPr="008225C3">
        <w:rPr>
          <w:noProof/>
        </w:rPr>
        <w:pict>
          <v:line id="_x0000_s1037" style="position:absolute;z-index:251061248" from="438.9pt,6.2pt" to="438.95pt,31.1pt" o:allowincell="f"/>
        </w:pict>
      </w:r>
      <w:r w:rsidRPr="008225C3">
        <w:rPr>
          <w:noProof/>
        </w:rPr>
        <w:pict>
          <v:line id="_x0000_s1038" style="position:absolute;z-index:251062272" from="452.1pt,6.2pt" to="452.15pt,31.1pt" o:allowincell="f"/>
        </w:pict>
      </w:r>
      <w:r w:rsidRPr="008225C3">
        <w:rPr>
          <w:noProof/>
        </w:rPr>
        <w:pict>
          <v:line id="_x0000_s1039" style="position:absolute;z-index:251063296" from="465.3pt,6.2pt" to="465.35pt,31.1pt" o:allowincell="f"/>
        </w:pict>
      </w:r>
      <w:r w:rsidRPr="008225C3">
        <w:rPr>
          <w:noProof/>
        </w:rPr>
        <w:pict>
          <v:line id="_x0000_s1040" style="position:absolute;z-index:251064320" from="478.5pt,6.2pt" to="478.55pt,31.1pt" o:allowincell="f"/>
        </w:pict>
      </w:r>
      <w:r w:rsidRPr="008225C3">
        <w:rPr>
          <w:noProof/>
        </w:rPr>
        <w:pict>
          <v:line id="_x0000_s1041" style="position:absolute;z-index:25106534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</w:t>
      </w:r>
      <w:r w:rsidR="00B424D3">
        <w:rPr>
          <w:rFonts w:ascii="Courier New" w:hAnsi="Courier New" w:cs="Courier New"/>
        </w:rPr>
        <w:t xml:space="preserve">  IČO: 3 6 2 4 4 1 4 7    DIČ: 2</w:t>
      </w:r>
      <w:r>
        <w:rPr>
          <w:rFonts w:ascii="Courier New" w:hAnsi="Courier New" w:cs="Courier New"/>
        </w:rPr>
        <w:t xml:space="preserve">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 w:rsidP="00276E8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POZNÁMKY K ÚČTOVNEJ ZÁVIERKE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</w:t>
      </w:r>
      <w:r w:rsidR="00F05F40">
        <w:rPr>
          <w:rFonts w:ascii="Courier New" w:hAnsi="Courier New" w:cs="Courier New"/>
          <w:b/>
          <w:bCs/>
        </w:rPr>
        <w:t>k  31.12.2022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INFORMÁCIE O ÚČTOVNEJ JEDNOTKE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účtovnej jednotky: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L.C.K. s.r.o.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Jilemnického 233/21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92901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Dátum jej založenia:  </w:t>
      </w:r>
      <w:r w:rsidR="00276E82">
        <w:rPr>
          <w:rFonts w:ascii="Courier New" w:hAnsi="Courier New" w:cs="Courier New"/>
          <w:b/>
          <w:bCs/>
        </w:rPr>
        <w:t>25.06.2001</w:t>
      </w:r>
      <w:r>
        <w:rPr>
          <w:rFonts w:ascii="Courier New" w:hAnsi="Courier New" w:cs="Courier New"/>
        </w:rPr>
        <w:t xml:space="preserve">          Dátum jej vzniku:  </w:t>
      </w:r>
      <w:r w:rsidR="00F05F40">
        <w:rPr>
          <w:rFonts w:ascii="Courier New" w:hAnsi="Courier New" w:cs="Courier New"/>
          <w:b/>
          <w:bCs/>
        </w:rPr>
        <w:t>25.06.200</w:t>
      </w:r>
      <w:r w:rsidR="00276E82">
        <w:rPr>
          <w:rFonts w:ascii="Courier New" w:hAnsi="Courier New" w:cs="Courier New"/>
          <w:b/>
          <w:bCs/>
        </w:rPr>
        <w:t>1</w:t>
      </w: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hospodárskej činnosti účtovnej jednotky: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výroba polovýrobkov a výrobkov z plastu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Priemerný počet zamestnancov účtovnej jednotky počas účtovného obdobia: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počet vedúcich zamestnancov: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01 o počte zamestnancov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42" style="position:absolute;flip:x;z-index:25106636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43" style="position:absolute;flip:x;z-index:25106739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Priemerný prepočít</w:t>
      </w:r>
      <w:r w:rsidR="00F05F40">
        <w:rPr>
          <w:rFonts w:ascii="Courier New" w:hAnsi="Courier New" w:cs="Courier New"/>
        </w:rPr>
        <w:t>aný počet zamestnancov    4    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44" style="position:absolute;flip:x;z-index:25106841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 zamestnancov   ku dňu, ku ktorému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</w:t>
      </w:r>
      <w:r w:rsidR="00F05F40">
        <w:rPr>
          <w:rFonts w:ascii="Courier New" w:hAnsi="Courier New" w:cs="Courier New"/>
        </w:rPr>
        <w:t>ná závierka, z toho:      5    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45" style="position:absolute;flip:x;z-index:25106944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Počet vedúcic</w:t>
      </w:r>
      <w:r w:rsidR="00276E82">
        <w:rPr>
          <w:rFonts w:ascii="Courier New" w:hAnsi="Courier New" w:cs="Courier New"/>
        </w:rPr>
        <w:t>h zamestnancov                 1    1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46" style="position:absolute;flip:x;z-index:251070464" from="6.6pt,6.2pt" to="336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Obchodné meno a sídlo spoločnosti v ktorej je účtovná jednotka neobmedzene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ručiacim spoločníkom: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e) Právny dôvod na zostavenie účtovnej závierky: </w:t>
      </w:r>
      <w:r>
        <w:rPr>
          <w:rFonts w:ascii="Courier New" w:hAnsi="Courier New" w:cs="Courier New"/>
          <w:b/>
          <w:bCs/>
        </w:rPr>
        <w:t>riadna účtovná závierka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Dátum schválenia účtovnej závierky za bezprostredne predchádzajúce účtovné</w:t>
      </w:r>
    </w:p>
    <w:p w:rsidR="00017935" w:rsidRPr="00276E82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obdobie príslušným orgánom účtovnej jednotky:</w:t>
      </w:r>
      <w:r w:rsidR="00F05F40">
        <w:rPr>
          <w:rFonts w:ascii="Courier New" w:hAnsi="Courier New" w:cs="Courier New"/>
          <w:b/>
        </w:rPr>
        <w:t>15.03.2022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INFORMÁCIE O ČLENOCH ŠTATUTÁRNYCH ORGÁNOV, DOZORNÝCH ORGÁNOV A INÝCH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ÚČTOVNEJ JEDNOTKY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rect id="_x0000_s2103" style="position:absolute;margin-left:9.9pt;margin-top:6.2pt;width:158.4pt;height:24.9pt;z-index:252152832" o:allowincell="f" filled="f"/>
        </w:pict>
      </w:r>
      <w:r w:rsidRPr="008225C3">
        <w:rPr>
          <w:noProof/>
        </w:rPr>
        <w:pict>
          <v:rect id="_x0000_s2104" style="position:absolute;margin-left:214.5pt;margin-top:6.2pt;width:105.6pt;height:24.9pt;z-index:252153856" o:allowincell="f" filled="f"/>
        </w:pict>
      </w:r>
      <w:r w:rsidRPr="008225C3">
        <w:rPr>
          <w:noProof/>
        </w:rPr>
        <w:pict>
          <v:rect id="_x0000_s2105" style="position:absolute;margin-left:372.9pt;margin-top:6.2pt;width:132pt;height:24.9pt;z-index:252154880" o:allowincell="f" filled="f"/>
        </w:pict>
      </w:r>
      <w:r w:rsidRPr="008225C3">
        <w:rPr>
          <w:noProof/>
        </w:rPr>
        <w:pict>
          <v:line id="_x0000_s1047" style="position:absolute;z-index:251071488" from="227.7pt,6.2pt" to="227.75pt,31.1pt" o:allowincell="f"/>
        </w:pict>
      </w:r>
      <w:r w:rsidRPr="008225C3">
        <w:rPr>
          <w:noProof/>
        </w:rPr>
        <w:pict>
          <v:line id="_x0000_s1048" style="position:absolute;z-index:251072512" from="240.9pt,6.2pt" to="240.95pt,31.1pt" o:allowincell="f"/>
        </w:pict>
      </w:r>
      <w:r w:rsidRPr="008225C3">
        <w:rPr>
          <w:noProof/>
        </w:rPr>
        <w:pict>
          <v:line id="_x0000_s1049" style="position:absolute;z-index:251073536" from="254.1pt,6.2pt" to="254.15pt,31.1pt" o:allowincell="f"/>
        </w:pict>
      </w:r>
      <w:r w:rsidRPr="008225C3">
        <w:rPr>
          <w:noProof/>
        </w:rPr>
        <w:pict>
          <v:line id="_x0000_s1050" style="position:absolute;z-index:251074560" from="267.3pt,6.2pt" to="267.35pt,31.1pt" o:allowincell="f"/>
        </w:pict>
      </w:r>
      <w:r w:rsidRPr="008225C3">
        <w:rPr>
          <w:noProof/>
        </w:rPr>
        <w:pict>
          <v:line id="_x0000_s1051" style="position:absolute;z-index:251075584" from="280.5pt,6.2pt" to="280.55pt,31.1pt" o:allowincell="f"/>
        </w:pict>
      </w:r>
      <w:r w:rsidRPr="008225C3">
        <w:rPr>
          <w:noProof/>
        </w:rPr>
        <w:pict>
          <v:line id="_x0000_s1052" style="position:absolute;z-index:251076608" from="293.7pt,6.2pt" to="293.75pt,31.1pt" o:allowincell="f"/>
        </w:pict>
      </w:r>
      <w:r w:rsidRPr="008225C3">
        <w:rPr>
          <w:noProof/>
        </w:rPr>
        <w:pict>
          <v:line id="_x0000_s1053" style="position:absolute;z-index:251077632" from="306.9pt,6.2pt" to="306.95pt,31.1pt" o:allowincell="f"/>
        </w:pict>
      </w:r>
      <w:r w:rsidRPr="008225C3">
        <w:rPr>
          <w:noProof/>
        </w:rPr>
        <w:pict>
          <v:line id="_x0000_s1054" style="position:absolute;z-index:251078656" from="386.1pt,6.2pt" to="386.15pt,31.1pt" o:allowincell="f"/>
        </w:pict>
      </w:r>
      <w:r w:rsidRPr="008225C3">
        <w:rPr>
          <w:noProof/>
        </w:rPr>
        <w:pict>
          <v:line id="_x0000_s1055" style="position:absolute;z-index:251079680" from="399.3pt,6.2pt" to="399.35pt,31.1pt" o:allowincell="f"/>
        </w:pict>
      </w:r>
      <w:r w:rsidRPr="008225C3">
        <w:rPr>
          <w:noProof/>
        </w:rPr>
        <w:pict>
          <v:line id="_x0000_s1056" style="position:absolute;z-index:251080704" from="412.5pt,6.2pt" to="412.55pt,31.1pt" o:allowincell="f"/>
        </w:pict>
      </w:r>
      <w:r w:rsidRPr="008225C3">
        <w:rPr>
          <w:noProof/>
        </w:rPr>
        <w:pict>
          <v:line id="_x0000_s1057" style="position:absolute;z-index:251081728" from="425.7pt,6.2pt" to="425.75pt,31.1pt" o:allowincell="f"/>
        </w:pict>
      </w:r>
      <w:r w:rsidRPr="008225C3">
        <w:rPr>
          <w:noProof/>
        </w:rPr>
        <w:pict>
          <v:line id="_x0000_s1058" style="position:absolute;z-index:251082752" from="438.9pt,6.2pt" to="438.95pt,31.1pt" o:allowincell="f"/>
        </w:pict>
      </w:r>
      <w:r w:rsidRPr="008225C3">
        <w:rPr>
          <w:noProof/>
        </w:rPr>
        <w:pict>
          <v:line id="_x0000_s1059" style="position:absolute;z-index:251083776" from="452.1pt,6.2pt" to="452.15pt,31.1pt" o:allowincell="f"/>
        </w:pict>
      </w:r>
      <w:r w:rsidRPr="008225C3">
        <w:rPr>
          <w:noProof/>
        </w:rPr>
        <w:pict>
          <v:line id="_x0000_s1060" style="position:absolute;z-index:251084800" from="465.3pt,6.2pt" to="465.35pt,31.1pt" o:allowincell="f"/>
        </w:pict>
      </w:r>
      <w:r w:rsidRPr="008225C3">
        <w:rPr>
          <w:noProof/>
        </w:rPr>
        <w:pict>
          <v:line id="_x0000_s1061" style="position:absolute;z-index:251085824" from="478.5pt,6.2pt" to="478.55pt,31.1pt" o:allowincell="f"/>
        </w:pict>
      </w:r>
      <w:r w:rsidRPr="008225C3">
        <w:rPr>
          <w:noProof/>
        </w:rPr>
        <w:pict>
          <v:line id="_x0000_s1062" style="position:absolute;z-index:251086848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Mená a priezviská členov štatutárnych orgánov, dozorných orgánov 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mená a priezviská alebo obchodné mená a názvy iných orgánov účtovnej jednotky: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1. Štatutárny orgán</w:t>
      </w: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Štefan Lengyel - konateľ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2. Dozorný orgán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členovia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3. Iný orgán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členovia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Štruktúra spoločníkov, akcionárov s uvedením hodnoty a percentuálnej výšky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podielu na základnom imaní účtovnej jednotky (ich podiel na hlasovacích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právach a ich percentuálny podiel na ostatných položkách vlastného imania,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 sa odlišuje od ich podielu na základnom imaní):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INFORMÁCIE O KONSOLIDAČNOM POLI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konsolidujúcej účtovnej jednotky, ktorá zostavuje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všetky skupiny účtovných jednotiek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pre ktorú je účtovná jednotka konsolidovanou účtovnou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Obchodné meno: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Sídlo: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Obchodné meno a sídlo konsolidujúcej účtovnej jednotky, ktorá zostavuje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tú skupinu účtovných jednotiek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ktorého súčasťou je aj účtovná jednotka;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obchodné meno a sídlo účtovnej jednotky, ktorá je bezprostredne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konsolidujúcou účtovnou jednotkou,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Obchodné meno: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Sídlo: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Obchodné meno a sídlo konsolidujúcej účtovnej jednotky, v ktorej sú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prístupné konsolidované účtovné závierky a adresa príslušného registrového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súdu, ktorý vedie obchodný register, v ktorom sa uložia tieto konsolidované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závierky.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Obchodné meno: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Sídlo: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Adresa registrového súdu: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Údaj, či je materská účtovná jednotka oslobodená od povinnosti zostaviť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a konsolidovanú výročnú správu podľa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§ 22 zákona, pričom sa uvádza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pri oslobodení podľa § 22 ods. 8 zákona obchodné meno a sídlo materskej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zostavujúcej konsolidovanú účtovnú závierku podľa osobitných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predpisov1ca), do ktorej je zahrnovaná účtovná jednotka a všetky jej dcérske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pri oslobodení podľa § 22 ods. 12 zákona obchodné meno a sídlo dcérskych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06" style="position:absolute;margin-left:9.9pt;margin-top:6.2pt;width:158.4pt;height:24.9pt;z-index:252155904" o:allowincell="f" filled="f"/>
        </w:pict>
      </w:r>
      <w:r w:rsidR="008225C3" w:rsidRPr="008225C3">
        <w:rPr>
          <w:noProof/>
        </w:rPr>
        <w:pict>
          <v:rect id="_x0000_s2107" style="position:absolute;margin-left:214.5pt;margin-top:6.2pt;width:105.6pt;height:24.9pt;z-index:252156928" o:allowincell="f" filled="f"/>
        </w:pict>
      </w:r>
      <w:r w:rsidR="008225C3" w:rsidRPr="008225C3">
        <w:rPr>
          <w:noProof/>
        </w:rPr>
        <w:pict>
          <v:rect id="_x0000_s2108" style="position:absolute;margin-left:372.9pt;margin-top:6.2pt;width:132pt;height:24.9pt;z-index:252157952" o:allowincell="f" filled="f"/>
        </w:pict>
      </w:r>
      <w:r w:rsidR="008225C3" w:rsidRPr="008225C3">
        <w:rPr>
          <w:noProof/>
        </w:rPr>
        <w:pict>
          <v:line id="_x0000_s1063" style="position:absolute;z-index:251087872" from="227.7pt,6.2pt" to="227.75pt,31.1pt" o:allowincell="f"/>
        </w:pict>
      </w:r>
      <w:r w:rsidR="008225C3" w:rsidRPr="008225C3">
        <w:rPr>
          <w:noProof/>
        </w:rPr>
        <w:pict>
          <v:line id="_x0000_s1064" style="position:absolute;z-index:251088896" from="240.9pt,6.2pt" to="240.95pt,31.1pt" o:allowincell="f"/>
        </w:pict>
      </w:r>
      <w:r w:rsidR="008225C3" w:rsidRPr="008225C3">
        <w:rPr>
          <w:noProof/>
        </w:rPr>
        <w:pict>
          <v:line id="_x0000_s1065" style="position:absolute;z-index:251089920" from="254.1pt,6.2pt" to="254.15pt,31.1pt" o:allowincell="f"/>
        </w:pict>
      </w:r>
      <w:r w:rsidR="008225C3" w:rsidRPr="008225C3">
        <w:rPr>
          <w:noProof/>
        </w:rPr>
        <w:pict>
          <v:line id="_x0000_s1066" style="position:absolute;z-index:251090944" from="267.3pt,6.2pt" to="267.35pt,31.1pt" o:allowincell="f"/>
        </w:pict>
      </w:r>
      <w:r w:rsidR="008225C3" w:rsidRPr="008225C3">
        <w:rPr>
          <w:noProof/>
        </w:rPr>
        <w:pict>
          <v:line id="_x0000_s1067" style="position:absolute;z-index:251091968" from="280.5pt,6.2pt" to="280.55pt,31.1pt" o:allowincell="f"/>
        </w:pict>
      </w:r>
      <w:r w:rsidR="008225C3" w:rsidRPr="008225C3">
        <w:rPr>
          <w:noProof/>
        </w:rPr>
        <w:pict>
          <v:line id="_x0000_s1068" style="position:absolute;z-index:251092992" from="293.7pt,6.2pt" to="293.75pt,31.1pt" o:allowincell="f"/>
        </w:pict>
      </w:r>
      <w:r w:rsidR="008225C3" w:rsidRPr="008225C3">
        <w:rPr>
          <w:noProof/>
        </w:rPr>
        <w:pict>
          <v:line id="_x0000_s1069" style="position:absolute;z-index:251094016" from="306.9pt,6.2pt" to="306.95pt,31.1pt" o:allowincell="f"/>
        </w:pict>
      </w:r>
      <w:r w:rsidR="008225C3" w:rsidRPr="008225C3">
        <w:rPr>
          <w:noProof/>
        </w:rPr>
        <w:pict>
          <v:line id="_x0000_s1070" style="position:absolute;z-index:251095040" from="386.1pt,6.2pt" to="386.15pt,31.1pt" o:allowincell="f"/>
        </w:pict>
      </w:r>
      <w:r w:rsidR="008225C3" w:rsidRPr="008225C3">
        <w:rPr>
          <w:noProof/>
        </w:rPr>
        <w:pict>
          <v:line id="_x0000_s1071" style="position:absolute;z-index:251096064" from="399.3pt,6.2pt" to="399.35pt,31.1pt" o:allowincell="f"/>
        </w:pict>
      </w:r>
      <w:r w:rsidR="008225C3" w:rsidRPr="008225C3">
        <w:rPr>
          <w:noProof/>
        </w:rPr>
        <w:pict>
          <v:line id="_x0000_s1072" style="position:absolute;z-index:251097088" from="412.5pt,6.2pt" to="412.55pt,31.1pt" o:allowincell="f"/>
        </w:pict>
      </w:r>
      <w:r w:rsidR="008225C3" w:rsidRPr="008225C3">
        <w:rPr>
          <w:noProof/>
        </w:rPr>
        <w:pict>
          <v:line id="_x0000_s1073" style="position:absolute;z-index:251098112" from="425.7pt,6.2pt" to="425.75pt,31.1pt" o:allowincell="f"/>
        </w:pict>
      </w:r>
      <w:r w:rsidR="008225C3" w:rsidRPr="008225C3">
        <w:rPr>
          <w:noProof/>
        </w:rPr>
        <w:pict>
          <v:line id="_x0000_s1074" style="position:absolute;z-index:251099136" from="438.9pt,6.2pt" to="438.95pt,31.1pt" o:allowincell="f"/>
        </w:pict>
      </w:r>
      <w:r w:rsidR="008225C3" w:rsidRPr="008225C3">
        <w:rPr>
          <w:noProof/>
        </w:rPr>
        <w:pict>
          <v:line id="_x0000_s1075" style="position:absolute;z-index:251100160" from="452.1pt,6.2pt" to="452.15pt,31.1pt" o:allowincell="f"/>
        </w:pict>
      </w:r>
      <w:r w:rsidR="008225C3" w:rsidRPr="008225C3">
        <w:rPr>
          <w:noProof/>
        </w:rPr>
        <w:pict>
          <v:line id="_x0000_s1076" style="position:absolute;z-index:251101184" from="465.3pt,6.2pt" to="465.35pt,31.1pt" o:allowincell="f"/>
        </w:pict>
      </w:r>
      <w:r w:rsidR="008225C3" w:rsidRPr="008225C3">
        <w:rPr>
          <w:noProof/>
        </w:rPr>
        <w:pict>
          <v:line id="_x0000_s1077" style="position:absolute;z-index:251102208" from="478.5pt,6.2pt" to="478.55pt,31.1pt" o:allowincell="f"/>
        </w:pict>
      </w:r>
      <w:r w:rsidR="008225C3" w:rsidRPr="008225C3">
        <w:rPr>
          <w:noProof/>
        </w:rPr>
        <w:pict>
          <v:line id="_x0000_s1078" style="position:absolute;z-index:25110323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V POZNÁMKACH SA UVÁDZAJÚ ĎALŠIE INFORMÁCIE 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Použitých účtovných zásadách a účtovných metódach,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Údajoch vykázaných na strane aktív súvahy,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Údajoch vykázaných na strane pasív súvahy,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Výnosoch,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Nákladoch,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Daniach z príjmov,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 na podsúvahových účtoch,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Iných aktívach a iných pasívach,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Spriaznených osobách,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Skutočnostiach, ktoré nastali medzi dňom, ku ktorému sa zostavuje účtovná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závierka a dňom jej zostavenia,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Prehľade zmien vlastného imania.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E. INFORMÁCIE O POUŽITÝCH ÚČTOVNÝCH ZÁSADÁCH A ÚČTOVNÝCH METÓDACH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a) Účtovná jednotka bude nepretržite pokračovať vo svojej činnosti :   </w:t>
      </w:r>
      <w:r>
        <w:rPr>
          <w:rFonts w:ascii="Courier New" w:hAnsi="Courier New" w:cs="Courier New"/>
          <w:b/>
          <w:bCs/>
        </w:rPr>
        <w:t>Áno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účtovných zásad a zmeny účtovných metód, s uvedením dôvodu ich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uplatnenia a ich vplyvu na hodnotu majetku, záväzkov, vlastného imania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výsledku hospodárenia účtovnej jednotky: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Spôsob oceňovania jednotlivých zložiek majetku a záväzkov: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dlhodobý nehmotný majetok obstaraný kúpou,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dlhodobý nehmotný majetok obstaraný vlastnou činnosťou,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dlhodobý nehmotný majetok obstaraný iným spôsobom,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dlhodobý hmotný majetok obstaraný kúpou,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dlhodobý hmotný majetok obstaraný vlastnou činnosťou,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dlhodobý hmotný majetok obstaraný iným spôsobom,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dlhodobý finančný majetok,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zásoby obstarané kúpou,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9. zásoby vytvorené vlastnou činnosťou,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10. zásoby obstarané iným spôsobom,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11. zákazkovú výrobu a zákazkovú výstavbu nehnuteľnosti určenej na predaj,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12. pohľadávky,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13. krátkodobý finančný majetok,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14. časové rozlíšenie na strane aktív súvahy,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15. záväzky, vrátane rezerv, dlhopisov, pôžičiek a úverov,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16. časové rozlíšenie na strane pasív súvahy,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17. deriváty,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18. majetok a záväzky zabezpečené derivátmi,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19. prenajatý majetok a majetok obstaraný na </w:t>
      </w:r>
      <w:r w:rsidR="00B424D3">
        <w:rPr>
          <w:rFonts w:ascii="Courier New" w:hAnsi="Courier New" w:cs="Courier New"/>
        </w:rPr>
        <w:t>základe zmluvy o kúpe prenaj.veci</w:t>
      </w:r>
      <w:r>
        <w:rPr>
          <w:rFonts w:ascii="Courier New" w:hAnsi="Courier New" w:cs="Courier New"/>
        </w:rPr>
        <w:t xml:space="preserve">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09" style="position:absolute;margin-left:9.9pt;margin-top:6.2pt;width:158.4pt;height:24.9pt;z-index:252158976" o:allowincell="f" filled="f"/>
        </w:pict>
      </w:r>
      <w:r w:rsidR="008225C3" w:rsidRPr="008225C3">
        <w:rPr>
          <w:noProof/>
        </w:rPr>
        <w:pict>
          <v:rect id="_x0000_s2110" style="position:absolute;margin-left:214.5pt;margin-top:6.2pt;width:105.6pt;height:24.9pt;z-index:252160000" o:allowincell="f" filled="f"/>
        </w:pict>
      </w:r>
      <w:r w:rsidR="008225C3" w:rsidRPr="008225C3">
        <w:rPr>
          <w:noProof/>
        </w:rPr>
        <w:pict>
          <v:rect id="_x0000_s2111" style="position:absolute;margin-left:372.9pt;margin-top:6.2pt;width:132pt;height:24.9pt;z-index:252161024" o:allowincell="f" filled="f"/>
        </w:pict>
      </w:r>
      <w:r w:rsidR="008225C3" w:rsidRPr="008225C3">
        <w:rPr>
          <w:noProof/>
        </w:rPr>
        <w:pict>
          <v:line id="_x0000_s1079" style="position:absolute;z-index:251104256" from="227.7pt,6.2pt" to="227.75pt,31.1pt" o:allowincell="f"/>
        </w:pict>
      </w:r>
      <w:r w:rsidR="008225C3" w:rsidRPr="008225C3">
        <w:rPr>
          <w:noProof/>
        </w:rPr>
        <w:pict>
          <v:line id="_x0000_s1080" style="position:absolute;z-index:251105280" from="240.9pt,6.2pt" to="240.95pt,31.1pt" o:allowincell="f"/>
        </w:pict>
      </w:r>
      <w:r w:rsidR="008225C3" w:rsidRPr="008225C3">
        <w:rPr>
          <w:noProof/>
        </w:rPr>
        <w:pict>
          <v:line id="_x0000_s1081" style="position:absolute;z-index:251106304" from="254.1pt,6.2pt" to="254.15pt,31.1pt" o:allowincell="f"/>
        </w:pict>
      </w:r>
      <w:r w:rsidR="008225C3" w:rsidRPr="008225C3">
        <w:rPr>
          <w:noProof/>
        </w:rPr>
        <w:pict>
          <v:line id="_x0000_s1082" style="position:absolute;z-index:251107328" from="267.3pt,6.2pt" to="267.35pt,31.1pt" o:allowincell="f"/>
        </w:pict>
      </w:r>
      <w:r w:rsidR="008225C3" w:rsidRPr="008225C3">
        <w:rPr>
          <w:noProof/>
        </w:rPr>
        <w:pict>
          <v:line id="_x0000_s1083" style="position:absolute;z-index:251108352" from="280.5pt,6.2pt" to="280.55pt,31.1pt" o:allowincell="f"/>
        </w:pict>
      </w:r>
      <w:r w:rsidR="008225C3" w:rsidRPr="008225C3">
        <w:rPr>
          <w:noProof/>
        </w:rPr>
        <w:pict>
          <v:line id="_x0000_s1084" style="position:absolute;z-index:251109376" from="293.7pt,6.2pt" to="293.75pt,31.1pt" o:allowincell="f"/>
        </w:pict>
      </w:r>
      <w:r w:rsidR="008225C3" w:rsidRPr="008225C3">
        <w:rPr>
          <w:noProof/>
        </w:rPr>
        <w:pict>
          <v:line id="_x0000_s1085" style="position:absolute;z-index:251110400" from="306.9pt,6.2pt" to="306.95pt,31.1pt" o:allowincell="f"/>
        </w:pict>
      </w:r>
      <w:r w:rsidR="008225C3" w:rsidRPr="008225C3">
        <w:rPr>
          <w:noProof/>
        </w:rPr>
        <w:pict>
          <v:line id="_x0000_s1086" style="position:absolute;z-index:251111424" from="386.1pt,6.2pt" to="386.15pt,31.1pt" o:allowincell="f"/>
        </w:pict>
      </w:r>
      <w:r w:rsidR="008225C3" w:rsidRPr="008225C3">
        <w:rPr>
          <w:noProof/>
        </w:rPr>
        <w:pict>
          <v:line id="_x0000_s1087" style="position:absolute;z-index:251112448" from="399.3pt,6.2pt" to="399.35pt,31.1pt" o:allowincell="f"/>
        </w:pict>
      </w:r>
      <w:r w:rsidR="008225C3" w:rsidRPr="008225C3">
        <w:rPr>
          <w:noProof/>
        </w:rPr>
        <w:pict>
          <v:line id="_x0000_s1088" style="position:absolute;z-index:251113472" from="412.5pt,6.2pt" to="412.55pt,31.1pt" o:allowincell="f"/>
        </w:pict>
      </w:r>
      <w:r w:rsidR="008225C3" w:rsidRPr="008225C3">
        <w:rPr>
          <w:noProof/>
        </w:rPr>
        <w:pict>
          <v:line id="_x0000_s1089" style="position:absolute;z-index:251114496" from="425.7pt,6.2pt" to="425.75pt,31.1pt" o:allowincell="f"/>
        </w:pict>
      </w:r>
      <w:r w:rsidR="008225C3" w:rsidRPr="008225C3">
        <w:rPr>
          <w:noProof/>
        </w:rPr>
        <w:pict>
          <v:line id="_x0000_s1090" style="position:absolute;z-index:251115520" from="438.9pt,6.2pt" to="438.95pt,31.1pt" o:allowincell="f"/>
        </w:pict>
      </w:r>
      <w:r w:rsidR="008225C3" w:rsidRPr="008225C3">
        <w:rPr>
          <w:noProof/>
        </w:rPr>
        <w:pict>
          <v:line id="_x0000_s1091" style="position:absolute;z-index:251116544" from="452.1pt,6.2pt" to="452.15pt,31.1pt" o:allowincell="f"/>
        </w:pict>
      </w:r>
      <w:r w:rsidR="008225C3" w:rsidRPr="008225C3">
        <w:rPr>
          <w:noProof/>
        </w:rPr>
        <w:pict>
          <v:line id="_x0000_s1092" style="position:absolute;z-index:251117568" from="465.3pt,6.2pt" to="465.35pt,31.1pt" o:allowincell="f"/>
        </w:pict>
      </w:r>
      <w:r w:rsidR="008225C3" w:rsidRPr="008225C3">
        <w:rPr>
          <w:noProof/>
        </w:rPr>
        <w:pict>
          <v:line id="_x0000_s1093" style="position:absolute;z-index:251118592" from="478.5pt,6.2pt" to="478.55pt,31.1pt" o:allowincell="f"/>
        </w:pict>
      </w:r>
      <w:r w:rsidR="008225C3" w:rsidRPr="008225C3">
        <w:rPr>
          <w:noProof/>
        </w:rPr>
        <w:pict>
          <v:line id="_x0000_s1094" style="position:absolute;z-index:25111961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B424D3" w:rsidRDefault="00B424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20. majetok obstaraný v privatizácii,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21. daň z príjmov splatnú za bežné účtovné obdobie a za zdaňovacie obdobie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(ďalej len "splatná daň z príjmov") a daň z príjmov odloženú do budúcich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účtovných období a zdaňovacích období (ďalej len "odložená daň z príjmov"),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Tvorba odpisového plánu pre dlhodobý majetok (doba odpisovania, sadzby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odpisov a odpisové metódy pre účtovné odpisy)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Dotácie poskytnuté na obstaranie majetku s uvedením zložky majetku a ich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ocenenia.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F. INFORMÁCIE O ÚDAJOCH VYKÁZANÝCH NA STRANE AKTÍV SÚVAHY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Dlhodobom nehmotnom majetku a dlhodobom hmotnom majetku za bežné účtovné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a to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prehľad o pohybe dlhodobého majetku podľa zložiek tohto majetku v členení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súvahy; uvádza sa ocenenie tohto majetku na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začiatku bežného účtovného obdobia, prírastky, úbytky a presuny tohto majetku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prehľad oprávok a opravných položiek podľa jednotlivých zložiek dlhodobého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v členení podľa jednotlivých položiek súvahy; uvádza sa stav oprávok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opravných položiek na začiatku bežného účtovného obdobia, ich prírastky,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</w:t>
      </w:r>
      <w:r w:rsidR="00B424D3">
        <w:rPr>
          <w:rFonts w:ascii="Courier New" w:hAnsi="Courier New" w:cs="Courier New"/>
        </w:rPr>
        <w:t>počas bežného účtovného obdobia</w:t>
      </w:r>
      <w:r>
        <w:rPr>
          <w:rFonts w:ascii="Courier New" w:hAnsi="Courier New" w:cs="Courier New"/>
        </w:rPr>
        <w:t xml:space="preserve"> stav na konci bežného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prehľad o zostatkových hodnotách dlhodobého majetku na začiatku účtovného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na konci účtovného obdobia,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021 o dlhodobom nehmotnom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nehmotný majetok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BO-Aktivované náklady na vývoj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BO-Softvér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BO-Oceniteľné práva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BO-Goodwill                                                                     </w:t>
      </w: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 w:rsidR="003B0AAD">
        <w:rPr>
          <w:rFonts w:ascii="Courier New" w:hAnsi="Courier New" w:cs="Courier New"/>
        </w:rPr>
        <w:t xml:space="preserve">f  BO-Ostatný DNM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BO-Obstarávaný DNM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BO-Poskytnuté preddavky na DNM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95" style="position:absolute;flip:x;z-index:25112064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96" style="position:absolute;flip:x;z-index:25112166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97" style="position:absolute;flip:x;z-index:25112268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98" style="position:absolute;flip:x;z-index:25112371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099" style="position:absolute;flip:x;z-index:25112473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00" style="position:absolute;flip:x;z-index:251125760" from="6.6pt,6.2pt" to="501.6pt,6.25pt" o:allowincell="f"/>
        </w:pict>
      </w:r>
    </w:p>
    <w:p w:rsidR="00276E82" w:rsidRDefault="003B0AAD" w:rsidP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</w:t>
      </w:r>
      <w:r w:rsidR="00276E82">
        <w:rPr>
          <w:rFonts w:ascii="Courier New" w:hAnsi="Courier New" w:cs="Courier New"/>
        </w:rPr>
        <w:t>ocenenie    Stav na konci účt.ob.</w:t>
      </w:r>
      <w:r w:rsidR="00276E82" w:rsidRPr="00276E82">
        <w:rPr>
          <w:rFonts w:ascii="Courier New" w:hAnsi="Courier New" w:cs="Courier New"/>
        </w:rPr>
        <w:t xml:space="preserve"> </w:t>
      </w:r>
      <w:r w:rsidR="00276E82">
        <w:rPr>
          <w:rFonts w:ascii="Courier New" w:hAnsi="Courier New" w:cs="Courier New"/>
        </w:rPr>
        <w:t xml:space="preserve">  0    0    0    0    0    0    0</w:t>
      </w:r>
    </w:p>
    <w:p w:rsidR="00276E82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214" style="position:absolute;flip:x;z-index:252267520" from="6.6pt,6.2pt" to="501.6pt,6.25pt" o:allowincell="f"/>
        </w:pic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lastRenderedPageBreak/>
        <w:pict>
          <v:rect id="_x0000_s2112" style="position:absolute;margin-left:9.9pt;margin-top:6.2pt;width:158.4pt;height:24.9pt;z-index:252162048" o:allowincell="f" filled="f"/>
        </w:pict>
      </w:r>
      <w:r w:rsidRPr="008225C3">
        <w:rPr>
          <w:noProof/>
        </w:rPr>
        <w:pict>
          <v:rect id="_x0000_s2113" style="position:absolute;margin-left:214.5pt;margin-top:6.2pt;width:105.6pt;height:24.9pt;z-index:252163072" o:allowincell="f" filled="f"/>
        </w:pict>
      </w:r>
      <w:r w:rsidRPr="008225C3">
        <w:rPr>
          <w:noProof/>
        </w:rPr>
        <w:pict>
          <v:rect id="_x0000_s2114" style="position:absolute;margin-left:372.9pt;margin-top:6.2pt;width:132pt;height:24.9pt;z-index:252164096" o:allowincell="f" filled="f"/>
        </w:pict>
      </w:r>
      <w:r w:rsidRPr="008225C3">
        <w:rPr>
          <w:noProof/>
        </w:rPr>
        <w:pict>
          <v:line id="_x0000_s1101" style="position:absolute;z-index:251126784" from="227.7pt,6.2pt" to="227.75pt,31.1pt" o:allowincell="f"/>
        </w:pict>
      </w:r>
      <w:r w:rsidRPr="008225C3">
        <w:rPr>
          <w:noProof/>
        </w:rPr>
        <w:pict>
          <v:line id="_x0000_s1102" style="position:absolute;z-index:251127808" from="240.9pt,6.2pt" to="240.95pt,31.1pt" o:allowincell="f"/>
        </w:pict>
      </w:r>
      <w:r w:rsidRPr="008225C3">
        <w:rPr>
          <w:noProof/>
        </w:rPr>
        <w:pict>
          <v:line id="_x0000_s1103" style="position:absolute;z-index:251128832" from="254.1pt,6.2pt" to="254.15pt,31.1pt" o:allowincell="f"/>
        </w:pict>
      </w:r>
      <w:r w:rsidRPr="008225C3">
        <w:rPr>
          <w:noProof/>
        </w:rPr>
        <w:pict>
          <v:line id="_x0000_s1104" style="position:absolute;z-index:251129856" from="267.3pt,6.2pt" to="267.35pt,31.1pt" o:allowincell="f"/>
        </w:pict>
      </w:r>
      <w:r w:rsidRPr="008225C3">
        <w:rPr>
          <w:noProof/>
        </w:rPr>
        <w:pict>
          <v:line id="_x0000_s1105" style="position:absolute;z-index:251130880" from="280.5pt,6.2pt" to="280.55pt,31.1pt" o:allowincell="f"/>
        </w:pict>
      </w:r>
      <w:r w:rsidRPr="008225C3">
        <w:rPr>
          <w:noProof/>
        </w:rPr>
        <w:pict>
          <v:line id="_x0000_s1106" style="position:absolute;z-index:251131904" from="293.7pt,6.2pt" to="293.75pt,31.1pt" o:allowincell="f"/>
        </w:pict>
      </w:r>
      <w:r w:rsidRPr="008225C3">
        <w:rPr>
          <w:noProof/>
        </w:rPr>
        <w:pict>
          <v:line id="_x0000_s1107" style="position:absolute;z-index:251132928" from="306.9pt,6.2pt" to="306.95pt,31.1pt" o:allowincell="f"/>
        </w:pict>
      </w:r>
      <w:r w:rsidRPr="008225C3">
        <w:rPr>
          <w:noProof/>
        </w:rPr>
        <w:pict>
          <v:line id="_x0000_s1108" style="position:absolute;z-index:251133952" from="386.1pt,6.2pt" to="386.15pt,31.1pt" o:allowincell="f"/>
        </w:pict>
      </w:r>
      <w:r w:rsidRPr="008225C3">
        <w:rPr>
          <w:noProof/>
        </w:rPr>
        <w:pict>
          <v:line id="_x0000_s1109" style="position:absolute;z-index:251134976" from="399.3pt,6.2pt" to="399.35pt,31.1pt" o:allowincell="f"/>
        </w:pict>
      </w:r>
      <w:r w:rsidRPr="008225C3">
        <w:rPr>
          <w:noProof/>
        </w:rPr>
        <w:pict>
          <v:line id="_x0000_s1110" style="position:absolute;z-index:251136000" from="412.5pt,6.2pt" to="412.55pt,31.1pt" o:allowincell="f"/>
        </w:pict>
      </w:r>
      <w:r w:rsidRPr="008225C3">
        <w:rPr>
          <w:noProof/>
        </w:rPr>
        <w:pict>
          <v:line id="_x0000_s1111" style="position:absolute;z-index:251137024" from="425.7pt,6.2pt" to="425.75pt,31.1pt" o:allowincell="f"/>
        </w:pict>
      </w:r>
      <w:r w:rsidRPr="008225C3">
        <w:rPr>
          <w:noProof/>
        </w:rPr>
        <w:pict>
          <v:line id="_x0000_s1112" style="position:absolute;z-index:251138048" from="438.9pt,6.2pt" to="438.95pt,31.1pt" o:allowincell="f"/>
        </w:pict>
      </w:r>
      <w:r w:rsidRPr="008225C3">
        <w:rPr>
          <w:noProof/>
        </w:rPr>
        <w:pict>
          <v:line id="_x0000_s1113" style="position:absolute;z-index:251139072" from="452.1pt,6.2pt" to="452.15pt,31.1pt" o:allowincell="f"/>
        </w:pict>
      </w:r>
      <w:r w:rsidRPr="008225C3">
        <w:rPr>
          <w:noProof/>
        </w:rPr>
        <w:pict>
          <v:line id="_x0000_s1114" style="position:absolute;z-index:251140096" from="465.3pt,6.2pt" to="465.35pt,31.1pt" o:allowincell="f"/>
        </w:pict>
      </w:r>
      <w:r w:rsidRPr="008225C3">
        <w:rPr>
          <w:noProof/>
        </w:rPr>
        <w:pict>
          <v:line id="_x0000_s1115" style="position:absolute;z-index:251141120" from="478.5pt,6.2pt" to="478.55pt,31.1pt" o:allowincell="f"/>
        </w:pict>
      </w:r>
      <w:r w:rsidRPr="008225C3">
        <w:rPr>
          <w:noProof/>
        </w:rPr>
        <w:pict>
          <v:line id="_x0000_s1116" style="position:absolute;z-index:25114214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276E82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5 z</w:t>
      </w:r>
      <w:r w:rsidR="00276E82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276E82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276E82"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</w:rPr>
        <w:t xml:space="preserve">      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17" style="position:absolute;flip:x;z-index:25114316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18" style="position:absolute;flip:x;z-index:25114419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19" style="position:absolute;flip:x;z-index:25114521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0" style="position:absolute;flip:x;z-index:25114624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1" style="position:absolute;flip:x;z-index:25114726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</w:t>
      </w:r>
      <w:r w:rsidR="0061620D">
        <w:rPr>
          <w:rFonts w:ascii="Courier New" w:hAnsi="Courier New" w:cs="Courier New"/>
        </w:rPr>
        <w:t>obd.</w:t>
      </w:r>
      <w:r>
        <w:rPr>
          <w:rFonts w:ascii="Courier New" w:hAnsi="Courier New" w:cs="Courier New"/>
        </w:rPr>
        <w:t xml:space="preserve">  </w:t>
      </w:r>
      <w:r w:rsidR="0061620D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2" style="position:absolute;flip:x;z-index:25114828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</w:t>
      </w:r>
      <w:r w:rsidR="0061620D">
        <w:rPr>
          <w:rFonts w:ascii="Courier New" w:hAnsi="Courier New" w:cs="Courier New"/>
        </w:rPr>
        <w:t xml:space="preserve">uct.o. </w:t>
      </w:r>
      <w:r>
        <w:rPr>
          <w:rFonts w:ascii="Courier New" w:hAnsi="Courier New" w:cs="Courier New"/>
        </w:rPr>
        <w:t>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3" style="position:absolute;flip:x;z-index:25114931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4" style="position:absolute;flip:x;z-index:25115033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5" style="position:absolute;flip:x;z-index:25115136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6" style="position:absolute;flip:x;z-index:25115238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</w:t>
      </w:r>
      <w:r w:rsidR="0061620D">
        <w:rPr>
          <w:rFonts w:ascii="Courier New" w:hAnsi="Courier New" w:cs="Courier New"/>
        </w:rPr>
        <w:t>položky     Stav na konci účt.ob.</w:t>
      </w:r>
      <w:r>
        <w:rPr>
          <w:rFonts w:ascii="Courier New" w:hAnsi="Courier New" w:cs="Courier New"/>
        </w:rPr>
        <w:t xml:space="preserve">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7" style="position:absolute;flip:x;z-index:25115340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</w:t>
      </w:r>
      <w:r w:rsidR="0061620D">
        <w:rPr>
          <w:rFonts w:ascii="Courier New" w:hAnsi="Courier New" w:cs="Courier New"/>
        </w:rPr>
        <w:t>uct.o.</w:t>
      </w:r>
      <w:r>
        <w:rPr>
          <w:rFonts w:ascii="Courier New" w:hAnsi="Courier New" w:cs="Courier New"/>
        </w:rPr>
        <w:t xml:space="preserve">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8" style="position:absolute;flip:x;z-index:25115443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</w:t>
      </w:r>
      <w:r w:rsidR="0061620D">
        <w:rPr>
          <w:rFonts w:ascii="Courier New" w:hAnsi="Courier New" w:cs="Courier New"/>
        </w:rPr>
        <w:t xml:space="preserve">uct.ob. </w:t>
      </w:r>
      <w:r>
        <w:rPr>
          <w:rFonts w:ascii="Courier New" w:hAnsi="Courier New" w:cs="Courier New"/>
        </w:rPr>
        <w:t xml:space="preserve">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29" style="position:absolute;flip:x;z-index:25115545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022 o dlhodobom nehmotnom majetku</w:t>
      </w: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3B0AAD">
        <w:rPr>
          <w:rFonts w:ascii="Courier New" w:hAnsi="Courier New" w:cs="Courier New"/>
        </w:rPr>
        <w:t xml:space="preserve">     a  MO-Dlhodobý nehmotný majetok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MO-Aktivované náklady na vývoj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MO-Softvér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MO-Oceniteľné práva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MO-Goodwill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DNM                                                                  </w:t>
      </w:r>
    </w:p>
    <w:p w:rsidR="00017935" w:rsidRDefault="00276E8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 w:rsidR="003B0AAD">
        <w:rPr>
          <w:rFonts w:ascii="Courier New" w:hAnsi="Courier New" w:cs="Courier New"/>
        </w:rPr>
        <w:t xml:space="preserve">g  MO-Obstarávaný DNM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MO-Poskytnuté preddavky na DNM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0" style="position:absolute;flip:x;z-index:25115648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1" style="position:absolute;flip:x;z-index:25115750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</w:t>
      </w:r>
      <w:r w:rsidR="0061620D">
        <w:rPr>
          <w:rFonts w:ascii="Courier New" w:hAnsi="Courier New" w:cs="Courier New"/>
        </w:rPr>
        <w:t>úč.ob.</w:t>
      </w:r>
      <w:r>
        <w:rPr>
          <w:rFonts w:ascii="Courier New" w:hAnsi="Courier New" w:cs="Courier New"/>
        </w:rPr>
        <w:t xml:space="preserve">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2" style="position:absolute;flip:x;z-index:25115852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3" style="position:absolute;flip:x;z-index:25115955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4" style="position:absolute;flip:x;z-index:25116057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5" style="position:absolute;flip:x;z-index:25116160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</w:t>
      </w:r>
      <w:r w:rsidR="0061620D">
        <w:rPr>
          <w:rFonts w:ascii="Courier New" w:hAnsi="Courier New" w:cs="Courier New"/>
        </w:rPr>
        <w:t xml:space="preserve">konci uč.ob.    </w:t>
      </w:r>
      <w:r>
        <w:rPr>
          <w:rFonts w:ascii="Courier New" w:hAnsi="Courier New" w:cs="Courier New"/>
        </w:rPr>
        <w:t>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36" style="position:absolute;flip:x;z-index:251162624" from="6.6pt,6.2pt" to="501.6pt,6.25pt" o:allowincell="f"/>
        </w:pict>
      </w:r>
    </w:p>
    <w:p w:rsidR="0061620D" w:rsidRDefault="006162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lastRenderedPageBreak/>
        <w:pict>
          <v:rect id="_x0000_s2115" style="position:absolute;margin-left:9.9pt;margin-top:6.2pt;width:158.4pt;height:24.9pt;z-index:252165120" o:allowincell="f" filled="f"/>
        </w:pict>
      </w:r>
      <w:r w:rsidRPr="008225C3">
        <w:rPr>
          <w:noProof/>
        </w:rPr>
        <w:pict>
          <v:rect id="_x0000_s2116" style="position:absolute;margin-left:214.5pt;margin-top:6.2pt;width:105.6pt;height:24.9pt;z-index:252166144" o:allowincell="f" filled="f"/>
        </w:pict>
      </w:r>
      <w:r w:rsidRPr="008225C3">
        <w:rPr>
          <w:noProof/>
        </w:rPr>
        <w:pict>
          <v:rect id="_x0000_s2117" style="position:absolute;margin-left:372.9pt;margin-top:6.2pt;width:132pt;height:24.9pt;z-index:252167168" o:allowincell="f" filled="f"/>
        </w:pict>
      </w:r>
      <w:r w:rsidRPr="008225C3">
        <w:rPr>
          <w:noProof/>
        </w:rPr>
        <w:pict>
          <v:line id="_x0000_s1137" style="position:absolute;z-index:251163648" from="227.7pt,6.2pt" to="227.75pt,31.1pt" o:allowincell="f"/>
        </w:pict>
      </w:r>
      <w:r w:rsidRPr="008225C3">
        <w:rPr>
          <w:noProof/>
        </w:rPr>
        <w:pict>
          <v:line id="_x0000_s1138" style="position:absolute;z-index:251164672" from="240.9pt,6.2pt" to="240.95pt,31.1pt" o:allowincell="f"/>
        </w:pict>
      </w:r>
      <w:r w:rsidRPr="008225C3">
        <w:rPr>
          <w:noProof/>
        </w:rPr>
        <w:pict>
          <v:line id="_x0000_s1139" style="position:absolute;z-index:251165696" from="254.1pt,6.2pt" to="254.15pt,31.1pt" o:allowincell="f"/>
        </w:pict>
      </w:r>
      <w:r w:rsidRPr="008225C3">
        <w:rPr>
          <w:noProof/>
        </w:rPr>
        <w:pict>
          <v:line id="_x0000_s1140" style="position:absolute;z-index:251166720" from="267.3pt,6.2pt" to="267.35pt,31.1pt" o:allowincell="f"/>
        </w:pict>
      </w:r>
      <w:r w:rsidRPr="008225C3">
        <w:rPr>
          <w:noProof/>
        </w:rPr>
        <w:pict>
          <v:line id="_x0000_s1141" style="position:absolute;z-index:251167744" from="280.5pt,6.2pt" to="280.55pt,31.1pt" o:allowincell="f"/>
        </w:pict>
      </w:r>
      <w:r w:rsidRPr="008225C3">
        <w:rPr>
          <w:noProof/>
        </w:rPr>
        <w:pict>
          <v:line id="_x0000_s1142" style="position:absolute;z-index:251168768" from="293.7pt,6.2pt" to="293.75pt,31.1pt" o:allowincell="f"/>
        </w:pict>
      </w:r>
      <w:r w:rsidRPr="008225C3">
        <w:rPr>
          <w:noProof/>
        </w:rPr>
        <w:pict>
          <v:line id="_x0000_s1143" style="position:absolute;z-index:251169792" from="306.9pt,6.2pt" to="306.95pt,31.1pt" o:allowincell="f"/>
        </w:pict>
      </w:r>
      <w:r w:rsidRPr="008225C3">
        <w:rPr>
          <w:noProof/>
        </w:rPr>
        <w:pict>
          <v:line id="_x0000_s1144" style="position:absolute;z-index:251170816" from="386.1pt,6.2pt" to="386.15pt,31.1pt" o:allowincell="f"/>
        </w:pict>
      </w:r>
      <w:r w:rsidRPr="008225C3">
        <w:rPr>
          <w:noProof/>
        </w:rPr>
        <w:pict>
          <v:line id="_x0000_s1145" style="position:absolute;z-index:251171840" from="399.3pt,6.2pt" to="399.35pt,31.1pt" o:allowincell="f"/>
        </w:pict>
      </w:r>
      <w:r w:rsidRPr="008225C3">
        <w:rPr>
          <w:noProof/>
        </w:rPr>
        <w:pict>
          <v:line id="_x0000_s1146" style="position:absolute;z-index:251172864" from="412.5pt,6.2pt" to="412.55pt,31.1pt" o:allowincell="f"/>
        </w:pict>
      </w:r>
      <w:r w:rsidRPr="008225C3">
        <w:rPr>
          <w:noProof/>
        </w:rPr>
        <w:pict>
          <v:line id="_x0000_s1147" style="position:absolute;z-index:251173888" from="425.7pt,6.2pt" to="425.75pt,31.1pt" o:allowincell="f"/>
        </w:pict>
      </w:r>
      <w:r w:rsidRPr="008225C3">
        <w:rPr>
          <w:noProof/>
        </w:rPr>
        <w:pict>
          <v:line id="_x0000_s1148" style="position:absolute;z-index:251174912" from="438.9pt,6.2pt" to="438.95pt,31.1pt" o:allowincell="f"/>
        </w:pict>
      </w:r>
      <w:r w:rsidRPr="008225C3">
        <w:rPr>
          <w:noProof/>
        </w:rPr>
        <w:pict>
          <v:line id="_x0000_s1149" style="position:absolute;z-index:251175936" from="452.1pt,6.2pt" to="452.15pt,31.1pt" o:allowincell="f"/>
        </w:pict>
      </w:r>
      <w:r w:rsidRPr="008225C3">
        <w:rPr>
          <w:noProof/>
        </w:rPr>
        <w:pict>
          <v:line id="_x0000_s1150" style="position:absolute;z-index:251176960" from="465.3pt,6.2pt" to="465.35pt,31.1pt" o:allowincell="f"/>
        </w:pict>
      </w:r>
      <w:r w:rsidRPr="008225C3">
        <w:rPr>
          <w:noProof/>
        </w:rPr>
        <w:pict>
          <v:line id="_x0000_s1151" style="position:absolute;z-index:251177984" from="478.5pt,6.2pt" to="478.55pt,31.1pt" o:allowincell="f"/>
        </w:pict>
      </w:r>
      <w:r w:rsidRPr="008225C3">
        <w:rPr>
          <w:noProof/>
        </w:rPr>
        <w:pict>
          <v:line id="_x0000_s1152" style="position:absolute;z-index:251179008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6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 w:rsidP="006162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61620D">
        <w:rPr>
          <w:rFonts w:ascii="Courier New" w:hAnsi="Courier New" w:cs="Courier New"/>
        </w:rPr>
        <w:t xml:space="preserve">Oprávky stav na zač.uč.ob   </w:t>
      </w:r>
      <w:r>
        <w:rPr>
          <w:rFonts w:ascii="Courier New" w:hAnsi="Courier New" w:cs="Courier New"/>
        </w:rPr>
        <w:t xml:space="preserve">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3" style="position:absolute;flip:x;z-index:25118003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4" style="position:absolute;flip:x;z-index:25118105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5" style="position:absolute;flip:x;z-index:25118208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6" style="position:absolute;flip:x;z-index:25118310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</w:t>
      </w:r>
      <w:r w:rsidR="00DA6220">
        <w:rPr>
          <w:rFonts w:ascii="Courier New" w:hAnsi="Courier New" w:cs="Courier New"/>
        </w:rPr>
        <w:t xml:space="preserve">ky Stav na </w:t>
      </w:r>
      <w:r>
        <w:rPr>
          <w:rFonts w:ascii="Courier New" w:hAnsi="Courier New" w:cs="Courier New"/>
        </w:rPr>
        <w:t>konci účtovného</w:t>
      </w:r>
      <w:r w:rsidR="00DA6220">
        <w:rPr>
          <w:rFonts w:ascii="Courier New" w:hAnsi="Courier New" w:cs="Courier New"/>
        </w:rPr>
        <w:t xml:space="preserve"> obdobia</w:t>
      </w:r>
      <w:r>
        <w:rPr>
          <w:rFonts w:ascii="Courier New" w:hAnsi="Courier New" w:cs="Courier New"/>
        </w:rPr>
        <w:t xml:space="preserve">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7" style="position:absolute;flip:x;z-index:25118412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</w:t>
      </w:r>
      <w:r w:rsidR="00DA6220">
        <w:rPr>
          <w:rFonts w:ascii="Courier New" w:hAnsi="Courier New" w:cs="Courier New"/>
        </w:rPr>
        <w:t>vné položky     Stav na zač.účt.obd.</w:t>
      </w:r>
      <w:r>
        <w:rPr>
          <w:rFonts w:ascii="Courier New" w:hAnsi="Courier New" w:cs="Courier New"/>
        </w:rPr>
        <w:t xml:space="preserve">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8" style="position:absolute;flip:x;z-index:25118515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59" style="position:absolute;flip:x;z-index:25118617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0" style="position:absolute;flip:x;z-index:25118720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1" style="position:absolute;flip:x;z-index:25118822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</w:t>
      </w:r>
      <w:r w:rsidR="00DA6220">
        <w:rPr>
          <w:rFonts w:ascii="Courier New" w:hAnsi="Courier New" w:cs="Courier New"/>
        </w:rPr>
        <w:t>é položky     Stav na konci účt.ob</w:t>
      </w:r>
      <w:r>
        <w:rPr>
          <w:rFonts w:ascii="Courier New" w:hAnsi="Courier New" w:cs="Courier New"/>
        </w:rPr>
        <w:t xml:space="preserve">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2" style="position:absolute;flip:x;z-index:25118924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</w:t>
      </w:r>
      <w:r w:rsidR="00DA6220">
        <w:rPr>
          <w:rFonts w:ascii="Courier New" w:hAnsi="Courier New" w:cs="Courier New"/>
        </w:rPr>
        <w:t>atková hodnota  Stav na zač.učt.obd.</w:t>
      </w:r>
      <w:r>
        <w:rPr>
          <w:rFonts w:ascii="Courier New" w:hAnsi="Courier New" w:cs="Courier New"/>
        </w:rPr>
        <w:t xml:space="preserve">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3" style="position:absolute;flip:x;z-index:25119027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</w:t>
      </w:r>
      <w:r w:rsidR="00DA6220">
        <w:rPr>
          <w:rFonts w:ascii="Courier New" w:hAnsi="Courier New" w:cs="Courier New"/>
        </w:rPr>
        <w:t>vá hodnota  Stav na konci účt.ob.</w:t>
      </w:r>
      <w:r>
        <w:rPr>
          <w:rFonts w:ascii="Courier New" w:hAnsi="Courier New" w:cs="Courier New"/>
        </w:rPr>
        <w:t xml:space="preserve">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4" style="position:absolute;flip:x;z-index:25119129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041 o dlhodobom hmotnom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hmotný majetok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BO-Pozemky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BO-Stavby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BO-Samostatné hnuteľné veci a súbory hnuteľných vecí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e  BO-Pestovateľské celky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BO-Základné stádo a ťažné zvieratá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BO-Ostatný DHM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BO-Obsta-rávaný DHM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DHM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5" style="position:absolute;flip:x;z-index:251192320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      d    e    f    g    h    i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6" style="position:absolute;flip:x;z-index:251193344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17935" w:rsidRDefault="006162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účt.ob. </w:t>
      </w:r>
      <w:r w:rsidR="003B0AAD">
        <w:rPr>
          <w:rFonts w:ascii="Courier New" w:hAnsi="Courier New" w:cs="Courier New"/>
        </w:rPr>
        <w:t xml:space="preserve">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7" style="position:absolute;flip:x;z-index:251194368" from="6.6pt,6.2pt" to="442.2pt,6.25pt" o:allowincell="f"/>
        </w:pict>
      </w:r>
    </w:p>
    <w:p w:rsidR="00017935" w:rsidRDefault="006162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ocen.</w:t>
      </w:r>
      <w:r w:rsidR="003B0AAD">
        <w:rPr>
          <w:rFonts w:ascii="Courier New" w:hAnsi="Courier New" w:cs="Courier New"/>
        </w:rPr>
        <w:t>Prí</w:t>
      </w:r>
      <w:r>
        <w:rPr>
          <w:rFonts w:ascii="Courier New" w:hAnsi="Courier New" w:cs="Courier New"/>
        </w:rPr>
        <w:t xml:space="preserve">rastky  </w:t>
      </w:r>
      <w:r w:rsidR="003B0AAD">
        <w:rPr>
          <w:rFonts w:ascii="Courier New" w:hAnsi="Courier New" w:cs="Courier New"/>
        </w:rPr>
        <w:t>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8" style="position:absolute;flip:x;z-index:251195392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  <w:r w:rsidR="00DA6220">
        <w:rPr>
          <w:rFonts w:ascii="Courier New" w:hAnsi="Courier New" w:cs="Courier New"/>
        </w:rPr>
        <w:t xml:space="preserve">tky </w:t>
      </w:r>
      <w:r>
        <w:rPr>
          <w:rFonts w:ascii="Courier New" w:hAnsi="Courier New" w:cs="Courier New"/>
        </w:rPr>
        <w:t>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69" style="position:absolute;flip:x;z-index:251196416" from="6.6pt,6.2pt" to="442.2pt,6.25pt" o:allowincell="f"/>
        </w:pic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</w:t>
      </w:r>
      <w:r w:rsidR="003B0AAD">
        <w:rPr>
          <w:rFonts w:ascii="Courier New" w:hAnsi="Courier New" w:cs="Courier New"/>
        </w:rPr>
        <w:t>Pre</w:t>
      </w:r>
      <w:r>
        <w:rPr>
          <w:rFonts w:ascii="Courier New" w:hAnsi="Courier New" w:cs="Courier New"/>
        </w:rPr>
        <w:t>suny</w:t>
      </w:r>
      <w:r w:rsidR="003B0AAD">
        <w:rPr>
          <w:rFonts w:ascii="Courier New" w:hAnsi="Courier New" w:cs="Courier New"/>
        </w:rPr>
        <w:t xml:space="preserve">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70" style="position:absolute;flip:x;z-index:251197440" from="6.6pt,6.2pt" to="442.2pt,6.25pt" o:allowincell="f"/>
        </w:pic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Prvot.</w:t>
      </w:r>
      <w:r w:rsidR="003B0AAD">
        <w:rPr>
          <w:rFonts w:ascii="Courier New" w:hAnsi="Courier New" w:cs="Courier New"/>
        </w:rPr>
        <w:t>ocen</w:t>
      </w:r>
      <w:r>
        <w:rPr>
          <w:rFonts w:ascii="Courier New" w:hAnsi="Courier New" w:cs="Courier New"/>
        </w:rPr>
        <w:t>.</w:t>
      </w:r>
      <w:r w:rsidR="003B0AAD">
        <w:rPr>
          <w:rFonts w:ascii="Courier New" w:hAnsi="Courier New" w:cs="Courier New"/>
        </w:rPr>
        <w:t>Sta</w:t>
      </w:r>
      <w:r>
        <w:rPr>
          <w:rFonts w:ascii="Courier New" w:hAnsi="Courier New" w:cs="Courier New"/>
        </w:rPr>
        <w:t>v na konci</w:t>
      </w:r>
    </w:p>
    <w:p w:rsidR="00DA6220" w:rsidRDefault="003B0AAD" w:rsidP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</w:t>
      </w:r>
      <w:r w:rsidR="00DA6220">
        <w:rPr>
          <w:rFonts w:ascii="Courier New" w:hAnsi="Courier New" w:cs="Courier New"/>
        </w:rPr>
        <w:t xml:space="preserve">  obdobia      0    0  154207.00    0    0    0    0    0</w:t>
      </w:r>
    </w:p>
    <w:p w:rsidR="00DA6220" w:rsidRDefault="008225C3" w:rsidP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215" style="position:absolute;flip:x;z-index:252269568" from="6.6pt,6.2pt" to="442.2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rect id="_x0000_s2118" style="position:absolute;margin-left:9.9pt;margin-top:6.2pt;width:158.4pt;height:24.9pt;z-index:252168192" o:allowincell="f" filled="f"/>
        </w:pict>
      </w:r>
      <w:r w:rsidRPr="008225C3">
        <w:rPr>
          <w:noProof/>
        </w:rPr>
        <w:pict>
          <v:rect id="_x0000_s2119" style="position:absolute;margin-left:214.5pt;margin-top:6.2pt;width:105.6pt;height:24.9pt;z-index:252169216" o:allowincell="f" filled="f"/>
        </w:pict>
      </w:r>
      <w:r w:rsidRPr="008225C3">
        <w:rPr>
          <w:noProof/>
        </w:rPr>
        <w:pict>
          <v:rect id="_x0000_s2120" style="position:absolute;margin-left:372.9pt;margin-top:6.2pt;width:132pt;height:24.9pt;z-index:252170240" o:allowincell="f" filled="f"/>
        </w:pict>
      </w:r>
      <w:r w:rsidRPr="008225C3">
        <w:rPr>
          <w:noProof/>
        </w:rPr>
        <w:pict>
          <v:line id="_x0000_s1171" style="position:absolute;z-index:251198464" from="227.7pt,6.2pt" to="227.75pt,31.1pt" o:allowincell="f"/>
        </w:pict>
      </w:r>
      <w:r w:rsidRPr="008225C3">
        <w:rPr>
          <w:noProof/>
        </w:rPr>
        <w:pict>
          <v:line id="_x0000_s1172" style="position:absolute;z-index:251199488" from="240.9pt,6.2pt" to="240.95pt,31.1pt" o:allowincell="f"/>
        </w:pict>
      </w:r>
      <w:r w:rsidRPr="008225C3">
        <w:rPr>
          <w:noProof/>
        </w:rPr>
        <w:pict>
          <v:line id="_x0000_s1173" style="position:absolute;z-index:251200512" from="254.1pt,6.2pt" to="254.15pt,31.1pt" o:allowincell="f"/>
        </w:pict>
      </w:r>
      <w:r w:rsidRPr="008225C3">
        <w:rPr>
          <w:noProof/>
        </w:rPr>
        <w:pict>
          <v:line id="_x0000_s1174" style="position:absolute;z-index:251201536" from="267.3pt,6.2pt" to="267.35pt,31.1pt" o:allowincell="f"/>
        </w:pict>
      </w:r>
      <w:r w:rsidRPr="008225C3">
        <w:rPr>
          <w:noProof/>
        </w:rPr>
        <w:pict>
          <v:line id="_x0000_s1175" style="position:absolute;z-index:251202560" from="280.5pt,6.2pt" to="280.55pt,31.1pt" o:allowincell="f"/>
        </w:pict>
      </w:r>
      <w:r w:rsidRPr="008225C3">
        <w:rPr>
          <w:noProof/>
        </w:rPr>
        <w:pict>
          <v:line id="_x0000_s1176" style="position:absolute;z-index:251203584" from="293.7pt,6.2pt" to="293.75pt,31.1pt" o:allowincell="f"/>
        </w:pict>
      </w:r>
      <w:r w:rsidRPr="008225C3">
        <w:rPr>
          <w:noProof/>
        </w:rPr>
        <w:pict>
          <v:line id="_x0000_s1177" style="position:absolute;z-index:251204608" from="306.9pt,6.2pt" to="306.95pt,31.1pt" o:allowincell="f"/>
        </w:pict>
      </w:r>
      <w:r w:rsidRPr="008225C3">
        <w:rPr>
          <w:noProof/>
        </w:rPr>
        <w:pict>
          <v:line id="_x0000_s1178" style="position:absolute;z-index:251205632" from="386.1pt,6.2pt" to="386.15pt,31.1pt" o:allowincell="f"/>
        </w:pict>
      </w:r>
      <w:r w:rsidRPr="008225C3">
        <w:rPr>
          <w:noProof/>
        </w:rPr>
        <w:pict>
          <v:line id="_x0000_s1179" style="position:absolute;z-index:251206656" from="399.3pt,6.2pt" to="399.35pt,31.1pt" o:allowincell="f"/>
        </w:pict>
      </w:r>
      <w:r w:rsidRPr="008225C3">
        <w:rPr>
          <w:noProof/>
        </w:rPr>
        <w:pict>
          <v:line id="_x0000_s1180" style="position:absolute;z-index:251207680" from="412.5pt,6.2pt" to="412.55pt,31.1pt" o:allowincell="f"/>
        </w:pict>
      </w:r>
      <w:r w:rsidRPr="008225C3">
        <w:rPr>
          <w:noProof/>
        </w:rPr>
        <w:pict>
          <v:line id="_x0000_s1181" style="position:absolute;z-index:251208704" from="425.7pt,6.2pt" to="425.75pt,31.1pt" o:allowincell="f"/>
        </w:pict>
      </w:r>
      <w:r w:rsidRPr="008225C3">
        <w:rPr>
          <w:noProof/>
        </w:rPr>
        <w:pict>
          <v:line id="_x0000_s1182" style="position:absolute;z-index:251209728" from="438.9pt,6.2pt" to="438.95pt,31.1pt" o:allowincell="f"/>
        </w:pict>
      </w:r>
      <w:r w:rsidRPr="008225C3">
        <w:rPr>
          <w:noProof/>
        </w:rPr>
        <w:pict>
          <v:line id="_x0000_s1183" style="position:absolute;z-index:251210752" from="452.1pt,6.2pt" to="452.15pt,31.1pt" o:allowincell="f"/>
        </w:pict>
      </w:r>
      <w:r w:rsidRPr="008225C3">
        <w:rPr>
          <w:noProof/>
        </w:rPr>
        <w:pict>
          <v:line id="_x0000_s1184" style="position:absolute;z-index:251211776" from="465.3pt,6.2pt" to="465.35pt,31.1pt" o:allowincell="f"/>
        </w:pict>
      </w:r>
      <w:r w:rsidRPr="008225C3">
        <w:rPr>
          <w:noProof/>
        </w:rPr>
        <w:pict>
          <v:line id="_x0000_s1185" style="position:absolute;z-index:251212800" from="478.5pt,6.2pt" to="478.55pt,31.1pt" o:allowincell="f"/>
        </w:pict>
      </w:r>
      <w:r w:rsidRPr="008225C3">
        <w:rPr>
          <w:noProof/>
        </w:rPr>
        <w:pict>
          <v:line id="_x0000_s1186" style="position:absolute;z-index:25121382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7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8225C3" w:rsidRPr="008225C3">
        <w:rPr>
          <w:noProof/>
        </w:rPr>
        <w:pict>
          <v:line id="_x0000_s1187" style="position:absolute;flip:x;z-index:251214848;mso-position-horizontal-relative:text;mso-position-vertical-relative:text" from="6.6pt,6.2pt" to="442.2pt,6.25pt" o:allowincell="f"/>
        </w:pic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  <w:r w:rsidR="00DA6220">
        <w:rPr>
          <w:rFonts w:ascii="Courier New" w:hAnsi="Courier New" w:cs="Courier New"/>
        </w:rPr>
        <w:t>ia</w:t>
      </w:r>
      <w:r>
        <w:rPr>
          <w:rFonts w:ascii="Courier New" w:hAnsi="Courier New" w:cs="Courier New"/>
        </w:rPr>
        <w:t xml:space="preserve">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88" style="position:absolute;flip:x;z-index:251215872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89" style="position:absolute;flip:x;z-index:251216896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0" style="position:absolute;flip:x;z-index:251217920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1" style="position:absolute;flip:x;z-index:251218944" from="6.6pt,6.2pt" to="442.2pt,6.25pt" o:allowincell="f"/>
        </w:pic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Opráv.Stav na konci ú.o</w:t>
      </w:r>
      <w:r w:rsidR="00F05F40">
        <w:rPr>
          <w:rFonts w:ascii="Courier New" w:hAnsi="Courier New" w:cs="Courier New"/>
        </w:rPr>
        <w:t xml:space="preserve"> 0    0   153998 </w:t>
      </w:r>
      <w:r w:rsidR="003B0AAD">
        <w:rPr>
          <w:rFonts w:ascii="Courier New" w:hAnsi="Courier New" w:cs="Courier New"/>
        </w:rPr>
        <w:t>0    0    0    0    0</w:t>
      </w:r>
      <w:r w:rsidR="00F05F40">
        <w:rPr>
          <w:rFonts w:ascii="Courier New" w:hAnsi="Courier New" w:cs="Courier New"/>
        </w:rPr>
        <w:t xml:space="preserve">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2" style="position:absolute;flip:x;z-index:251219968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zač.učt. obdob</w:t>
      </w:r>
      <w:r w:rsidR="003B0AAD">
        <w:rPr>
          <w:rFonts w:ascii="Courier New" w:hAnsi="Courier New" w:cs="Courier New"/>
        </w:rPr>
        <w:t xml:space="preserve">    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3" style="position:absolute;flip:x;z-index:251220992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  <w:r w:rsidR="00DA6220">
        <w:rPr>
          <w:rFonts w:ascii="Courier New" w:hAnsi="Courier New" w:cs="Courier New"/>
        </w:rPr>
        <w:t xml:space="preserve">as. </w:t>
      </w:r>
      <w:r>
        <w:rPr>
          <w:rFonts w:ascii="Courier New" w:hAnsi="Courier New" w:cs="Courier New"/>
        </w:rPr>
        <w:t>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4" style="position:absolute;flip:x;z-index:251222016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  <w:r w:rsidR="00DA6220">
        <w:rPr>
          <w:rFonts w:ascii="Courier New" w:hAnsi="Courier New" w:cs="Courier New"/>
        </w:rPr>
        <w:t>ky</w:t>
      </w:r>
      <w:r>
        <w:rPr>
          <w:rFonts w:ascii="Courier New" w:hAnsi="Courier New" w:cs="Courier New"/>
        </w:rPr>
        <w:t xml:space="preserve"> 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5" style="position:absolute;flip:x;z-index:251223040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  <w:r w:rsidR="00DA6220">
        <w:rPr>
          <w:rFonts w:ascii="Courier New" w:hAnsi="Courier New" w:cs="Courier New"/>
        </w:rPr>
        <w:t>uny</w:t>
      </w:r>
      <w:r>
        <w:rPr>
          <w:rFonts w:ascii="Courier New" w:hAnsi="Courier New" w:cs="Courier New"/>
        </w:rPr>
        <w:t xml:space="preserve">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6" style="position:absolute;flip:x;z-index:251224064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účt.obdobia</w:t>
      </w:r>
      <w:r w:rsidR="003B0AAD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 xml:space="preserve"> 0    0          0    0    0    0    0    0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7" style="position:absolute;flip:x;z-index:251225088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zač.</w:t>
      </w:r>
      <w:r w:rsidR="003B0AAD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účt.obd.  </w:t>
      </w:r>
      <w:r w:rsidR="00F05F40">
        <w:rPr>
          <w:rFonts w:ascii="Courier New" w:hAnsi="Courier New" w:cs="Courier New"/>
        </w:rPr>
        <w:t xml:space="preserve">  0    0      2724</w:t>
      </w:r>
      <w:r w:rsidR="003B0AAD">
        <w:rPr>
          <w:rFonts w:ascii="Courier New" w:hAnsi="Courier New" w:cs="Courier New"/>
        </w:rPr>
        <w:t xml:space="preserve">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8" style="position:absolute;flip:x;z-index:251226112" from="6.6pt,6.2pt" to="442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účt.obd </w:t>
      </w:r>
      <w:r w:rsidR="00F05F40">
        <w:rPr>
          <w:rFonts w:ascii="Courier New" w:hAnsi="Courier New" w:cs="Courier New"/>
        </w:rPr>
        <w:t xml:space="preserve">   0    0       209</w:t>
      </w:r>
      <w:r w:rsidR="003B0AAD">
        <w:rPr>
          <w:rFonts w:ascii="Courier New" w:hAnsi="Courier New" w:cs="Courier New"/>
        </w:rPr>
        <w:t xml:space="preserve">    0    0    0    </w:t>
      </w:r>
      <w:r w:rsidR="00F05F40"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>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199" style="position:absolute;flip:x;z-index:251227136" from="6.6pt,6.2pt" to="442.2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042 o dlhodobom hmotnom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hmotný majetok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MO-Pozemky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MO-Stavby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MO-Samostatné hnuteľné veci a súbory hnuteľných vecí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MO-Pestovateľské celky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MO-Základné stádo a ťažné zvieratá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MO-Ostatný DHM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MO-Obsta-rávaný DHM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DHM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00" style="position:absolute;flip:x;z-index:25122816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01" style="position:absolute;flip:x;z-index:25122918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</w:t>
      </w:r>
      <w:r w:rsidR="006B0916">
        <w:rPr>
          <w:rFonts w:ascii="Courier New" w:hAnsi="Courier New" w:cs="Courier New"/>
        </w:rPr>
        <w:t xml:space="preserve">ia             0    0   159142 0   </w:t>
      </w:r>
      <w:r>
        <w:rPr>
          <w:rFonts w:ascii="Courier New" w:hAnsi="Courier New" w:cs="Courier New"/>
        </w:rPr>
        <w:t>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02" style="position:absolute;flip:x;z-index:25123020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21" style="position:absolute;margin-left:9.9pt;margin-top:6.2pt;width:158.4pt;height:24.9pt;z-index:252171264" o:allowincell="f" filled="f"/>
        </w:pict>
      </w:r>
      <w:r w:rsidR="008225C3" w:rsidRPr="008225C3">
        <w:rPr>
          <w:noProof/>
        </w:rPr>
        <w:pict>
          <v:rect id="_x0000_s2122" style="position:absolute;margin-left:214.5pt;margin-top:6.2pt;width:105.6pt;height:24.9pt;z-index:252172288" o:allowincell="f" filled="f"/>
        </w:pict>
      </w:r>
      <w:r w:rsidR="008225C3" w:rsidRPr="008225C3">
        <w:rPr>
          <w:noProof/>
        </w:rPr>
        <w:pict>
          <v:rect id="_x0000_s2123" style="position:absolute;margin-left:372.9pt;margin-top:6.2pt;width:132pt;height:24.9pt;z-index:252173312" o:allowincell="f" filled="f"/>
        </w:pict>
      </w:r>
      <w:r w:rsidR="008225C3" w:rsidRPr="008225C3">
        <w:rPr>
          <w:noProof/>
        </w:rPr>
        <w:pict>
          <v:line id="_x0000_s1203" style="position:absolute;z-index:251231232" from="227.7pt,6.2pt" to="227.75pt,31.1pt" o:allowincell="f"/>
        </w:pict>
      </w:r>
      <w:r w:rsidR="008225C3" w:rsidRPr="008225C3">
        <w:rPr>
          <w:noProof/>
        </w:rPr>
        <w:pict>
          <v:line id="_x0000_s1204" style="position:absolute;z-index:251232256" from="240.9pt,6.2pt" to="240.95pt,31.1pt" o:allowincell="f"/>
        </w:pict>
      </w:r>
      <w:r w:rsidR="008225C3" w:rsidRPr="008225C3">
        <w:rPr>
          <w:noProof/>
        </w:rPr>
        <w:pict>
          <v:line id="_x0000_s1205" style="position:absolute;z-index:251233280" from="254.1pt,6.2pt" to="254.15pt,31.1pt" o:allowincell="f"/>
        </w:pict>
      </w:r>
      <w:r w:rsidR="008225C3" w:rsidRPr="008225C3">
        <w:rPr>
          <w:noProof/>
        </w:rPr>
        <w:pict>
          <v:line id="_x0000_s1206" style="position:absolute;z-index:251234304" from="267.3pt,6.2pt" to="267.35pt,31.1pt" o:allowincell="f"/>
        </w:pict>
      </w:r>
      <w:r w:rsidR="008225C3" w:rsidRPr="008225C3">
        <w:rPr>
          <w:noProof/>
        </w:rPr>
        <w:pict>
          <v:line id="_x0000_s1207" style="position:absolute;z-index:251235328" from="280.5pt,6.2pt" to="280.55pt,31.1pt" o:allowincell="f"/>
        </w:pict>
      </w:r>
      <w:r w:rsidR="008225C3" w:rsidRPr="008225C3">
        <w:rPr>
          <w:noProof/>
        </w:rPr>
        <w:pict>
          <v:line id="_x0000_s1208" style="position:absolute;z-index:251236352" from="293.7pt,6.2pt" to="293.75pt,31.1pt" o:allowincell="f"/>
        </w:pict>
      </w:r>
      <w:r w:rsidR="008225C3" w:rsidRPr="008225C3">
        <w:rPr>
          <w:noProof/>
        </w:rPr>
        <w:pict>
          <v:line id="_x0000_s1209" style="position:absolute;z-index:251237376" from="306.9pt,6.2pt" to="306.95pt,31.1pt" o:allowincell="f"/>
        </w:pict>
      </w:r>
      <w:r w:rsidR="008225C3" w:rsidRPr="008225C3">
        <w:rPr>
          <w:noProof/>
        </w:rPr>
        <w:pict>
          <v:line id="_x0000_s1210" style="position:absolute;z-index:251238400" from="386.1pt,6.2pt" to="386.15pt,31.1pt" o:allowincell="f"/>
        </w:pict>
      </w:r>
      <w:r w:rsidR="008225C3" w:rsidRPr="008225C3">
        <w:rPr>
          <w:noProof/>
        </w:rPr>
        <w:pict>
          <v:line id="_x0000_s1211" style="position:absolute;z-index:251239424" from="399.3pt,6.2pt" to="399.35pt,31.1pt" o:allowincell="f"/>
        </w:pict>
      </w:r>
      <w:r w:rsidR="008225C3" w:rsidRPr="008225C3">
        <w:rPr>
          <w:noProof/>
        </w:rPr>
        <w:pict>
          <v:line id="_x0000_s1212" style="position:absolute;z-index:251240448" from="412.5pt,6.2pt" to="412.55pt,31.1pt" o:allowincell="f"/>
        </w:pict>
      </w:r>
      <w:r w:rsidR="008225C3" w:rsidRPr="008225C3">
        <w:rPr>
          <w:noProof/>
        </w:rPr>
        <w:pict>
          <v:line id="_x0000_s1213" style="position:absolute;z-index:251241472" from="425.7pt,6.2pt" to="425.75pt,31.1pt" o:allowincell="f"/>
        </w:pict>
      </w:r>
      <w:r w:rsidR="008225C3" w:rsidRPr="008225C3">
        <w:rPr>
          <w:noProof/>
        </w:rPr>
        <w:pict>
          <v:line id="_x0000_s1214" style="position:absolute;z-index:251242496" from="438.9pt,6.2pt" to="438.95pt,31.1pt" o:allowincell="f"/>
        </w:pict>
      </w:r>
      <w:r w:rsidR="008225C3" w:rsidRPr="008225C3">
        <w:rPr>
          <w:noProof/>
        </w:rPr>
        <w:pict>
          <v:line id="_x0000_s1215" style="position:absolute;z-index:251243520" from="452.1pt,6.2pt" to="452.15pt,31.1pt" o:allowincell="f"/>
        </w:pict>
      </w:r>
      <w:r w:rsidR="008225C3" w:rsidRPr="008225C3">
        <w:rPr>
          <w:noProof/>
        </w:rPr>
        <w:pict>
          <v:line id="_x0000_s1216" style="position:absolute;z-index:251244544" from="465.3pt,6.2pt" to="465.35pt,31.1pt" o:allowincell="f"/>
        </w:pict>
      </w:r>
      <w:r w:rsidR="008225C3" w:rsidRPr="008225C3">
        <w:rPr>
          <w:noProof/>
        </w:rPr>
        <w:pict>
          <v:line id="_x0000_s1217" style="position:absolute;z-index:251245568" from="478.5pt,6.2pt" to="478.55pt,31.1pt" o:allowincell="f"/>
        </w:pict>
      </w:r>
      <w:r w:rsidR="008225C3" w:rsidRPr="008225C3">
        <w:rPr>
          <w:noProof/>
        </w:rPr>
        <w:pict>
          <v:line id="_x0000_s1218" style="position:absolute;z-index:25124659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8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</w:t>
      </w:r>
      <w:r w:rsidR="003B0AAD">
        <w:rPr>
          <w:rFonts w:ascii="Courier New" w:hAnsi="Courier New" w:cs="Courier New"/>
        </w:rPr>
        <w:t>Prí</w:t>
      </w:r>
      <w:r>
        <w:rPr>
          <w:rFonts w:ascii="Courier New" w:hAnsi="Courier New" w:cs="Courier New"/>
        </w:rPr>
        <w:t>rast.</w:t>
      </w:r>
      <w:r w:rsidR="003B0AAD">
        <w:rPr>
          <w:rFonts w:ascii="Courier New" w:hAnsi="Courier New" w:cs="Courier New"/>
        </w:rPr>
        <w:t>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19" style="position:absolute;flip:x;z-index:25124761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  <w:r w:rsidR="00DA6220">
        <w:rPr>
          <w:rFonts w:ascii="Courier New" w:hAnsi="Courier New" w:cs="Courier New"/>
        </w:rPr>
        <w:t>tky</w:t>
      </w:r>
      <w:r>
        <w:rPr>
          <w:rFonts w:ascii="Courier New" w:hAnsi="Courier New" w:cs="Courier New"/>
        </w:rPr>
        <w:t xml:space="preserve">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0" style="position:absolute;flip:x;z-index:25124864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  <w:r w:rsidR="00DA6220">
        <w:rPr>
          <w:rFonts w:ascii="Courier New" w:hAnsi="Courier New" w:cs="Courier New"/>
        </w:rPr>
        <w:t>suny</w:t>
      </w:r>
      <w:r>
        <w:rPr>
          <w:rFonts w:ascii="Courier New" w:hAnsi="Courier New" w:cs="Courier New"/>
        </w:rPr>
        <w:t>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1" style="position:absolute;flip:x;z-index:25124966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účt.obd.</w:t>
      </w:r>
      <w:r w:rsidR="006B0916">
        <w:rPr>
          <w:rFonts w:ascii="Courier New" w:hAnsi="Courier New" w:cs="Courier New"/>
        </w:rPr>
        <w:t xml:space="preserve">     0    0  154207 </w:t>
      </w:r>
      <w:r w:rsidR="003B0AAD">
        <w:rPr>
          <w:rFonts w:ascii="Courier New" w:hAnsi="Courier New" w:cs="Courier New"/>
        </w:rPr>
        <w:t xml:space="preserve"> </w:t>
      </w:r>
      <w:r w:rsidR="00B60748">
        <w:rPr>
          <w:rFonts w:ascii="Courier New" w:hAnsi="Courier New" w:cs="Courier New"/>
        </w:rPr>
        <w:t>0</w:t>
      </w:r>
      <w:r w:rsidR="003B0AAD">
        <w:rPr>
          <w:rFonts w:ascii="Courier New" w:hAnsi="Courier New" w:cs="Courier New"/>
        </w:rPr>
        <w:t xml:space="preserve">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2" style="position:absolute;flip:x;z-index:251250688" from="6.6pt,6.2pt" to="402.6pt,6.25pt" o:allowincell="f"/>
        </w:pict>
      </w:r>
    </w:p>
    <w:p w:rsidR="00017935" w:rsidRDefault="00DA62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zač.ú.o.</w:t>
      </w:r>
      <w:r w:rsidR="006B0916">
        <w:rPr>
          <w:rFonts w:ascii="Courier New" w:hAnsi="Courier New" w:cs="Courier New"/>
        </w:rPr>
        <w:t xml:space="preserve">0 </w:t>
      </w:r>
      <w:r w:rsidR="007F4930">
        <w:rPr>
          <w:rFonts w:ascii="Courier New" w:hAnsi="Courier New" w:cs="Courier New"/>
        </w:rPr>
        <w:t xml:space="preserve">   0  153903</w:t>
      </w:r>
      <w:r w:rsidR="003B0AAD">
        <w:rPr>
          <w:rFonts w:ascii="Courier New" w:hAnsi="Courier New" w:cs="Courier New"/>
        </w:rPr>
        <w:t xml:space="preserve"> </w:t>
      </w:r>
      <w:r w:rsidR="006B0916">
        <w:rPr>
          <w:rFonts w:ascii="Courier New" w:hAnsi="Courier New" w:cs="Courier New"/>
        </w:rPr>
        <w:t xml:space="preserve"> </w:t>
      </w:r>
      <w:r w:rsidR="00B60748">
        <w:rPr>
          <w:rFonts w:ascii="Courier New" w:hAnsi="Courier New" w:cs="Courier New"/>
        </w:rPr>
        <w:t>0</w:t>
      </w:r>
      <w:r w:rsidR="003B0AAD">
        <w:rPr>
          <w:rFonts w:ascii="Courier New" w:hAnsi="Courier New" w:cs="Courier New"/>
        </w:rPr>
        <w:t xml:space="preserve">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3" style="position:absolute;flip:x;z-index:25125171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4" style="position:absolute;flip:x;z-index:25125273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5" style="position:absolute;flip:x;z-index:25125376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6" style="position:absolute;flip:x;z-index:25125478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</w:t>
      </w:r>
      <w:r w:rsidR="007F4930">
        <w:rPr>
          <w:rFonts w:ascii="Courier New" w:hAnsi="Courier New" w:cs="Courier New"/>
        </w:rPr>
        <w:t>ého obdobia     0    0  151483</w:t>
      </w:r>
      <w:r w:rsidR="00B60748">
        <w:rPr>
          <w:rFonts w:ascii="Courier New" w:hAnsi="Courier New" w:cs="Courier New"/>
        </w:rPr>
        <w:t xml:space="preserve"> 0   </w:t>
      </w:r>
      <w:r>
        <w:rPr>
          <w:rFonts w:ascii="Courier New" w:hAnsi="Courier New" w:cs="Courier New"/>
        </w:rPr>
        <w:t xml:space="preserve">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7" style="position:absolute;flip:x;z-index:25125580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8" style="position:absolute;flip:x;z-index:25125683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29" style="position:absolute;flip:x;z-index:25125785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30" style="position:absolute;flip:x;z-index:25125888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31" style="position:absolute;flip:x;z-index:25125990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32" style="position:absolute;flip:x;z-index:25126092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</w:t>
      </w:r>
      <w:r w:rsidR="007F4930">
        <w:rPr>
          <w:rFonts w:ascii="Courier New" w:hAnsi="Courier New" w:cs="Courier New"/>
        </w:rPr>
        <w:t>o obdobia       0    0     3995</w:t>
      </w:r>
      <w:r>
        <w:rPr>
          <w:rFonts w:ascii="Courier New" w:hAnsi="Courier New" w:cs="Courier New"/>
        </w:rPr>
        <w:t xml:space="preserve"> </w:t>
      </w:r>
      <w:r w:rsidR="00B60748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33" style="position:absolute;flip:x;z-index:25126195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</w:t>
      </w:r>
      <w:r w:rsidR="007F4930">
        <w:rPr>
          <w:rFonts w:ascii="Courier New" w:hAnsi="Courier New" w:cs="Courier New"/>
        </w:rPr>
        <w:t xml:space="preserve">             0    0     2724</w:t>
      </w:r>
      <w:r w:rsidR="00B60748">
        <w:rPr>
          <w:rFonts w:ascii="Courier New" w:hAnsi="Courier New" w:cs="Courier New"/>
        </w:rPr>
        <w:t xml:space="preserve">  </w:t>
      </w:r>
      <w:r w:rsidR="007F4930">
        <w:rPr>
          <w:rFonts w:ascii="Courier New" w:hAnsi="Courier New" w:cs="Courier New"/>
        </w:rPr>
        <w:t xml:space="preserve">0 </w:t>
      </w:r>
      <w:r>
        <w:rPr>
          <w:rFonts w:ascii="Courier New" w:hAnsi="Courier New" w:cs="Courier New"/>
        </w:rPr>
        <w:t>0    0    0</w:t>
      </w:r>
      <w:r w:rsidR="007F4930">
        <w:rPr>
          <w:rFonts w:ascii="Courier New" w:hAnsi="Courier New" w:cs="Courier New"/>
        </w:rPr>
        <w:t xml:space="preserve">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34" style="position:absolute;flip:x;z-index:25126297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Spôsobe a výške poistenia dlhodobého nehmotného majetku a dlhodobého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hmotného majetku,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Dlhodobom nehmotnom majetku a dlhodobom hmotnom majetku, na ktorý je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zriadené záložné právo a o dlhodobom majetku, pri ktorom má účtovná jednotka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ním nakladať,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24" style="position:absolute;margin-left:9.9pt;margin-top:6.2pt;width:158.4pt;height:24.9pt;z-index:252174336" o:allowincell="f" filled="f"/>
        </w:pict>
      </w:r>
      <w:r w:rsidR="008225C3" w:rsidRPr="008225C3">
        <w:rPr>
          <w:noProof/>
        </w:rPr>
        <w:pict>
          <v:rect id="_x0000_s2125" style="position:absolute;margin-left:214.5pt;margin-top:6.2pt;width:105.6pt;height:24.9pt;z-index:252175360" o:allowincell="f" filled="f"/>
        </w:pict>
      </w:r>
      <w:r w:rsidR="008225C3" w:rsidRPr="008225C3">
        <w:rPr>
          <w:noProof/>
        </w:rPr>
        <w:pict>
          <v:rect id="_x0000_s2126" style="position:absolute;margin-left:372.9pt;margin-top:6.2pt;width:132pt;height:24.9pt;z-index:252176384" o:allowincell="f" filled="f"/>
        </w:pict>
      </w:r>
      <w:r w:rsidR="008225C3" w:rsidRPr="008225C3">
        <w:rPr>
          <w:noProof/>
        </w:rPr>
        <w:pict>
          <v:line id="_x0000_s1235" style="position:absolute;z-index:251264000" from="227.7pt,6.2pt" to="227.75pt,31.1pt" o:allowincell="f"/>
        </w:pict>
      </w:r>
      <w:r w:rsidR="008225C3" w:rsidRPr="008225C3">
        <w:rPr>
          <w:noProof/>
        </w:rPr>
        <w:pict>
          <v:line id="_x0000_s1236" style="position:absolute;z-index:251265024" from="240.9pt,6.2pt" to="240.95pt,31.1pt" o:allowincell="f"/>
        </w:pict>
      </w:r>
      <w:r w:rsidR="008225C3" w:rsidRPr="008225C3">
        <w:rPr>
          <w:noProof/>
        </w:rPr>
        <w:pict>
          <v:line id="_x0000_s1237" style="position:absolute;z-index:251266048" from="254.1pt,6.2pt" to="254.15pt,31.1pt" o:allowincell="f"/>
        </w:pict>
      </w:r>
      <w:r w:rsidR="008225C3" w:rsidRPr="008225C3">
        <w:rPr>
          <w:noProof/>
        </w:rPr>
        <w:pict>
          <v:line id="_x0000_s1238" style="position:absolute;z-index:251267072" from="267.3pt,6.2pt" to="267.35pt,31.1pt" o:allowincell="f"/>
        </w:pict>
      </w:r>
      <w:r w:rsidR="008225C3" w:rsidRPr="008225C3">
        <w:rPr>
          <w:noProof/>
        </w:rPr>
        <w:pict>
          <v:line id="_x0000_s1239" style="position:absolute;z-index:251268096" from="280.5pt,6.2pt" to="280.55pt,31.1pt" o:allowincell="f"/>
        </w:pict>
      </w:r>
      <w:r w:rsidR="008225C3" w:rsidRPr="008225C3">
        <w:rPr>
          <w:noProof/>
        </w:rPr>
        <w:pict>
          <v:line id="_x0000_s1240" style="position:absolute;z-index:251269120" from="293.7pt,6.2pt" to="293.75pt,31.1pt" o:allowincell="f"/>
        </w:pict>
      </w:r>
      <w:r w:rsidR="008225C3" w:rsidRPr="008225C3">
        <w:rPr>
          <w:noProof/>
        </w:rPr>
        <w:pict>
          <v:line id="_x0000_s1241" style="position:absolute;z-index:251270144" from="306.9pt,6.2pt" to="306.95pt,31.1pt" o:allowincell="f"/>
        </w:pict>
      </w:r>
      <w:r w:rsidR="008225C3" w:rsidRPr="008225C3">
        <w:rPr>
          <w:noProof/>
        </w:rPr>
        <w:pict>
          <v:line id="_x0000_s1242" style="position:absolute;z-index:251271168" from="386.1pt,6.2pt" to="386.15pt,31.1pt" o:allowincell="f"/>
        </w:pict>
      </w:r>
      <w:r w:rsidR="008225C3" w:rsidRPr="008225C3">
        <w:rPr>
          <w:noProof/>
        </w:rPr>
        <w:pict>
          <v:line id="_x0000_s1243" style="position:absolute;z-index:251272192" from="399.3pt,6.2pt" to="399.35pt,31.1pt" o:allowincell="f"/>
        </w:pict>
      </w:r>
      <w:r w:rsidR="008225C3" w:rsidRPr="008225C3">
        <w:rPr>
          <w:noProof/>
        </w:rPr>
        <w:pict>
          <v:line id="_x0000_s1244" style="position:absolute;z-index:251273216" from="412.5pt,6.2pt" to="412.55pt,31.1pt" o:allowincell="f"/>
        </w:pict>
      </w:r>
      <w:r w:rsidR="008225C3" w:rsidRPr="008225C3">
        <w:rPr>
          <w:noProof/>
        </w:rPr>
        <w:pict>
          <v:line id="_x0000_s1245" style="position:absolute;z-index:251274240" from="425.7pt,6.2pt" to="425.75pt,31.1pt" o:allowincell="f"/>
        </w:pict>
      </w:r>
      <w:r w:rsidR="008225C3" w:rsidRPr="008225C3">
        <w:rPr>
          <w:noProof/>
        </w:rPr>
        <w:pict>
          <v:line id="_x0000_s1246" style="position:absolute;z-index:251275264" from="438.9pt,6.2pt" to="438.95pt,31.1pt" o:allowincell="f"/>
        </w:pict>
      </w:r>
      <w:r w:rsidR="008225C3" w:rsidRPr="008225C3">
        <w:rPr>
          <w:noProof/>
        </w:rPr>
        <w:pict>
          <v:line id="_x0000_s1247" style="position:absolute;z-index:251276288" from="452.1pt,6.2pt" to="452.15pt,31.1pt" o:allowincell="f"/>
        </w:pict>
      </w:r>
      <w:r w:rsidR="008225C3" w:rsidRPr="008225C3">
        <w:rPr>
          <w:noProof/>
        </w:rPr>
        <w:pict>
          <v:line id="_x0000_s1248" style="position:absolute;z-index:251277312" from="465.3pt,6.2pt" to="465.35pt,31.1pt" o:allowincell="f"/>
        </w:pict>
      </w:r>
      <w:r w:rsidR="008225C3" w:rsidRPr="008225C3">
        <w:rPr>
          <w:noProof/>
        </w:rPr>
        <w:pict>
          <v:line id="_x0000_s1249" style="position:absolute;z-index:251278336" from="478.5pt,6.2pt" to="478.55pt,31.1pt" o:allowincell="f"/>
        </w:pict>
      </w:r>
      <w:r w:rsidR="008225C3" w:rsidRPr="008225C3">
        <w:rPr>
          <w:noProof/>
        </w:rPr>
        <w:pict>
          <v:line id="_x0000_s1250" style="position:absolute;z-index:251279360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Strana:  9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 o dlhodobom nehmotnom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nehmotný majetok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51" style="position:absolute;flip:x;z-index:25128038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52" style="position:absolute;flip:x;z-index:25128140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53" style="position:absolute;flip:x;z-index:251282432" from="6.6pt,6.2pt" to="303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05 o dlhodobom hmotnom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hmotný majetok                                                         </w:t>
      </w:r>
    </w:p>
    <w:p w:rsidR="0083236A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</w:t>
      </w:r>
      <w:r w:rsidR="00B424D3">
        <w:rPr>
          <w:rFonts w:ascii="Courier New" w:hAnsi="Courier New" w:cs="Courier New"/>
        </w:rPr>
        <w:t>ie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54" style="position:absolute;flip:x;z-index:25128345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a                       b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55" style="position:absolute;flip:x;z-index:25128448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56" style="position:absolute;flip:x;z-index:251285504" from="6.6pt,6.2pt" to="303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Dlhodobom majetku, pri ktorom vlastnícke právo nadobudol veriteľ zmluvou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zabezpečovacom prevode práva, ale ktorý užíva účtovná jednotka na základe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 o výpožičke,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Nadobudnutom dlhodobom nehnuteľnom majetku alebo prevedenom dlhodobom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nehnuteľnom majetku, pri ktorom nebolo vlastnícke právo zapísané vkladom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katastra nehnuteľností do dňa, ku ktorému sa zostavuje účtovná závierka,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účtovná jednotka tento majetok užíva,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Majetku, ktorým je goodwill a o spôsobe výpočtu jeho hodnoty,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Údajoch, ktoré sa účtujú na účte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097 - Opravná položka k nadobudnutému majetku,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Výskumnej a vývojovej činnosti účtovnej jednotky za bežné účtovné obdobie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náklady na výskum vynaložené v bežnom účtovnom období,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neaktivované náklady na vývoj vynaložené v bežnom účtovnom období,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aktivované náklady na vývoj vynaložené v bežnom účtovnom období,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Štruktúre dlhodobého finančného majetku za bežné účtovné obdobie a jeho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umiestnení v členení podľa jednotlivých položiek súvahy; ak prostredníctvom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umiestnenia vykonáva účtovná jednotka v inej účtovnej jednotke podstatný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alebo je vo vzťahu k nej materskou účtovnou jednotkou, uvádza sa aj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meno, sídlo, výška vlastného imania a výsledkoch hospodárenia tejto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inej účtovnej jednotky,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rect id="_x0000_s2127" style="position:absolute;margin-left:9.9pt;margin-top:6.2pt;width:158.4pt;height:24.9pt;z-index:252177408" o:allowincell="f" filled="f"/>
        </w:pict>
      </w:r>
      <w:r w:rsidRPr="008225C3">
        <w:rPr>
          <w:noProof/>
        </w:rPr>
        <w:pict>
          <v:rect id="_x0000_s2128" style="position:absolute;margin-left:214.5pt;margin-top:6.2pt;width:105.6pt;height:24.9pt;z-index:252178432" o:allowincell="f" filled="f"/>
        </w:pict>
      </w:r>
      <w:r w:rsidRPr="008225C3">
        <w:rPr>
          <w:noProof/>
        </w:rPr>
        <w:pict>
          <v:rect id="_x0000_s2129" style="position:absolute;margin-left:372.9pt;margin-top:6.2pt;width:132pt;height:24.9pt;z-index:252179456" o:allowincell="f" filled="f"/>
        </w:pict>
      </w:r>
      <w:r w:rsidRPr="008225C3">
        <w:rPr>
          <w:noProof/>
        </w:rPr>
        <w:pict>
          <v:line id="_x0000_s1257" style="position:absolute;z-index:251286528" from="227.7pt,6.2pt" to="227.75pt,31.1pt" o:allowincell="f"/>
        </w:pict>
      </w:r>
      <w:r w:rsidRPr="008225C3">
        <w:rPr>
          <w:noProof/>
        </w:rPr>
        <w:pict>
          <v:line id="_x0000_s1258" style="position:absolute;z-index:251287552" from="240.9pt,6.2pt" to="240.95pt,31.1pt" o:allowincell="f"/>
        </w:pict>
      </w:r>
      <w:r w:rsidRPr="008225C3">
        <w:rPr>
          <w:noProof/>
        </w:rPr>
        <w:pict>
          <v:line id="_x0000_s1259" style="position:absolute;z-index:251288576" from="254.1pt,6.2pt" to="254.15pt,31.1pt" o:allowincell="f"/>
        </w:pict>
      </w:r>
      <w:r w:rsidRPr="008225C3">
        <w:rPr>
          <w:noProof/>
        </w:rPr>
        <w:pict>
          <v:line id="_x0000_s1260" style="position:absolute;z-index:251289600" from="267.3pt,6.2pt" to="267.35pt,31.1pt" o:allowincell="f"/>
        </w:pict>
      </w:r>
      <w:r w:rsidRPr="008225C3">
        <w:rPr>
          <w:noProof/>
        </w:rPr>
        <w:pict>
          <v:line id="_x0000_s1261" style="position:absolute;z-index:251290624" from="280.5pt,6.2pt" to="280.55pt,31.1pt" o:allowincell="f"/>
        </w:pict>
      </w:r>
      <w:r w:rsidRPr="008225C3">
        <w:rPr>
          <w:noProof/>
        </w:rPr>
        <w:pict>
          <v:line id="_x0000_s1262" style="position:absolute;z-index:251291648" from="293.7pt,6.2pt" to="293.75pt,31.1pt" o:allowincell="f"/>
        </w:pict>
      </w:r>
      <w:r w:rsidRPr="008225C3">
        <w:rPr>
          <w:noProof/>
        </w:rPr>
        <w:pict>
          <v:line id="_x0000_s1263" style="position:absolute;z-index:251292672" from="306.9pt,6.2pt" to="306.95pt,31.1pt" o:allowincell="f"/>
        </w:pict>
      </w:r>
      <w:r w:rsidRPr="008225C3">
        <w:rPr>
          <w:noProof/>
        </w:rPr>
        <w:pict>
          <v:line id="_x0000_s1264" style="position:absolute;z-index:251293696" from="386.1pt,6.2pt" to="386.15pt,31.1pt" o:allowincell="f"/>
        </w:pict>
      </w:r>
      <w:r w:rsidRPr="008225C3">
        <w:rPr>
          <w:noProof/>
        </w:rPr>
        <w:pict>
          <v:line id="_x0000_s1265" style="position:absolute;z-index:251294720" from="399.3pt,6.2pt" to="399.35pt,31.1pt" o:allowincell="f"/>
        </w:pict>
      </w:r>
      <w:r w:rsidRPr="008225C3">
        <w:rPr>
          <w:noProof/>
        </w:rPr>
        <w:pict>
          <v:line id="_x0000_s1266" style="position:absolute;z-index:251295744" from="412.5pt,6.2pt" to="412.55pt,31.1pt" o:allowincell="f"/>
        </w:pict>
      </w:r>
      <w:r w:rsidRPr="008225C3">
        <w:rPr>
          <w:noProof/>
        </w:rPr>
        <w:pict>
          <v:line id="_x0000_s1267" style="position:absolute;z-index:251296768" from="425.7pt,6.2pt" to="425.75pt,31.1pt" o:allowincell="f"/>
        </w:pict>
      </w:r>
      <w:r w:rsidRPr="008225C3">
        <w:rPr>
          <w:noProof/>
        </w:rPr>
        <w:pict>
          <v:line id="_x0000_s1268" style="position:absolute;z-index:251297792" from="438.9pt,6.2pt" to="438.95pt,31.1pt" o:allowincell="f"/>
        </w:pict>
      </w:r>
      <w:r w:rsidRPr="008225C3">
        <w:rPr>
          <w:noProof/>
        </w:rPr>
        <w:pict>
          <v:line id="_x0000_s1269" style="position:absolute;z-index:251298816" from="452.1pt,6.2pt" to="452.15pt,31.1pt" o:allowincell="f"/>
        </w:pict>
      </w:r>
      <w:r w:rsidRPr="008225C3">
        <w:rPr>
          <w:noProof/>
        </w:rPr>
        <w:pict>
          <v:line id="_x0000_s1270" style="position:absolute;z-index:251299840" from="465.3pt,6.2pt" to="465.35pt,31.1pt" o:allowincell="f"/>
        </w:pict>
      </w:r>
      <w:r w:rsidRPr="008225C3">
        <w:rPr>
          <w:noProof/>
        </w:rPr>
        <w:pict>
          <v:line id="_x0000_s1271" style="position:absolute;z-index:251300864" from="478.5pt,6.2pt" to="478.55pt,31.1pt" o:allowincell="f"/>
        </w:pict>
      </w:r>
      <w:r w:rsidRPr="008225C3">
        <w:rPr>
          <w:noProof/>
        </w:rPr>
        <w:pict>
          <v:line id="_x0000_s1272" style="position:absolute;z-index:251301888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B1109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10 z</w:t>
      </w:r>
      <w:r w:rsidR="00FB1109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08 o štruktúre dlhodobého finančného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 w:rsidR="00FB1109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a  Obchodné meno a sídlo spoločnosti, v ktorej má ÚJ umiestnený DFM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Podiel ÚJ na ZI v  %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Podiel ÚJ na hlasovacích právach v %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vlastného imania ÚJ, v ktorej má ÚJ umiestnený DFM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Výsledok hospodárenia ÚJ, v ktorej má ÚJ umiestnený DFM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Účtovná hodnota DFM           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3" style="position:absolute;flip:x;z-index:25130291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4" style="position:absolute;flip:x;z-index:25130393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5" style="position:absolute;flip:x;z-index:25130496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6" style="position:absolute;flip:x;z-index:25130598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7" style="position:absolute;flip:x;z-index:25130700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8" style="position:absolute;flip:x;z-index:25130803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79" style="position:absolute;flip:x;z-index:25130905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0" style="position:absolute;flip:x;z-index:251310080" from="6.6pt,6.2pt" to="435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Obstar.DFM </w:t>
      </w:r>
      <w:r w:rsidR="003B0AAD">
        <w:rPr>
          <w:rFonts w:ascii="Courier New" w:hAnsi="Courier New" w:cs="Courier New"/>
        </w:rPr>
        <w:t>na účely vyk</w:t>
      </w:r>
      <w:r>
        <w:rPr>
          <w:rFonts w:ascii="Courier New" w:hAnsi="Courier New" w:cs="Courier New"/>
        </w:rPr>
        <w:t xml:space="preserve">on.vplyvu v inej ÚJ  </w:t>
      </w:r>
      <w:r w:rsidR="003B0AAD">
        <w:rPr>
          <w:rFonts w:ascii="Courier New" w:hAnsi="Courier New" w:cs="Courier New"/>
        </w:rPr>
        <w:t>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1" style="position:absolute;flip:x;z-index:251311104" from="6.6pt,6.2pt" to="435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Obstar.DFM na účely vykon.</w:t>
      </w:r>
      <w:r w:rsidR="003B0AAD">
        <w:rPr>
          <w:rFonts w:ascii="Courier New" w:hAnsi="Courier New" w:cs="Courier New"/>
        </w:rPr>
        <w:t xml:space="preserve"> vplyvu v ine</w:t>
      </w:r>
      <w:r>
        <w:rPr>
          <w:rFonts w:ascii="Courier New" w:hAnsi="Courier New" w:cs="Courier New"/>
        </w:rPr>
        <w:t xml:space="preserve">j ÚJ </w:t>
      </w:r>
      <w:r w:rsidR="003B0AAD">
        <w:rPr>
          <w:rFonts w:ascii="Courier New" w:hAnsi="Courier New" w:cs="Courier New"/>
        </w:rPr>
        <w:t>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2" style="position:absolute;flip:x;z-index:25131212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 spolu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3" style="position:absolute;flip:x;z-index:25131315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Obstarávacej cene zložiek dlhodobého finančného majetku v členení podľa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na začiatku bežného účtovného obdobia, prírastky,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tohto majetku v obstarávacej cene počas bežného účtovného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stav na konci bežného účtovného obdobia,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061 o obstarávacej cene dlhodobého finančného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FB1109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a  Dlhodobý finančný majetok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BO-Podielové CP a podiely v DÚJ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BO-Podielové CP a podiely v spoločnosti s podstatným vplyvom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BO-Ostatné dlhodobé CP a podiely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BO-Pôžičky ÚJ v  kons.celku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DFM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BO-Pôžičky s dobou splatnosti najviac jeden rok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BO-Obstarávaný DFM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DFM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4" style="position:absolute;flip:x;z-index:25131417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5" style="position:absolute;flip:x;z-index:251315200" from="6.6pt,6.2pt" to="402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Prv.ocen.</w:t>
      </w:r>
      <w:r w:rsidR="003B0AAD">
        <w:rPr>
          <w:rFonts w:ascii="Courier New" w:hAnsi="Courier New" w:cs="Courier New"/>
        </w:rPr>
        <w:t>Sta</w:t>
      </w:r>
      <w:r>
        <w:rPr>
          <w:rFonts w:ascii="Courier New" w:hAnsi="Courier New" w:cs="Courier New"/>
        </w:rPr>
        <w:t xml:space="preserve">vnazač.ú.o  </w:t>
      </w:r>
      <w:r w:rsidR="003B0AAD">
        <w:rPr>
          <w:rFonts w:ascii="Courier New" w:hAnsi="Courier New" w:cs="Courier New"/>
        </w:rPr>
        <w:t>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286" style="position:absolute;flip:x;z-index:251316224" from="6.6pt,6.2pt" to="402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Prvot.oc.</w:t>
      </w:r>
      <w:r w:rsidR="003B0AAD">
        <w:rPr>
          <w:rFonts w:ascii="Courier New" w:hAnsi="Courier New" w:cs="Courier New"/>
        </w:rPr>
        <w:t>Prí</w:t>
      </w:r>
      <w:r>
        <w:rPr>
          <w:rFonts w:ascii="Courier New" w:hAnsi="Courier New" w:cs="Courier New"/>
        </w:rPr>
        <w:t xml:space="preserve">rastky      </w:t>
      </w:r>
      <w:r w:rsidR="003B0AAD">
        <w:rPr>
          <w:rFonts w:ascii="Courier New" w:hAnsi="Courier New" w:cs="Courier New"/>
        </w:rPr>
        <w:t>0    0    0    0    0    0    0    0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30" style="position:absolute;margin-left:9.9pt;margin-top:6.2pt;width:158.4pt;height:24.9pt;z-index:252180480" o:allowincell="f" filled="f"/>
        </w:pict>
      </w:r>
      <w:r w:rsidR="008225C3" w:rsidRPr="008225C3">
        <w:rPr>
          <w:noProof/>
        </w:rPr>
        <w:pict>
          <v:rect id="_x0000_s2131" style="position:absolute;margin-left:214.5pt;margin-top:6.2pt;width:105.6pt;height:24.9pt;z-index:252181504" o:allowincell="f" filled="f"/>
        </w:pict>
      </w:r>
      <w:r w:rsidR="008225C3" w:rsidRPr="008225C3">
        <w:rPr>
          <w:noProof/>
        </w:rPr>
        <w:pict>
          <v:rect id="_x0000_s2132" style="position:absolute;margin-left:372.9pt;margin-top:6.2pt;width:132pt;height:24.9pt;z-index:252182528" o:allowincell="f" filled="f"/>
        </w:pict>
      </w:r>
      <w:r w:rsidR="008225C3" w:rsidRPr="008225C3">
        <w:rPr>
          <w:noProof/>
        </w:rPr>
        <w:pict>
          <v:line id="_x0000_s1287" style="position:absolute;z-index:251317248" from="227.7pt,6.2pt" to="227.75pt,31.1pt" o:allowincell="f"/>
        </w:pict>
      </w:r>
      <w:r w:rsidR="008225C3" w:rsidRPr="008225C3">
        <w:rPr>
          <w:noProof/>
        </w:rPr>
        <w:pict>
          <v:line id="_x0000_s1288" style="position:absolute;z-index:251318272" from="240.9pt,6.2pt" to="240.95pt,31.1pt" o:allowincell="f"/>
        </w:pict>
      </w:r>
      <w:r w:rsidR="008225C3" w:rsidRPr="008225C3">
        <w:rPr>
          <w:noProof/>
        </w:rPr>
        <w:pict>
          <v:line id="_x0000_s1289" style="position:absolute;z-index:251319296" from="254.1pt,6.2pt" to="254.15pt,31.1pt" o:allowincell="f"/>
        </w:pict>
      </w:r>
      <w:r w:rsidR="008225C3" w:rsidRPr="008225C3">
        <w:rPr>
          <w:noProof/>
        </w:rPr>
        <w:pict>
          <v:line id="_x0000_s1290" style="position:absolute;z-index:251320320" from="267.3pt,6.2pt" to="267.35pt,31.1pt" o:allowincell="f"/>
        </w:pict>
      </w:r>
      <w:r w:rsidR="008225C3" w:rsidRPr="008225C3">
        <w:rPr>
          <w:noProof/>
        </w:rPr>
        <w:pict>
          <v:line id="_x0000_s1291" style="position:absolute;z-index:251321344" from="280.5pt,6.2pt" to="280.55pt,31.1pt" o:allowincell="f"/>
        </w:pict>
      </w:r>
      <w:r w:rsidR="008225C3" w:rsidRPr="008225C3">
        <w:rPr>
          <w:noProof/>
        </w:rPr>
        <w:pict>
          <v:line id="_x0000_s1292" style="position:absolute;z-index:251322368" from="293.7pt,6.2pt" to="293.75pt,31.1pt" o:allowincell="f"/>
        </w:pict>
      </w:r>
      <w:r w:rsidR="008225C3" w:rsidRPr="008225C3">
        <w:rPr>
          <w:noProof/>
        </w:rPr>
        <w:pict>
          <v:line id="_x0000_s1293" style="position:absolute;z-index:251323392" from="306.9pt,6.2pt" to="306.95pt,31.1pt" o:allowincell="f"/>
        </w:pict>
      </w:r>
      <w:r w:rsidR="008225C3" w:rsidRPr="008225C3">
        <w:rPr>
          <w:noProof/>
        </w:rPr>
        <w:pict>
          <v:line id="_x0000_s1294" style="position:absolute;z-index:251324416" from="386.1pt,6.2pt" to="386.15pt,31.1pt" o:allowincell="f"/>
        </w:pict>
      </w:r>
      <w:r w:rsidR="008225C3" w:rsidRPr="008225C3">
        <w:rPr>
          <w:noProof/>
        </w:rPr>
        <w:pict>
          <v:line id="_x0000_s1295" style="position:absolute;z-index:251325440" from="399.3pt,6.2pt" to="399.35pt,31.1pt" o:allowincell="f"/>
        </w:pict>
      </w:r>
      <w:r w:rsidR="008225C3" w:rsidRPr="008225C3">
        <w:rPr>
          <w:noProof/>
        </w:rPr>
        <w:pict>
          <v:line id="_x0000_s1296" style="position:absolute;z-index:251326464" from="412.5pt,6.2pt" to="412.55pt,31.1pt" o:allowincell="f"/>
        </w:pict>
      </w:r>
      <w:r w:rsidR="008225C3" w:rsidRPr="008225C3">
        <w:rPr>
          <w:noProof/>
        </w:rPr>
        <w:pict>
          <v:line id="_x0000_s1297" style="position:absolute;z-index:251327488" from="425.7pt,6.2pt" to="425.75pt,31.1pt" o:allowincell="f"/>
        </w:pict>
      </w:r>
      <w:r w:rsidR="008225C3" w:rsidRPr="008225C3">
        <w:rPr>
          <w:noProof/>
        </w:rPr>
        <w:pict>
          <v:line id="_x0000_s1298" style="position:absolute;z-index:251328512" from="438.9pt,6.2pt" to="438.95pt,31.1pt" o:allowincell="f"/>
        </w:pict>
      </w:r>
      <w:r w:rsidR="008225C3" w:rsidRPr="008225C3">
        <w:rPr>
          <w:noProof/>
        </w:rPr>
        <w:pict>
          <v:line id="_x0000_s1299" style="position:absolute;z-index:251329536" from="452.1pt,6.2pt" to="452.15pt,31.1pt" o:allowincell="f"/>
        </w:pict>
      </w:r>
      <w:r w:rsidR="008225C3" w:rsidRPr="008225C3">
        <w:rPr>
          <w:noProof/>
        </w:rPr>
        <w:pict>
          <v:line id="_x0000_s1300" style="position:absolute;z-index:251330560" from="465.3pt,6.2pt" to="465.35pt,31.1pt" o:allowincell="f"/>
        </w:pict>
      </w:r>
      <w:r w:rsidR="008225C3" w:rsidRPr="008225C3">
        <w:rPr>
          <w:noProof/>
        </w:rPr>
        <w:pict>
          <v:line id="_x0000_s1301" style="position:absolute;z-index:251331584" from="478.5pt,6.2pt" to="478.55pt,31.1pt" o:allowincell="f"/>
        </w:pict>
      </w:r>
      <w:r w:rsidR="008225C3" w:rsidRPr="008225C3">
        <w:rPr>
          <w:noProof/>
        </w:rPr>
        <w:pict>
          <v:line id="_x0000_s1302" style="position:absolute;z-index:251332608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11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3" style="position:absolute;flip:x;z-index:25133363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  <w:r w:rsidR="00FB1109">
        <w:rPr>
          <w:rFonts w:ascii="Courier New" w:hAnsi="Courier New" w:cs="Courier New"/>
        </w:rPr>
        <w:t>tky</w:t>
      </w:r>
      <w:r>
        <w:rPr>
          <w:rFonts w:ascii="Courier New" w:hAnsi="Courier New" w:cs="Courier New"/>
        </w:rPr>
        <w:t xml:space="preserve">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4" style="position:absolute;flip:x;z-index:25133465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  <w:r w:rsidR="00FB1109">
        <w:rPr>
          <w:rFonts w:ascii="Courier New" w:hAnsi="Courier New" w:cs="Courier New"/>
        </w:rPr>
        <w:t>sun</w:t>
      </w:r>
      <w:r>
        <w:rPr>
          <w:rFonts w:ascii="Courier New" w:hAnsi="Courier New" w:cs="Courier New"/>
        </w:rPr>
        <w:t xml:space="preserve">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5" style="position:absolute;flip:x;z-index:25133568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u.obd.</w:t>
      </w:r>
      <w:r w:rsidR="003B0AAD">
        <w:rPr>
          <w:rFonts w:ascii="Courier New" w:hAnsi="Courier New" w:cs="Courier New"/>
        </w:rPr>
        <w:t xml:space="preserve">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6" style="position:absolute;flip:x;z-index:25133670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zač.učt.obd.</w:t>
      </w:r>
      <w:r w:rsidR="003B0AAD">
        <w:rPr>
          <w:rFonts w:ascii="Courier New" w:hAnsi="Courier New" w:cs="Courier New"/>
        </w:rPr>
        <w:t xml:space="preserve">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7" style="position:absolute;flip:x;z-index:251337728" from="6.6pt,6.2pt" to="402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polož.</w:t>
      </w:r>
      <w:r w:rsidR="003B0AAD">
        <w:rPr>
          <w:rFonts w:ascii="Courier New" w:hAnsi="Courier New" w:cs="Courier New"/>
        </w:rPr>
        <w:t xml:space="preserve"> Prír</w:t>
      </w:r>
      <w:r>
        <w:rPr>
          <w:rFonts w:ascii="Courier New" w:hAnsi="Courier New" w:cs="Courier New"/>
        </w:rPr>
        <w:t>astky</w:t>
      </w:r>
      <w:r w:rsidR="003B0AAD">
        <w:rPr>
          <w:rFonts w:ascii="Courier New" w:hAnsi="Courier New" w:cs="Courier New"/>
        </w:rPr>
        <w:t>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8" style="position:absolute;flip:x;z-index:25133875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  <w:r w:rsidR="00FB1109">
        <w:rPr>
          <w:rFonts w:ascii="Courier New" w:hAnsi="Courier New" w:cs="Courier New"/>
        </w:rPr>
        <w:t>ky</w:t>
      </w:r>
      <w:r>
        <w:rPr>
          <w:rFonts w:ascii="Courier New" w:hAnsi="Courier New" w:cs="Courier New"/>
        </w:rPr>
        <w:t xml:space="preserve">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09" style="position:absolute;flip:x;z-index:25133977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  <w:r w:rsidR="00FB1109">
        <w:rPr>
          <w:rFonts w:ascii="Courier New" w:hAnsi="Courier New" w:cs="Courier New"/>
        </w:rPr>
        <w:t>uny</w:t>
      </w:r>
      <w:r>
        <w:rPr>
          <w:rFonts w:ascii="Courier New" w:hAnsi="Courier New" w:cs="Courier New"/>
        </w:rPr>
        <w:t xml:space="preserve">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0" style="position:absolute;flip:x;z-index:25134080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účt.obd.</w:t>
      </w:r>
      <w:r w:rsidR="003B0AAD">
        <w:rPr>
          <w:rFonts w:ascii="Courier New" w:hAnsi="Courier New" w:cs="Courier New"/>
        </w:rPr>
        <w:t xml:space="preserve">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1" style="position:absolute;flip:x;z-index:251341824" from="6.6pt,6.2pt" to="402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FB1109">
        <w:rPr>
          <w:rFonts w:ascii="Courier New" w:hAnsi="Courier New" w:cs="Courier New"/>
        </w:rPr>
        <w:t>s</w:t>
      </w:r>
      <w:r>
        <w:rPr>
          <w:rFonts w:ascii="Courier New" w:hAnsi="Courier New" w:cs="Courier New"/>
        </w:rPr>
        <w:t>tav na začiatku</w:t>
      </w:r>
      <w:r w:rsidR="00FB1109">
        <w:rPr>
          <w:rFonts w:ascii="Courier New" w:hAnsi="Courier New" w:cs="Courier New"/>
        </w:rPr>
        <w:t xml:space="preserve"> ú.ob</w:t>
      </w:r>
      <w:r>
        <w:rPr>
          <w:rFonts w:ascii="Courier New" w:hAnsi="Courier New" w:cs="Courier New"/>
        </w:rPr>
        <w:t xml:space="preserve">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2" style="position:absolute;flip:x;z-index:25134284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3" style="position:absolute;flip:x;z-index:251343872" from="6.6pt,6.2pt" to="402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062 o obstarávacej cene dlhodobého finančného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a  Dlhodobý finančný majetok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MO-Podielové CP a podiely v DÚJ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MO-Podielové CP a podiely v spoločnosti s podstatným vplyvom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MO-Ostatné dlhodobé CP a podiely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MO-Pôžičky ÚJ v  kons.celku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DFM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MO-Pôžičky s dobou splatnosti najviac jeden rok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MO-Obstarávaný DFM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DFM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4" style="position:absolute;flip:x;z-index:25134489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5" style="position:absolute;flip:x;z-index:25134592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6" style="position:absolute;flip:x;z-index:25134694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17" style="position:absolute;flip:x;z-index:251347968" from="6.6pt,6.2pt" to="402.6pt,6.25pt" o:allowincell="f"/>
        </w:pict>
      </w:r>
    </w:p>
    <w:p w:rsidR="00FB1109" w:rsidRDefault="003B0AAD" w:rsidP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  <w:r w:rsidR="00FB1109">
        <w:rPr>
          <w:rFonts w:ascii="Courier New" w:hAnsi="Courier New" w:cs="Courier New"/>
        </w:rPr>
        <w:t>tky 0    0    0    0    0    0    0    0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rect id="_x0000_s2133" style="position:absolute;margin-left:9.9pt;margin-top:6.2pt;width:158.4pt;height:24.9pt;z-index:252183552" o:allowincell="f" filled="f"/>
        </w:pict>
      </w:r>
      <w:r w:rsidRPr="008225C3">
        <w:rPr>
          <w:noProof/>
        </w:rPr>
        <w:pict>
          <v:rect id="_x0000_s2134" style="position:absolute;margin-left:214.5pt;margin-top:6.2pt;width:105.6pt;height:24.9pt;z-index:252184576" o:allowincell="f" filled="f"/>
        </w:pict>
      </w:r>
      <w:r w:rsidRPr="008225C3">
        <w:rPr>
          <w:noProof/>
        </w:rPr>
        <w:pict>
          <v:rect id="_x0000_s2135" style="position:absolute;margin-left:372.9pt;margin-top:6.2pt;width:132pt;height:24.9pt;z-index:252185600" o:allowincell="f" filled="f"/>
        </w:pict>
      </w:r>
      <w:r w:rsidRPr="008225C3">
        <w:rPr>
          <w:noProof/>
        </w:rPr>
        <w:pict>
          <v:line id="_x0000_s1318" style="position:absolute;z-index:251348992" from="227.7pt,6.2pt" to="227.75pt,31.1pt" o:allowincell="f"/>
        </w:pict>
      </w:r>
      <w:r w:rsidRPr="008225C3">
        <w:rPr>
          <w:noProof/>
        </w:rPr>
        <w:pict>
          <v:line id="_x0000_s1319" style="position:absolute;z-index:251350016" from="240.9pt,6.2pt" to="240.95pt,31.1pt" o:allowincell="f"/>
        </w:pict>
      </w:r>
      <w:r w:rsidRPr="008225C3">
        <w:rPr>
          <w:noProof/>
        </w:rPr>
        <w:pict>
          <v:line id="_x0000_s1320" style="position:absolute;z-index:251351040" from="254.1pt,6.2pt" to="254.15pt,31.1pt" o:allowincell="f"/>
        </w:pict>
      </w:r>
      <w:r w:rsidRPr="008225C3">
        <w:rPr>
          <w:noProof/>
        </w:rPr>
        <w:pict>
          <v:line id="_x0000_s1321" style="position:absolute;z-index:251352064" from="267.3pt,6.2pt" to="267.35pt,31.1pt" o:allowincell="f"/>
        </w:pict>
      </w:r>
      <w:r w:rsidRPr="008225C3">
        <w:rPr>
          <w:noProof/>
        </w:rPr>
        <w:pict>
          <v:line id="_x0000_s1322" style="position:absolute;z-index:251353088" from="280.5pt,6.2pt" to="280.55pt,31.1pt" o:allowincell="f"/>
        </w:pict>
      </w:r>
      <w:r w:rsidRPr="008225C3">
        <w:rPr>
          <w:noProof/>
        </w:rPr>
        <w:pict>
          <v:line id="_x0000_s1323" style="position:absolute;z-index:251354112" from="293.7pt,6.2pt" to="293.75pt,31.1pt" o:allowincell="f"/>
        </w:pict>
      </w:r>
      <w:r w:rsidRPr="008225C3">
        <w:rPr>
          <w:noProof/>
        </w:rPr>
        <w:pict>
          <v:line id="_x0000_s1324" style="position:absolute;z-index:251355136" from="306.9pt,6.2pt" to="306.95pt,31.1pt" o:allowincell="f"/>
        </w:pict>
      </w:r>
      <w:r w:rsidRPr="008225C3">
        <w:rPr>
          <w:noProof/>
        </w:rPr>
        <w:pict>
          <v:line id="_x0000_s1325" style="position:absolute;z-index:251356160" from="386.1pt,6.2pt" to="386.15pt,31.1pt" o:allowincell="f"/>
        </w:pict>
      </w:r>
      <w:r w:rsidRPr="008225C3">
        <w:rPr>
          <w:noProof/>
        </w:rPr>
        <w:pict>
          <v:line id="_x0000_s1326" style="position:absolute;z-index:251357184" from="399.3pt,6.2pt" to="399.35pt,31.1pt" o:allowincell="f"/>
        </w:pict>
      </w:r>
      <w:r w:rsidRPr="008225C3">
        <w:rPr>
          <w:noProof/>
        </w:rPr>
        <w:pict>
          <v:line id="_x0000_s1327" style="position:absolute;z-index:251358208" from="412.5pt,6.2pt" to="412.55pt,31.1pt" o:allowincell="f"/>
        </w:pict>
      </w:r>
      <w:r w:rsidRPr="008225C3">
        <w:rPr>
          <w:noProof/>
        </w:rPr>
        <w:pict>
          <v:line id="_x0000_s1328" style="position:absolute;z-index:251359232" from="425.7pt,6.2pt" to="425.75pt,31.1pt" o:allowincell="f"/>
        </w:pict>
      </w:r>
      <w:r w:rsidRPr="008225C3">
        <w:rPr>
          <w:noProof/>
        </w:rPr>
        <w:pict>
          <v:line id="_x0000_s1329" style="position:absolute;z-index:251360256" from="438.9pt,6.2pt" to="438.95pt,31.1pt" o:allowincell="f"/>
        </w:pict>
      </w:r>
      <w:r w:rsidRPr="008225C3">
        <w:rPr>
          <w:noProof/>
        </w:rPr>
        <w:pict>
          <v:line id="_x0000_s1330" style="position:absolute;z-index:251361280" from="452.1pt,6.2pt" to="452.15pt,31.1pt" o:allowincell="f"/>
        </w:pict>
      </w:r>
      <w:r w:rsidRPr="008225C3">
        <w:rPr>
          <w:noProof/>
        </w:rPr>
        <w:pict>
          <v:line id="_x0000_s1331" style="position:absolute;z-index:251362304" from="465.3pt,6.2pt" to="465.35pt,31.1pt" o:allowincell="f"/>
        </w:pict>
      </w:r>
      <w:r w:rsidRPr="008225C3">
        <w:rPr>
          <w:noProof/>
        </w:rPr>
        <w:pict>
          <v:line id="_x0000_s1332" style="position:absolute;z-index:251363328" from="478.5pt,6.2pt" to="478.55pt,31.1pt" o:allowincell="f"/>
        </w:pict>
      </w:r>
      <w:r w:rsidRPr="008225C3">
        <w:rPr>
          <w:noProof/>
        </w:rPr>
        <w:pict>
          <v:line id="_x0000_s1333" style="position:absolute;z-index:25136435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12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B1109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ocen.</w:t>
      </w:r>
      <w:r w:rsidR="003B0AAD">
        <w:rPr>
          <w:rFonts w:ascii="Courier New" w:hAnsi="Courier New" w:cs="Courier New"/>
        </w:rPr>
        <w:t xml:space="preserve"> Pre</w:t>
      </w:r>
      <w:r>
        <w:rPr>
          <w:rFonts w:ascii="Courier New" w:hAnsi="Courier New" w:cs="Courier New"/>
        </w:rPr>
        <w:t>suny</w:t>
      </w:r>
      <w:r w:rsidR="003B0AAD">
        <w:rPr>
          <w:rFonts w:ascii="Courier New" w:hAnsi="Courier New" w:cs="Courier New"/>
        </w:rPr>
        <w:t xml:space="preserve">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35" style="position:absolute;flip:x;z-index:251366400" from="6.6pt,6.2pt" to="402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Prvot.ocen.St.na konci</w: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Učt.obd.obdobia         </w:t>
      </w:r>
      <w:r w:rsidR="003B0AAD">
        <w:rPr>
          <w:rFonts w:ascii="Courier New" w:hAnsi="Courier New" w:cs="Courier New"/>
        </w:rPr>
        <w:t>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36" style="position:absolute;flip:x;z-index:25136742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FB1109">
        <w:rPr>
          <w:rFonts w:ascii="Courier New" w:hAnsi="Courier New" w:cs="Courier New"/>
        </w:rPr>
        <w:t xml:space="preserve"> na zač.učt.obd.</w:t>
      </w:r>
      <w:r>
        <w:rPr>
          <w:rFonts w:ascii="Courier New" w:hAnsi="Courier New" w:cs="Courier New"/>
        </w:rPr>
        <w:t xml:space="preserve">  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37" style="position:absolute;flip:x;z-index:25136844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  <w:r w:rsidR="00FB1109">
        <w:rPr>
          <w:rFonts w:ascii="Courier New" w:hAnsi="Courier New" w:cs="Courier New"/>
        </w:rPr>
        <w:t>ast.</w:t>
      </w:r>
      <w:r>
        <w:rPr>
          <w:rFonts w:ascii="Courier New" w:hAnsi="Courier New" w:cs="Courier New"/>
        </w:rPr>
        <w:t>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38" style="position:absolute;flip:x;z-index:25136947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  <w:r w:rsidR="003C5C29">
        <w:rPr>
          <w:rFonts w:ascii="Courier New" w:hAnsi="Courier New" w:cs="Courier New"/>
        </w:rPr>
        <w:t>ky</w:t>
      </w:r>
      <w:r>
        <w:rPr>
          <w:rFonts w:ascii="Courier New" w:hAnsi="Courier New" w:cs="Courier New"/>
        </w:rPr>
        <w:t xml:space="preserve">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39" style="position:absolute;flip:x;z-index:25137049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  <w:r w:rsidR="003C5C29">
        <w:rPr>
          <w:rFonts w:ascii="Courier New" w:hAnsi="Courier New" w:cs="Courier New"/>
        </w:rPr>
        <w:t>uny</w:t>
      </w:r>
      <w:r>
        <w:rPr>
          <w:rFonts w:ascii="Courier New" w:hAnsi="Courier New" w:cs="Courier New"/>
        </w:rPr>
        <w:t xml:space="preserve">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0" style="position:absolute;flip:x;z-index:25137152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účt.obd </w:t>
      </w:r>
      <w:r w:rsidR="003B0AAD">
        <w:rPr>
          <w:rFonts w:ascii="Courier New" w:hAnsi="Courier New" w:cs="Courier New"/>
        </w:rPr>
        <w:t xml:space="preserve">   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1" style="position:absolute;flip:x;z-index:25137254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zač.učt.obd</w:t>
      </w:r>
      <w:r w:rsidR="003B0AAD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 xml:space="preserve">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2" style="position:absolute;flip:x;z-index:25137356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účt.ob.</w:t>
      </w:r>
      <w:r w:rsidR="003B0AAD">
        <w:rPr>
          <w:rFonts w:ascii="Courier New" w:hAnsi="Courier New" w:cs="Courier New"/>
        </w:rPr>
        <w:t xml:space="preserve">   0    0    0    0    0    0    0    0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3" style="position:absolute;flip:x;z-index:251374592" from="6.6pt,6.2pt" to="402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  <w:r w:rsidR="003B0AAD">
        <w:rPr>
          <w:rFonts w:ascii="Courier New" w:hAnsi="Courier New" w:cs="Courier New"/>
        </w:rPr>
        <w:t>TABULKA č. 09 o dlhových CP držaných do splatnosti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Dlhové CP držané do splatnosti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Druh CP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Stav na začiatku účtovného obdobia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Zvýšenie hodnoty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Zníženie hodnoty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Vyradenie dlhového CP z účtovníctva v účtovnom období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Stav na konci účtovného obdobia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4" style="position:absolute;flip:x;z-index:25137561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5" style="position:absolute;flip:x;z-index:25137664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6" style="position:absolute;flip:x;z-index:251377664" from="6.6pt,6.2pt" to="468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</w:t>
      </w:r>
      <w:r w:rsidR="003B0AAD">
        <w:rPr>
          <w:rFonts w:ascii="Courier New" w:hAnsi="Courier New" w:cs="Courier New"/>
        </w:rPr>
        <w:t xml:space="preserve">troch do piatich </w:t>
      </w:r>
      <w:r>
        <w:rPr>
          <w:rFonts w:ascii="Courier New" w:hAnsi="Courier New" w:cs="Courier New"/>
        </w:rPr>
        <w:t xml:space="preserve">rok.vrá. </w:t>
      </w:r>
      <w:r w:rsidR="003B0AAD">
        <w:rPr>
          <w:rFonts w:ascii="Courier New" w:hAnsi="Courier New" w:cs="Courier New"/>
        </w:rPr>
        <w:t xml:space="preserve">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7" style="position:absolute;flip:x;z-index:251378688" from="6.6pt,6.2pt" to="468.6pt,6.25pt" o:allowincell="f"/>
        </w:pict>
      </w:r>
    </w:p>
    <w:p w:rsidR="00017935" w:rsidRDefault="00FB11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splatnostiod </w:t>
      </w:r>
      <w:r w:rsidR="003B0AAD">
        <w:rPr>
          <w:rFonts w:ascii="Courier New" w:hAnsi="Courier New" w:cs="Courier New"/>
        </w:rPr>
        <w:t xml:space="preserve">jedného roka do </w:t>
      </w:r>
      <w:r>
        <w:rPr>
          <w:rFonts w:ascii="Courier New" w:hAnsi="Courier New" w:cs="Courier New"/>
        </w:rPr>
        <w:t xml:space="preserve">3r.vrátan </w:t>
      </w:r>
      <w:r w:rsidR="003B0AAD">
        <w:rPr>
          <w:rFonts w:ascii="Courier New" w:hAnsi="Courier New" w:cs="Courier New"/>
        </w:rPr>
        <w:t xml:space="preserve">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8" style="position:absolute;flip:x;z-index:251379712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49" style="position:absolute;flip:x;z-index:25138073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držané    do splatnosti spolu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50" style="position:absolute;flip:x;z-index:25138176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36" style="position:absolute;margin-left:9.9pt;margin-top:6.2pt;width:158.4pt;height:24.9pt;z-index:252186624" o:allowincell="f" filled="f"/>
        </w:pict>
      </w:r>
      <w:r w:rsidR="008225C3" w:rsidRPr="008225C3">
        <w:rPr>
          <w:noProof/>
        </w:rPr>
        <w:pict>
          <v:rect id="_x0000_s2137" style="position:absolute;margin-left:214.5pt;margin-top:6.2pt;width:105.6pt;height:24.9pt;z-index:252187648" o:allowincell="f" filled="f"/>
        </w:pict>
      </w:r>
      <w:r w:rsidR="008225C3" w:rsidRPr="008225C3">
        <w:rPr>
          <w:noProof/>
        </w:rPr>
        <w:pict>
          <v:rect id="_x0000_s2138" style="position:absolute;margin-left:372.9pt;margin-top:6.2pt;width:132pt;height:24.9pt;z-index:252188672" o:allowincell="f" filled="f"/>
        </w:pict>
      </w:r>
      <w:r w:rsidR="008225C3" w:rsidRPr="008225C3">
        <w:rPr>
          <w:noProof/>
        </w:rPr>
        <w:pict>
          <v:line id="_x0000_s1351" style="position:absolute;z-index:251382784" from="227.7pt,6.2pt" to="227.75pt,31.1pt" o:allowincell="f"/>
        </w:pict>
      </w:r>
      <w:r w:rsidR="008225C3" w:rsidRPr="008225C3">
        <w:rPr>
          <w:noProof/>
        </w:rPr>
        <w:pict>
          <v:line id="_x0000_s1352" style="position:absolute;z-index:251383808" from="240.9pt,6.2pt" to="240.95pt,31.1pt" o:allowincell="f"/>
        </w:pict>
      </w:r>
      <w:r w:rsidR="008225C3" w:rsidRPr="008225C3">
        <w:rPr>
          <w:noProof/>
        </w:rPr>
        <w:pict>
          <v:line id="_x0000_s1353" style="position:absolute;z-index:251384832" from="254.1pt,6.2pt" to="254.15pt,31.1pt" o:allowincell="f"/>
        </w:pict>
      </w:r>
      <w:r w:rsidR="008225C3" w:rsidRPr="008225C3">
        <w:rPr>
          <w:noProof/>
        </w:rPr>
        <w:pict>
          <v:line id="_x0000_s1354" style="position:absolute;z-index:251385856" from="267.3pt,6.2pt" to="267.35pt,31.1pt" o:allowincell="f"/>
        </w:pict>
      </w:r>
      <w:r w:rsidR="008225C3" w:rsidRPr="008225C3">
        <w:rPr>
          <w:noProof/>
        </w:rPr>
        <w:pict>
          <v:line id="_x0000_s1355" style="position:absolute;z-index:251386880" from="280.5pt,6.2pt" to="280.55pt,31.1pt" o:allowincell="f"/>
        </w:pict>
      </w:r>
      <w:r w:rsidR="008225C3" w:rsidRPr="008225C3">
        <w:rPr>
          <w:noProof/>
        </w:rPr>
        <w:pict>
          <v:line id="_x0000_s1356" style="position:absolute;z-index:251387904" from="293.7pt,6.2pt" to="293.75pt,31.1pt" o:allowincell="f"/>
        </w:pict>
      </w:r>
      <w:r w:rsidR="008225C3" w:rsidRPr="008225C3">
        <w:rPr>
          <w:noProof/>
        </w:rPr>
        <w:pict>
          <v:line id="_x0000_s1357" style="position:absolute;z-index:251388928" from="306.9pt,6.2pt" to="306.95pt,31.1pt" o:allowincell="f"/>
        </w:pict>
      </w:r>
      <w:r w:rsidR="008225C3" w:rsidRPr="008225C3">
        <w:rPr>
          <w:noProof/>
        </w:rPr>
        <w:pict>
          <v:line id="_x0000_s1358" style="position:absolute;z-index:251389952" from="386.1pt,6.2pt" to="386.15pt,31.1pt" o:allowincell="f"/>
        </w:pict>
      </w:r>
      <w:r w:rsidR="008225C3" w:rsidRPr="008225C3">
        <w:rPr>
          <w:noProof/>
        </w:rPr>
        <w:pict>
          <v:line id="_x0000_s1359" style="position:absolute;z-index:251390976" from="399.3pt,6.2pt" to="399.35pt,31.1pt" o:allowincell="f"/>
        </w:pict>
      </w:r>
      <w:r w:rsidR="008225C3" w:rsidRPr="008225C3">
        <w:rPr>
          <w:noProof/>
        </w:rPr>
        <w:pict>
          <v:line id="_x0000_s1360" style="position:absolute;z-index:251392000" from="412.5pt,6.2pt" to="412.55pt,31.1pt" o:allowincell="f"/>
        </w:pict>
      </w:r>
      <w:r w:rsidR="008225C3" w:rsidRPr="008225C3">
        <w:rPr>
          <w:noProof/>
        </w:rPr>
        <w:pict>
          <v:line id="_x0000_s1361" style="position:absolute;z-index:251393024" from="425.7pt,6.2pt" to="425.75pt,31.1pt" o:allowincell="f"/>
        </w:pict>
      </w:r>
      <w:r w:rsidR="008225C3" w:rsidRPr="008225C3">
        <w:rPr>
          <w:noProof/>
        </w:rPr>
        <w:pict>
          <v:line id="_x0000_s1362" style="position:absolute;z-index:251394048" from="438.9pt,6.2pt" to="438.95pt,31.1pt" o:allowincell="f"/>
        </w:pict>
      </w:r>
      <w:r w:rsidR="008225C3" w:rsidRPr="008225C3">
        <w:rPr>
          <w:noProof/>
        </w:rPr>
        <w:pict>
          <v:line id="_x0000_s1363" style="position:absolute;z-index:251395072" from="452.1pt,6.2pt" to="452.15pt,31.1pt" o:allowincell="f"/>
        </w:pict>
      </w:r>
      <w:r w:rsidR="008225C3" w:rsidRPr="008225C3">
        <w:rPr>
          <w:noProof/>
        </w:rPr>
        <w:pict>
          <v:line id="_x0000_s1364" style="position:absolute;z-index:251396096" from="465.3pt,6.2pt" to="465.35pt,31.1pt" o:allowincell="f"/>
        </w:pict>
      </w:r>
      <w:r w:rsidR="008225C3" w:rsidRPr="008225C3">
        <w:rPr>
          <w:noProof/>
        </w:rPr>
        <w:pict>
          <v:line id="_x0000_s1365" style="position:absolute;z-index:251397120" from="478.5pt,6.2pt" to="478.55pt,31.1pt" o:allowincell="f"/>
        </w:pict>
      </w:r>
      <w:r w:rsidR="008225C3" w:rsidRPr="008225C3">
        <w:rPr>
          <w:noProof/>
        </w:rPr>
        <w:pict>
          <v:line id="_x0000_s1366" style="position:absolute;z-index:25139814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13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10 o poskytnutých dlhodobých pôžičkách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Dlhodobé pôžičky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Zvýšenie hodnoty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hodnoty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Vyradenie pôžičky z účtovníctva v účtovnom období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67" style="position:absolute;flip:x;z-index:25139916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68" style="position:absolute;flip:x;z-index:25140019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69" style="position:absolute;flip:x;z-index:25140121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troch do piatich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0" style="position:absolute;flip:x;z-index:25140224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jedného roka do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1" style="position:absolute;flip:x;z-index:25140326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2" style="position:absolute;flip:x;z-index:25140428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pôžičky    spolu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3" style="position:absolute;flip:x;z-index:25140531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Opravných položkách podľa zložiek dlhodobého finančného majetku v členení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súvahy, pričom sa uvádza stav opravných položiek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začiatku bežného účtovného obdobia, zmeny počas bežného účtovného obdobia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Zmenách v jednotlivých zložkách dlhodobého finančného majetku,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Dlhodobom finančnom majetku, na ktorý je zriadené záložné právo 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dlhodobom majetku, pri ktorom má účtovná jednotka obmedzené právo s ním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nakladať,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 o dlhodobom finančnom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4" style="position:absolute;flip:x;z-index:25140633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5" style="position:absolute;flip:x;z-index:25140736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na ktorý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76" style="position:absolute;flip:x;z-index:25140838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Ocenení dlhodobého finančného majetku ku dňu, ku ktorému sa zostavuje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 alebo metódou vlastného imania, pričom sa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vplyv takéhoto ocenenia na výsledok hospodárenia a na výšku vlastného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imania,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o) Opravných položkách k zásobám v členení podľa jednotlivých položiek súvahy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 bežné účtovné obdobie, pričom sa uvádza ich stav na začiatku bežného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39" style="position:absolute;margin-left:9.9pt;margin-top:6.2pt;width:158.4pt;height:24.9pt;z-index:252189696" o:allowincell="f" filled="f"/>
        </w:pict>
      </w:r>
      <w:r w:rsidR="008225C3" w:rsidRPr="008225C3">
        <w:rPr>
          <w:noProof/>
        </w:rPr>
        <w:pict>
          <v:rect id="_x0000_s2140" style="position:absolute;margin-left:214.5pt;margin-top:6.2pt;width:105.6pt;height:24.9pt;z-index:252190720" o:allowincell="f" filled="f"/>
        </w:pict>
      </w:r>
      <w:r w:rsidR="008225C3" w:rsidRPr="008225C3">
        <w:rPr>
          <w:noProof/>
        </w:rPr>
        <w:pict>
          <v:rect id="_x0000_s2141" style="position:absolute;margin-left:372.9pt;margin-top:6.2pt;width:132pt;height:24.9pt;z-index:252191744" o:allowincell="f" filled="f"/>
        </w:pict>
      </w:r>
      <w:r w:rsidR="008225C3" w:rsidRPr="008225C3">
        <w:rPr>
          <w:noProof/>
        </w:rPr>
        <w:pict>
          <v:line id="_x0000_s1377" style="position:absolute;z-index:251409408" from="227.7pt,6.2pt" to="227.75pt,31.1pt" o:allowincell="f"/>
        </w:pict>
      </w:r>
      <w:r w:rsidR="008225C3" w:rsidRPr="008225C3">
        <w:rPr>
          <w:noProof/>
        </w:rPr>
        <w:pict>
          <v:line id="_x0000_s1378" style="position:absolute;z-index:251410432" from="240.9pt,6.2pt" to="240.95pt,31.1pt" o:allowincell="f"/>
        </w:pict>
      </w:r>
      <w:r w:rsidR="008225C3" w:rsidRPr="008225C3">
        <w:rPr>
          <w:noProof/>
        </w:rPr>
        <w:pict>
          <v:line id="_x0000_s1379" style="position:absolute;z-index:251411456" from="254.1pt,6.2pt" to="254.15pt,31.1pt" o:allowincell="f"/>
        </w:pict>
      </w:r>
      <w:r w:rsidR="008225C3" w:rsidRPr="008225C3">
        <w:rPr>
          <w:noProof/>
        </w:rPr>
        <w:pict>
          <v:line id="_x0000_s1380" style="position:absolute;z-index:251412480" from="267.3pt,6.2pt" to="267.35pt,31.1pt" o:allowincell="f"/>
        </w:pict>
      </w:r>
      <w:r w:rsidR="008225C3" w:rsidRPr="008225C3">
        <w:rPr>
          <w:noProof/>
        </w:rPr>
        <w:pict>
          <v:line id="_x0000_s1381" style="position:absolute;z-index:251413504" from="280.5pt,6.2pt" to="280.55pt,31.1pt" o:allowincell="f"/>
        </w:pict>
      </w:r>
      <w:r w:rsidR="008225C3" w:rsidRPr="008225C3">
        <w:rPr>
          <w:noProof/>
        </w:rPr>
        <w:pict>
          <v:line id="_x0000_s1382" style="position:absolute;z-index:251414528" from="293.7pt,6.2pt" to="293.75pt,31.1pt" o:allowincell="f"/>
        </w:pict>
      </w:r>
      <w:r w:rsidR="008225C3" w:rsidRPr="008225C3">
        <w:rPr>
          <w:noProof/>
        </w:rPr>
        <w:pict>
          <v:line id="_x0000_s1383" style="position:absolute;z-index:251415552" from="306.9pt,6.2pt" to="306.95pt,31.1pt" o:allowincell="f"/>
        </w:pict>
      </w:r>
      <w:r w:rsidR="008225C3" w:rsidRPr="008225C3">
        <w:rPr>
          <w:noProof/>
        </w:rPr>
        <w:pict>
          <v:line id="_x0000_s1384" style="position:absolute;z-index:251416576" from="386.1pt,6.2pt" to="386.15pt,31.1pt" o:allowincell="f"/>
        </w:pict>
      </w:r>
      <w:r w:rsidR="008225C3" w:rsidRPr="008225C3">
        <w:rPr>
          <w:noProof/>
        </w:rPr>
        <w:pict>
          <v:line id="_x0000_s1385" style="position:absolute;z-index:251417600" from="399.3pt,6.2pt" to="399.35pt,31.1pt" o:allowincell="f"/>
        </w:pict>
      </w:r>
      <w:r w:rsidR="008225C3" w:rsidRPr="008225C3">
        <w:rPr>
          <w:noProof/>
        </w:rPr>
        <w:pict>
          <v:line id="_x0000_s1386" style="position:absolute;z-index:251418624" from="412.5pt,6.2pt" to="412.55pt,31.1pt" o:allowincell="f"/>
        </w:pict>
      </w:r>
      <w:r w:rsidR="008225C3" w:rsidRPr="008225C3">
        <w:rPr>
          <w:noProof/>
        </w:rPr>
        <w:pict>
          <v:line id="_x0000_s1387" style="position:absolute;z-index:251419648" from="425.7pt,6.2pt" to="425.75pt,31.1pt" o:allowincell="f"/>
        </w:pict>
      </w:r>
      <w:r w:rsidR="008225C3" w:rsidRPr="008225C3">
        <w:rPr>
          <w:noProof/>
        </w:rPr>
        <w:pict>
          <v:line id="_x0000_s1388" style="position:absolute;z-index:251420672" from="438.9pt,6.2pt" to="438.95pt,31.1pt" o:allowincell="f"/>
        </w:pict>
      </w:r>
      <w:r w:rsidR="008225C3" w:rsidRPr="008225C3">
        <w:rPr>
          <w:noProof/>
        </w:rPr>
        <w:pict>
          <v:line id="_x0000_s1389" style="position:absolute;z-index:251421696" from="452.1pt,6.2pt" to="452.15pt,31.1pt" o:allowincell="f"/>
        </w:pict>
      </w:r>
      <w:r w:rsidR="008225C3" w:rsidRPr="008225C3">
        <w:rPr>
          <w:noProof/>
        </w:rPr>
        <w:pict>
          <v:line id="_x0000_s1390" style="position:absolute;z-index:251422720" from="465.3pt,6.2pt" to="465.35pt,31.1pt" o:allowincell="f"/>
        </w:pict>
      </w:r>
      <w:r w:rsidR="008225C3" w:rsidRPr="008225C3">
        <w:rPr>
          <w:noProof/>
        </w:rPr>
        <w:pict>
          <v:line id="_x0000_s1391" style="position:absolute;z-index:251423744" from="478.5pt,6.2pt" to="478.55pt,31.1pt" o:allowincell="f"/>
        </w:pict>
      </w:r>
      <w:r w:rsidR="008225C3" w:rsidRPr="008225C3">
        <w:rPr>
          <w:noProof/>
        </w:rPr>
        <w:pict>
          <v:line id="_x0000_s1392" style="position:absolute;z-index:251424768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14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 tvorba, zúčtovanie opravných položiek počas bežného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a stav na konci bežného účtovného obdobia, ako aj dôvod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111 o  zásobách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 OP na začiatku účtovného obdobia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3" style="position:absolute;flip:x;z-index:25142579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 b    c    d    e     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4" style="position:absolute;flip:x;z-index:25142681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Materiál          </w:t>
      </w:r>
      <w:r w:rsidR="007F4930">
        <w:rPr>
          <w:rFonts w:ascii="Courier New" w:hAnsi="Courier New" w:cs="Courier New"/>
        </w:rPr>
        <w:t xml:space="preserve">                          191276    0    0    0    241424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5" style="position:absolute;flip:x;z-index:25142784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     0    0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6" style="position:absolute;flip:x;z-index:251428864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     0    0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7" style="position:absolute;flip:x;z-index:251429888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     0    0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8" style="position:absolute;flip:x;z-index:251430912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Tovar                                            0    0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399" style="position:absolute;flip:x;z-index:251431936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Poskytnuté preddavky  na zásoby                  0    0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0" style="position:absolute;flip:x;z-index:251432960" from="6.6pt,6.2pt" to="501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 spolu      </w:t>
      </w:r>
      <w:r w:rsidR="007F4930">
        <w:rPr>
          <w:rFonts w:ascii="Courier New" w:hAnsi="Courier New" w:cs="Courier New"/>
        </w:rPr>
        <w:t xml:space="preserve">                          191276    0    0    0    241424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1" style="position:absolute;flip:x;z-index:251433984" from="6.6pt,6.2pt" to="501.6pt,6.25pt" o:allowincell="f"/>
        </w:pic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3B0AAD">
        <w:rPr>
          <w:rFonts w:ascii="Courier New" w:hAnsi="Courier New" w:cs="Courier New"/>
        </w:rPr>
        <w:t xml:space="preserve"> TABULKA č. 112 o  zásobách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Nehnuteľnosť na predaj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                     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2" style="position:absolute;flip:x;z-index:25143500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3" style="position:absolute;flip:x;z-index:251436032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obstarávanie nehnuteľnosti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predaj za účtovné obdobie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4" style="position:absolute;flip:x;z-index:25143705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obstaranie nehnuteľnosti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predaj od začiatku obstarávania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5" style="position:absolute;flip:x;z-index:25143808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p) Zásobách, na ktoré je zriadené záložné právo a zásobách, pri ktorých má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jednotka obmedzené právo s nimi nakladať,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 o zásobách, na ktoré je zriadené záložné právo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6" style="position:absolute;flip:x;z-index:25143910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                       b</w:t>
      </w:r>
    </w:p>
    <w:p w:rsidR="003C5C29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07" style="position:absolute;flip:x;z-index:25144012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42" style="position:absolute;margin-left:9.9pt;margin-top:6.2pt;width:158.4pt;height:24.9pt;z-index:252192768" o:allowincell="f" filled="f"/>
        </w:pict>
      </w:r>
      <w:r w:rsidR="008225C3" w:rsidRPr="008225C3">
        <w:rPr>
          <w:noProof/>
        </w:rPr>
        <w:pict>
          <v:rect id="_x0000_s2143" style="position:absolute;margin-left:214.5pt;margin-top:6.2pt;width:105.6pt;height:24.9pt;z-index:252193792" o:allowincell="f" filled="f"/>
        </w:pict>
      </w:r>
      <w:r w:rsidR="008225C3" w:rsidRPr="008225C3">
        <w:rPr>
          <w:noProof/>
        </w:rPr>
        <w:pict>
          <v:rect id="_x0000_s2144" style="position:absolute;margin-left:372.9pt;margin-top:6.2pt;width:132pt;height:24.9pt;z-index:252194816" o:allowincell="f" filled="f"/>
        </w:pict>
      </w:r>
      <w:r w:rsidR="008225C3" w:rsidRPr="008225C3">
        <w:rPr>
          <w:noProof/>
        </w:rPr>
        <w:pict>
          <v:line id="_x0000_s1408" style="position:absolute;z-index:251441152" from="227.7pt,6.2pt" to="227.75pt,31.1pt" o:allowincell="f"/>
        </w:pict>
      </w:r>
      <w:r w:rsidR="008225C3" w:rsidRPr="008225C3">
        <w:rPr>
          <w:noProof/>
        </w:rPr>
        <w:pict>
          <v:line id="_x0000_s1409" style="position:absolute;z-index:251442176" from="240.9pt,6.2pt" to="240.95pt,31.1pt" o:allowincell="f"/>
        </w:pict>
      </w:r>
      <w:r w:rsidR="008225C3" w:rsidRPr="008225C3">
        <w:rPr>
          <w:noProof/>
        </w:rPr>
        <w:pict>
          <v:line id="_x0000_s1410" style="position:absolute;z-index:251443200" from="254.1pt,6.2pt" to="254.15pt,31.1pt" o:allowincell="f"/>
        </w:pict>
      </w:r>
      <w:r w:rsidR="008225C3" w:rsidRPr="008225C3">
        <w:rPr>
          <w:noProof/>
        </w:rPr>
        <w:pict>
          <v:line id="_x0000_s1411" style="position:absolute;z-index:251444224" from="267.3pt,6.2pt" to="267.35pt,31.1pt" o:allowincell="f"/>
        </w:pict>
      </w:r>
      <w:r w:rsidR="008225C3" w:rsidRPr="008225C3">
        <w:rPr>
          <w:noProof/>
        </w:rPr>
        <w:pict>
          <v:line id="_x0000_s1412" style="position:absolute;z-index:251445248" from="280.5pt,6.2pt" to="280.55pt,31.1pt" o:allowincell="f"/>
        </w:pict>
      </w:r>
      <w:r w:rsidR="008225C3" w:rsidRPr="008225C3">
        <w:rPr>
          <w:noProof/>
        </w:rPr>
        <w:pict>
          <v:line id="_x0000_s1413" style="position:absolute;z-index:251446272" from="293.7pt,6.2pt" to="293.75pt,31.1pt" o:allowincell="f"/>
        </w:pict>
      </w:r>
      <w:r w:rsidR="008225C3" w:rsidRPr="008225C3">
        <w:rPr>
          <w:noProof/>
        </w:rPr>
        <w:pict>
          <v:line id="_x0000_s1414" style="position:absolute;z-index:251447296" from="306.9pt,6.2pt" to="306.95pt,31.1pt" o:allowincell="f"/>
        </w:pict>
      </w:r>
      <w:r w:rsidR="008225C3" w:rsidRPr="008225C3">
        <w:rPr>
          <w:noProof/>
        </w:rPr>
        <w:pict>
          <v:line id="_x0000_s1415" style="position:absolute;z-index:251448320" from="386.1pt,6.2pt" to="386.15pt,31.1pt" o:allowincell="f"/>
        </w:pict>
      </w:r>
      <w:r w:rsidR="008225C3" w:rsidRPr="008225C3">
        <w:rPr>
          <w:noProof/>
        </w:rPr>
        <w:pict>
          <v:line id="_x0000_s1416" style="position:absolute;z-index:251449344" from="399.3pt,6.2pt" to="399.35pt,31.1pt" o:allowincell="f"/>
        </w:pict>
      </w:r>
      <w:r w:rsidR="008225C3" w:rsidRPr="008225C3">
        <w:rPr>
          <w:noProof/>
        </w:rPr>
        <w:pict>
          <v:line id="_x0000_s1417" style="position:absolute;z-index:251450368" from="412.5pt,6.2pt" to="412.55pt,31.1pt" o:allowincell="f"/>
        </w:pict>
      </w:r>
      <w:r w:rsidR="008225C3" w:rsidRPr="008225C3">
        <w:rPr>
          <w:noProof/>
        </w:rPr>
        <w:pict>
          <v:line id="_x0000_s1418" style="position:absolute;z-index:251451392" from="425.7pt,6.2pt" to="425.75pt,31.1pt" o:allowincell="f"/>
        </w:pict>
      </w:r>
      <w:r w:rsidR="008225C3" w:rsidRPr="008225C3">
        <w:rPr>
          <w:noProof/>
        </w:rPr>
        <w:pict>
          <v:line id="_x0000_s1419" style="position:absolute;z-index:251452416" from="438.9pt,6.2pt" to="438.95pt,31.1pt" o:allowincell="f"/>
        </w:pict>
      </w:r>
      <w:r w:rsidR="008225C3" w:rsidRPr="008225C3">
        <w:rPr>
          <w:noProof/>
        </w:rPr>
        <w:pict>
          <v:line id="_x0000_s1420" style="position:absolute;z-index:251453440" from="452.1pt,6.2pt" to="452.15pt,31.1pt" o:allowincell="f"/>
        </w:pict>
      </w:r>
      <w:r w:rsidR="008225C3" w:rsidRPr="008225C3">
        <w:rPr>
          <w:noProof/>
        </w:rPr>
        <w:pict>
          <v:line id="_x0000_s1421" style="position:absolute;z-index:251454464" from="465.3pt,6.2pt" to="465.35pt,31.1pt" o:allowincell="f"/>
        </w:pict>
      </w:r>
      <w:r w:rsidR="008225C3" w:rsidRPr="008225C3">
        <w:rPr>
          <w:noProof/>
        </w:rPr>
        <w:pict>
          <v:line id="_x0000_s1422" style="position:absolute;z-index:251455488" from="478.5pt,6.2pt" to="478.55pt,31.1pt" o:allowincell="f"/>
        </w:pict>
      </w:r>
      <w:r w:rsidR="008225C3" w:rsidRPr="008225C3">
        <w:rPr>
          <w:noProof/>
        </w:rPr>
        <w:pict>
          <v:line id="_x0000_s1423" style="position:absolute;z-index:25145651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15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Zásoby, na ktoré </w:t>
      </w:r>
      <w:r w:rsidR="003B0AAD">
        <w:rPr>
          <w:rFonts w:ascii="Courier New" w:hAnsi="Courier New" w:cs="Courier New"/>
        </w:rPr>
        <w:t xml:space="preserve">je zriadené záložné </w:t>
      </w:r>
      <w:r>
        <w:rPr>
          <w:rFonts w:ascii="Courier New" w:hAnsi="Courier New" w:cs="Courier New"/>
        </w:rPr>
        <w:t>práv</w:t>
      </w:r>
      <w:r w:rsidR="003B0AAD">
        <w:rPr>
          <w:rFonts w:ascii="Courier New" w:hAnsi="Courier New" w:cs="Courier New"/>
        </w:rPr>
        <w:t xml:space="preserve">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24" style="position:absolute;flip:x;z-index:251457536" from="6.6pt,6.2pt" to="303.6pt,6.25pt" o:allowincell="f"/>
        </w:pict>
      </w:r>
    </w:p>
    <w:p w:rsidR="003C5C29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>q) Zákazkovej výrobe a z</w:t>
      </w:r>
      <w:r>
        <w:rPr>
          <w:rFonts w:ascii="Courier New" w:hAnsi="Courier New" w:cs="Courier New"/>
        </w:rPr>
        <w:t>ákazkovej výstav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>e nehnuteľnosti určenej na predaj,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všeobecné údaje, pričom sa uvádza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1a. hodnota tej časti celkových výnosov zo zákazkovej výroby a zákazkovej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výstavby nehnuteľnosti určenej na predaj, ktorá bola v bežnom účtovnom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období vykázaná vo výnosoch,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1b. metóda určenia výnosov zo zákazkovej výroby a zákazkovej výstavby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 vykázaných v bežnom účtovnom období,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1c. metóda určenia stupňa dokončenia zákazkovej výroby a zákazkovej výstavby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1d. opis spôsobu, na základe ktorého účtovná jednotka zhotovujúca nehnuteľnosť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určenú na predaj usúdila, že počas výstavby nehnuteľnosti určenej na predaj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dochádza k priebežnému transferu; pri posudzovaní priebežného transferu sa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zohľadňuje jednotlivo a aj spoločne existencia najmä týchto indikátorov: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1da. výstavba nehnuteľnosti určenej na predaj sa uskutočňuje na pozemku vo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vlastníctve objednávateľa,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1db. objednávateľovi nevzniká nárok na odstúpenie od zmluvy s právom vrátenia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peňažných prostriedkov,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1dc. pri nedokončení dohodnutej výstavby zhotoviteľom nehnuteľnosť zostáva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objednávateľovi,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1dd. zmluva oprávňuje objednávateľa zmeniť zhotoviteľa s prípadnou sankciou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nájsť si iného zhotoviteľa na dokončenie nehnuteľnosti,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údaje o zákazkovej výrobe a zákazkovej výstavbe nehnuteľnosti určenej na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predaj, ktoré ku dňu, ku ktorému sa zostavuje účtovná závierka, neboli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ukončené, pričom sa uvádza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celková suma vynaložených nákladov a vykázaných ziskov znížená o vykázané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 ku dňu, ktorému sa zostavuje účtovná závierka,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suma prijatých preddavkov,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suma zadržanej platby,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>q) Tvorbe, zúčtovaní opravných položiek k pohľadávkam v členení podľa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za bežné účtovné obdobie, pričom sa uvádza dôvod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TABULKA č. 131 o zákazkovej výrobe a o zákazkovej výstavbe nehnuteľnosti určen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3B0AAD">
        <w:rPr>
          <w:rFonts w:ascii="Courier New" w:hAnsi="Courier New" w:cs="Courier New"/>
        </w:rPr>
        <w:t xml:space="preserve">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25" style="position:absolute;flip:x;z-index:25145856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26" style="position:absolute;flip:x;z-index:25145958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výroby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27" style="position:absolute;flip:x;z-index:2514606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výrobu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28" style="position:absolute;flip:x;z-index:2514616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29" style="position:absolute;flip:x;z-index:2514626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TABULKA č. 132 o zákazkovej výrobe a o zákazkovej výstavbe nehnuteľnosti určen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 Hodnota zákazkovej výroby                                                       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3B0AAD">
        <w:rPr>
          <w:rFonts w:ascii="Courier New" w:hAnsi="Courier New" w:cs="Courier New"/>
        </w:rPr>
        <w:t xml:space="preserve">b  Za bežné účtovné obdobie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45" style="position:absolute;margin-left:9.9pt;margin-top:6.2pt;width:158.4pt;height:24.9pt;z-index:252195840" o:allowincell="f" filled="f"/>
        </w:pict>
      </w:r>
      <w:r w:rsidR="008225C3" w:rsidRPr="008225C3">
        <w:rPr>
          <w:noProof/>
        </w:rPr>
        <w:pict>
          <v:rect id="_x0000_s2146" style="position:absolute;margin-left:214.5pt;margin-top:6.2pt;width:105.6pt;height:24.9pt;z-index:252196864" o:allowincell="f" filled="f"/>
        </w:pict>
      </w:r>
      <w:r w:rsidR="008225C3" w:rsidRPr="008225C3">
        <w:rPr>
          <w:noProof/>
        </w:rPr>
        <w:pict>
          <v:rect id="_x0000_s2147" style="position:absolute;margin-left:372.9pt;margin-top:6.2pt;width:132pt;height:24.9pt;z-index:252197888" o:allowincell="f" filled="f"/>
        </w:pict>
      </w:r>
      <w:r w:rsidR="008225C3" w:rsidRPr="008225C3">
        <w:rPr>
          <w:noProof/>
        </w:rPr>
        <w:pict>
          <v:line id="_x0000_s1430" style="position:absolute;z-index:251463680" from="227.7pt,6.2pt" to="227.75pt,31.1pt" o:allowincell="f"/>
        </w:pict>
      </w:r>
      <w:r w:rsidR="008225C3" w:rsidRPr="008225C3">
        <w:rPr>
          <w:noProof/>
        </w:rPr>
        <w:pict>
          <v:line id="_x0000_s1431" style="position:absolute;z-index:251464704" from="240.9pt,6.2pt" to="240.95pt,31.1pt" o:allowincell="f"/>
        </w:pict>
      </w:r>
      <w:r w:rsidR="008225C3" w:rsidRPr="008225C3">
        <w:rPr>
          <w:noProof/>
        </w:rPr>
        <w:pict>
          <v:line id="_x0000_s1432" style="position:absolute;z-index:251465728" from="254.1pt,6.2pt" to="254.15pt,31.1pt" o:allowincell="f"/>
        </w:pict>
      </w:r>
      <w:r w:rsidR="008225C3" w:rsidRPr="008225C3">
        <w:rPr>
          <w:noProof/>
        </w:rPr>
        <w:pict>
          <v:line id="_x0000_s1433" style="position:absolute;z-index:251466752" from="267.3pt,6.2pt" to="267.35pt,31.1pt" o:allowincell="f"/>
        </w:pict>
      </w:r>
      <w:r w:rsidR="008225C3" w:rsidRPr="008225C3">
        <w:rPr>
          <w:noProof/>
        </w:rPr>
        <w:pict>
          <v:line id="_x0000_s1434" style="position:absolute;z-index:251467776" from="280.5pt,6.2pt" to="280.55pt,31.1pt" o:allowincell="f"/>
        </w:pict>
      </w:r>
      <w:r w:rsidR="008225C3" w:rsidRPr="008225C3">
        <w:rPr>
          <w:noProof/>
        </w:rPr>
        <w:pict>
          <v:line id="_x0000_s1435" style="position:absolute;z-index:251468800" from="293.7pt,6.2pt" to="293.75pt,31.1pt" o:allowincell="f"/>
        </w:pict>
      </w:r>
      <w:r w:rsidR="008225C3" w:rsidRPr="008225C3">
        <w:rPr>
          <w:noProof/>
        </w:rPr>
        <w:pict>
          <v:line id="_x0000_s1436" style="position:absolute;z-index:251469824" from="306.9pt,6.2pt" to="306.95pt,31.1pt" o:allowincell="f"/>
        </w:pict>
      </w:r>
      <w:r w:rsidR="008225C3" w:rsidRPr="008225C3">
        <w:rPr>
          <w:noProof/>
        </w:rPr>
        <w:pict>
          <v:line id="_x0000_s1437" style="position:absolute;z-index:251470848" from="386.1pt,6.2pt" to="386.15pt,31.1pt" o:allowincell="f"/>
        </w:pict>
      </w:r>
      <w:r w:rsidR="008225C3" w:rsidRPr="008225C3">
        <w:rPr>
          <w:noProof/>
        </w:rPr>
        <w:pict>
          <v:line id="_x0000_s1438" style="position:absolute;z-index:251471872" from="399.3pt,6.2pt" to="399.35pt,31.1pt" o:allowincell="f"/>
        </w:pict>
      </w:r>
      <w:r w:rsidR="008225C3" w:rsidRPr="008225C3">
        <w:rPr>
          <w:noProof/>
        </w:rPr>
        <w:pict>
          <v:line id="_x0000_s1439" style="position:absolute;z-index:251472896" from="412.5pt,6.2pt" to="412.55pt,31.1pt" o:allowincell="f"/>
        </w:pict>
      </w:r>
      <w:r w:rsidR="008225C3" w:rsidRPr="008225C3">
        <w:rPr>
          <w:noProof/>
        </w:rPr>
        <w:pict>
          <v:line id="_x0000_s1440" style="position:absolute;z-index:251473920" from="425.7pt,6.2pt" to="425.75pt,31.1pt" o:allowincell="f"/>
        </w:pict>
      </w:r>
      <w:r w:rsidR="008225C3" w:rsidRPr="008225C3">
        <w:rPr>
          <w:noProof/>
        </w:rPr>
        <w:pict>
          <v:line id="_x0000_s1441" style="position:absolute;z-index:251474944" from="438.9pt,6.2pt" to="438.95pt,31.1pt" o:allowincell="f"/>
        </w:pict>
      </w:r>
      <w:r w:rsidR="008225C3" w:rsidRPr="008225C3">
        <w:rPr>
          <w:noProof/>
        </w:rPr>
        <w:pict>
          <v:line id="_x0000_s1442" style="position:absolute;z-index:251475968" from="452.1pt,6.2pt" to="452.15pt,31.1pt" o:allowincell="f"/>
        </w:pict>
      </w:r>
      <w:r w:rsidR="008225C3" w:rsidRPr="008225C3">
        <w:rPr>
          <w:noProof/>
        </w:rPr>
        <w:pict>
          <v:line id="_x0000_s1443" style="position:absolute;z-index:251476992" from="465.3pt,6.2pt" to="465.35pt,31.1pt" o:allowincell="f"/>
        </w:pict>
      </w:r>
      <w:r w:rsidR="008225C3" w:rsidRPr="008225C3">
        <w:rPr>
          <w:noProof/>
        </w:rPr>
        <w:pict>
          <v:line id="_x0000_s1444" style="position:absolute;z-index:251478016" from="478.5pt,6.2pt" to="478.55pt,31.1pt" o:allowincell="f"/>
        </w:pict>
      </w:r>
      <w:r w:rsidR="008225C3" w:rsidRPr="008225C3">
        <w:rPr>
          <w:noProof/>
        </w:rPr>
        <w:pict>
          <v:line id="_x0000_s1445" style="position:absolute;z-index:251479040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Strana: 16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46" style="position:absolute;flip:x;z-index:25148006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47" style="position:absolute;flip:x;z-index:25148108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</w:t>
      </w:r>
      <w:r w:rsidR="003C5C29">
        <w:rPr>
          <w:rFonts w:ascii="Courier New" w:hAnsi="Courier New" w:cs="Courier New"/>
        </w:rPr>
        <w:t>.nároky za vykon.prácu</w:t>
      </w:r>
      <w:r>
        <w:rPr>
          <w:rFonts w:ascii="Courier New" w:hAnsi="Courier New" w:cs="Courier New"/>
        </w:rPr>
        <w:t xml:space="preserve">  </w:t>
      </w:r>
      <w:r w:rsidR="003C5C29">
        <w:rPr>
          <w:rFonts w:ascii="Courier New" w:hAnsi="Courier New" w:cs="Courier New"/>
        </w:rPr>
        <w:t>na zákaz.výr.</w:t>
      </w:r>
      <w:r>
        <w:rPr>
          <w:rFonts w:ascii="Courier New" w:hAnsi="Courier New" w:cs="Courier New"/>
        </w:rPr>
        <w:t xml:space="preserve">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48" style="position:absolute;flip:x;z-index:251482112" from="6.6pt,6.2pt" to="336.6pt,6.25pt" o:allowincell="f"/>
        </w:pic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Úpr.nár.dl.stup.dokonč.</w:t>
      </w:r>
      <w:r w:rsidR="003B0AAD">
        <w:rPr>
          <w:rFonts w:ascii="Courier New" w:hAnsi="Courier New" w:cs="Courier New"/>
        </w:rPr>
        <w:t>aleb</w:t>
      </w:r>
      <w:r>
        <w:rPr>
          <w:rFonts w:ascii="Courier New" w:hAnsi="Courier New" w:cs="Courier New"/>
        </w:rPr>
        <w:t xml:space="preserve">o met.nul.zisku </w:t>
      </w:r>
      <w:r w:rsidR="003B0AAD">
        <w:rPr>
          <w:rFonts w:ascii="Courier New" w:hAnsi="Courier New" w:cs="Courier New"/>
        </w:rPr>
        <w:t xml:space="preserve">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49" style="position:absolute;flip:x;z-index:25148313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0" style="position:absolute;flip:x;z-index:25148416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1" style="position:absolute;flip:x;z-index:25148518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133 o zákazkovej výrobe a o zákazkovej výstavbe nehnuteľnosti určen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3B0AAD">
        <w:rPr>
          <w:rFonts w:ascii="Courier New" w:hAnsi="Courier New" w:cs="Courier New"/>
        </w:rPr>
        <w:t xml:space="preserve">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2" style="position:absolute;flip:x;z-index:2514862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3" style="position:absolute;flip:x;z-index:2514872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výstavby nehnuteľno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4" style="position:absolute;flip:x;z-index:2514882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výstavbu nehnuteľno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5" style="position:absolute;flip:x;z-index:25148928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6" style="position:absolute;flip:x;z-index:25149030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134 o zákazkovej výrobe a o zákazkovej výstavbe nehnuteľnosti určen</w: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 xml:space="preserve">       a  Hodnota zákazkovej výstavby nehnuteľnosti určenej na predaj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C5C29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  c  Sumár od začiatku zákazkovej výroby až do konca bežného účtovného obdobia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7" style="position:absolute;flip:x;z-index:25149132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8" style="position:absolute;flip:x;z-index:25149235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výstavbe nehnuteľnosti urč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59" style="position:absolute;flip:x;z-index:25149337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60" style="position:absolute;flip:x;z-index:25149440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61" style="position:absolute;flip:x;z-index:25149542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62" style="position:absolute;flip:x;z-index:25149644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r) Hodnote pohľadávok do lehoty splatnosti a po lehote splatnosti,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 o vývoji opravnej položky  k pohľadávkam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na začiatku účtovného obdobia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48" style="position:absolute;margin-left:9.9pt;margin-top:6.2pt;width:158.4pt;height:24.9pt;z-index:252198912" o:allowincell="f" filled="f"/>
        </w:pict>
      </w:r>
      <w:r w:rsidR="008225C3" w:rsidRPr="008225C3">
        <w:rPr>
          <w:noProof/>
        </w:rPr>
        <w:pict>
          <v:rect id="_x0000_s2149" style="position:absolute;margin-left:214.5pt;margin-top:6.2pt;width:105.6pt;height:24.9pt;z-index:252199936" o:allowincell="f" filled="f"/>
        </w:pict>
      </w:r>
      <w:r w:rsidR="008225C3" w:rsidRPr="008225C3">
        <w:rPr>
          <w:noProof/>
        </w:rPr>
        <w:pict>
          <v:rect id="_x0000_s2150" style="position:absolute;margin-left:372.9pt;margin-top:6.2pt;width:132pt;height:24.9pt;z-index:252200960" o:allowincell="f" filled="f"/>
        </w:pict>
      </w:r>
      <w:r w:rsidR="008225C3" w:rsidRPr="008225C3">
        <w:rPr>
          <w:noProof/>
        </w:rPr>
        <w:pict>
          <v:line id="_x0000_s1463" style="position:absolute;z-index:251497472" from="227.7pt,6.2pt" to="227.75pt,31.1pt" o:allowincell="f"/>
        </w:pict>
      </w:r>
      <w:r w:rsidR="008225C3" w:rsidRPr="008225C3">
        <w:rPr>
          <w:noProof/>
        </w:rPr>
        <w:pict>
          <v:line id="_x0000_s1464" style="position:absolute;z-index:251498496" from="240.9pt,6.2pt" to="240.95pt,31.1pt" o:allowincell="f"/>
        </w:pict>
      </w:r>
      <w:r w:rsidR="008225C3" w:rsidRPr="008225C3">
        <w:rPr>
          <w:noProof/>
        </w:rPr>
        <w:pict>
          <v:line id="_x0000_s1465" style="position:absolute;z-index:251499520" from="254.1pt,6.2pt" to="254.15pt,31.1pt" o:allowincell="f"/>
        </w:pict>
      </w:r>
      <w:r w:rsidR="008225C3" w:rsidRPr="008225C3">
        <w:rPr>
          <w:noProof/>
        </w:rPr>
        <w:pict>
          <v:line id="_x0000_s1466" style="position:absolute;z-index:251500544" from="267.3pt,6.2pt" to="267.35pt,31.1pt" o:allowincell="f"/>
        </w:pict>
      </w:r>
      <w:r w:rsidR="008225C3" w:rsidRPr="008225C3">
        <w:rPr>
          <w:noProof/>
        </w:rPr>
        <w:pict>
          <v:line id="_x0000_s1467" style="position:absolute;z-index:251501568" from="280.5pt,6.2pt" to="280.55pt,31.1pt" o:allowincell="f"/>
        </w:pict>
      </w:r>
      <w:r w:rsidR="008225C3" w:rsidRPr="008225C3">
        <w:rPr>
          <w:noProof/>
        </w:rPr>
        <w:pict>
          <v:line id="_x0000_s1468" style="position:absolute;z-index:251502592" from="293.7pt,6.2pt" to="293.75pt,31.1pt" o:allowincell="f"/>
        </w:pict>
      </w:r>
      <w:r w:rsidR="008225C3" w:rsidRPr="008225C3">
        <w:rPr>
          <w:noProof/>
        </w:rPr>
        <w:pict>
          <v:line id="_x0000_s1469" style="position:absolute;z-index:251503616" from="306.9pt,6.2pt" to="306.95pt,31.1pt" o:allowincell="f"/>
        </w:pict>
      </w:r>
      <w:r w:rsidR="008225C3" w:rsidRPr="008225C3">
        <w:rPr>
          <w:noProof/>
        </w:rPr>
        <w:pict>
          <v:line id="_x0000_s1470" style="position:absolute;z-index:251504640" from="386.1pt,6.2pt" to="386.15pt,31.1pt" o:allowincell="f"/>
        </w:pict>
      </w:r>
      <w:r w:rsidR="008225C3" w:rsidRPr="008225C3">
        <w:rPr>
          <w:noProof/>
        </w:rPr>
        <w:pict>
          <v:line id="_x0000_s1471" style="position:absolute;z-index:251505664" from="399.3pt,6.2pt" to="399.35pt,31.1pt" o:allowincell="f"/>
        </w:pict>
      </w:r>
      <w:r w:rsidR="008225C3" w:rsidRPr="008225C3">
        <w:rPr>
          <w:noProof/>
        </w:rPr>
        <w:pict>
          <v:line id="_x0000_s1472" style="position:absolute;z-index:251506688" from="412.5pt,6.2pt" to="412.55pt,31.1pt" o:allowincell="f"/>
        </w:pict>
      </w:r>
      <w:r w:rsidR="008225C3" w:rsidRPr="008225C3">
        <w:rPr>
          <w:noProof/>
        </w:rPr>
        <w:pict>
          <v:line id="_x0000_s1473" style="position:absolute;z-index:251507712" from="425.7pt,6.2pt" to="425.75pt,31.1pt" o:allowincell="f"/>
        </w:pict>
      </w:r>
      <w:r w:rsidR="008225C3" w:rsidRPr="008225C3">
        <w:rPr>
          <w:noProof/>
        </w:rPr>
        <w:pict>
          <v:line id="_x0000_s1474" style="position:absolute;z-index:251508736" from="438.9pt,6.2pt" to="438.95pt,31.1pt" o:allowincell="f"/>
        </w:pict>
      </w:r>
      <w:r w:rsidR="008225C3" w:rsidRPr="008225C3">
        <w:rPr>
          <w:noProof/>
        </w:rPr>
        <w:pict>
          <v:line id="_x0000_s1475" style="position:absolute;z-index:251509760" from="452.1pt,6.2pt" to="452.15pt,31.1pt" o:allowincell="f"/>
        </w:pict>
      </w:r>
      <w:r w:rsidR="008225C3" w:rsidRPr="008225C3">
        <w:rPr>
          <w:noProof/>
        </w:rPr>
        <w:pict>
          <v:line id="_x0000_s1476" style="position:absolute;z-index:251510784" from="465.3pt,6.2pt" to="465.35pt,31.1pt" o:allowincell="f"/>
        </w:pict>
      </w:r>
      <w:r w:rsidR="008225C3" w:rsidRPr="008225C3">
        <w:rPr>
          <w:noProof/>
        </w:rPr>
        <w:pict>
          <v:line id="_x0000_s1477" style="position:absolute;z-index:251511808" from="478.5pt,6.2pt" to="478.55pt,31.1pt" o:allowincell="f"/>
        </w:pict>
      </w:r>
      <w:r w:rsidR="008225C3" w:rsidRPr="008225C3">
        <w:rPr>
          <w:noProof/>
        </w:rPr>
        <w:pict>
          <v:line id="_x0000_s1478" style="position:absolute;z-index:25151283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17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79" style="position:absolute;flip:x;z-index:25151385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0" style="position:absolute;flip:x;z-index:25151488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1" style="position:absolute;flip:x;z-index:25151590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2" style="position:absolute;flip:x;z-index:25151692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kons. celku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3" style="position:absolute;flip:x;z-index:251517952" from="6.6pt,6.2pt" to="435.6pt,6.25pt" o:allowincell="f"/>
        </w:pic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spol.,</w:t>
      </w:r>
      <w:r w:rsidR="003B0AAD">
        <w:rPr>
          <w:rFonts w:ascii="Courier New" w:hAnsi="Courier New" w:cs="Courier New"/>
        </w:rPr>
        <w:t xml:space="preserve">členom </w:t>
      </w:r>
      <w:r>
        <w:rPr>
          <w:rFonts w:ascii="Courier New" w:hAnsi="Courier New" w:cs="Courier New"/>
        </w:rPr>
        <w:t>a združ.</w:t>
      </w:r>
      <w:r w:rsidR="003B0AAD">
        <w:rPr>
          <w:rFonts w:ascii="Courier New" w:hAnsi="Courier New" w:cs="Courier New"/>
        </w:rPr>
        <w:t xml:space="preserve">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4" style="position:absolute;flip:x;z-index:25151897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5" style="position:absolute;flip:x;z-index:25152000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spolu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6" style="position:absolute;flip:x;z-index:25152102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s) Hodnote pohľadávok zabezpečených záložným právom alebo inou formou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s uvedením formy zabezpečenia,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151 o  vekovej štruktúre pohľadávok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 xml:space="preserve">       a  Názov položky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 lehote splatnosti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 lehote splatnosti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Pohľadávky spolu              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7" style="position:absolute;flip:x;z-index:25152204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    d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8" style="position:absolute;flip:x;z-index:25152307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z obchodného styku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89" style="position:absolute;flip:x;z-index:25152409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0" style="position:absolute;flip:x;z-index:25152512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</w:t>
      </w:r>
      <w:r w:rsidR="003C5C29">
        <w:rPr>
          <w:rFonts w:ascii="Courier New" w:hAnsi="Courier New" w:cs="Courier New"/>
        </w:rPr>
        <w:t>pohľadávky  v rámci konsolid.cel.</w:t>
      </w:r>
      <w:r>
        <w:rPr>
          <w:rFonts w:ascii="Courier New" w:hAnsi="Courier New" w:cs="Courier New"/>
        </w:rPr>
        <w:t xml:space="preserve">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1" style="position:absolute;flip:x;z-index:251526144" from="6.6pt,6.2pt" to="402.6pt,6.25pt" o:allowincell="f"/>
        </w:pict>
      </w:r>
    </w:p>
    <w:p w:rsidR="00017935" w:rsidRDefault="003C5C2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</w:t>
      </w:r>
      <w:r w:rsidR="003B0AAD">
        <w:rPr>
          <w:rFonts w:ascii="Courier New" w:hAnsi="Courier New" w:cs="Courier New"/>
        </w:rPr>
        <w:t>s</w:t>
      </w:r>
      <w:r>
        <w:rPr>
          <w:rFonts w:ascii="Courier New" w:hAnsi="Courier New" w:cs="Courier New"/>
        </w:rPr>
        <w:t>pol.,</w:t>
      </w:r>
      <w:r w:rsidR="00C62C0D">
        <w:rPr>
          <w:rFonts w:ascii="Courier New" w:hAnsi="Courier New" w:cs="Courier New"/>
        </w:rPr>
        <w:t>č</w:t>
      </w:r>
      <w:r w:rsidR="003B0AAD">
        <w:rPr>
          <w:rFonts w:ascii="Courier New" w:hAnsi="Courier New" w:cs="Courier New"/>
        </w:rPr>
        <w:t>lenom</w:t>
      </w:r>
      <w:r w:rsidR="00C62C0D">
        <w:rPr>
          <w:rFonts w:ascii="Courier New" w:hAnsi="Courier New" w:cs="Courier New"/>
        </w:rPr>
        <w:t xml:space="preserve"> a združ.</w:t>
      </w:r>
      <w:r w:rsidR="003B0AAD">
        <w:rPr>
          <w:rFonts w:ascii="Courier New" w:hAnsi="Courier New" w:cs="Courier New"/>
        </w:rPr>
        <w:t xml:space="preserve"> </w:t>
      </w:r>
      <w:r w:rsidR="00C62C0D"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2" style="position:absolute;flip:x;z-index:25152716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3" style="position:absolute;flip:x;z-index:25152819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4" style="position:absolute;flip:x;z-index:25152921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</w:t>
      </w:r>
      <w:r w:rsidR="00D91077">
        <w:rPr>
          <w:rFonts w:ascii="Courier New" w:hAnsi="Courier New" w:cs="Courier New"/>
        </w:rPr>
        <w:t>dnéh</w:t>
      </w:r>
      <w:r w:rsidR="007F4930">
        <w:rPr>
          <w:rFonts w:ascii="Courier New" w:hAnsi="Courier New" w:cs="Courier New"/>
        </w:rPr>
        <w:t>o styku              28483 0     24534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5" style="position:absolute;flip:x;z-index:25153024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6" style="position:absolute;flip:x;z-index:251531264" from="6.6pt,6.2pt" to="402.6pt,6.25pt" o:allowincell="f"/>
        </w:pic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v rámci konsol.celku</w:t>
      </w:r>
      <w:r w:rsidR="003B0AAD">
        <w:rPr>
          <w:rFonts w:ascii="Courier New" w:hAnsi="Courier New" w:cs="Courier New"/>
        </w:rPr>
        <w:t xml:space="preserve">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7" style="position:absolute;flip:x;z-index:251532288" from="6.6pt,6.2pt" to="402.6pt,6.25pt" o:allowincell="f"/>
        </w:pic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spoločníkom, členom združ. </w:t>
      </w:r>
      <w:r w:rsidR="003B0AAD">
        <w:rPr>
          <w:rFonts w:ascii="Courier New" w:hAnsi="Courier New" w:cs="Courier New"/>
        </w:rPr>
        <w:t xml:space="preserve">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498" style="position:absolute;flip:x;z-index:25153331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51" style="position:absolute;margin-left:9.9pt;margin-top:6.2pt;width:158.4pt;height:24.9pt;z-index:252201984" o:allowincell="f" filled="f"/>
        </w:pict>
      </w:r>
      <w:r w:rsidR="008225C3" w:rsidRPr="008225C3">
        <w:rPr>
          <w:noProof/>
        </w:rPr>
        <w:pict>
          <v:rect id="_x0000_s2152" style="position:absolute;margin-left:214.5pt;margin-top:6.2pt;width:105.6pt;height:24.9pt;z-index:252203008" o:allowincell="f" filled="f"/>
        </w:pict>
      </w:r>
      <w:r w:rsidR="008225C3" w:rsidRPr="008225C3">
        <w:rPr>
          <w:noProof/>
        </w:rPr>
        <w:pict>
          <v:rect id="_x0000_s2153" style="position:absolute;margin-left:372.9pt;margin-top:6.2pt;width:132pt;height:24.9pt;z-index:252204032" o:allowincell="f" filled="f"/>
        </w:pict>
      </w:r>
      <w:r w:rsidR="008225C3" w:rsidRPr="008225C3">
        <w:rPr>
          <w:noProof/>
        </w:rPr>
        <w:pict>
          <v:line id="_x0000_s1499" style="position:absolute;z-index:251534336" from="227.7pt,6.2pt" to="227.75pt,31.1pt" o:allowincell="f"/>
        </w:pict>
      </w:r>
      <w:r w:rsidR="008225C3" w:rsidRPr="008225C3">
        <w:rPr>
          <w:noProof/>
        </w:rPr>
        <w:pict>
          <v:line id="_x0000_s1500" style="position:absolute;z-index:251535360" from="240.9pt,6.2pt" to="240.95pt,31.1pt" o:allowincell="f"/>
        </w:pict>
      </w:r>
      <w:r w:rsidR="008225C3" w:rsidRPr="008225C3">
        <w:rPr>
          <w:noProof/>
        </w:rPr>
        <w:pict>
          <v:line id="_x0000_s1501" style="position:absolute;z-index:251536384" from="254.1pt,6.2pt" to="254.15pt,31.1pt" o:allowincell="f"/>
        </w:pict>
      </w:r>
      <w:r w:rsidR="008225C3" w:rsidRPr="008225C3">
        <w:rPr>
          <w:noProof/>
        </w:rPr>
        <w:pict>
          <v:line id="_x0000_s1502" style="position:absolute;z-index:251537408" from="267.3pt,6.2pt" to="267.35pt,31.1pt" o:allowincell="f"/>
        </w:pict>
      </w:r>
      <w:r w:rsidR="008225C3" w:rsidRPr="008225C3">
        <w:rPr>
          <w:noProof/>
        </w:rPr>
        <w:pict>
          <v:line id="_x0000_s1503" style="position:absolute;z-index:251538432" from="280.5pt,6.2pt" to="280.55pt,31.1pt" o:allowincell="f"/>
        </w:pict>
      </w:r>
      <w:r w:rsidR="008225C3" w:rsidRPr="008225C3">
        <w:rPr>
          <w:noProof/>
        </w:rPr>
        <w:pict>
          <v:line id="_x0000_s1504" style="position:absolute;z-index:251539456" from="293.7pt,6.2pt" to="293.75pt,31.1pt" o:allowincell="f"/>
        </w:pict>
      </w:r>
      <w:r w:rsidR="008225C3" w:rsidRPr="008225C3">
        <w:rPr>
          <w:noProof/>
        </w:rPr>
        <w:pict>
          <v:line id="_x0000_s1505" style="position:absolute;z-index:251540480" from="306.9pt,6.2pt" to="306.95pt,31.1pt" o:allowincell="f"/>
        </w:pict>
      </w:r>
      <w:r w:rsidR="008225C3" w:rsidRPr="008225C3">
        <w:rPr>
          <w:noProof/>
        </w:rPr>
        <w:pict>
          <v:line id="_x0000_s1506" style="position:absolute;z-index:251541504" from="386.1pt,6.2pt" to="386.15pt,31.1pt" o:allowincell="f"/>
        </w:pict>
      </w:r>
      <w:r w:rsidR="008225C3" w:rsidRPr="008225C3">
        <w:rPr>
          <w:noProof/>
        </w:rPr>
        <w:pict>
          <v:line id="_x0000_s1507" style="position:absolute;z-index:251542528" from="399.3pt,6.2pt" to="399.35pt,31.1pt" o:allowincell="f"/>
        </w:pict>
      </w:r>
      <w:r w:rsidR="008225C3" w:rsidRPr="008225C3">
        <w:rPr>
          <w:noProof/>
        </w:rPr>
        <w:pict>
          <v:line id="_x0000_s1508" style="position:absolute;z-index:251543552" from="412.5pt,6.2pt" to="412.55pt,31.1pt" o:allowincell="f"/>
        </w:pict>
      </w:r>
      <w:r w:rsidR="008225C3" w:rsidRPr="008225C3">
        <w:rPr>
          <w:noProof/>
        </w:rPr>
        <w:pict>
          <v:line id="_x0000_s1509" style="position:absolute;z-index:251544576" from="425.7pt,6.2pt" to="425.75pt,31.1pt" o:allowincell="f"/>
        </w:pict>
      </w:r>
      <w:r w:rsidR="008225C3" w:rsidRPr="008225C3">
        <w:rPr>
          <w:noProof/>
        </w:rPr>
        <w:pict>
          <v:line id="_x0000_s1510" style="position:absolute;z-index:251545600" from="438.9pt,6.2pt" to="438.95pt,31.1pt" o:allowincell="f"/>
        </w:pict>
      </w:r>
      <w:r w:rsidR="008225C3" w:rsidRPr="008225C3">
        <w:rPr>
          <w:noProof/>
        </w:rPr>
        <w:pict>
          <v:line id="_x0000_s1511" style="position:absolute;z-index:251546624" from="452.1pt,6.2pt" to="452.15pt,31.1pt" o:allowincell="f"/>
        </w:pict>
      </w:r>
      <w:r w:rsidR="008225C3" w:rsidRPr="008225C3">
        <w:rPr>
          <w:noProof/>
        </w:rPr>
        <w:pict>
          <v:line id="_x0000_s1512" style="position:absolute;z-index:251547648" from="465.3pt,6.2pt" to="465.35pt,31.1pt" o:allowincell="f"/>
        </w:pict>
      </w:r>
      <w:r w:rsidR="008225C3" w:rsidRPr="008225C3">
        <w:rPr>
          <w:noProof/>
        </w:rPr>
        <w:pict>
          <v:line id="_x0000_s1513" style="position:absolute;z-index:251548672" from="478.5pt,6.2pt" to="478.55pt,31.1pt" o:allowincell="f"/>
        </w:pict>
      </w:r>
      <w:r w:rsidR="008225C3" w:rsidRPr="008225C3">
        <w:rPr>
          <w:noProof/>
        </w:rPr>
        <w:pict>
          <v:line id="_x0000_s1514" style="position:absolute;z-index:25154969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18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Sociálne poistenie                    </w:t>
      </w:r>
      <w:r w:rsidR="007F4930">
        <w:rPr>
          <w:rFonts w:ascii="Courier New" w:hAnsi="Courier New" w:cs="Courier New"/>
        </w:rPr>
        <w:t xml:space="preserve">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15" style="position:absolute;flip:x;z-index:25155072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pohľadávky   a dotáci</w:t>
      </w:r>
      <w:r w:rsidR="007F4930">
        <w:rPr>
          <w:rFonts w:ascii="Courier New" w:hAnsi="Courier New" w:cs="Courier New"/>
        </w:rPr>
        <w:t>e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16" style="position:absolute;flip:x;z-index:251551744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</w:t>
      </w:r>
      <w:r w:rsidR="00D91077">
        <w:rPr>
          <w:rFonts w:ascii="Courier New" w:hAnsi="Courier New" w:cs="Courier New"/>
        </w:rPr>
        <w:t xml:space="preserve">              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17" style="position:absolute;flip:x;z-index:25155276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</w:t>
      </w:r>
      <w:r w:rsidR="007F4930">
        <w:rPr>
          <w:rFonts w:ascii="Courier New" w:hAnsi="Courier New" w:cs="Courier New"/>
        </w:rPr>
        <w:t xml:space="preserve">         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18" style="position:absolute;flip:x;z-index:25155379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t) Hodnote pohľadávok, na ktoré sa zriadilo záložné právo a pohľadávok,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 ktorých má účtovná jednotka obmedzené právo s nimi nakladať,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TABULKA č. 16 o pohľadávkach zabezpečených záložným právom alebo inou formou z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predmetu záložného práva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predmetu záložného práva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pohľadávky            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19" style="position:absolute;flip:x;z-index:25155481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0" style="position:absolute;flip:x;z-index:25155584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kryté    záložným právom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inou formou zabezpečenia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1" style="position:absolute;flip:x;z-index:25155686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na ktoré sa zriadilo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záložné právo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2" style="position:absolute;flip:x;z-index:25155788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u) Odloženej daňovej pohľadávke, pričom sa uvedie opis jej vzniku,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v) Významných zložkách krátkodobého finančného majetku,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 o odloženej daňovej pohľadávke alebo o odloženom daňovom záväzku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3" style="position:absolute;flip:x;z-index:25155891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4" style="position:absolute;flip:x;z-index:25155993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majetku a daňovou základňou, z toho: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5" style="position:absolute;flip:x;z-index:25156096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6" style="position:absolute;flip:x;z-index:25156198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7" style="position:absolute;flip:x;z-index:2515630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záväzkov a daňovou základňou, z toho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8" style="position:absolute;flip:x;z-index:2515640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29" style="position:absolute;flip:x;z-index:2515650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30" style="position:absolute;flip:x;z-index:25156608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umo</w:t>
      </w:r>
      <w:r w:rsidR="00C62C0D">
        <w:rPr>
          <w:rFonts w:ascii="Courier New" w:hAnsi="Courier New" w:cs="Courier New"/>
        </w:rPr>
        <w:t xml:space="preserve">rovať daňovú stratu v buducn.    0    0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54" style="position:absolute;margin-left:9.9pt;margin-top:6.2pt;width:158.4pt;height:24.9pt;z-index:252205056" o:allowincell="f" filled="f"/>
        </w:pict>
      </w:r>
      <w:r w:rsidR="008225C3" w:rsidRPr="008225C3">
        <w:rPr>
          <w:noProof/>
        </w:rPr>
        <w:pict>
          <v:rect id="_x0000_s2155" style="position:absolute;margin-left:214.5pt;margin-top:6.2pt;width:105.6pt;height:24.9pt;z-index:252206080" o:allowincell="f" filled="f"/>
        </w:pict>
      </w:r>
      <w:r w:rsidR="008225C3" w:rsidRPr="008225C3">
        <w:rPr>
          <w:noProof/>
        </w:rPr>
        <w:pict>
          <v:rect id="_x0000_s2156" style="position:absolute;margin-left:372.9pt;margin-top:6.2pt;width:132pt;height:24.9pt;z-index:252207104" o:allowincell="f" filled="f"/>
        </w:pict>
      </w:r>
      <w:r w:rsidR="008225C3" w:rsidRPr="008225C3">
        <w:rPr>
          <w:noProof/>
        </w:rPr>
        <w:pict>
          <v:line id="_x0000_s1531" style="position:absolute;z-index:251567104" from="227.7pt,6.2pt" to="227.75pt,31.1pt" o:allowincell="f"/>
        </w:pict>
      </w:r>
      <w:r w:rsidR="008225C3" w:rsidRPr="008225C3">
        <w:rPr>
          <w:noProof/>
        </w:rPr>
        <w:pict>
          <v:line id="_x0000_s1532" style="position:absolute;z-index:251568128" from="240.9pt,6.2pt" to="240.95pt,31.1pt" o:allowincell="f"/>
        </w:pict>
      </w:r>
      <w:r w:rsidR="008225C3" w:rsidRPr="008225C3">
        <w:rPr>
          <w:noProof/>
        </w:rPr>
        <w:pict>
          <v:line id="_x0000_s1533" style="position:absolute;z-index:251569152" from="254.1pt,6.2pt" to="254.15pt,31.1pt" o:allowincell="f"/>
        </w:pict>
      </w:r>
      <w:r w:rsidR="008225C3" w:rsidRPr="008225C3">
        <w:rPr>
          <w:noProof/>
        </w:rPr>
        <w:pict>
          <v:line id="_x0000_s1534" style="position:absolute;z-index:251570176" from="267.3pt,6.2pt" to="267.35pt,31.1pt" o:allowincell="f"/>
        </w:pict>
      </w:r>
      <w:r w:rsidR="008225C3" w:rsidRPr="008225C3">
        <w:rPr>
          <w:noProof/>
        </w:rPr>
        <w:pict>
          <v:line id="_x0000_s1535" style="position:absolute;z-index:251571200" from="280.5pt,6.2pt" to="280.55pt,31.1pt" o:allowincell="f"/>
        </w:pict>
      </w:r>
      <w:r w:rsidR="008225C3" w:rsidRPr="008225C3">
        <w:rPr>
          <w:noProof/>
        </w:rPr>
        <w:pict>
          <v:line id="_x0000_s1536" style="position:absolute;z-index:251572224" from="293.7pt,6.2pt" to="293.75pt,31.1pt" o:allowincell="f"/>
        </w:pict>
      </w:r>
      <w:r w:rsidR="008225C3" w:rsidRPr="008225C3">
        <w:rPr>
          <w:noProof/>
        </w:rPr>
        <w:pict>
          <v:line id="_x0000_s1537" style="position:absolute;z-index:251573248" from="306.9pt,6.2pt" to="306.95pt,31.1pt" o:allowincell="f"/>
        </w:pict>
      </w:r>
      <w:r w:rsidR="008225C3" w:rsidRPr="008225C3">
        <w:rPr>
          <w:noProof/>
        </w:rPr>
        <w:pict>
          <v:line id="_x0000_s1538" style="position:absolute;z-index:251574272" from="386.1pt,6.2pt" to="386.15pt,31.1pt" o:allowincell="f"/>
        </w:pict>
      </w:r>
      <w:r w:rsidR="008225C3" w:rsidRPr="008225C3">
        <w:rPr>
          <w:noProof/>
        </w:rPr>
        <w:pict>
          <v:line id="_x0000_s1539" style="position:absolute;z-index:251575296" from="399.3pt,6.2pt" to="399.35pt,31.1pt" o:allowincell="f"/>
        </w:pict>
      </w:r>
      <w:r w:rsidR="008225C3" w:rsidRPr="008225C3">
        <w:rPr>
          <w:noProof/>
        </w:rPr>
        <w:pict>
          <v:line id="_x0000_s1540" style="position:absolute;z-index:251576320" from="412.5pt,6.2pt" to="412.55pt,31.1pt" o:allowincell="f"/>
        </w:pict>
      </w:r>
      <w:r w:rsidR="008225C3" w:rsidRPr="008225C3">
        <w:rPr>
          <w:noProof/>
        </w:rPr>
        <w:pict>
          <v:line id="_x0000_s1541" style="position:absolute;z-index:251577344" from="425.7pt,6.2pt" to="425.75pt,31.1pt" o:allowincell="f"/>
        </w:pict>
      </w:r>
      <w:r w:rsidR="008225C3" w:rsidRPr="008225C3">
        <w:rPr>
          <w:noProof/>
        </w:rPr>
        <w:pict>
          <v:line id="_x0000_s1542" style="position:absolute;z-index:251578368" from="438.9pt,6.2pt" to="438.95pt,31.1pt" o:allowincell="f"/>
        </w:pict>
      </w:r>
      <w:r w:rsidR="008225C3" w:rsidRPr="008225C3">
        <w:rPr>
          <w:noProof/>
        </w:rPr>
        <w:pict>
          <v:line id="_x0000_s1543" style="position:absolute;z-index:251579392" from="452.1pt,6.2pt" to="452.15pt,31.1pt" o:allowincell="f"/>
        </w:pict>
      </w:r>
      <w:r w:rsidR="008225C3" w:rsidRPr="008225C3">
        <w:rPr>
          <w:noProof/>
        </w:rPr>
        <w:pict>
          <v:line id="_x0000_s1544" style="position:absolute;z-index:251580416" from="465.3pt,6.2pt" to="465.35pt,31.1pt" o:allowincell="f"/>
        </w:pict>
      </w:r>
      <w:r w:rsidR="008225C3" w:rsidRPr="008225C3">
        <w:rPr>
          <w:noProof/>
        </w:rPr>
        <w:pict>
          <v:line id="_x0000_s1545" style="position:absolute;z-index:251581440" from="478.5pt,6.2pt" to="478.55pt,31.1pt" o:allowincell="f"/>
        </w:pict>
      </w:r>
      <w:r w:rsidR="008225C3" w:rsidRPr="008225C3">
        <w:rPr>
          <w:noProof/>
        </w:rPr>
        <w:pict>
          <v:line id="_x0000_s1546" style="position:absolute;z-index:25158246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Strana: 19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previesť </w:t>
      </w:r>
      <w:r w:rsidR="003B0AAD">
        <w:rPr>
          <w:rFonts w:ascii="Courier New" w:hAnsi="Courier New" w:cs="Courier New"/>
        </w:rPr>
        <w:t xml:space="preserve">nevyužité daňové </w:t>
      </w:r>
      <w:r>
        <w:rPr>
          <w:rFonts w:ascii="Courier New" w:hAnsi="Courier New" w:cs="Courier New"/>
        </w:rPr>
        <w:t>odp.</w:t>
      </w:r>
      <w:r w:rsidR="003B0AAD">
        <w:rPr>
          <w:rFonts w:ascii="Courier New" w:hAnsi="Courier New" w:cs="Courier New"/>
        </w:rPr>
        <w:t xml:space="preserve">     0    </w:t>
      </w:r>
      <w:r w:rsidR="00D91077"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>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48" style="position:absolute;flip:x;z-index:25158451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Sadzba dane z príjmov ( v %)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49" style="position:absolute;flip:x;z-index:25158553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daňová     pohľadávka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0" style="position:absolute;flip:x;z-index:25158656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Uplatnená daňová    pohľadávka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1" style="position:absolute;flip:x;z-index:25158758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 ako     náklad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2" style="position:absolute;flip:x;z-index:2515886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3" style="position:absolute;flip:x;z-index:2515896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Odložený daňový     záväzok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4" style="position:absolute;flip:x;z-index:2515906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odloženého    daňového záväzku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5" style="position:absolute;flip:x;z-index:25159168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ako náklad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6" style="position:absolute;flip:x;z-index:25159270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7" style="position:absolute;flip:x;z-index:25159372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8" style="position:absolute;flip:x;z-index:25159475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w) Opravných položkách ku krátkodobému finančnému majetku za bežné účtovné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s uvedením stavu na začiatku bežného účtovného obdobia, tvorby,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zúčtovania opravných položiek k nemu a ich stavu na konci bežného účtovného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obdobia, pričom osobitne sa uvádza dôvod ich tvorby, zúčtovania,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171 o krátkodobom finančnom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59" style="position:absolute;flip:x;z-index:251595776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 b      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60" style="position:absolute;flip:x;z-index:251596800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Pokladnica, ceniny           </w:t>
      </w:r>
      <w:r w:rsidR="007F4930">
        <w:rPr>
          <w:rFonts w:ascii="Courier New" w:hAnsi="Courier New" w:cs="Courier New"/>
        </w:rPr>
        <w:t xml:space="preserve">               </w:t>
      </w:r>
      <w:r w:rsidR="0093600F">
        <w:rPr>
          <w:rFonts w:ascii="Courier New" w:hAnsi="Courier New" w:cs="Courier New"/>
        </w:rPr>
        <w:t xml:space="preserve">  </w:t>
      </w:r>
      <w:r w:rsidR="007F4930">
        <w:rPr>
          <w:rFonts w:ascii="Courier New" w:hAnsi="Courier New" w:cs="Courier New"/>
        </w:rPr>
        <w:t xml:space="preserve"> </w:t>
      </w:r>
      <w:r w:rsidR="0093600F">
        <w:rPr>
          <w:rFonts w:ascii="Courier New" w:hAnsi="Courier New" w:cs="Courier New"/>
        </w:rPr>
        <w:t xml:space="preserve">1819 </w:t>
      </w:r>
      <w:r w:rsidR="007F4930">
        <w:rPr>
          <w:rFonts w:ascii="Courier New" w:hAnsi="Courier New" w:cs="Courier New"/>
        </w:rPr>
        <w:t xml:space="preserve">  </w:t>
      </w:r>
      <w:r w:rsidR="0093600F">
        <w:rPr>
          <w:rFonts w:ascii="Courier New" w:hAnsi="Courier New" w:cs="Courier New"/>
        </w:rPr>
        <w:t xml:space="preserve">  </w:t>
      </w:r>
      <w:r w:rsidR="007F4930">
        <w:rPr>
          <w:rFonts w:ascii="Courier New" w:hAnsi="Courier New" w:cs="Courier New"/>
        </w:rPr>
        <w:t xml:space="preserve"> </w:t>
      </w:r>
      <w:r w:rsidR="0093600F">
        <w:rPr>
          <w:rFonts w:ascii="Courier New" w:hAnsi="Courier New" w:cs="Courier New"/>
        </w:rPr>
        <w:t>1254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61" style="position:absolute;flip:x;z-index:251597824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Bežné účty v banke  alebo v pobočke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zahraničnej banky </w:t>
      </w:r>
      <w:r w:rsidR="0093600F">
        <w:rPr>
          <w:rFonts w:ascii="Courier New" w:hAnsi="Courier New" w:cs="Courier New"/>
        </w:rPr>
        <w:t xml:space="preserve">                           -24454    -31433</w:t>
      </w:r>
      <w:r>
        <w:rPr>
          <w:rFonts w:ascii="Courier New" w:hAnsi="Courier New" w:cs="Courier New"/>
        </w:rPr>
        <w:t xml:space="preserve">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62" style="position:absolute;flip:x;z-index:251598848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Vkladové účty v     banke alebo v pobočk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zahraničnej banky termínova</w:t>
      </w:r>
      <w:r w:rsidR="00D91077">
        <w:rPr>
          <w:rFonts w:ascii="Courier New" w:hAnsi="Courier New" w:cs="Courier New"/>
        </w:rPr>
        <w:t xml:space="preserve">né                  0          0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63" style="position:absolute;flip:x;z-index:251599872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Peniaze na ceste                                 0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64" style="position:absolute;flip:x;z-index:251600896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</w:t>
      </w:r>
      <w:r w:rsidR="00D91077">
        <w:rPr>
          <w:rFonts w:ascii="Courier New" w:hAnsi="Courier New" w:cs="Courier New"/>
        </w:rPr>
        <w:t xml:space="preserve">            </w:t>
      </w:r>
      <w:r w:rsidR="0093600F">
        <w:rPr>
          <w:rFonts w:ascii="Courier New" w:hAnsi="Courier New" w:cs="Courier New"/>
        </w:rPr>
        <w:t xml:space="preserve">   -22635     -30180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65" style="position:absolute;flip:x;z-index:251601920" from="6.6pt,6.2pt" to="409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172 o krátkodobom finančnom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 finančný majetok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Prírastky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57" style="position:absolute;margin-left:9.9pt;margin-top:6.2pt;width:158.4pt;height:24.9pt;z-index:252208128" o:allowincell="f" filled="f"/>
        </w:pict>
      </w:r>
      <w:r w:rsidR="008225C3" w:rsidRPr="008225C3">
        <w:rPr>
          <w:noProof/>
        </w:rPr>
        <w:pict>
          <v:rect id="_x0000_s2158" style="position:absolute;margin-left:214.5pt;margin-top:6.2pt;width:105.6pt;height:24.9pt;z-index:252209152" o:allowincell="f" filled="f"/>
        </w:pict>
      </w:r>
      <w:r w:rsidR="008225C3" w:rsidRPr="008225C3">
        <w:rPr>
          <w:noProof/>
        </w:rPr>
        <w:pict>
          <v:rect id="_x0000_s2159" style="position:absolute;margin-left:372.9pt;margin-top:6.2pt;width:132pt;height:24.9pt;z-index:252210176" o:allowincell="f" filled="f"/>
        </w:pict>
      </w:r>
      <w:r w:rsidR="008225C3" w:rsidRPr="008225C3">
        <w:rPr>
          <w:noProof/>
        </w:rPr>
        <w:pict>
          <v:line id="_x0000_s1566" style="position:absolute;z-index:251602944" from="227.7pt,6.2pt" to="227.75pt,31.1pt" o:allowincell="f"/>
        </w:pict>
      </w:r>
      <w:r w:rsidR="008225C3" w:rsidRPr="008225C3">
        <w:rPr>
          <w:noProof/>
        </w:rPr>
        <w:pict>
          <v:line id="_x0000_s1567" style="position:absolute;z-index:251603968" from="240.9pt,6.2pt" to="240.95pt,31.1pt" o:allowincell="f"/>
        </w:pict>
      </w:r>
      <w:r w:rsidR="008225C3" w:rsidRPr="008225C3">
        <w:rPr>
          <w:noProof/>
        </w:rPr>
        <w:pict>
          <v:line id="_x0000_s1568" style="position:absolute;z-index:251604992" from="254.1pt,6.2pt" to="254.15pt,31.1pt" o:allowincell="f"/>
        </w:pict>
      </w:r>
      <w:r w:rsidR="008225C3" w:rsidRPr="008225C3">
        <w:rPr>
          <w:noProof/>
        </w:rPr>
        <w:pict>
          <v:line id="_x0000_s1569" style="position:absolute;z-index:251606016" from="267.3pt,6.2pt" to="267.35pt,31.1pt" o:allowincell="f"/>
        </w:pict>
      </w:r>
      <w:r w:rsidR="008225C3" w:rsidRPr="008225C3">
        <w:rPr>
          <w:noProof/>
        </w:rPr>
        <w:pict>
          <v:line id="_x0000_s1570" style="position:absolute;z-index:251607040" from="280.5pt,6.2pt" to="280.55pt,31.1pt" o:allowincell="f"/>
        </w:pict>
      </w:r>
      <w:r w:rsidR="008225C3" w:rsidRPr="008225C3">
        <w:rPr>
          <w:noProof/>
        </w:rPr>
        <w:pict>
          <v:line id="_x0000_s1571" style="position:absolute;z-index:251608064" from="293.7pt,6.2pt" to="293.75pt,31.1pt" o:allowincell="f"/>
        </w:pict>
      </w:r>
      <w:r w:rsidR="008225C3" w:rsidRPr="008225C3">
        <w:rPr>
          <w:noProof/>
        </w:rPr>
        <w:pict>
          <v:line id="_x0000_s1572" style="position:absolute;z-index:251609088" from="306.9pt,6.2pt" to="306.95pt,31.1pt" o:allowincell="f"/>
        </w:pict>
      </w:r>
      <w:r w:rsidR="008225C3" w:rsidRPr="008225C3">
        <w:rPr>
          <w:noProof/>
        </w:rPr>
        <w:pict>
          <v:line id="_x0000_s1573" style="position:absolute;z-index:251610112" from="386.1pt,6.2pt" to="386.15pt,31.1pt" o:allowincell="f"/>
        </w:pict>
      </w:r>
      <w:r w:rsidR="008225C3" w:rsidRPr="008225C3">
        <w:rPr>
          <w:noProof/>
        </w:rPr>
        <w:pict>
          <v:line id="_x0000_s1574" style="position:absolute;z-index:251611136" from="399.3pt,6.2pt" to="399.35pt,31.1pt" o:allowincell="f"/>
        </w:pict>
      </w:r>
      <w:r w:rsidR="008225C3" w:rsidRPr="008225C3">
        <w:rPr>
          <w:noProof/>
        </w:rPr>
        <w:pict>
          <v:line id="_x0000_s1575" style="position:absolute;z-index:251612160" from="412.5pt,6.2pt" to="412.55pt,31.1pt" o:allowincell="f"/>
        </w:pict>
      </w:r>
      <w:r w:rsidR="008225C3" w:rsidRPr="008225C3">
        <w:rPr>
          <w:noProof/>
        </w:rPr>
        <w:pict>
          <v:line id="_x0000_s1576" style="position:absolute;z-index:251613184" from="425.7pt,6.2pt" to="425.75pt,31.1pt" o:allowincell="f"/>
        </w:pict>
      </w:r>
      <w:r w:rsidR="008225C3" w:rsidRPr="008225C3">
        <w:rPr>
          <w:noProof/>
        </w:rPr>
        <w:pict>
          <v:line id="_x0000_s1577" style="position:absolute;z-index:251614208" from="438.9pt,6.2pt" to="438.95pt,31.1pt" o:allowincell="f"/>
        </w:pict>
      </w:r>
      <w:r w:rsidR="008225C3" w:rsidRPr="008225C3">
        <w:rPr>
          <w:noProof/>
        </w:rPr>
        <w:pict>
          <v:line id="_x0000_s1578" style="position:absolute;z-index:251615232" from="452.1pt,6.2pt" to="452.15pt,31.1pt" o:allowincell="f"/>
        </w:pict>
      </w:r>
      <w:r w:rsidR="008225C3" w:rsidRPr="008225C3">
        <w:rPr>
          <w:noProof/>
        </w:rPr>
        <w:pict>
          <v:line id="_x0000_s1579" style="position:absolute;z-index:251616256" from="465.3pt,6.2pt" to="465.35pt,31.1pt" o:allowincell="f"/>
        </w:pict>
      </w:r>
      <w:r w:rsidR="008225C3" w:rsidRPr="008225C3">
        <w:rPr>
          <w:noProof/>
        </w:rPr>
        <w:pict>
          <v:line id="_x0000_s1580" style="position:absolute;z-index:251617280" from="478.5pt,6.2pt" to="478.55pt,31.1pt" o:allowincell="f"/>
        </w:pict>
      </w:r>
      <w:r w:rsidR="008225C3" w:rsidRPr="008225C3">
        <w:rPr>
          <w:noProof/>
        </w:rPr>
        <w:pict>
          <v:line id="_x0000_s1581" style="position:absolute;z-index:25161830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20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Úbytky 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Presuny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2" style="position:absolute;flip:x;z-index:25161932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3" style="position:absolute;flip:x;z-index:25162035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4" style="position:absolute;flip:x;z-index:25162137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5" style="position:absolute;flip:x;z-index:25162240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6" style="position:absolute;flip:x;z-index:25162342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so splatnosťou do  jedného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roka držané do splatnosti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7" style="position:absolute;flip:x;z-index:25162444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8" style="position:absolute;flip:x;z-index:25162547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89" style="position:absolute;flip:x;z-index:25162649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90" style="position:absolute;flip:x;z-index:25162752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x) Krátkodobom finančnom majetku, na ktorý bolo zriadené záložné právo 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krátkodobom finančnom majetku, pri ktorom má účtovná jednotka obmedzené právo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nim nakladať,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 o vývoji opravnej položky ku krátkodobému finančnému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majetok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 na začiatku účtovného obdobia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 OP na konci účtovného obdobia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91" style="position:absolute;flip:x;z-index:25162854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92" style="position:absolute;flip:x;z-index:25162956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93" style="position:absolute;flip:x;z-index:25163059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94" style="position:absolute;flip:x;z-index:25163161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595" style="position:absolute;flip:x;z-index:25163264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za) Ocenení krátkodobého finančného majetku ku dňu, ku ktorému sa zostavuje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hodnotou, pričom sa uvádza vplyv takéhoto ocenenia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výsledok hospodárenia a na výšku vlastného imania,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zb) Významných položkách časového rozlíšenia nákladov budúcich období 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príjmov budúcich období,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zc) Majetku prenajatom formou finančného prenájmu v poznámkach prenajímateľa,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prenajímateľa a finančný výnos,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60" style="position:absolute;margin-left:9.9pt;margin-top:6.2pt;width:158.4pt;height:24.9pt;z-index:252211200" o:allowincell="f" filled="f"/>
        </w:pict>
      </w:r>
      <w:r w:rsidR="008225C3" w:rsidRPr="008225C3">
        <w:rPr>
          <w:noProof/>
        </w:rPr>
        <w:pict>
          <v:rect id="_x0000_s2161" style="position:absolute;margin-left:214.5pt;margin-top:6.2pt;width:105.6pt;height:24.9pt;z-index:252212224" o:allowincell="f" filled="f"/>
        </w:pict>
      </w:r>
      <w:r w:rsidR="008225C3" w:rsidRPr="008225C3">
        <w:rPr>
          <w:noProof/>
        </w:rPr>
        <w:pict>
          <v:rect id="_x0000_s2162" style="position:absolute;margin-left:372.9pt;margin-top:6.2pt;width:132pt;height:24.9pt;z-index:252213248" o:allowincell="f" filled="f"/>
        </w:pict>
      </w:r>
      <w:r w:rsidR="008225C3" w:rsidRPr="008225C3">
        <w:rPr>
          <w:noProof/>
        </w:rPr>
        <w:pict>
          <v:line id="_x0000_s1596" style="position:absolute;z-index:251633664" from="227.7pt,6.2pt" to="227.75pt,31.1pt" o:allowincell="f"/>
        </w:pict>
      </w:r>
      <w:r w:rsidR="008225C3" w:rsidRPr="008225C3">
        <w:rPr>
          <w:noProof/>
        </w:rPr>
        <w:pict>
          <v:line id="_x0000_s1597" style="position:absolute;z-index:251634688" from="240.9pt,6.2pt" to="240.95pt,31.1pt" o:allowincell="f"/>
        </w:pict>
      </w:r>
      <w:r w:rsidR="008225C3" w:rsidRPr="008225C3">
        <w:rPr>
          <w:noProof/>
        </w:rPr>
        <w:pict>
          <v:line id="_x0000_s1598" style="position:absolute;z-index:251635712" from="254.1pt,6.2pt" to="254.15pt,31.1pt" o:allowincell="f"/>
        </w:pict>
      </w:r>
      <w:r w:rsidR="008225C3" w:rsidRPr="008225C3">
        <w:rPr>
          <w:noProof/>
        </w:rPr>
        <w:pict>
          <v:line id="_x0000_s1599" style="position:absolute;z-index:251636736" from="267.3pt,6.2pt" to="267.35pt,31.1pt" o:allowincell="f"/>
        </w:pict>
      </w:r>
      <w:r w:rsidR="008225C3" w:rsidRPr="008225C3">
        <w:rPr>
          <w:noProof/>
        </w:rPr>
        <w:pict>
          <v:line id="_x0000_s1600" style="position:absolute;z-index:251637760" from="280.5pt,6.2pt" to="280.55pt,31.1pt" o:allowincell="f"/>
        </w:pict>
      </w:r>
      <w:r w:rsidR="008225C3" w:rsidRPr="008225C3">
        <w:rPr>
          <w:noProof/>
        </w:rPr>
        <w:pict>
          <v:line id="_x0000_s1601" style="position:absolute;z-index:251638784" from="293.7pt,6.2pt" to="293.75pt,31.1pt" o:allowincell="f"/>
        </w:pict>
      </w:r>
      <w:r w:rsidR="008225C3" w:rsidRPr="008225C3">
        <w:rPr>
          <w:noProof/>
        </w:rPr>
        <w:pict>
          <v:line id="_x0000_s1602" style="position:absolute;z-index:251639808" from="306.9pt,6.2pt" to="306.95pt,31.1pt" o:allowincell="f"/>
        </w:pict>
      </w:r>
      <w:r w:rsidR="008225C3" w:rsidRPr="008225C3">
        <w:rPr>
          <w:noProof/>
        </w:rPr>
        <w:pict>
          <v:line id="_x0000_s1603" style="position:absolute;z-index:251640832" from="386.1pt,6.2pt" to="386.15pt,31.1pt" o:allowincell="f"/>
        </w:pict>
      </w:r>
      <w:r w:rsidR="008225C3" w:rsidRPr="008225C3">
        <w:rPr>
          <w:noProof/>
        </w:rPr>
        <w:pict>
          <v:line id="_x0000_s1604" style="position:absolute;z-index:251641856" from="399.3pt,6.2pt" to="399.35pt,31.1pt" o:allowincell="f"/>
        </w:pict>
      </w:r>
      <w:r w:rsidR="008225C3" w:rsidRPr="008225C3">
        <w:rPr>
          <w:noProof/>
        </w:rPr>
        <w:pict>
          <v:line id="_x0000_s1605" style="position:absolute;z-index:251642880" from="412.5pt,6.2pt" to="412.55pt,31.1pt" o:allowincell="f"/>
        </w:pict>
      </w:r>
      <w:r w:rsidR="008225C3" w:rsidRPr="008225C3">
        <w:rPr>
          <w:noProof/>
        </w:rPr>
        <w:pict>
          <v:line id="_x0000_s1606" style="position:absolute;z-index:251643904" from="425.7pt,6.2pt" to="425.75pt,31.1pt" o:allowincell="f"/>
        </w:pict>
      </w:r>
      <w:r w:rsidR="008225C3" w:rsidRPr="008225C3">
        <w:rPr>
          <w:noProof/>
        </w:rPr>
        <w:pict>
          <v:line id="_x0000_s1607" style="position:absolute;z-index:251644928" from="438.9pt,6.2pt" to="438.95pt,31.1pt" o:allowincell="f"/>
        </w:pict>
      </w:r>
      <w:r w:rsidR="008225C3" w:rsidRPr="008225C3">
        <w:rPr>
          <w:noProof/>
        </w:rPr>
        <w:pict>
          <v:line id="_x0000_s1608" style="position:absolute;z-index:251645952" from="452.1pt,6.2pt" to="452.15pt,31.1pt" o:allowincell="f"/>
        </w:pict>
      </w:r>
      <w:r w:rsidR="008225C3" w:rsidRPr="008225C3">
        <w:rPr>
          <w:noProof/>
        </w:rPr>
        <w:pict>
          <v:line id="_x0000_s1609" style="position:absolute;z-index:251646976" from="465.3pt,6.2pt" to="465.35pt,31.1pt" o:allowincell="f"/>
        </w:pict>
      </w:r>
      <w:r w:rsidR="008225C3" w:rsidRPr="008225C3">
        <w:rPr>
          <w:noProof/>
        </w:rPr>
        <w:pict>
          <v:line id="_x0000_s1610" style="position:absolute;z-index:251648000" from="478.5pt,6.2pt" to="478.55pt,31.1pt" o:allowincell="f"/>
        </w:pict>
      </w:r>
      <w:r w:rsidR="008225C3" w:rsidRPr="008225C3">
        <w:rPr>
          <w:noProof/>
        </w:rPr>
        <w:pict>
          <v:line id="_x0000_s1611" style="position:absolute;z-index:25164902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21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prenajímateľa a finančného výnosu podľa doby splatnosti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do jedného roka vrátane,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od jedného roka do piatich rokov vrátane,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viac ako päť rokov.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20 o ocenení krátkodobého finančného  majetku, ku dňu ku ktorému sa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 majetok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Zvýšenie/ zníženie hodnoty (+/-)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Vplyv ocenenia na výsledok hospodárenia bežného účtovného obdobia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Vplyv ocenenia na vlastné imanie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2" style="position:absolute;flip:x;z-index:251650048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3" style="position:absolute;flip:x;z-index:251651072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4" style="position:absolute;flip:x;z-index:251652096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5" style="position:absolute;flip:x;z-index:251653120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(komodity)            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6" style="position:absolute;flip:x;z-index:251654144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7" style="position:absolute;flip:x;z-index:251655168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8" style="position:absolute;flip:x;z-index:251656192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21 o majetku prenajatom formou finančného prenájmu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19" style="position:absolute;flip:x;z-index:25165721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20" style="position:absolute;flip:x;z-index:25165824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21" style="position:absolute;flip:x;z-index:25165926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výnos 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22" style="position:absolute;flip:x;z-index:251660288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23" style="position:absolute;flip:x;z-index:251661312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G. INFORMÁCIE O VYKÁZANÝCH ÚDAJOV NA STRANE PASÍV SÚVAHY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Vlastné imanie za bežné účtovné obdobie: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opis základného imania: (počet akcií, hodnota akcií, práva spojené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jednotlivými druhmi akcií, splatené základné imanie)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hodnota upísaného vlastného imania,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rozdelenie účtovného zisku alebo vysporiadanie účtovnej straty vykázanej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predchádzajúcom účtovnom období,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akcie a podiely na základnom imaní vlastnené účtovnou jednotkou, vrátane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63" style="position:absolute;margin-left:9.9pt;margin-top:6.2pt;width:158.4pt;height:24.9pt;z-index:252214272" o:allowincell="f" filled="f"/>
        </w:pict>
      </w:r>
      <w:r w:rsidR="008225C3" w:rsidRPr="008225C3">
        <w:rPr>
          <w:noProof/>
        </w:rPr>
        <w:pict>
          <v:rect id="_x0000_s2164" style="position:absolute;margin-left:214.5pt;margin-top:6.2pt;width:105.6pt;height:24.9pt;z-index:252215296" o:allowincell="f" filled="f"/>
        </w:pict>
      </w:r>
      <w:r w:rsidR="008225C3" w:rsidRPr="008225C3">
        <w:rPr>
          <w:noProof/>
        </w:rPr>
        <w:pict>
          <v:rect id="_x0000_s2165" style="position:absolute;margin-left:372.9pt;margin-top:6.2pt;width:132pt;height:24.9pt;z-index:252216320" o:allowincell="f" filled="f"/>
        </w:pict>
      </w:r>
      <w:r w:rsidR="008225C3" w:rsidRPr="008225C3">
        <w:rPr>
          <w:noProof/>
        </w:rPr>
        <w:pict>
          <v:line id="_x0000_s1624" style="position:absolute;z-index:251662336" from="227.7pt,6.2pt" to="227.75pt,31.1pt" o:allowincell="f"/>
        </w:pict>
      </w:r>
      <w:r w:rsidR="008225C3" w:rsidRPr="008225C3">
        <w:rPr>
          <w:noProof/>
        </w:rPr>
        <w:pict>
          <v:line id="_x0000_s1625" style="position:absolute;z-index:251663360" from="240.9pt,6.2pt" to="240.95pt,31.1pt" o:allowincell="f"/>
        </w:pict>
      </w:r>
      <w:r w:rsidR="008225C3" w:rsidRPr="008225C3">
        <w:rPr>
          <w:noProof/>
        </w:rPr>
        <w:pict>
          <v:line id="_x0000_s1626" style="position:absolute;z-index:251664384" from="254.1pt,6.2pt" to="254.15pt,31.1pt" o:allowincell="f"/>
        </w:pict>
      </w:r>
      <w:r w:rsidR="008225C3" w:rsidRPr="008225C3">
        <w:rPr>
          <w:noProof/>
        </w:rPr>
        <w:pict>
          <v:line id="_x0000_s1627" style="position:absolute;z-index:251665408" from="267.3pt,6.2pt" to="267.35pt,31.1pt" o:allowincell="f"/>
        </w:pict>
      </w:r>
      <w:r w:rsidR="008225C3" w:rsidRPr="008225C3">
        <w:rPr>
          <w:noProof/>
        </w:rPr>
        <w:pict>
          <v:line id="_x0000_s1628" style="position:absolute;z-index:251666432" from="280.5pt,6.2pt" to="280.55pt,31.1pt" o:allowincell="f"/>
        </w:pict>
      </w:r>
      <w:r w:rsidR="008225C3" w:rsidRPr="008225C3">
        <w:rPr>
          <w:noProof/>
        </w:rPr>
        <w:pict>
          <v:line id="_x0000_s1629" style="position:absolute;z-index:251667456" from="293.7pt,6.2pt" to="293.75pt,31.1pt" o:allowincell="f"/>
        </w:pict>
      </w:r>
      <w:r w:rsidR="008225C3" w:rsidRPr="008225C3">
        <w:rPr>
          <w:noProof/>
        </w:rPr>
        <w:pict>
          <v:line id="_x0000_s1630" style="position:absolute;z-index:251668480" from="306.9pt,6.2pt" to="306.95pt,31.1pt" o:allowincell="f"/>
        </w:pict>
      </w:r>
      <w:r w:rsidR="008225C3" w:rsidRPr="008225C3">
        <w:rPr>
          <w:noProof/>
        </w:rPr>
        <w:pict>
          <v:line id="_x0000_s1631" style="position:absolute;z-index:251669504" from="386.1pt,6.2pt" to="386.15pt,31.1pt" o:allowincell="f"/>
        </w:pict>
      </w:r>
      <w:r w:rsidR="008225C3" w:rsidRPr="008225C3">
        <w:rPr>
          <w:noProof/>
        </w:rPr>
        <w:pict>
          <v:line id="_x0000_s1632" style="position:absolute;z-index:251670528" from="399.3pt,6.2pt" to="399.35pt,31.1pt" o:allowincell="f"/>
        </w:pict>
      </w:r>
      <w:r w:rsidR="008225C3" w:rsidRPr="008225C3">
        <w:rPr>
          <w:noProof/>
        </w:rPr>
        <w:pict>
          <v:line id="_x0000_s1633" style="position:absolute;z-index:251671552" from="412.5pt,6.2pt" to="412.55pt,31.1pt" o:allowincell="f"/>
        </w:pict>
      </w:r>
      <w:r w:rsidR="008225C3" w:rsidRPr="008225C3">
        <w:rPr>
          <w:noProof/>
        </w:rPr>
        <w:pict>
          <v:line id="_x0000_s1634" style="position:absolute;z-index:251672576" from="425.7pt,6.2pt" to="425.75pt,31.1pt" o:allowincell="f"/>
        </w:pict>
      </w:r>
      <w:r w:rsidR="008225C3" w:rsidRPr="008225C3">
        <w:rPr>
          <w:noProof/>
        </w:rPr>
        <w:pict>
          <v:line id="_x0000_s1635" style="position:absolute;z-index:251673600" from="438.9pt,6.2pt" to="438.95pt,31.1pt" o:allowincell="f"/>
        </w:pict>
      </w:r>
      <w:r w:rsidR="008225C3" w:rsidRPr="008225C3">
        <w:rPr>
          <w:noProof/>
        </w:rPr>
        <w:pict>
          <v:line id="_x0000_s1636" style="position:absolute;z-index:251674624" from="452.1pt,6.2pt" to="452.15pt,31.1pt" o:allowincell="f"/>
        </w:pict>
      </w:r>
      <w:r w:rsidR="008225C3" w:rsidRPr="008225C3">
        <w:rPr>
          <w:noProof/>
        </w:rPr>
        <w:pict>
          <v:line id="_x0000_s1637" style="position:absolute;z-index:251675648" from="465.3pt,6.2pt" to="465.35pt,31.1pt" o:allowincell="f"/>
        </w:pict>
      </w:r>
      <w:r w:rsidR="008225C3" w:rsidRPr="008225C3">
        <w:rPr>
          <w:noProof/>
        </w:rPr>
        <w:pict>
          <v:line id="_x0000_s1638" style="position:absolute;z-index:251676672" from="478.5pt,6.2pt" to="478.55pt,31.1pt" o:allowincell="f"/>
        </w:pict>
      </w:r>
      <w:r w:rsidR="008225C3" w:rsidRPr="008225C3">
        <w:rPr>
          <w:noProof/>
        </w:rPr>
        <w:pict>
          <v:line id="_x0000_s1639" style="position:absolute;z-index:25167769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22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akcií a podielov na základnom imaní vlastnených ňou ovládanými osobami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osobami, v ktorých má účtovná jednotka podstatný vplyv,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prehľad o zisku alebo strate, ktorá nebola účtovaná ako náklad alebo výnos,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 priamo na účty vlastného imania, najmä zmeny reálnej hodnoty majetku,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zmeny hodnoty majetku pri použití metódy vlastného imania;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súčet ziskov a strát,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 zisk na akciu alebo podiel na základnom imaní,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TABULKA č. 22 o rozdelení účtovného zisku alebo o vysporiadaní účtovnej straty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3B0AAD">
        <w:rPr>
          <w:rFonts w:ascii="Courier New" w:hAnsi="Courier New" w:cs="Courier New"/>
        </w:rPr>
        <w:t xml:space="preserve">     a  Názov položky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Bezprostredne predchádzajúce účtovné obdobie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0" style="position:absolute;flip:x;z-index:25167872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1" style="position:absolute;flip:x;z-index:25167974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 zisk </w:t>
      </w:r>
      <w:r w:rsidR="0093600F">
        <w:rPr>
          <w:rFonts w:ascii="Courier New" w:hAnsi="Courier New" w:cs="Courier New"/>
        </w:rPr>
        <w:t xml:space="preserve">                            2015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2" style="position:absolute;flip:x;z-index:25168076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zákonného rezervného fondu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3" style="position:absolute;flip:x;z-index:251681792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štatutárnych a ostatných fondo</w:t>
      </w:r>
      <w:r w:rsidR="00C62C0D">
        <w:rPr>
          <w:rFonts w:ascii="Courier New" w:hAnsi="Courier New" w:cs="Courier New"/>
        </w:rPr>
        <w:t>v</w:t>
      </w:r>
      <w:r>
        <w:rPr>
          <w:rFonts w:ascii="Courier New" w:hAnsi="Courier New" w:cs="Courier New"/>
        </w:rPr>
        <w:t xml:space="preserve">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4" style="position:absolute;flip:x;z-index:25168281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sociálneho fondu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5" style="position:absolute;flip:x;z-index:25168384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na zvýšenie  základného imania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6" style="position:absolute;flip:x;z-index:25168486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minulých období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7" style="position:absolute;flip:x;z-index:25168588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 do nerozdeleného zisku minulých</w:t>
      </w:r>
      <w:r w:rsidR="00C62C0D">
        <w:rPr>
          <w:rFonts w:ascii="Courier New" w:hAnsi="Courier New" w:cs="Courier New"/>
        </w:rPr>
        <w:t xml:space="preserve"> rok</w:t>
      </w:r>
      <w:r>
        <w:rPr>
          <w:rFonts w:ascii="Courier New" w:hAnsi="Courier New" w:cs="Courier New"/>
        </w:rPr>
        <w:t xml:space="preserve">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8" style="position:absolute;flip:x;z-index:251686912" from="6.6pt,6.2pt" to="303.6pt,6.25pt" o:allowincell="f"/>
        </w:pic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Výplata podielu n</w:t>
      </w:r>
      <w:r w:rsidR="003B0AAD">
        <w:rPr>
          <w:rFonts w:ascii="Courier New" w:hAnsi="Courier New" w:cs="Courier New"/>
        </w:rPr>
        <w:t>a zisku spoločníkom</w:t>
      </w:r>
      <w:r>
        <w:rPr>
          <w:rFonts w:ascii="Courier New" w:hAnsi="Courier New" w:cs="Courier New"/>
        </w:rPr>
        <w:t>,členom</w:t>
      </w:r>
      <w:r w:rsidR="003B0AAD">
        <w:rPr>
          <w:rFonts w:ascii="Courier New" w:hAnsi="Courier New" w:cs="Courier New"/>
        </w:rPr>
        <w:t xml:space="preserve">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49" style="position:absolute;flip:x;z-index:25168793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0" style="position:absolute;flip:x;z-index:25168896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</w:t>
      </w:r>
      <w:r w:rsidR="0093600F">
        <w:rPr>
          <w:rFonts w:ascii="Courier New" w:hAnsi="Courier New" w:cs="Courier New"/>
        </w:rPr>
        <w:t xml:space="preserve">                            2015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1" style="position:absolute;flip:x;z-index:25168998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strata           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2" style="position:absolute;flip:x;z-index:25169100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zákonného rezervného fondu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3" style="position:absolute;flip:x;z-index:251692032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štatutárnych     a ostatných fondov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4" style="position:absolute;flip:x;z-index:25169305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nerozdeleného     zisku minulých rokov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5" style="position:absolute;flip:x;z-index:251694080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spoločníkmi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6" style="position:absolute;flip:x;z-index:251695104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do neuhradenej straty minulých</w:t>
      </w:r>
      <w:r w:rsidR="00C62C0D">
        <w:rPr>
          <w:rFonts w:ascii="Courier New" w:hAnsi="Courier New" w:cs="Courier New"/>
        </w:rPr>
        <w:t xml:space="preserve"> rok.</w:t>
      </w:r>
      <w:r>
        <w:rPr>
          <w:rFonts w:ascii="Courier New" w:hAnsi="Courier New" w:cs="Courier New"/>
        </w:rPr>
        <w:t xml:space="preserve">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7" style="position:absolute;flip:x;z-index:251696128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8" style="position:absolute;flip:x;z-index:251697152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59" style="position:absolute;flip:x;z-index:251698176" from="6.6pt,6.2pt" to="303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66" style="position:absolute;margin-left:9.9pt;margin-top:6.2pt;width:158.4pt;height:24.9pt;z-index:252217344" o:allowincell="f" filled="f"/>
        </w:pict>
      </w:r>
      <w:r w:rsidR="008225C3" w:rsidRPr="008225C3">
        <w:rPr>
          <w:noProof/>
        </w:rPr>
        <w:pict>
          <v:rect id="_x0000_s2167" style="position:absolute;margin-left:214.5pt;margin-top:6.2pt;width:105.6pt;height:24.9pt;z-index:252218368" o:allowincell="f" filled="f"/>
        </w:pict>
      </w:r>
      <w:r w:rsidR="008225C3" w:rsidRPr="008225C3">
        <w:rPr>
          <w:noProof/>
        </w:rPr>
        <w:pict>
          <v:rect id="_x0000_s2168" style="position:absolute;margin-left:372.9pt;margin-top:6.2pt;width:132pt;height:24.9pt;z-index:252219392" o:allowincell="f" filled="f"/>
        </w:pict>
      </w:r>
      <w:r w:rsidR="008225C3" w:rsidRPr="008225C3">
        <w:rPr>
          <w:noProof/>
        </w:rPr>
        <w:pict>
          <v:line id="_x0000_s1660" style="position:absolute;z-index:251699200" from="227.7pt,6.2pt" to="227.75pt,31.1pt" o:allowincell="f"/>
        </w:pict>
      </w:r>
      <w:r w:rsidR="008225C3" w:rsidRPr="008225C3">
        <w:rPr>
          <w:noProof/>
        </w:rPr>
        <w:pict>
          <v:line id="_x0000_s1661" style="position:absolute;z-index:251700224" from="240.9pt,6.2pt" to="240.95pt,31.1pt" o:allowincell="f"/>
        </w:pict>
      </w:r>
      <w:r w:rsidR="008225C3" w:rsidRPr="008225C3">
        <w:rPr>
          <w:noProof/>
        </w:rPr>
        <w:pict>
          <v:line id="_x0000_s1662" style="position:absolute;z-index:251701248" from="254.1pt,6.2pt" to="254.15pt,31.1pt" o:allowincell="f"/>
        </w:pict>
      </w:r>
      <w:r w:rsidR="008225C3" w:rsidRPr="008225C3">
        <w:rPr>
          <w:noProof/>
        </w:rPr>
        <w:pict>
          <v:line id="_x0000_s1663" style="position:absolute;z-index:251702272" from="267.3pt,6.2pt" to="267.35pt,31.1pt" o:allowincell="f"/>
        </w:pict>
      </w:r>
      <w:r w:rsidR="008225C3" w:rsidRPr="008225C3">
        <w:rPr>
          <w:noProof/>
        </w:rPr>
        <w:pict>
          <v:line id="_x0000_s1664" style="position:absolute;z-index:251703296" from="280.5pt,6.2pt" to="280.55pt,31.1pt" o:allowincell="f"/>
        </w:pict>
      </w:r>
      <w:r w:rsidR="008225C3" w:rsidRPr="008225C3">
        <w:rPr>
          <w:noProof/>
        </w:rPr>
        <w:pict>
          <v:line id="_x0000_s1665" style="position:absolute;z-index:251704320" from="293.7pt,6.2pt" to="293.75pt,31.1pt" o:allowincell="f"/>
        </w:pict>
      </w:r>
      <w:r w:rsidR="008225C3" w:rsidRPr="008225C3">
        <w:rPr>
          <w:noProof/>
        </w:rPr>
        <w:pict>
          <v:line id="_x0000_s1666" style="position:absolute;z-index:251705344" from="306.9pt,6.2pt" to="306.95pt,31.1pt" o:allowincell="f"/>
        </w:pict>
      </w:r>
      <w:r w:rsidR="008225C3" w:rsidRPr="008225C3">
        <w:rPr>
          <w:noProof/>
        </w:rPr>
        <w:pict>
          <v:line id="_x0000_s1667" style="position:absolute;z-index:251706368" from="386.1pt,6.2pt" to="386.15pt,31.1pt" o:allowincell="f"/>
        </w:pict>
      </w:r>
      <w:r w:rsidR="008225C3" w:rsidRPr="008225C3">
        <w:rPr>
          <w:noProof/>
        </w:rPr>
        <w:pict>
          <v:line id="_x0000_s1668" style="position:absolute;z-index:251707392" from="399.3pt,6.2pt" to="399.35pt,31.1pt" o:allowincell="f"/>
        </w:pict>
      </w:r>
      <w:r w:rsidR="008225C3" w:rsidRPr="008225C3">
        <w:rPr>
          <w:noProof/>
        </w:rPr>
        <w:pict>
          <v:line id="_x0000_s1669" style="position:absolute;z-index:251708416" from="412.5pt,6.2pt" to="412.55pt,31.1pt" o:allowincell="f"/>
        </w:pict>
      </w:r>
      <w:r w:rsidR="008225C3" w:rsidRPr="008225C3">
        <w:rPr>
          <w:noProof/>
        </w:rPr>
        <w:pict>
          <v:line id="_x0000_s1670" style="position:absolute;z-index:251709440" from="425.7pt,6.2pt" to="425.75pt,31.1pt" o:allowincell="f"/>
        </w:pict>
      </w:r>
      <w:r w:rsidR="008225C3" w:rsidRPr="008225C3">
        <w:rPr>
          <w:noProof/>
        </w:rPr>
        <w:pict>
          <v:line id="_x0000_s1671" style="position:absolute;z-index:251710464" from="438.9pt,6.2pt" to="438.95pt,31.1pt" o:allowincell="f"/>
        </w:pict>
      </w:r>
      <w:r w:rsidR="008225C3" w:rsidRPr="008225C3">
        <w:rPr>
          <w:noProof/>
        </w:rPr>
        <w:pict>
          <v:line id="_x0000_s1672" style="position:absolute;z-index:251711488" from="452.1pt,6.2pt" to="452.15pt,31.1pt" o:allowincell="f"/>
        </w:pict>
      </w:r>
      <w:r w:rsidR="008225C3" w:rsidRPr="008225C3">
        <w:rPr>
          <w:noProof/>
        </w:rPr>
        <w:pict>
          <v:line id="_x0000_s1673" style="position:absolute;z-index:251712512" from="465.3pt,6.2pt" to="465.35pt,31.1pt" o:allowincell="f"/>
        </w:pict>
      </w:r>
      <w:r w:rsidR="008225C3" w:rsidRPr="008225C3">
        <w:rPr>
          <w:noProof/>
        </w:rPr>
        <w:pict>
          <v:line id="_x0000_s1674" style="position:absolute;z-index:251713536" from="478.5pt,6.2pt" to="478.55pt,31.1pt" o:allowincell="f"/>
        </w:pict>
      </w:r>
      <w:r w:rsidR="008225C3" w:rsidRPr="008225C3">
        <w:rPr>
          <w:noProof/>
        </w:rPr>
        <w:pict>
          <v:line id="_x0000_s1675" style="position:absolute;z-index:251714560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23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Jednotlivé druhy rezerv za bežné účtovné obdobie: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231 o rezervách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 xml:space="preserve">       a  Názov položky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obdobia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BO-Tvorba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BO-Použitie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BO-Zrušenie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76" style="position:absolute;flip:x;z-index:25171558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77" style="position:absolute;flip:x;z-index:25171660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78" style="position:absolute;flip:x;z-index:25171763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79" style="position:absolute;flip:x;z-index:25171865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0" style="position:absolute;flip:x;z-index:25171968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1" style="position:absolute;flip:x;z-index:25172070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2" style="position:absolute;flip:x;z-index:25172172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3" style="position:absolute;flip:x;z-index:25172275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</w:t>
      </w:r>
      <w:r w:rsidR="00C62C0D">
        <w:rPr>
          <w:rFonts w:ascii="Courier New" w:hAnsi="Courier New" w:cs="Courier New"/>
        </w:rPr>
        <w:t xml:space="preserve"> soc.poist.</w:t>
      </w:r>
      <w:r w:rsidR="0093600F">
        <w:rPr>
          <w:rFonts w:ascii="Courier New" w:hAnsi="Courier New" w:cs="Courier New"/>
        </w:rPr>
        <w:t xml:space="preserve">    1351 0    0    0 1499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4" style="position:absolute;flip:x;z-index:25172377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5" style="position:absolute;flip:x;z-index:25172480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6" style="position:absolute;flip:x;z-index:25172582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7" style="position:absolute;flip:x;z-index:25172684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8" style="position:absolute;flip:x;z-index:25172787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89" style="position:absolute;flip:x;z-index:25172889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90" style="position:absolute;flip:x;z-index:25172992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91" style="position:absolute;flip:x;z-index:25173094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92" style="position:absolute;flip:x;z-index:25173196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</w:t>
      </w:r>
      <w:r w:rsidR="00D12D8D">
        <w:rPr>
          <w:rFonts w:ascii="Courier New" w:hAnsi="Courier New" w:cs="Courier New"/>
        </w:rPr>
        <w:t xml:space="preserve">ervy  spolu        </w:t>
      </w:r>
      <w:r w:rsidR="0093600F">
        <w:rPr>
          <w:rFonts w:ascii="Courier New" w:hAnsi="Courier New" w:cs="Courier New"/>
        </w:rPr>
        <w:t xml:space="preserve">        1351    0    0    0 1499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693" style="position:absolute;flip:x;z-index:25173299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TABULKA č. 232 o rezervách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obdobia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MO-Tvorba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MO-Použitie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MO-Zrušenie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69" style="position:absolute;margin-left:9.9pt;margin-top:6.2pt;width:158.4pt;height:24.9pt;z-index:252220416" o:allowincell="f" filled="f"/>
        </w:pict>
      </w:r>
      <w:r w:rsidR="008225C3" w:rsidRPr="008225C3">
        <w:rPr>
          <w:noProof/>
        </w:rPr>
        <w:pict>
          <v:rect id="_x0000_s2170" style="position:absolute;margin-left:214.5pt;margin-top:6.2pt;width:105.6pt;height:24.9pt;z-index:252221440" o:allowincell="f" filled="f"/>
        </w:pict>
      </w:r>
      <w:r w:rsidR="008225C3" w:rsidRPr="008225C3">
        <w:rPr>
          <w:noProof/>
        </w:rPr>
        <w:pict>
          <v:rect id="_x0000_s2171" style="position:absolute;margin-left:372.9pt;margin-top:6.2pt;width:132pt;height:24.9pt;z-index:252222464" o:allowincell="f" filled="f"/>
        </w:pict>
      </w:r>
      <w:r w:rsidR="008225C3" w:rsidRPr="008225C3">
        <w:rPr>
          <w:noProof/>
        </w:rPr>
        <w:pict>
          <v:line id="_x0000_s1694" style="position:absolute;z-index:251734016" from="227.7pt,6.2pt" to="227.75pt,31.1pt" o:allowincell="f"/>
        </w:pict>
      </w:r>
      <w:r w:rsidR="008225C3" w:rsidRPr="008225C3">
        <w:rPr>
          <w:noProof/>
        </w:rPr>
        <w:pict>
          <v:line id="_x0000_s1695" style="position:absolute;z-index:251735040" from="240.9pt,6.2pt" to="240.95pt,31.1pt" o:allowincell="f"/>
        </w:pict>
      </w:r>
      <w:r w:rsidR="008225C3" w:rsidRPr="008225C3">
        <w:rPr>
          <w:noProof/>
        </w:rPr>
        <w:pict>
          <v:line id="_x0000_s1696" style="position:absolute;z-index:251736064" from="254.1pt,6.2pt" to="254.15pt,31.1pt" o:allowincell="f"/>
        </w:pict>
      </w:r>
      <w:r w:rsidR="008225C3" w:rsidRPr="008225C3">
        <w:rPr>
          <w:noProof/>
        </w:rPr>
        <w:pict>
          <v:line id="_x0000_s1697" style="position:absolute;z-index:251737088" from="267.3pt,6.2pt" to="267.35pt,31.1pt" o:allowincell="f"/>
        </w:pict>
      </w:r>
      <w:r w:rsidR="008225C3" w:rsidRPr="008225C3">
        <w:rPr>
          <w:noProof/>
        </w:rPr>
        <w:pict>
          <v:line id="_x0000_s1698" style="position:absolute;z-index:251738112" from="280.5pt,6.2pt" to="280.55pt,31.1pt" o:allowincell="f"/>
        </w:pict>
      </w:r>
      <w:r w:rsidR="008225C3" w:rsidRPr="008225C3">
        <w:rPr>
          <w:noProof/>
        </w:rPr>
        <w:pict>
          <v:line id="_x0000_s1699" style="position:absolute;z-index:251739136" from="293.7pt,6.2pt" to="293.75pt,31.1pt" o:allowincell="f"/>
        </w:pict>
      </w:r>
      <w:r w:rsidR="008225C3" w:rsidRPr="008225C3">
        <w:rPr>
          <w:noProof/>
        </w:rPr>
        <w:pict>
          <v:line id="_x0000_s1700" style="position:absolute;z-index:251740160" from="306.9pt,6.2pt" to="306.95pt,31.1pt" o:allowincell="f"/>
        </w:pict>
      </w:r>
      <w:r w:rsidR="008225C3" w:rsidRPr="008225C3">
        <w:rPr>
          <w:noProof/>
        </w:rPr>
        <w:pict>
          <v:line id="_x0000_s1701" style="position:absolute;z-index:251741184" from="386.1pt,6.2pt" to="386.15pt,31.1pt" o:allowincell="f"/>
        </w:pict>
      </w:r>
      <w:r w:rsidR="008225C3" w:rsidRPr="008225C3">
        <w:rPr>
          <w:noProof/>
        </w:rPr>
        <w:pict>
          <v:line id="_x0000_s1702" style="position:absolute;z-index:251742208" from="399.3pt,6.2pt" to="399.35pt,31.1pt" o:allowincell="f"/>
        </w:pict>
      </w:r>
      <w:r w:rsidR="008225C3" w:rsidRPr="008225C3">
        <w:rPr>
          <w:noProof/>
        </w:rPr>
        <w:pict>
          <v:line id="_x0000_s1703" style="position:absolute;z-index:251743232" from="412.5pt,6.2pt" to="412.55pt,31.1pt" o:allowincell="f"/>
        </w:pict>
      </w:r>
      <w:r w:rsidR="008225C3" w:rsidRPr="008225C3">
        <w:rPr>
          <w:noProof/>
        </w:rPr>
        <w:pict>
          <v:line id="_x0000_s1704" style="position:absolute;z-index:251744256" from="425.7pt,6.2pt" to="425.75pt,31.1pt" o:allowincell="f"/>
        </w:pict>
      </w:r>
      <w:r w:rsidR="008225C3" w:rsidRPr="008225C3">
        <w:rPr>
          <w:noProof/>
        </w:rPr>
        <w:pict>
          <v:line id="_x0000_s1705" style="position:absolute;z-index:251745280" from="438.9pt,6.2pt" to="438.95pt,31.1pt" o:allowincell="f"/>
        </w:pict>
      </w:r>
      <w:r w:rsidR="008225C3" w:rsidRPr="008225C3">
        <w:rPr>
          <w:noProof/>
        </w:rPr>
        <w:pict>
          <v:line id="_x0000_s1706" style="position:absolute;z-index:251746304" from="452.1pt,6.2pt" to="452.15pt,31.1pt" o:allowincell="f"/>
        </w:pict>
      </w:r>
      <w:r w:rsidR="008225C3" w:rsidRPr="008225C3">
        <w:rPr>
          <w:noProof/>
        </w:rPr>
        <w:pict>
          <v:line id="_x0000_s1707" style="position:absolute;z-index:251747328" from="465.3pt,6.2pt" to="465.35pt,31.1pt" o:allowincell="f"/>
        </w:pict>
      </w:r>
      <w:r w:rsidR="008225C3" w:rsidRPr="008225C3">
        <w:rPr>
          <w:noProof/>
        </w:rPr>
        <w:pict>
          <v:line id="_x0000_s1708" style="position:absolute;z-index:251748352" from="478.5pt,6.2pt" to="478.55pt,31.1pt" o:allowincell="f"/>
        </w:pict>
      </w:r>
      <w:r w:rsidR="008225C3" w:rsidRPr="008225C3">
        <w:rPr>
          <w:noProof/>
        </w:rPr>
        <w:pict>
          <v:line id="_x0000_s1709" style="position:absolute;z-index:25174937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24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0" style="position:absolute;flip:x;z-index:25175040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1" style="position:absolute;flip:x;z-index:25175142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2" style="position:absolute;flip:x;z-index:25175244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3" style="position:absolute;flip:x;z-index:25175347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4" style="position:absolute;flip:x;z-index:25175449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5" style="position:absolute;flip:x;z-index:25175552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6" style="position:absolute;flip:x;z-index:25175654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7" style="position:absolute;flip:x;z-index:25175756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</w:t>
      </w:r>
      <w:r w:rsidR="00C62C0D">
        <w:rPr>
          <w:rFonts w:ascii="Courier New" w:hAnsi="Courier New" w:cs="Courier New"/>
        </w:rPr>
        <w:t>i.poist.</w:t>
      </w:r>
      <w:r w:rsidR="0093600F">
        <w:rPr>
          <w:rFonts w:ascii="Courier New" w:hAnsi="Courier New" w:cs="Courier New"/>
        </w:rPr>
        <w:t xml:space="preserve">  1140  0    0    0 1351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8" style="position:absolute;flip:x;z-index:25175859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19" style="position:absolute;flip:x;z-index:25175961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0" style="position:absolute;flip:x;z-index:25176064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</w:t>
      </w:r>
      <w:r w:rsidR="00C62C0D">
        <w:rPr>
          <w:rFonts w:ascii="Courier New" w:hAnsi="Courier New" w:cs="Courier New"/>
        </w:rPr>
        <w:t xml:space="preserve"> účtovnej záv. a zost.DP</w:t>
      </w:r>
      <w:r>
        <w:rPr>
          <w:rFonts w:ascii="Courier New" w:hAnsi="Courier New" w:cs="Courier New"/>
        </w:rPr>
        <w:t xml:space="preserve">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1" style="position:absolute;flip:x;z-index:25176166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2" style="position:absolute;flip:x;z-index:25176268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3" style="position:absolute;flip:x;z-index:25176371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4" style="position:absolute;flip:x;z-index:25176473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5" style="position:absolute;flip:x;z-index:25176576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6" style="position:absolute;flip:x;z-index:25176678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</w:t>
      </w:r>
      <w:r w:rsidR="00D12D8D">
        <w:rPr>
          <w:rFonts w:ascii="Courier New" w:hAnsi="Courier New" w:cs="Courier New"/>
        </w:rPr>
        <w:t xml:space="preserve">ervy  spolu        </w:t>
      </w:r>
      <w:r w:rsidR="0093600F">
        <w:rPr>
          <w:rFonts w:ascii="Courier New" w:hAnsi="Courier New" w:cs="Courier New"/>
        </w:rPr>
        <w:t xml:space="preserve">         1140   0    0    0 1351</w:t>
      </w:r>
      <w:r w:rsidR="00D12D8D">
        <w:rPr>
          <w:rFonts w:ascii="Courier New" w:hAnsi="Courier New" w:cs="Courier New"/>
        </w:rPr>
        <w:t xml:space="preserve">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7" style="position:absolute;flip:x;z-index:25176780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Výška záväzkov: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24 o záväzkoch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</w:t>
      </w:r>
      <w:r w:rsidR="003B0AAD">
        <w:rPr>
          <w:rFonts w:ascii="Courier New" w:hAnsi="Courier New" w:cs="Courier New"/>
        </w:rPr>
        <w:t xml:space="preserve">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8" style="position:absolute;flip:x;z-index:251768832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29" style="position:absolute;flip:x;z-index:251769856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záväzky    spolu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30" style="position:absolute;flip:x;z-index:251770880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</w:t>
      </w:r>
      <w:r w:rsidR="00C62C0D">
        <w:rPr>
          <w:rFonts w:ascii="Courier New" w:hAnsi="Courier New" w:cs="Courier New"/>
        </w:rPr>
        <w:t xml:space="preserve"> so zostatkovou dobou splatn.nad 5r.</w:t>
      </w:r>
      <w:r>
        <w:rPr>
          <w:rFonts w:ascii="Courier New" w:hAnsi="Courier New" w:cs="Courier New"/>
        </w:rPr>
        <w:t xml:space="preserve">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31" style="position:absolute;flip:x;z-index:251771904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</w:t>
      </w:r>
      <w:r w:rsidR="00C62C0D">
        <w:rPr>
          <w:rFonts w:ascii="Courier New" w:hAnsi="Courier New" w:cs="Courier New"/>
        </w:rPr>
        <w:t xml:space="preserve"> so zostatkovou dobou splatn.1-5r.</w:t>
      </w:r>
      <w:r>
        <w:rPr>
          <w:rFonts w:ascii="Courier New" w:hAnsi="Courier New" w:cs="Courier New"/>
        </w:rPr>
        <w:t xml:space="preserve"> </w:t>
      </w:r>
      <w:r w:rsidR="00C62C0D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32" style="position:absolute;flip:x;z-index:251772928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záväzky  sp</w:t>
      </w:r>
      <w:r w:rsidR="0093600F">
        <w:rPr>
          <w:rFonts w:ascii="Courier New" w:hAnsi="Courier New" w:cs="Courier New"/>
        </w:rPr>
        <w:t>olu                 83147  67576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72" style="position:absolute;margin-left:9.9pt;margin-top:6.2pt;width:158.4pt;height:24.9pt;z-index:252223488" o:allowincell="f" filled="f"/>
        </w:pict>
      </w:r>
      <w:r w:rsidR="008225C3" w:rsidRPr="008225C3">
        <w:rPr>
          <w:noProof/>
        </w:rPr>
        <w:pict>
          <v:rect id="_x0000_s2173" style="position:absolute;margin-left:214.5pt;margin-top:6.2pt;width:105.6pt;height:24.9pt;z-index:252224512" o:allowincell="f" filled="f"/>
        </w:pict>
      </w:r>
      <w:r w:rsidR="008225C3" w:rsidRPr="008225C3">
        <w:rPr>
          <w:noProof/>
        </w:rPr>
        <w:pict>
          <v:rect id="_x0000_s2174" style="position:absolute;margin-left:372.9pt;margin-top:6.2pt;width:132pt;height:24.9pt;z-index:252225536" o:allowincell="f" filled="f"/>
        </w:pict>
      </w:r>
      <w:r w:rsidR="008225C3" w:rsidRPr="008225C3">
        <w:rPr>
          <w:noProof/>
        </w:rPr>
        <w:pict>
          <v:line id="_x0000_s1733" style="position:absolute;z-index:251773952" from="227.7pt,6.2pt" to="227.75pt,31.1pt" o:allowincell="f"/>
        </w:pict>
      </w:r>
      <w:r w:rsidR="008225C3" w:rsidRPr="008225C3">
        <w:rPr>
          <w:noProof/>
        </w:rPr>
        <w:pict>
          <v:line id="_x0000_s1734" style="position:absolute;z-index:251774976" from="240.9pt,6.2pt" to="240.95pt,31.1pt" o:allowincell="f"/>
        </w:pict>
      </w:r>
      <w:r w:rsidR="008225C3" w:rsidRPr="008225C3">
        <w:rPr>
          <w:noProof/>
        </w:rPr>
        <w:pict>
          <v:line id="_x0000_s1735" style="position:absolute;z-index:251776000" from="254.1pt,6.2pt" to="254.15pt,31.1pt" o:allowincell="f"/>
        </w:pict>
      </w:r>
      <w:r w:rsidR="008225C3" w:rsidRPr="008225C3">
        <w:rPr>
          <w:noProof/>
        </w:rPr>
        <w:pict>
          <v:line id="_x0000_s1736" style="position:absolute;z-index:251777024" from="267.3pt,6.2pt" to="267.35pt,31.1pt" o:allowincell="f"/>
        </w:pict>
      </w:r>
      <w:r w:rsidR="008225C3" w:rsidRPr="008225C3">
        <w:rPr>
          <w:noProof/>
        </w:rPr>
        <w:pict>
          <v:line id="_x0000_s1737" style="position:absolute;z-index:251778048" from="280.5pt,6.2pt" to="280.55pt,31.1pt" o:allowincell="f"/>
        </w:pict>
      </w:r>
      <w:r w:rsidR="008225C3" w:rsidRPr="008225C3">
        <w:rPr>
          <w:noProof/>
        </w:rPr>
        <w:pict>
          <v:line id="_x0000_s1738" style="position:absolute;z-index:251779072" from="293.7pt,6.2pt" to="293.75pt,31.1pt" o:allowincell="f"/>
        </w:pict>
      </w:r>
      <w:r w:rsidR="008225C3" w:rsidRPr="008225C3">
        <w:rPr>
          <w:noProof/>
        </w:rPr>
        <w:pict>
          <v:line id="_x0000_s1739" style="position:absolute;z-index:251780096" from="306.9pt,6.2pt" to="306.95pt,31.1pt" o:allowincell="f"/>
        </w:pict>
      </w:r>
      <w:r w:rsidR="008225C3" w:rsidRPr="008225C3">
        <w:rPr>
          <w:noProof/>
        </w:rPr>
        <w:pict>
          <v:line id="_x0000_s1740" style="position:absolute;z-index:251781120" from="386.1pt,6.2pt" to="386.15pt,31.1pt" o:allowincell="f"/>
        </w:pict>
      </w:r>
      <w:r w:rsidR="008225C3" w:rsidRPr="008225C3">
        <w:rPr>
          <w:noProof/>
        </w:rPr>
        <w:pict>
          <v:line id="_x0000_s1741" style="position:absolute;z-index:251782144" from="399.3pt,6.2pt" to="399.35pt,31.1pt" o:allowincell="f"/>
        </w:pict>
      </w:r>
      <w:r w:rsidR="008225C3" w:rsidRPr="008225C3">
        <w:rPr>
          <w:noProof/>
        </w:rPr>
        <w:pict>
          <v:line id="_x0000_s1742" style="position:absolute;z-index:251783168" from="412.5pt,6.2pt" to="412.55pt,31.1pt" o:allowincell="f"/>
        </w:pict>
      </w:r>
      <w:r w:rsidR="008225C3" w:rsidRPr="008225C3">
        <w:rPr>
          <w:noProof/>
        </w:rPr>
        <w:pict>
          <v:line id="_x0000_s1743" style="position:absolute;z-index:251784192" from="425.7pt,6.2pt" to="425.75pt,31.1pt" o:allowincell="f"/>
        </w:pict>
      </w:r>
      <w:r w:rsidR="008225C3" w:rsidRPr="008225C3">
        <w:rPr>
          <w:noProof/>
        </w:rPr>
        <w:pict>
          <v:line id="_x0000_s1744" style="position:absolute;z-index:251785216" from="438.9pt,6.2pt" to="438.95pt,31.1pt" o:allowincell="f"/>
        </w:pict>
      </w:r>
      <w:r w:rsidR="008225C3" w:rsidRPr="008225C3">
        <w:rPr>
          <w:noProof/>
        </w:rPr>
        <w:pict>
          <v:line id="_x0000_s1745" style="position:absolute;z-index:251786240" from="452.1pt,6.2pt" to="452.15pt,31.1pt" o:allowincell="f"/>
        </w:pict>
      </w:r>
      <w:r w:rsidR="008225C3" w:rsidRPr="008225C3">
        <w:rPr>
          <w:noProof/>
        </w:rPr>
        <w:pict>
          <v:line id="_x0000_s1746" style="position:absolute;z-index:251787264" from="465.3pt,6.2pt" to="465.35pt,31.1pt" o:allowincell="f"/>
        </w:pict>
      </w:r>
      <w:r w:rsidR="008225C3" w:rsidRPr="008225C3">
        <w:rPr>
          <w:noProof/>
        </w:rPr>
        <w:pict>
          <v:line id="_x0000_s1747" style="position:absolute;z-index:251788288" from="478.5pt,6.2pt" to="478.55pt,31.1pt" o:allowincell="f"/>
        </w:pict>
      </w:r>
      <w:r w:rsidR="008225C3" w:rsidRPr="008225C3">
        <w:rPr>
          <w:noProof/>
        </w:rPr>
        <w:pict>
          <v:line id="_x0000_s1748" style="position:absolute;z-index:25178931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25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49" style="position:absolute;flip:x;z-index:251790336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jedného roka vrátan</w:t>
      </w:r>
      <w:r w:rsidR="00D12D8D">
        <w:rPr>
          <w:rFonts w:ascii="Courier New" w:hAnsi="Courier New" w:cs="Courier New"/>
        </w:rPr>
        <w:t>e                  62696    48133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0" style="position:absolute;flip:x;z-index:251791360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po lehote   sp</w:t>
      </w:r>
      <w:r w:rsidR="00D12D8D">
        <w:rPr>
          <w:rFonts w:ascii="Courier New" w:hAnsi="Courier New" w:cs="Courier New"/>
        </w:rPr>
        <w:t>latnosti           62696    48133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1" style="position:absolute;flip:x;z-index:251792384" from="6.6pt,6.2pt" to="363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Štruktúre záväzkov podľa zostatkovej doby splatnosti v členení podľa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súvahy, a to podľa zostatkovej doby splatnosti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1. do jedného roka vrátane,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 .od jedného roka do piatich rokov vrátane,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3. viac ako päť rokov,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Hodnota záväzku zabezpečeného záložným právom alebo zabezpečený inou formou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a to s uvedením formy zabezpečenia: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Spôsob vzniku odloženého daňového záväzku: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Záväzky zo sociálneho fondu: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26 o záväzkoch zo sociálneho fondu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2" style="position:absolute;flip:x;z-index:251793408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3" style="position:absolute;flip:x;z-index:251794432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Začiatočný stav </w:t>
      </w:r>
      <w:r w:rsidR="00D12D8D">
        <w:rPr>
          <w:rFonts w:ascii="Courier New" w:hAnsi="Courier New" w:cs="Courier New"/>
        </w:rPr>
        <w:t xml:space="preserve">    s</w:t>
      </w:r>
      <w:r w:rsidR="00BB4FCA">
        <w:rPr>
          <w:rFonts w:ascii="Courier New" w:hAnsi="Courier New" w:cs="Courier New"/>
        </w:rPr>
        <w:t xml:space="preserve">ociálneho fondu         1169 1037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4" style="position:absolute;flip:x;z-index:251795456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na ťarchu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nákladov        </w:t>
      </w:r>
      <w:r w:rsidR="00D12D8D">
        <w:rPr>
          <w:rFonts w:ascii="Courier New" w:hAnsi="Courier New" w:cs="Courier New"/>
        </w:rPr>
        <w:t xml:space="preserve">                          </w:t>
      </w:r>
      <w:r w:rsidR="00BB4FCA">
        <w:rPr>
          <w:rFonts w:ascii="Courier New" w:hAnsi="Courier New" w:cs="Courier New"/>
        </w:rPr>
        <w:t xml:space="preserve">   223   </w:t>
      </w:r>
      <w:r w:rsidR="00D12D8D">
        <w:rPr>
          <w:rFonts w:ascii="Courier New" w:hAnsi="Courier New" w:cs="Courier New"/>
        </w:rPr>
        <w:t>132</w:t>
      </w:r>
      <w:r>
        <w:rPr>
          <w:rFonts w:ascii="Courier New" w:hAnsi="Courier New" w:cs="Courier New"/>
        </w:rPr>
        <w:t xml:space="preserve"> </w:t>
      </w:r>
      <w:r w:rsidR="00BB4FCA">
        <w:rPr>
          <w:rFonts w:ascii="Courier New" w:hAnsi="Courier New" w:cs="Courier New"/>
        </w:rPr>
        <w:t xml:space="preserve">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5" style="position:absolute;flip:x;z-index:251796480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zo zisku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6" style="position:absolute;flip:x;z-index:251797504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Ostatná tvorba sociálneho fondu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7" style="position:absolute;flip:x;z-index:251798528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spolu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8" style="position:absolute;flip:x;z-index:251799552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Čerpanie sociálneho fondu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59" style="position:absolute;flip:x;z-index:251800576" from="6.6pt,6.2pt" to="356.4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Konečný zostatok</w:t>
      </w:r>
      <w:r w:rsidR="00D12D8D">
        <w:rPr>
          <w:rFonts w:ascii="Courier New" w:hAnsi="Courier New" w:cs="Courier New"/>
        </w:rPr>
        <w:t xml:space="preserve">    s</w:t>
      </w:r>
      <w:r w:rsidR="00BB4FCA">
        <w:rPr>
          <w:rFonts w:ascii="Courier New" w:hAnsi="Courier New" w:cs="Courier New"/>
        </w:rPr>
        <w:t xml:space="preserve">ociálneho fondu        1392 1169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60" style="position:absolute;flip:x;z-index:251801600" from="6.6pt,6.2pt" to="356.4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Vydané dlhopisy (menovitá hodnota, emisný kurz, úrok a splatnosť)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27 o vydaných dlhopisoch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vydaného dlhopisu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Menovitá hodnota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Počet  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Emisný kurz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75" style="position:absolute;margin-left:9.9pt;margin-top:6.2pt;width:158.4pt;height:24.9pt;z-index:252226560" o:allowincell="f" filled="f"/>
        </w:pict>
      </w:r>
      <w:r w:rsidR="008225C3" w:rsidRPr="008225C3">
        <w:rPr>
          <w:noProof/>
        </w:rPr>
        <w:pict>
          <v:rect id="_x0000_s2176" style="position:absolute;margin-left:214.5pt;margin-top:6.2pt;width:105.6pt;height:24.9pt;z-index:252227584" o:allowincell="f" filled="f"/>
        </w:pict>
      </w:r>
      <w:r w:rsidR="008225C3" w:rsidRPr="008225C3">
        <w:rPr>
          <w:noProof/>
        </w:rPr>
        <w:pict>
          <v:rect id="_x0000_s2177" style="position:absolute;margin-left:372.9pt;margin-top:6.2pt;width:132pt;height:24.9pt;z-index:252228608" o:allowincell="f" filled="f"/>
        </w:pict>
      </w:r>
      <w:r w:rsidR="008225C3" w:rsidRPr="008225C3">
        <w:rPr>
          <w:noProof/>
        </w:rPr>
        <w:pict>
          <v:line id="_x0000_s1761" style="position:absolute;z-index:251802624" from="227.7pt,6.2pt" to="227.75pt,31.1pt" o:allowincell="f"/>
        </w:pict>
      </w:r>
      <w:r w:rsidR="008225C3" w:rsidRPr="008225C3">
        <w:rPr>
          <w:noProof/>
        </w:rPr>
        <w:pict>
          <v:line id="_x0000_s1762" style="position:absolute;z-index:251803648" from="240.9pt,6.2pt" to="240.95pt,31.1pt" o:allowincell="f"/>
        </w:pict>
      </w:r>
      <w:r w:rsidR="008225C3" w:rsidRPr="008225C3">
        <w:rPr>
          <w:noProof/>
        </w:rPr>
        <w:pict>
          <v:line id="_x0000_s1763" style="position:absolute;z-index:251804672" from="254.1pt,6.2pt" to="254.15pt,31.1pt" o:allowincell="f"/>
        </w:pict>
      </w:r>
      <w:r w:rsidR="008225C3" w:rsidRPr="008225C3">
        <w:rPr>
          <w:noProof/>
        </w:rPr>
        <w:pict>
          <v:line id="_x0000_s1764" style="position:absolute;z-index:251805696" from="267.3pt,6.2pt" to="267.35pt,31.1pt" o:allowincell="f"/>
        </w:pict>
      </w:r>
      <w:r w:rsidR="008225C3" w:rsidRPr="008225C3">
        <w:rPr>
          <w:noProof/>
        </w:rPr>
        <w:pict>
          <v:line id="_x0000_s1765" style="position:absolute;z-index:251806720" from="280.5pt,6.2pt" to="280.55pt,31.1pt" o:allowincell="f"/>
        </w:pict>
      </w:r>
      <w:r w:rsidR="008225C3" w:rsidRPr="008225C3">
        <w:rPr>
          <w:noProof/>
        </w:rPr>
        <w:pict>
          <v:line id="_x0000_s1766" style="position:absolute;z-index:251807744" from="293.7pt,6.2pt" to="293.75pt,31.1pt" o:allowincell="f"/>
        </w:pict>
      </w:r>
      <w:r w:rsidR="008225C3" w:rsidRPr="008225C3">
        <w:rPr>
          <w:noProof/>
        </w:rPr>
        <w:pict>
          <v:line id="_x0000_s1767" style="position:absolute;z-index:251808768" from="306.9pt,6.2pt" to="306.95pt,31.1pt" o:allowincell="f"/>
        </w:pict>
      </w:r>
      <w:r w:rsidR="008225C3" w:rsidRPr="008225C3">
        <w:rPr>
          <w:noProof/>
        </w:rPr>
        <w:pict>
          <v:line id="_x0000_s1768" style="position:absolute;z-index:251809792" from="386.1pt,6.2pt" to="386.15pt,31.1pt" o:allowincell="f"/>
        </w:pict>
      </w:r>
      <w:r w:rsidR="008225C3" w:rsidRPr="008225C3">
        <w:rPr>
          <w:noProof/>
        </w:rPr>
        <w:pict>
          <v:line id="_x0000_s1769" style="position:absolute;z-index:251810816" from="399.3pt,6.2pt" to="399.35pt,31.1pt" o:allowincell="f"/>
        </w:pict>
      </w:r>
      <w:r w:rsidR="008225C3" w:rsidRPr="008225C3">
        <w:rPr>
          <w:noProof/>
        </w:rPr>
        <w:pict>
          <v:line id="_x0000_s1770" style="position:absolute;z-index:251811840" from="412.5pt,6.2pt" to="412.55pt,31.1pt" o:allowincell="f"/>
        </w:pict>
      </w:r>
      <w:r w:rsidR="008225C3" w:rsidRPr="008225C3">
        <w:rPr>
          <w:noProof/>
        </w:rPr>
        <w:pict>
          <v:line id="_x0000_s1771" style="position:absolute;z-index:251812864" from="425.7pt,6.2pt" to="425.75pt,31.1pt" o:allowincell="f"/>
        </w:pict>
      </w:r>
      <w:r w:rsidR="008225C3" w:rsidRPr="008225C3">
        <w:rPr>
          <w:noProof/>
        </w:rPr>
        <w:pict>
          <v:line id="_x0000_s1772" style="position:absolute;z-index:251813888" from="438.9pt,6.2pt" to="438.95pt,31.1pt" o:allowincell="f"/>
        </w:pict>
      </w:r>
      <w:r w:rsidR="008225C3" w:rsidRPr="008225C3">
        <w:rPr>
          <w:noProof/>
        </w:rPr>
        <w:pict>
          <v:line id="_x0000_s1773" style="position:absolute;z-index:251814912" from="452.1pt,6.2pt" to="452.15pt,31.1pt" o:allowincell="f"/>
        </w:pict>
      </w:r>
      <w:r w:rsidR="008225C3" w:rsidRPr="008225C3">
        <w:rPr>
          <w:noProof/>
        </w:rPr>
        <w:pict>
          <v:line id="_x0000_s1774" style="position:absolute;z-index:251815936" from="465.3pt,6.2pt" to="465.35pt,31.1pt" o:allowincell="f"/>
        </w:pict>
      </w:r>
      <w:r w:rsidR="008225C3" w:rsidRPr="008225C3">
        <w:rPr>
          <w:noProof/>
        </w:rPr>
        <w:pict>
          <v:line id="_x0000_s1775" style="position:absolute;z-index:251816960" from="478.5pt,6.2pt" to="478.55pt,31.1pt" o:allowincell="f"/>
        </w:pict>
      </w:r>
      <w:r w:rsidR="008225C3" w:rsidRPr="008225C3">
        <w:rPr>
          <w:noProof/>
        </w:rPr>
        <w:pict>
          <v:line id="_x0000_s1776" style="position:absolute;z-index:25181798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Strana: 26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3B0AAD">
        <w:rPr>
          <w:rFonts w:ascii="Courier New" w:hAnsi="Courier New" w:cs="Courier New"/>
        </w:rPr>
        <w:t xml:space="preserve">      e  Úrok   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Splatnosť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77" style="position:absolute;flip:x;z-index:25181900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78" style="position:absolute;flip:x;z-index:25182003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79" style="position:absolute;flip:x;z-index:25182105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0" style="position:absolute;flip:x;z-index:25182208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1" style="position:absolute;flip:x;z-index:25182310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2" style="position:absolute;flip:x;z-index:25182412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3" style="position:absolute;flip:x;z-index:25182515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4" style="position:absolute;flip:x;z-index:25182617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Bankové úvery, pôžičky a návratné finančné výpomoci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28 o bankových úveroch, pôžičkách a krátkodobých finančných výpomoc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3B0AAD">
        <w:rPr>
          <w:rFonts w:ascii="Courier New" w:hAnsi="Courier New" w:cs="Courier New"/>
        </w:rPr>
        <w:t xml:space="preserve">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Mena   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Úrok p.a. v %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Dátum splatnosti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Suma istiny v príslušnej mene za bežné účtovné obdobie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Suma istiny v eurách za bežné účtovné obdobie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Suma istiny v príslušnej mene za bezpr</w:t>
      </w:r>
      <w:r w:rsidR="00C62C0D">
        <w:rPr>
          <w:rFonts w:ascii="Courier New" w:hAnsi="Courier New" w:cs="Courier New"/>
        </w:rPr>
        <w:t>ostredne predchádzajúce účt.obd.</w:t>
      </w:r>
      <w:r>
        <w:rPr>
          <w:rFonts w:ascii="Courier New" w:hAnsi="Courier New" w:cs="Courier New"/>
        </w:rPr>
        <w:t xml:space="preserve">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5" style="position:absolute;flip:x;z-index:25182720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6" style="position:absolute;flip:x;z-index:25182822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7" style="position:absolute;flip:x;z-index:251829248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8" style="position:absolute;flip:x;z-index:251830272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89" style="position:absolute;flip:x;z-index:25183129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0" style="position:absolute;flip:x;z-index:25183232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1" style="position:absolute;flip:x;z-index:25183334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2" style="position:absolute;flip:x;z-index:251834368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3" style="position:absolute;flip:x;z-index:251835392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4" style="position:absolute;flip:x;z-index:25183641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finančné výpomoci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5" style="position:absolute;flip:x;z-index:25183744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796" style="position:absolute;flip:x;z-index:25183846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j) Významné položky časového rozlíšenia: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k) Významné položky derivátov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78" style="position:absolute;margin-left:9.9pt;margin-top:6.2pt;width:158.4pt;height:24.9pt;z-index:252229632" o:allowincell="f" filled="f"/>
        </w:pict>
      </w:r>
      <w:r w:rsidR="008225C3" w:rsidRPr="008225C3">
        <w:rPr>
          <w:noProof/>
        </w:rPr>
        <w:pict>
          <v:rect id="_x0000_s2179" style="position:absolute;margin-left:214.5pt;margin-top:6.2pt;width:105.6pt;height:24.9pt;z-index:252230656" o:allowincell="f" filled="f"/>
        </w:pict>
      </w:r>
      <w:r w:rsidR="008225C3" w:rsidRPr="008225C3">
        <w:rPr>
          <w:noProof/>
        </w:rPr>
        <w:pict>
          <v:rect id="_x0000_s2180" style="position:absolute;margin-left:372.9pt;margin-top:6.2pt;width:132pt;height:24.9pt;z-index:252231680" o:allowincell="f" filled="f"/>
        </w:pict>
      </w:r>
      <w:r w:rsidR="008225C3" w:rsidRPr="008225C3">
        <w:rPr>
          <w:noProof/>
        </w:rPr>
        <w:pict>
          <v:line id="_x0000_s1797" style="position:absolute;z-index:251839488" from="227.7pt,6.2pt" to="227.75pt,31.1pt" o:allowincell="f"/>
        </w:pict>
      </w:r>
      <w:r w:rsidR="008225C3" w:rsidRPr="008225C3">
        <w:rPr>
          <w:noProof/>
        </w:rPr>
        <w:pict>
          <v:line id="_x0000_s1798" style="position:absolute;z-index:251840512" from="240.9pt,6.2pt" to="240.95pt,31.1pt" o:allowincell="f"/>
        </w:pict>
      </w:r>
      <w:r w:rsidR="008225C3" w:rsidRPr="008225C3">
        <w:rPr>
          <w:noProof/>
        </w:rPr>
        <w:pict>
          <v:line id="_x0000_s1799" style="position:absolute;z-index:251841536" from="254.1pt,6.2pt" to="254.15pt,31.1pt" o:allowincell="f"/>
        </w:pict>
      </w:r>
      <w:r w:rsidR="008225C3" w:rsidRPr="008225C3">
        <w:rPr>
          <w:noProof/>
        </w:rPr>
        <w:pict>
          <v:line id="_x0000_s1800" style="position:absolute;z-index:251842560" from="267.3pt,6.2pt" to="267.35pt,31.1pt" o:allowincell="f"/>
        </w:pict>
      </w:r>
      <w:r w:rsidR="008225C3" w:rsidRPr="008225C3">
        <w:rPr>
          <w:noProof/>
        </w:rPr>
        <w:pict>
          <v:line id="_x0000_s1801" style="position:absolute;z-index:251843584" from="280.5pt,6.2pt" to="280.55pt,31.1pt" o:allowincell="f"/>
        </w:pict>
      </w:r>
      <w:r w:rsidR="008225C3" w:rsidRPr="008225C3">
        <w:rPr>
          <w:noProof/>
        </w:rPr>
        <w:pict>
          <v:line id="_x0000_s1802" style="position:absolute;z-index:251844608" from="293.7pt,6.2pt" to="293.75pt,31.1pt" o:allowincell="f"/>
        </w:pict>
      </w:r>
      <w:r w:rsidR="008225C3" w:rsidRPr="008225C3">
        <w:rPr>
          <w:noProof/>
        </w:rPr>
        <w:pict>
          <v:line id="_x0000_s1803" style="position:absolute;z-index:251845632" from="306.9pt,6.2pt" to="306.95pt,31.1pt" o:allowincell="f"/>
        </w:pict>
      </w:r>
      <w:r w:rsidR="008225C3" w:rsidRPr="008225C3">
        <w:rPr>
          <w:noProof/>
        </w:rPr>
        <w:pict>
          <v:line id="_x0000_s1804" style="position:absolute;z-index:251846656" from="386.1pt,6.2pt" to="386.15pt,31.1pt" o:allowincell="f"/>
        </w:pict>
      </w:r>
      <w:r w:rsidR="008225C3" w:rsidRPr="008225C3">
        <w:rPr>
          <w:noProof/>
        </w:rPr>
        <w:pict>
          <v:line id="_x0000_s1805" style="position:absolute;z-index:251847680" from="399.3pt,6.2pt" to="399.35pt,31.1pt" o:allowincell="f"/>
        </w:pict>
      </w:r>
      <w:r w:rsidR="008225C3" w:rsidRPr="008225C3">
        <w:rPr>
          <w:noProof/>
        </w:rPr>
        <w:pict>
          <v:line id="_x0000_s1806" style="position:absolute;z-index:251848704" from="412.5pt,6.2pt" to="412.55pt,31.1pt" o:allowincell="f"/>
        </w:pict>
      </w:r>
      <w:r w:rsidR="008225C3" w:rsidRPr="008225C3">
        <w:rPr>
          <w:noProof/>
        </w:rPr>
        <w:pict>
          <v:line id="_x0000_s1807" style="position:absolute;z-index:251849728" from="425.7pt,6.2pt" to="425.75pt,31.1pt" o:allowincell="f"/>
        </w:pict>
      </w:r>
      <w:r w:rsidR="008225C3" w:rsidRPr="008225C3">
        <w:rPr>
          <w:noProof/>
        </w:rPr>
        <w:pict>
          <v:line id="_x0000_s1808" style="position:absolute;z-index:251850752" from="438.9pt,6.2pt" to="438.95pt,31.1pt" o:allowincell="f"/>
        </w:pict>
      </w:r>
      <w:r w:rsidR="008225C3" w:rsidRPr="008225C3">
        <w:rPr>
          <w:noProof/>
        </w:rPr>
        <w:pict>
          <v:line id="_x0000_s1809" style="position:absolute;z-index:251851776" from="452.1pt,6.2pt" to="452.15pt,31.1pt" o:allowincell="f"/>
        </w:pict>
      </w:r>
      <w:r w:rsidR="008225C3" w:rsidRPr="008225C3">
        <w:rPr>
          <w:noProof/>
        </w:rPr>
        <w:pict>
          <v:line id="_x0000_s1810" style="position:absolute;z-index:251852800" from="465.3pt,6.2pt" to="465.35pt,31.1pt" o:allowincell="f"/>
        </w:pict>
      </w:r>
      <w:r w:rsidR="008225C3" w:rsidRPr="008225C3">
        <w:rPr>
          <w:noProof/>
        </w:rPr>
        <w:pict>
          <v:line id="_x0000_s1811" style="position:absolute;z-index:251853824" from="478.5pt,6.2pt" to="478.55pt,31.1pt" o:allowincell="f"/>
        </w:pict>
      </w:r>
      <w:r w:rsidR="008225C3" w:rsidRPr="008225C3">
        <w:rPr>
          <w:noProof/>
        </w:rPr>
        <w:pict>
          <v:line id="_x0000_s1812" style="position:absolute;z-index:251854848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27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TABULKA č. 291 o významných položkách derivátov za bežné účtovné obdobie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Účtovná hodnota pohľadávky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Účtovná hodnota záväzku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Dohodnutá cena  podkladového nástroja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3" style="position:absolute;flip:x;z-index:251855872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4" style="position:absolute;flip:x;z-index:251856896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5" style="position:absolute;flip:x;z-index:251857920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6" style="position:absolute;flip:x;z-index:251858944" from="6.6pt,6.2pt" to="369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292 o významných položkách derivátov za bežné účtovné obdobie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 Zmena reálnej hodnoty (+/-) s vplyvom na výsledok hospodárenia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 Zmena reálnej hodnoty (+/-) s vplyvom na vlastné imanie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 Zmena reálnej hodnoty (+/-) s vplyvom na výsledok hospodárenia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 Zmena reálnej hodnoty (+/-) s vplyvom na vlastné imanie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7" style="position:absolute;flip:x;z-index:251859968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8" style="position:absolute;flip:x;z-index:251860992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19" style="position:absolute;flip:x;z-index:251862016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0" style="position:absolute;flip:x;z-index:251863040" from="6.6pt,6.2pt" to="402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1" style="position:absolute;flip:x;z-index:251864064" from="6.6pt,6.2pt" to="402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Majetok a záväzky zabezpečený derivátmi, pričom sa uvádza forma tohto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30 o položkách zabezpečených derivátmi</w:t>
      </w:r>
    </w:p>
    <w:p w:rsidR="00017935" w:rsidRDefault="00C62C0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3B0AAD">
        <w:rPr>
          <w:rFonts w:ascii="Courier New" w:hAnsi="Courier New" w:cs="Courier New"/>
        </w:rPr>
        <w:t xml:space="preserve">      a  Zabezpečovaná položka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BO-Reálna hodnota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MO-Reálna hodnota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2" style="position:absolute;flip:x;z-index:25186508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3" style="position:absolute;flip:x;z-index:25186611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vykázaný    v súvahe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4" style="position:absolute;flip:x;z-index:25186713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Záväzok vykázaný    v súvahe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5" style="position:absolute;flip:x;z-index:251868160" from="6.6pt,6.2pt" to="336.6pt,6.25pt" o:allowincell="f"/>
        </w:pic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Zmluvy, ktoré sa neúčt. na súv.učtoch</w:t>
      </w:r>
      <w:r w:rsidR="003B0AAD">
        <w:rPr>
          <w:rFonts w:ascii="Courier New" w:hAnsi="Courier New" w:cs="Courier New"/>
        </w:rPr>
        <w:t xml:space="preserve">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6" style="position:absolute;flip:x;z-index:251869184" from="6.6pt,6.2pt" to="336.6pt,6.25pt" o:allowincell="f"/>
        </w:pic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Očak. budúce obchody dosiaľ zmluvne nezab.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7" style="position:absolute;flip:x;z-index:2518702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28" style="position:absolute;flip:x;z-index:2518712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81" style="position:absolute;margin-left:9.9pt;margin-top:6.2pt;width:158.4pt;height:24.9pt;z-index:252232704" o:allowincell="f" filled="f"/>
        </w:pict>
      </w:r>
      <w:r w:rsidR="008225C3" w:rsidRPr="008225C3">
        <w:rPr>
          <w:noProof/>
        </w:rPr>
        <w:pict>
          <v:rect id="_x0000_s2182" style="position:absolute;margin-left:214.5pt;margin-top:6.2pt;width:105.6pt;height:24.9pt;z-index:252233728" o:allowincell="f" filled="f"/>
        </w:pict>
      </w:r>
      <w:r w:rsidR="008225C3" w:rsidRPr="008225C3">
        <w:rPr>
          <w:noProof/>
        </w:rPr>
        <w:pict>
          <v:rect id="_x0000_s2183" style="position:absolute;margin-left:372.9pt;margin-top:6.2pt;width:132pt;height:24.9pt;z-index:252234752" o:allowincell="f" filled="f"/>
        </w:pict>
      </w:r>
      <w:r w:rsidR="008225C3" w:rsidRPr="008225C3">
        <w:rPr>
          <w:noProof/>
        </w:rPr>
        <w:pict>
          <v:line id="_x0000_s1829" style="position:absolute;z-index:251872256" from="227.7pt,6.2pt" to="227.75pt,31.1pt" o:allowincell="f"/>
        </w:pict>
      </w:r>
      <w:r w:rsidR="008225C3" w:rsidRPr="008225C3">
        <w:rPr>
          <w:noProof/>
        </w:rPr>
        <w:pict>
          <v:line id="_x0000_s1830" style="position:absolute;z-index:251873280" from="240.9pt,6.2pt" to="240.95pt,31.1pt" o:allowincell="f"/>
        </w:pict>
      </w:r>
      <w:r w:rsidR="008225C3" w:rsidRPr="008225C3">
        <w:rPr>
          <w:noProof/>
        </w:rPr>
        <w:pict>
          <v:line id="_x0000_s1831" style="position:absolute;z-index:251874304" from="254.1pt,6.2pt" to="254.15pt,31.1pt" o:allowincell="f"/>
        </w:pict>
      </w:r>
      <w:r w:rsidR="008225C3" w:rsidRPr="008225C3">
        <w:rPr>
          <w:noProof/>
        </w:rPr>
        <w:pict>
          <v:line id="_x0000_s1832" style="position:absolute;z-index:251875328" from="267.3pt,6.2pt" to="267.35pt,31.1pt" o:allowincell="f"/>
        </w:pict>
      </w:r>
      <w:r w:rsidR="008225C3" w:rsidRPr="008225C3">
        <w:rPr>
          <w:noProof/>
        </w:rPr>
        <w:pict>
          <v:line id="_x0000_s1833" style="position:absolute;z-index:251876352" from="280.5pt,6.2pt" to="280.55pt,31.1pt" o:allowincell="f"/>
        </w:pict>
      </w:r>
      <w:r w:rsidR="008225C3" w:rsidRPr="008225C3">
        <w:rPr>
          <w:noProof/>
        </w:rPr>
        <w:pict>
          <v:line id="_x0000_s1834" style="position:absolute;z-index:251877376" from="293.7pt,6.2pt" to="293.75pt,31.1pt" o:allowincell="f"/>
        </w:pict>
      </w:r>
      <w:r w:rsidR="008225C3" w:rsidRPr="008225C3">
        <w:rPr>
          <w:noProof/>
        </w:rPr>
        <w:pict>
          <v:line id="_x0000_s1835" style="position:absolute;z-index:251878400" from="306.9pt,6.2pt" to="306.95pt,31.1pt" o:allowincell="f"/>
        </w:pict>
      </w:r>
      <w:r w:rsidR="008225C3" w:rsidRPr="008225C3">
        <w:rPr>
          <w:noProof/>
        </w:rPr>
        <w:pict>
          <v:line id="_x0000_s1836" style="position:absolute;z-index:251879424" from="386.1pt,6.2pt" to="386.15pt,31.1pt" o:allowincell="f"/>
        </w:pict>
      </w:r>
      <w:r w:rsidR="008225C3" w:rsidRPr="008225C3">
        <w:rPr>
          <w:noProof/>
        </w:rPr>
        <w:pict>
          <v:line id="_x0000_s1837" style="position:absolute;z-index:251880448" from="399.3pt,6.2pt" to="399.35pt,31.1pt" o:allowincell="f"/>
        </w:pict>
      </w:r>
      <w:r w:rsidR="008225C3" w:rsidRPr="008225C3">
        <w:rPr>
          <w:noProof/>
        </w:rPr>
        <w:pict>
          <v:line id="_x0000_s1838" style="position:absolute;z-index:251881472" from="412.5pt,6.2pt" to="412.55pt,31.1pt" o:allowincell="f"/>
        </w:pict>
      </w:r>
      <w:r w:rsidR="008225C3" w:rsidRPr="008225C3">
        <w:rPr>
          <w:noProof/>
        </w:rPr>
        <w:pict>
          <v:line id="_x0000_s1839" style="position:absolute;z-index:251882496" from="425.7pt,6.2pt" to="425.75pt,31.1pt" o:allowincell="f"/>
        </w:pict>
      </w:r>
      <w:r w:rsidR="008225C3" w:rsidRPr="008225C3">
        <w:rPr>
          <w:noProof/>
        </w:rPr>
        <w:pict>
          <v:line id="_x0000_s1840" style="position:absolute;z-index:251883520" from="438.9pt,6.2pt" to="438.95pt,31.1pt" o:allowincell="f"/>
        </w:pict>
      </w:r>
      <w:r w:rsidR="008225C3" w:rsidRPr="008225C3">
        <w:rPr>
          <w:noProof/>
        </w:rPr>
        <w:pict>
          <v:line id="_x0000_s1841" style="position:absolute;z-index:251884544" from="452.1pt,6.2pt" to="452.15pt,31.1pt" o:allowincell="f"/>
        </w:pict>
      </w:r>
      <w:r w:rsidR="008225C3" w:rsidRPr="008225C3">
        <w:rPr>
          <w:noProof/>
        </w:rPr>
        <w:pict>
          <v:line id="_x0000_s1842" style="position:absolute;z-index:251885568" from="465.3pt,6.2pt" to="465.35pt,31.1pt" o:allowincell="f"/>
        </w:pict>
      </w:r>
      <w:r w:rsidR="008225C3" w:rsidRPr="008225C3">
        <w:rPr>
          <w:noProof/>
        </w:rPr>
        <w:pict>
          <v:line id="_x0000_s1843" style="position:absolute;z-index:251886592" from="478.5pt,6.2pt" to="478.55pt,31.1pt" o:allowincell="f"/>
        </w:pict>
      </w:r>
      <w:r w:rsidR="008225C3" w:rsidRPr="008225C3">
        <w:rPr>
          <w:noProof/>
        </w:rPr>
        <w:pict>
          <v:line id="_x0000_s1844" style="position:absolute;z-index:25188761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28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Majetku prenajatom formou finančného prenájmu v poznámkach nájomcu, a to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nájomcu a finančný náklad,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nájomcu a finančného nákladu podľa doby splatnosti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do jedného roka vrátane,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od jedného roka do piatich rokov vrátane,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2c. viac ako päť rokov.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31 o majetku prenajatom formou finančného prenájmu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g  MO-Splatnosť viac ako päť rokov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45" style="position:absolute;flip:x;z-index:25188864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46" style="position:absolute;flip:x;z-index:25188966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47" style="position:absolute;flip:x;z-index:251890688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náklad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48" style="position:absolute;flip:x;z-index:251891712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49" style="position:absolute;flip:x;z-index:251892736" from="6.6pt,6.2pt" to="468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H. INFORMÁCIE O VÝNOSOCH</w: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3B0AAD">
        <w:rPr>
          <w:rFonts w:ascii="Courier New" w:hAnsi="Courier New" w:cs="Courier New"/>
        </w:rPr>
        <w:t>a) Sumy tržieb za vlastné výkony a tovar (opis a hodnota tržieb podľa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typov výrobkov a služieb účtovnej jednotky a hlavných oblastí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odbytu)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stavu vnútroorganizačných zásob (ak sa zmena ich stavu nerovná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rozdielu medzi stavom netto na konci predchádzajúceho účtovného obdobia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stavom netto na konci bežného účtovného obdobia, uvádzajú sa dôvody vzniku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rozdielu podľa jednotlivých položiek zásob, najmä manká a škody,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položky, zmena metódy oceňovania, dary)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TABULKA č. 32 o zmene stavu vnútroorganizačných zásob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BO-Konečný zostatok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MO-Konečný zostatok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MO-Začiatočný stav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e  BO-Zmena stavu vnútroorganizačných zásob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MO-Zmena stavu vnútroorganizačných zásob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50" style="position:absolute;flip:x;z-index:25189376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51" style="position:absolute;flip:x;z-index:25189478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</w:t>
      </w:r>
      <w:r w:rsidR="00D12D8D">
        <w:rPr>
          <w:rFonts w:ascii="Courier New" w:hAnsi="Courier New" w:cs="Courier New"/>
        </w:rPr>
        <w:t xml:space="preserve">                                 0</w:t>
      </w:r>
      <w:r>
        <w:rPr>
          <w:rFonts w:ascii="Courier New" w:hAnsi="Courier New" w:cs="Courier New"/>
        </w:rPr>
        <w:t xml:space="preserve">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52" style="position:absolute;flip:x;z-index:251895808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84" style="position:absolute;margin-left:9.9pt;margin-top:6.2pt;width:158.4pt;height:24.9pt;z-index:252235776" o:allowincell="f" filled="f"/>
        </w:pict>
      </w:r>
      <w:r w:rsidR="008225C3" w:rsidRPr="008225C3">
        <w:rPr>
          <w:noProof/>
        </w:rPr>
        <w:pict>
          <v:rect id="_x0000_s2185" style="position:absolute;margin-left:214.5pt;margin-top:6.2pt;width:105.6pt;height:24.9pt;z-index:252236800" o:allowincell="f" filled="f"/>
        </w:pict>
      </w:r>
      <w:r w:rsidR="008225C3" w:rsidRPr="008225C3">
        <w:rPr>
          <w:noProof/>
        </w:rPr>
        <w:pict>
          <v:rect id="_x0000_s2186" style="position:absolute;margin-left:372.9pt;margin-top:6.2pt;width:132pt;height:24.9pt;z-index:252237824" o:allowincell="f" filled="f"/>
        </w:pict>
      </w:r>
      <w:r w:rsidR="008225C3" w:rsidRPr="008225C3">
        <w:rPr>
          <w:noProof/>
        </w:rPr>
        <w:pict>
          <v:line id="_x0000_s1853" style="position:absolute;z-index:251896832" from="227.7pt,6.2pt" to="227.75pt,31.1pt" o:allowincell="f"/>
        </w:pict>
      </w:r>
      <w:r w:rsidR="008225C3" w:rsidRPr="008225C3">
        <w:rPr>
          <w:noProof/>
        </w:rPr>
        <w:pict>
          <v:line id="_x0000_s1854" style="position:absolute;z-index:251897856" from="240.9pt,6.2pt" to="240.95pt,31.1pt" o:allowincell="f"/>
        </w:pict>
      </w:r>
      <w:r w:rsidR="008225C3" w:rsidRPr="008225C3">
        <w:rPr>
          <w:noProof/>
        </w:rPr>
        <w:pict>
          <v:line id="_x0000_s1855" style="position:absolute;z-index:251898880" from="254.1pt,6.2pt" to="254.15pt,31.1pt" o:allowincell="f"/>
        </w:pict>
      </w:r>
      <w:r w:rsidR="008225C3" w:rsidRPr="008225C3">
        <w:rPr>
          <w:noProof/>
        </w:rPr>
        <w:pict>
          <v:line id="_x0000_s1856" style="position:absolute;z-index:251899904" from="267.3pt,6.2pt" to="267.35pt,31.1pt" o:allowincell="f"/>
        </w:pict>
      </w:r>
      <w:r w:rsidR="008225C3" w:rsidRPr="008225C3">
        <w:rPr>
          <w:noProof/>
        </w:rPr>
        <w:pict>
          <v:line id="_x0000_s1857" style="position:absolute;z-index:251900928" from="280.5pt,6.2pt" to="280.55pt,31.1pt" o:allowincell="f"/>
        </w:pict>
      </w:r>
      <w:r w:rsidR="008225C3" w:rsidRPr="008225C3">
        <w:rPr>
          <w:noProof/>
        </w:rPr>
        <w:pict>
          <v:line id="_x0000_s1858" style="position:absolute;z-index:251901952" from="293.7pt,6.2pt" to="293.75pt,31.1pt" o:allowincell="f"/>
        </w:pict>
      </w:r>
      <w:r w:rsidR="008225C3" w:rsidRPr="008225C3">
        <w:rPr>
          <w:noProof/>
        </w:rPr>
        <w:pict>
          <v:line id="_x0000_s1859" style="position:absolute;z-index:251902976" from="306.9pt,6.2pt" to="306.95pt,31.1pt" o:allowincell="f"/>
        </w:pict>
      </w:r>
      <w:r w:rsidR="008225C3" w:rsidRPr="008225C3">
        <w:rPr>
          <w:noProof/>
        </w:rPr>
        <w:pict>
          <v:line id="_x0000_s1860" style="position:absolute;z-index:251904000" from="386.1pt,6.2pt" to="386.15pt,31.1pt" o:allowincell="f"/>
        </w:pict>
      </w:r>
      <w:r w:rsidR="008225C3" w:rsidRPr="008225C3">
        <w:rPr>
          <w:noProof/>
        </w:rPr>
        <w:pict>
          <v:line id="_x0000_s1861" style="position:absolute;z-index:251905024" from="399.3pt,6.2pt" to="399.35pt,31.1pt" o:allowincell="f"/>
        </w:pict>
      </w:r>
      <w:r w:rsidR="008225C3" w:rsidRPr="008225C3">
        <w:rPr>
          <w:noProof/>
        </w:rPr>
        <w:pict>
          <v:line id="_x0000_s1862" style="position:absolute;z-index:251906048" from="412.5pt,6.2pt" to="412.55pt,31.1pt" o:allowincell="f"/>
        </w:pict>
      </w:r>
      <w:r w:rsidR="008225C3" w:rsidRPr="008225C3">
        <w:rPr>
          <w:noProof/>
        </w:rPr>
        <w:pict>
          <v:line id="_x0000_s1863" style="position:absolute;z-index:251907072" from="425.7pt,6.2pt" to="425.75pt,31.1pt" o:allowincell="f"/>
        </w:pict>
      </w:r>
      <w:r w:rsidR="008225C3" w:rsidRPr="008225C3">
        <w:rPr>
          <w:noProof/>
        </w:rPr>
        <w:pict>
          <v:line id="_x0000_s1864" style="position:absolute;z-index:251908096" from="438.9pt,6.2pt" to="438.95pt,31.1pt" o:allowincell="f"/>
        </w:pict>
      </w:r>
      <w:r w:rsidR="008225C3" w:rsidRPr="008225C3">
        <w:rPr>
          <w:noProof/>
        </w:rPr>
        <w:pict>
          <v:line id="_x0000_s1865" style="position:absolute;z-index:251909120" from="452.1pt,6.2pt" to="452.15pt,31.1pt" o:allowincell="f"/>
        </w:pict>
      </w:r>
      <w:r w:rsidR="008225C3" w:rsidRPr="008225C3">
        <w:rPr>
          <w:noProof/>
        </w:rPr>
        <w:pict>
          <v:line id="_x0000_s1866" style="position:absolute;z-index:251910144" from="465.3pt,6.2pt" to="465.35pt,31.1pt" o:allowincell="f"/>
        </w:pict>
      </w:r>
      <w:r w:rsidR="008225C3" w:rsidRPr="008225C3">
        <w:rPr>
          <w:noProof/>
        </w:rPr>
        <w:pict>
          <v:line id="_x0000_s1867" style="position:absolute;z-index:251911168" from="478.5pt,6.2pt" to="478.55pt,31.1pt" o:allowincell="f"/>
        </w:pict>
      </w:r>
      <w:r w:rsidR="008225C3" w:rsidRPr="008225C3">
        <w:rPr>
          <w:noProof/>
        </w:rPr>
        <w:pict>
          <v:line id="_x0000_s1868" style="position:absolute;z-index:25191219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29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</w:t>
      </w:r>
      <w:r w:rsidR="00974BB0">
        <w:rPr>
          <w:rFonts w:ascii="Courier New" w:hAnsi="Courier New" w:cs="Courier New"/>
        </w:rPr>
        <w:t xml:space="preserve">                               0</w:t>
      </w:r>
      <w:r>
        <w:rPr>
          <w:rFonts w:ascii="Courier New" w:hAnsi="Courier New" w:cs="Courier New"/>
        </w:rPr>
        <w:t xml:space="preserve">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69" style="position:absolute;flip:x;z-index:25191321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</w:t>
      </w:r>
      <w:r w:rsidR="00974BB0">
        <w:rPr>
          <w:rFonts w:ascii="Courier New" w:hAnsi="Courier New" w:cs="Courier New"/>
        </w:rPr>
        <w:t xml:space="preserve">                               0</w:t>
      </w:r>
      <w:r>
        <w:rPr>
          <w:rFonts w:ascii="Courier New" w:hAnsi="Courier New" w:cs="Courier New"/>
        </w:rPr>
        <w:t xml:space="preserve">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0" style="position:absolute;flip:x;z-index:25191424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</w:t>
      </w:r>
      <w:r w:rsidR="00974BB0">
        <w:rPr>
          <w:rFonts w:ascii="Courier New" w:hAnsi="Courier New" w:cs="Courier New"/>
        </w:rPr>
        <w:t xml:space="preserve">                               0</w:t>
      </w:r>
      <w:r>
        <w:rPr>
          <w:rFonts w:ascii="Courier New" w:hAnsi="Courier New" w:cs="Courier New"/>
        </w:rPr>
        <w:t xml:space="preserve">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1" style="position:absolute;flip:x;z-index:25191526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Manká a škody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2" style="position:absolute;flip:x;z-index:251916288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Reprezentačné                                   </w:t>
      </w:r>
      <w:r w:rsidR="00BB4FCA">
        <w:rPr>
          <w:rFonts w:ascii="Courier New" w:hAnsi="Courier New" w:cs="Courier New"/>
        </w:rPr>
        <w:t xml:space="preserve"> 0    0</w:t>
      </w:r>
      <w:r>
        <w:rPr>
          <w:rFonts w:ascii="Courier New" w:hAnsi="Courier New" w:cs="Courier New"/>
        </w:rPr>
        <w:t xml:space="preserve">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3" style="position:absolute;flip:x;z-index:251917312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Dary   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4" style="position:absolute;flip:x;z-index:251918336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5" style="position:absolute;flip:x;z-index:251919360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stavu vnútroorganizačných zásob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výkaze ziskov a strát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6" style="position:absolute;flip:x;z-index:251920384" from="6.6pt,6.2pt" to="468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výnosov pri aktivácii nákladov,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ostatných významných položiek výnosov z hospodárskej činnosti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suma významných položiek finančných výnosov: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ziskov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ziskov účtovaná k 31.12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Suma položiek mimoriadnych výnosov týkajúcich sa bežného účtovného obdobia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ich opis a suma položiek mimoriadnych výnosov týkajúcich sa predchádzajúcich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 a ich opis.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suma čistého obratu podľa § 19 ods. 1 písm. a) druhého bodu zákona,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osobitne sa uvádza suma a opis iných výnosov súvisiacich s bežnou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činnosťou, ktorú účtovná jednotka vykonáva ako svoju bežnú prevádzkovú činnosť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súvisiacu s predmetom podnikania a ktorá vplýva na schopnosť účtovnej jednotky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generovať peňažné prostriedky a ekvivalenty peňažných prostriedkov v budúcnosti,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napríklad úrokové výnosy, dividendy a výnosy z predaja finančného majetku.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33 o čistom obrate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7" style="position:absolute;flip:x;z-index:2519214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  <w:r w:rsidR="00974BB0">
        <w:rPr>
          <w:rFonts w:ascii="Courier New" w:hAnsi="Courier New" w:cs="Courier New"/>
        </w:rPr>
        <w:t xml:space="preserve">        a                 </w:t>
      </w:r>
      <w:r>
        <w:rPr>
          <w:rFonts w:ascii="Courier New" w:hAnsi="Courier New" w:cs="Courier New"/>
        </w:rPr>
        <w:t xml:space="preserve">b   </w:t>
      </w:r>
      <w:r w:rsidR="00974BB0"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8" style="position:absolute;flip:x;z-index:2519224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vlas</w:t>
      </w:r>
      <w:r w:rsidR="00974BB0">
        <w:rPr>
          <w:rFonts w:ascii="Courier New" w:hAnsi="Courier New" w:cs="Courier New"/>
        </w:rPr>
        <w:t xml:space="preserve">tné   </w:t>
      </w:r>
      <w:r w:rsidR="00BB4FCA">
        <w:rPr>
          <w:rFonts w:ascii="Courier New" w:hAnsi="Courier New" w:cs="Courier New"/>
        </w:rPr>
        <w:t xml:space="preserve"> výrobky        398710   306267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79" style="position:absolute;flip:x;z-index:2519234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 pred</w:t>
      </w:r>
      <w:r w:rsidR="00974BB0">
        <w:rPr>
          <w:rFonts w:ascii="Courier New" w:hAnsi="Courier New" w:cs="Courier New"/>
        </w:rPr>
        <w:t xml:space="preserve">aja     služieb          </w:t>
      </w:r>
      <w:r>
        <w:rPr>
          <w:rFonts w:ascii="Courier New" w:hAnsi="Courier New" w:cs="Courier New"/>
        </w:rPr>
        <w:t xml:space="preserve">0 </w:t>
      </w:r>
      <w:r w:rsidR="00974BB0"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80" style="position:absolute;flip:x;z-index:25192448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tov</w:t>
      </w:r>
      <w:r w:rsidR="00974BB0">
        <w:rPr>
          <w:rFonts w:ascii="Courier New" w:hAnsi="Courier New" w:cs="Courier New"/>
        </w:rPr>
        <w:t xml:space="preserve">ar                       </w:t>
      </w:r>
      <w:r>
        <w:rPr>
          <w:rFonts w:ascii="Courier New" w:hAnsi="Courier New" w:cs="Courier New"/>
        </w:rPr>
        <w:t xml:space="preserve">0 </w:t>
      </w:r>
      <w:r w:rsidR="00974BB0"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81" style="position:absolute;flip:x;z-index:25192550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</w:t>
      </w:r>
      <w:r w:rsidR="00974BB0">
        <w:rPr>
          <w:rFonts w:ascii="Courier New" w:hAnsi="Courier New" w:cs="Courier New"/>
        </w:rPr>
        <w:t xml:space="preserve">kazky                    </w:t>
      </w:r>
      <w:r>
        <w:rPr>
          <w:rFonts w:ascii="Courier New" w:hAnsi="Courier New" w:cs="Courier New"/>
        </w:rPr>
        <w:t xml:space="preserve">0  </w:t>
      </w:r>
      <w:r w:rsidR="00974BB0">
        <w:rPr>
          <w:rFonts w:ascii="Courier New" w:hAnsi="Courier New" w:cs="Courier New"/>
        </w:rPr>
        <w:t xml:space="preserve">       </w:t>
      </w:r>
      <w:r>
        <w:rPr>
          <w:rFonts w:ascii="Courier New" w:hAnsi="Courier New" w:cs="Courier New"/>
        </w:rPr>
        <w:t xml:space="preserve">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82" style="position:absolute;flip:x;z-index:25192652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87" style="position:absolute;margin-left:9.9pt;margin-top:6.2pt;width:158.4pt;height:24.9pt;z-index:252238848" o:allowincell="f" filled="f"/>
        </w:pict>
      </w:r>
      <w:r w:rsidR="008225C3" w:rsidRPr="008225C3">
        <w:rPr>
          <w:noProof/>
        </w:rPr>
        <w:pict>
          <v:rect id="_x0000_s2188" style="position:absolute;margin-left:214.5pt;margin-top:6.2pt;width:105.6pt;height:24.9pt;z-index:252239872" o:allowincell="f" filled="f"/>
        </w:pict>
      </w:r>
      <w:r w:rsidR="008225C3" w:rsidRPr="008225C3">
        <w:rPr>
          <w:noProof/>
        </w:rPr>
        <w:pict>
          <v:rect id="_x0000_s2189" style="position:absolute;margin-left:372.9pt;margin-top:6.2pt;width:132pt;height:24.9pt;z-index:252240896" o:allowincell="f" filled="f"/>
        </w:pict>
      </w:r>
      <w:r w:rsidR="008225C3" w:rsidRPr="008225C3">
        <w:rPr>
          <w:noProof/>
        </w:rPr>
        <w:pict>
          <v:line id="_x0000_s1883" style="position:absolute;z-index:251927552" from="227.7pt,6.2pt" to="227.75pt,31.1pt" o:allowincell="f"/>
        </w:pict>
      </w:r>
      <w:r w:rsidR="008225C3" w:rsidRPr="008225C3">
        <w:rPr>
          <w:noProof/>
        </w:rPr>
        <w:pict>
          <v:line id="_x0000_s1884" style="position:absolute;z-index:251928576" from="240.9pt,6.2pt" to="240.95pt,31.1pt" o:allowincell="f"/>
        </w:pict>
      </w:r>
      <w:r w:rsidR="008225C3" w:rsidRPr="008225C3">
        <w:rPr>
          <w:noProof/>
        </w:rPr>
        <w:pict>
          <v:line id="_x0000_s1885" style="position:absolute;z-index:251929600" from="254.1pt,6.2pt" to="254.15pt,31.1pt" o:allowincell="f"/>
        </w:pict>
      </w:r>
      <w:r w:rsidR="008225C3" w:rsidRPr="008225C3">
        <w:rPr>
          <w:noProof/>
        </w:rPr>
        <w:pict>
          <v:line id="_x0000_s1886" style="position:absolute;z-index:251930624" from="267.3pt,6.2pt" to="267.35pt,31.1pt" o:allowincell="f"/>
        </w:pict>
      </w:r>
      <w:r w:rsidR="008225C3" w:rsidRPr="008225C3">
        <w:rPr>
          <w:noProof/>
        </w:rPr>
        <w:pict>
          <v:line id="_x0000_s1887" style="position:absolute;z-index:251931648" from="280.5pt,6.2pt" to="280.55pt,31.1pt" o:allowincell="f"/>
        </w:pict>
      </w:r>
      <w:r w:rsidR="008225C3" w:rsidRPr="008225C3">
        <w:rPr>
          <w:noProof/>
        </w:rPr>
        <w:pict>
          <v:line id="_x0000_s1888" style="position:absolute;z-index:251932672" from="293.7pt,6.2pt" to="293.75pt,31.1pt" o:allowincell="f"/>
        </w:pict>
      </w:r>
      <w:r w:rsidR="008225C3" w:rsidRPr="008225C3">
        <w:rPr>
          <w:noProof/>
        </w:rPr>
        <w:pict>
          <v:line id="_x0000_s1889" style="position:absolute;z-index:251933696" from="306.9pt,6.2pt" to="306.95pt,31.1pt" o:allowincell="f"/>
        </w:pict>
      </w:r>
      <w:r w:rsidR="008225C3" w:rsidRPr="008225C3">
        <w:rPr>
          <w:noProof/>
        </w:rPr>
        <w:pict>
          <v:line id="_x0000_s1890" style="position:absolute;z-index:251934720" from="386.1pt,6.2pt" to="386.15pt,31.1pt" o:allowincell="f"/>
        </w:pict>
      </w:r>
      <w:r w:rsidR="008225C3" w:rsidRPr="008225C3">
        <w:rPr>
          <w:noProof/>
        </w:rPr>
        <w:pict>
          <v:line id="_x0000_s1891" style="position:absolute;z-index:251935744" from="399.3pt,6.2pt" to="399.35pt,31.1pt" o:allowincell="f"/>
        </w:pict>
      </w:r>
      <w:r w:rsidR="008225C3" w:rsidRPr="008225C3">
        <w:rPr>
          <w:noProof/>
        </w:rPr>
        <w:pict>
          <v:line id="_x0000_s1892" style="position:absolute;z-index:251936768" from="412.5pt,6.2pt" to="412.55pt,31.1pt" o:allowincell="f"/>
        </w:pict>
      </w:r>
      <w:r w:rsidR="008225C3" w:rsidRPr="008225C3">
        <w:rPr>
          <w:noProof/>
        </w:rPr>
        <w:pict>
          <v:line id="_x0000_s1893" style="position:absolute;z-index:251937792" from="425.7pt,6.2pt" to="425.75pt,31.1pt" o:allowincell="f"/>
        </w:pict>
      </w:r>
      <w:r w:rsidR="008225C3" w:rsidRPr="008225C3">
        <w:rPr>
          <w:noProof/>
        </w:rPr>
        <w:pict>
          <v:line id="_x0000_s1894" style="position:absolute;z-index:251938816" from="438.9pt,6.2pt" to="438.95pt,31.1pt" o:allowincell="f"/>
        </w:pict>
      </w:r>
      <w:r w:rsidR="008225C3" w:rsidRPr="008225C3">
        <w:rPr>
          <w:noProof/>
        </w:rPr>
        <w:pict>
          <v:line id="_x0000_s1895" style="position:absolute;z-index:251939840" from="452.1pt,6.2pt" to="452.15pt,31.1pt" o:allowincell="f"/>
        </w:pict>
      </w:r>
      <w:r w:rsidR="008225C3" w:rsidRPr="008225C3">
        <w:rPr>
          <w:noProof/>
        </w:rPr>
        <w:pict>
          <v:line id="_x0000_s1896" style="position:absolute;z-index:251940864" from="465.3pt,6.2pt" to="465.35pt,31.1pt" o:allowincell="f"/>
        </w:pict>
      </w:r>
      <w:r w:rsidR="008225C3" w:rsidRPr="008225C3">
        <w:rPr>
          <w:noProof/>
        </w:rPr>
        <w:pict>
          <v:line id="_x0000_s1897" style="position:absolute;z-index:251941888" from="478.5pt,6.2pt" to="478.55pt,31.1pt" o:allowincell="f"/>
        </w:pict>
      </w:r>
      <w:r w:rsidR="008225C3" w:rsidRPr="008225C3">
        <w:rPr>
          <w:noProof/>
        </w:rPr>
        <w:pict>
          <v:line id="_x0000_s1898" style="position:absolute;z-index:251942912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30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 nehnuteľnosti </w:t>
      </w:r>
      <w:r w:rsidR="00974BB0">
        <w:rPr>
          <w:rFonts w:ascii="Courier New" w:hAnsi="Courier New" w:cs="Courier New"/>
        </w:rPr>
        <w:t xml:space="preserve"> na predaj       </w:t>
      </w:r>
      <w:r>
        <w:rPr>
          <w:rFonts w:ascii="Courier New" w:hAnsi="Courier New" w:cs="Courier New"/>
        </w:rPr>
        <w:t xml:space="preserve"> 0 </w:t>
      </w:r>
      <w:r w:rsidR="00974BB0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899" style="position:absolute;flip:x;z-index:25194393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výnosy s</w:t>
      </w:r>
      <w:r w:rsidR="00974BB0">
        <w:rPr>
          <w:rFonts w:ascii="Courier New" w:hAnsi="Courier New" w:cs="Courier New"/>
        </w:rPr>
        <w:t xml:space="preserve">úvisiace  s bežnou činnosťou </w:t>
      </w:r>
      <w:r>
        <w:rPr>
          <w:rFonts w:ascii="Courier New" w:hAnsi="Courier New" w:cs="Courier New"/>
        </w:rPr>
        <w:t xml:space="preserve">0 </w:t>
      </w:r>
      <w:r w:rsidR="00974BB0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0" style="position:absolute;flip:x;z-index:25194496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Čistý obrat ce</w:t>
      </w:r>
      <w:r w:rsidR="00974BB0">
        <w:rPr>
          <w:rFonts w:ascii="Courier New" w:hAnsi="Courier New" w:cs="Courier New"/>
        </w:rPr>
        <w:t xml:space="preserve">lkom   </w:t>
      </w:r>
      <w:r w:rsidR="00BB4FCA">
        <w:rPr>
          <w:rFonts w:ascii="Courier New" w:hAnsi="Courier New" w:cs="Courier New"/>
        </w:rPr>
        <w:t xml:space="preserve">                398710  306267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1" style="position:absolute;flip:x;z-index:25194598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I. INFORMÁCIE O NÁKLADOCH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suma významných položiek nákladov za poskytnuté služby,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34 o nákladoch voči audítorovi, audítorskej spoločnosti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Označenie - Názov položky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c  Bezprostredne predchádzajúce účtovné obdobie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2" style="position:absolute;flip:x;z-index:2519470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3" style="position:absolute;flip:x;z-index:2519480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voči audítorovi, audítorskej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spoločnosti, z toho: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4" style="position:absolute;flip:x;z-index:2519490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za overenie individuálnej účtovn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ej závierky       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5" style="position:absolute;flip:x;z-index:25195008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uisťovacie audítorské služby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6" style="position:absolute;flip:x;z-index:25195110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Súvisiace audítorské služby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7" style="position:absolute;flip:x;z-index:25195212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poradenstvo         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8" style="position:absolute;flip:x;z-index:25195315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neaudítorské služby            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09" style="position:absolute;flip:x;z-index:251954176" from="6.6pt,6.2pt" to="336.6pt,6.25pt" o:allowincell="f"/>
        </w:pic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suma významných položiek ostatných nákladov z hospodárskej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finančných nákladov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strát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strát účtovaná k 31.12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položiek mimoriadnych nákladov týkajúcich sa bežného účtovného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položiek mimoriadnych nákladov týkajúcich sa predchádzajúcich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celková suma nákladov za overenie individuálnej účtovnej závierky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audítorom alebo audítorskou spoločnosťou, uisťovacie audítorské služby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výnimkou overenia individuálnej účtovnej závierky, súvisiace audítorské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služby, daňové poradenstvo a ostatné neaudítorské služby poskytnuté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audítorom alebo audítorskou spoločnosťou.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J. INFORMÁCIE O DANIACH Z PRÍJMOV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90" style="position:absolute;margin-left:9.9pt;margin-top:6.2pt;width:158.4pt;height:24.9pt;z-index:252241920" o:allowincell="f" filled="f"/>
        </w:pict>
      </w:r>
      <w:r w:rsidR="008225C3" w:rsidRPr="008225C3">
        <w:rPr>
          <w:noProof/>
        </w:rPr>
        <w:pict>
          <v:rect id="_x0000_s2191" style="position:absolute;margin-left:214.5pt;margin-top:6.2pt;width:105.6pt;height:24.9pt;z-index:252242944" o:allowincell="f" filled="f"/>
        </w:pict>
      </w:r>
      <w:r w:rsidR="008225C3" w:rsidRPr="008225C3">
        <w:rPr>
          <w:noProof/>
        </w:rPr>
        <w:pict>
          <v:rect id="_x0000_s2192" style="position:absolute;margin-left:372.9pt;margin-top:6.2pt;width:132pt;height:24.9pt;z-index:252243968" o:allowincell="f" filled="f"/>
        </w:pict>
      </w:r>
      <w:r w:rsidR="008225C3" w:rsidRPr="008225C3">
        <w:rPr>
          <w:noProof/>
        </w:rPr>
        <w:pict>
          <v:line id="_x0000_s1910" style="position:absolute;z-index:251955200" from="227.7pt,6.2pt" to="227.75pt,31.1pt" o:allowincell="f"/>
        </w:pict>
      </w:r>
      <w:r w:rsidR="008225C3" w:rsidRPr="008225C3">
        <w:rPr>
          <w:noProof/>
        </w:rPr>
        <w:pict>
          <v:line id="_x0000_s1911" style="position:absolute;z-index:251956224" from="240.9pt,6.2pt" to="240.95pt,31.1pt" o:allowincell="f"/>
        </w:pict>
      </w:r>
      <w:r w:rsidR="008225C3" w:rsidRPr="008225C3">
        <w:rPr>
          <w:noProof/>
        </w:rPr>
        <w:pict>
          <v:line id="_x0000_s1912" style="position:absolute;z-index:251957248" from="254.1pt,6.2pt" to="254.15pt,31.1pt" o:allowincell="f"/>
        </w:pict>
      </w:r>
      <w:r w:rsidR="008225C3" w:rsidRPr="008225C3">
        <w:rPr>
          <w:noProof/>
        </w:rPr>
        <w:pict>
          <v:line id="_x0000_s1913" style="position:absolute;z-index:251958272" from="267.3pt,6.2pt" to="267.35pt,31.1pt" o:allowincell="f"/>
        </w:pict>
      </w:r>
      <w:r w:rsidR="008225C3" w:rsidRPr="008225C3">
        <w:rPr>
          <w:noProof/>
        </w:rPr>
        <w:pict>
          <v:line id="_x0000_s1914" style="position:absolute;z-index:251959296" from="280.5pt,6.2pt" to="280.55pt,31.1pt" o:allowincell="f"/>
        </w:pict>
      </w:r>
      <w:r w:rsidR="008225C3" w:rsidRPr="008225C3">
        <w:rPr>
          <w:noProof/>
        </w:rPr>
        <w:pict>
          <v:line id="_x0000_s1915" style="position:absolute;z-index:251960320" from="293.7pt,6.2pt" to="293.75pt,31.1pt" o:allowincell="f"/>
        </w:pict>
      </w:r>
      <w:r w:rsidR="008225C3" w:rsidRPr="008225C3">
        <w:rPr>
          <w:noProof/>
        </w:rPr>
        <w:pict>
          <v:line id="_x0000_s1916" style="position:absolute;z-index:251961344" from="306.9pt,6.2pt" to="306.95pt,31.1pt" o:allowincell="f"/>
        </w:pict>
      </w:r>
      <w:r w:rsidR="008225C3" w:rsidRPr="008225C3">
        <w:rPr>
          <w:noProof/>
        </w:rPr>
        <w:pict>
          <v:line id="_x0000_s1917" style="position:absolute;z-index:251962368" from="386.1pt,6.2pt" to="386.15pt,31.1pt" o:allowincell="f"/>
        </w:pict>
      </w:r>
      <w:r w:rsidR="008225C3" w:rsidRPr="008225C3">
        <w:rPr>
          <w:noProof/>
        </w:rPr>
        <w:pict>
          <v:line id="_x0000_s1918" style="position:absolute;z-index:251963392" from="399.3pt,6.2pt" to="399.35pt,31.1pt" o:allowincell="f"/>
        </w:pict>
      </w:r>
      <w:r w:rsidR="008225C3" w:rsidRPr="008225C3">
        <w:rPr>
          <w:noProof/>
        </w:rPr>
        <w:pict>
          <v:line id="_x0000_s1919" style="position:absolute;z-index:251964416" from="412.5pt,6.2pt" to="412.55pt,31.1pt" o:allowincell="f"/>
        </w:pict>
      </w:r>
      <w:r w:rsidR="008225C3" w:rsidRPr="008225C3">
        <w:rPr>
          <w:noProof/>
        </w:rPr>
        <w:pict>
          <v:line id="_x0000_s1920" style="position:absolute;z-index:251965440" from="425.7pt,6.2pt" to="425.75pt,31.1pt" o:allowincell="f"/>
        </w:pict>
      </w:r>
      <w:r w:rsidR="008225C3" w:rsidRPr="008225C3">
        <w:rPr>
          <w:noProof/>
        </w:rPr>
        <w:pict>
          <v:line id="_x0000_s1921" style="position:absolute;z-index:251966464" from="438.9pt,6.2pt" to="438.95pt,31.1pt" o:allowincell="f"/>
        </w:pict>
      </w:r>
      <w:r w:rsidR="008225C3" w:rsidRPr="008225C3">
        <w:rPr>
          <w:noProof/>
        </w:rPr>
        <w:pict>
          <v:line id="_x0000_s1922" style="position:absolute;z-index:251967488" from="452.1pt,6.2pt" to="452.15pt,31.1pt" o:allowincell="f"/>
        </w:pict>
      </w:r>
      <w:r w:rsidR="008225C3" w:rsidRPr="008225C3">
        <w:rPr>
          <w:noProof/>
        </w:rPr>
        <w:pict>
          <v:line id="_x0000_s1923" style="position:absolute;z-index:251968512" from="465.3pt,6.2pt" to="465.35pt,31.1pt" o:allowincell="f"/>
        </w:pict>
      </w:r>
      <w:r w:rsidR="008225C3" w:rsidRPr="008225C3">
        <w:rPr>
          <w:noProof/>
        </w:rPr>
        <w:pict>
          <v:line id="_x0000_s1924" style="position:absolute;z-index:251969536" from="478.5pt,6.2pt" to="478.55pt,31.1pt" o:allowincell="f"/>
        </w:pict>
      </w:r>
      <w:r w:rsidR="008225C3" w:rsidRPr="008225C3">
        <w:rPr>
          <w:noProof/>
        </w:rPr>
        <w:pict>
          <v:line id="_x0000_s1925" style="position:absolute;z-index:251970560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31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odloženej dane z príjmu účtovanej v bežnom účtovnom období ako náklad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výnos vyplývajúcej zo zmeny sadzby dane z príjmov,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35 o daniach z príjmov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26" style="position:absolute;flip:x;z-index:25197158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27" style="position:absolute;flip:x;z-index:25197260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účtova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nej ako náklad alebo výnos vyplývajúca z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28" style="position:absolute;flip:x;z-index:25197363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účtovaného ako náklad alebo výnos vyplýv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29" style="position:absolute;flip:x;z-index:251974656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týkajú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ca sa umorenia daňovej straty, nevyužitý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30" style="position:absolute;flip:x;z-index:251975680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záväzku,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z dôvodu neúčtovania tej č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31" style="position:absolute;flip:x;z-index:251976704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neuplatneného  umorenia daňovej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straty, nevyužitých daňových odpočtov a 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32" style="position:absolute;flip:x;z-index:251977728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dani z príjmov, ktorá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vzťahuje na položky účtované priamo n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33" style="position:absolute;flip:x;z-index:251978752" from="6.6pt,6.2pt" to="336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odloženej daňovej pohľadávky účtovanej v bežnom účtovnom období,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týkajúcej sa umorenia daňovej straty, nevyužitých daňových odpočtov a iných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nárokov, ako aj dočasných rozdielov predchádzajúcich účtovných období,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ktorým sa v predchádzajúcich účtovných obdobiach odložená daňová pohľadávka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neúčtovala: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Suma odloženého daňového záväzku, ktorý vznikol z dôvodu neúčtovania tej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časti odloženej daňovej pohľadávky v bežnom účtovnom období, o ktorej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účtovalo v predchádzajúcich účtovných obdobiach: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Suma neuplatneného umorenia daňovej straty, nevyužitých daňových odpočtov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iných nárokov a odpočítateľných dočasných rozdielov, ku ktorým nebola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účtovaná odložená daňová pohľadávka: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Odložená daň z príjmov, ktorá sa vzťahuje k položkám účtovaným priamo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účty vlastného imania bez účtovania na účty nákladov a výnosov,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Vzťah medzi sumou splatnej dane z príjmov a sumou odloženej dane z príjmov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medzi výsledkom hospodárenia pred zdanením, a to číselné porovnanie sumy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splatnej dane z príjmov a sumy odloženej dane z príjmov a výsledku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hospodárenia pred zdanením vynásobeným príslušnou sadzbou dane z príjmov: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93" style="position:absolute;margin-left:9.9pt;margin-top:6.2pt;width:158.4pt;height:24.9pt;z-index:252244992" o:allowincell="f" filled="f"/>
        </w:pict>
      </w:r>
      <w:r w:rsidR="008225C3" w:rsidRPr="008225C3">
        <w:rPr>
          <w:noProof/>
        </w:rPr>
        <w:pict>
          <v:rect id="_x0000_s2194" style="position:absolute;margin-left:214.5pt;margin-top:6.2pt;width:105.6pt;height:24.9pt;z-index:252246016" o:allowincell="f" filled="f"/>
        </w:pict>
      </w:r>
      <w:r w:rsidR="008225C3" w:rsidRPr="008225C3">
        <w:rPr>
          <w:noProof/>
        </w:rPr>
        <w:pict>
          <v:rect id="_x0000_s2195" style="position:absolute;margin-left:372.9pt;margin-top:6.2pt;width:132pt;height:24.9pt;z-index:252247040" o:allowincell="f" filled="f"/>
        </w:pict>
      </w:r>
      <w:r w:rsidR="008225C3" w:rsidRPr="008225C3">
        <w:rPr>
          <w:noProof/>
        </w:rPr>
        <w:pict>
          <v:line id="_x0000_s1934" style="position:absolute;z-index:251979776" from="227.7pt,6.2pt" to="227.75pt,31.1pt" o:allowincell="f"/>
        </w:pict>
      </w:r>
      <w:r w:rsidR="008225C3" w:rsidRPr="008225C3">
        <w:rPr>
          <w:noProof/>
        </w:rPr>
        <w:pict>
          <v:line id="_x0000_s1935" style="position:absolute;z-index:251980800" from="240.9pt,6.2pt" to="240.95pt,31.1pt" o:allowincell="f"/>
        </w:pict>
      </w:r>
      <w:r w:rsidR="008225C3" w:rsidRPr="008225C3">
        <w:rPr>
          <w:noProof/>
        </w:rPr>
        <w:pict>
          <v:line id="_x0000_s1936" style="position:absolute;z-index:251981824" from="254.1pt,6.2pt" to="254.15pt,31.1pt" o:allowincell="f"/>
        </w:pict>
      </w:r>
      <w:r w:rsidR="008225C3" w:rsidRPr="008225C3">
        <w:rPr>
          <w:noProof/>
        </w:rPr>
        <w:pict>
          <v:line id="_x0000_s1937" style="position:absolute;z-index:251982848" from="267.3pt,6.2pt" to="267.35pt,31.1pt" o:allowincell="f"/>
        </w:pict>
      </w:r>
      <w:r w:rsidR="008225C3" w:rsidRPr="008225C3">
        <w:rPr>
          <w:noProof/>
        </w:rPr>
        <w:pict>
          <v:line id="_x0000_s1938" style="position:absolute;z-index:251983872" from="280.5pt,6.2pt" to="280.55pt,31.1pt" o:allowincell="f"/>
        </w:pict>
      </w:r>
      <w:r w:rsidR="008225C3" w:rsidRPr="008225C3">
        <w:rPr>
          <w:noProof/>
        </w:rPr>
        <w:pict>
          <v:line id="_x0000_s1939" style="position:absolute;z-index:251984896" from="293.7pt,6.2pt" to="293.75pt,31.1pt" o:allowincell="f"/>
        </w:pict>
      </w:r>
      <w:r w:rsidR="008225C3" w:rsidRPr="008225C3">
        <w:rPr>
          <w:noProof/>
        </w:rPr>
        <w:pict>
          <v:line id="_x0000_s1940" style="position:absolute;z-index:251985920" from="306.9pt,6.2pt" to="306.95pt,31.1pt" o:allowincell="f"/>
        </w:pict>
      </w:r>
      <w:r w:rsidR="008225C3" w:rsidRPr="008225C3">
        <w:rPr>
          <w:noProof/>
        </w:rPr>
        <w:pict>
          <v:line id="_x0000_s1941" style="position:absolute;z-index:251986944" from="386.1pt,6.2pt" to="386.15pt,31.1pt" o:allowincell="f"/>
        </w:pict>
      </w:r>
      <w:r w:rsidR="008225C3" w:rsidRPr="008225C3">
        <w:rPr>
          <w:noProof/>
        </w:rPr>
        <w:pict>
          <v:line id="_x0000_s1942" style="position:absolute;z-index:251987968" from="399.3pt,6.2pt" to="399.35pt,31.1pt" o:allowincell="f"/>
        </w:pict>
      </w:r>
      <w:r w:rsidR="008225C3" w:rsidRPr="008225C3">
        <w:rPr>
          <w:noProof/>
        </w:rPr>
        <w:pict>
          <v:line id="_x0000_s1943" style="position:absolute;z-index:251988992" from="412.5pt,6.2pt" to="412.55pt,31.1pt" o:allowincell="f"/>
        </w:pict>
      </w:r>
      <w:r w:rsidR="008225C3" w:rsidRPr="008225C3">
        <w:rPr>
          <w:noProof/>
        </w:rPr>
        <w:pict>
          <v:line id="_x0000_s1944" style="position:absolute;z-index:251990016" from="425.7pt,6.2pt" to="425.75pt,31.1pt" o:allowincell="f"/>
        </w:pict>
      </w:r>
      <w:r w:rsidR="008225C3" w:rsidRPr="008225C3">
        <w:rPr>
          <w:noProof/>
        </w:rPr>
        <w:pict>
          <v:line id="_x0000_s1945" style="position:absolute;z-index:251991040" from="438.9pt,6.2pt" to="438.95pt,31.1pt" o:allowincell="f"/>
        </w:pict>
      </w:r>
      <w:r w:rsidR="008225C3" w:rsidRPr="008225C3">
        <w:rPr>
          <w:noProof/>
        </w:rPr>
        <w:pict>
          <v:line id="_x0000_s1946" style="position:absolute;z-index:251992064" from="452.1pt,6.2pt" to="452.15pt,31.1pt" o:allowincell="f"/>
        </w:pict>
      </w:r>
      <w:r w:rsidR="008225C3" w:rsidRPr="008225C3">
        <w:rPr>
          <w:noProof/>
        </w:rPr>
        <w:pict>
          <v:line id="_x0000_s1947" style="position:absolute;z-index:251993088" from="465.3pt,6.2pt" to="465.35pt,31.1pt" o:allowincell="f"/>
        </w:pict>
      </w:r>
      <w:r w:rsidR="008225C3" w:rsidRPr="008225C3">
        <w:rPr>
          <w:noProof/>
        </w:rPr>
        <w:pict>
          <v:line id="_x0000_s1948" style="position:absolute;z-index:251994112" from="478.5pt,6.2pt" to="478.55pt,31.1pt" o:allowincell="f"/>
        </w:pict>
      </w:r>
      <w:r w:rsidR="008225C3" w:rsidRPr="008225C3">
        <w:rPr>
          <w:noProof/>
        </w:rPr>
        <w:pict>
          <v:line id="_x0000_s1949" style="position:absolute;z-index:25199513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32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36 o daniach z príjmov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BO-Základ dane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BO-Daň   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BO-Daň v %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MO-Základ dane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MO-Daň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MO-Daň v %                        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0" style="position:absolute;flip:x;z-index:251996160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d    e    f    g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1" style="position:absolute;flip:x;z-index:251997184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pred  zdanením,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toho:      </w:t>
      </w:r>
      <w:r w:rsidR="00BB4FCA">
        <w:rPr>
          <w:rFonts w:ascii="Courier New" w:hAnsi="Courier New" w:cs="Courier New"/>
        </w:rPr>
        <w:t xml:space="preserve">                            2015    0     0   21.00   4903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2" style="position:absolute;flip:x;z-index:251998208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Teoretická daň       </w:t>
      </w:r>
      <w:r w:rsidR="00BB4FCA">
        <w:rPr>
          <w:rFonts w:ascii="Courier New" w:hAnsi="Courier New" w:cs="Courier New"/>
        </w:rPr>
        <w:t xml:space="preserve">                     423</w:t>
      </w:r>
      <w:r w:rsidR="00974BB0">
        <w:rPr>
          <w:rFonts w:ascii="Courier New" w:hAnsi="Courier New" w:cs="Courier New"/>
        </w:rPr>
        <w:t xml:space="preserve">    0 21</w:t>
      </w:r>
      <w:r w:rsidR="00BB4FCA">
        <w:rPr>
          <w:rFonts w:ascii="Courier New" w:hAnsi="Courier New" w:cs="Courier New"/>
        </w:rPr>
        <w:t>.00   21.00   1030</w:t>
      </w:r>
      <w:r w:rsidR="00EB751E">
        <w:rPr>
          <w:rFonts w:ascii="Courier New" w:hAnsi="Courier New" w:cs="Courier New"/>
        </w:rPr>
        <w:t xml:space="preserve">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3" style="position:absolute;flip:x;z-index:251999232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Daňovo neuzna</w:t>
      </w:r>
      <w:r w:rsidR="00974BB0">
        <w:rPr>
          <w:rFonts w:ascii="Courier New" w:hAnsi="Courier New" w:cs="Courier New"/>
        </w:rPr>
        <w:t>né     náklady              1</w:t>
      </w:r>
      <w:r w:rsidR="00BB4FCA">
        <w:rPr>
          <w:rFonts w:ascii="Courier New" w:hAnsi="Courier New" w:cs="Courier New"/>
        </w:rPr>
        <w:t>389</w:t>
      </w:r>
      <w:r w:rsidR="00974BB0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0 2</w:t>
      </w:r>
      <w:r w:rsidR="00974BB0">
        <w:rPr>
          <w:rFonts w:ascii="Courier New" w:hAnsi="Courier New" w:cs="Courier New"/>
        </w:rPr>
        <w:t>1</w:t>
      </w:r>
      <w:r w:rsidR="00BB4FCA">
        <w:rPr>
          <w:rFonts w:ascii="Courier New" w:hAnsi="Courier New" w:cs="Courier New"/>
        </w:rPr>
        <w:t>.00   21.00   1151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4" style="position:absolute;flip:x;z-index:252000256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nepodliehajúce</w:t>
      </w:r>
      <w:r w:rsidR="00BB4FCA">
        <w:rPr>
          <w:rFonts w:ascii="Courier New" w:hAnsi="Courier New" w:cs="Courier New"/>
        </w:rPr>
        <w:t xml:space="preserve"> dani                651</w:t>
      </w:r>
      <w:r w:rsidR="00974BB0">
        <w:rPr>
          <w:rFonts w:ascii="Courier New" w:hAnsi="Courier New" w:cs="Courier New"/>
        </w:rPr>
        <w:t xml:space="preserve">    0 21</w:t>
      </w:r>
      <w:r w:rsidR="00BB4FCA">
        <w:rPr>
          <w:rFonts w:ascii="Courier New" w:hAnsi="Courier New" w:cs="Courier New"/>
        </w:rPr>
        <w:t>.00   21.00 0 3354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5" style="position:absolute;flip:x;z-index:252001280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nevykázanej   odloženej daňovej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         </w:t>
      </w:r>
      <w:r w:rsidR="00EB751E">
        <w:rPr>
          <w:rFonts w:ascii="Courier New" w:hAnsi="Courier New" w:cs="Courier New"/>
        </w:rPr>
        <w:t xml:space="preserve">                    </w:t>
      </w:r>
      <w:r w:rsidR="00974BB0">
        <w:rPr>
          <w:rFonts w:ascii="Courier New" w:hAnsi="Courier New" w:cs="Courier New"/>
        </w:rPr>
        <w:t>0    0 21</w:t>
      </w:r>
      <w:r w:rsidR="00EB751E">
        <w:rPr>
          <w:rFonts w:ascii="Courier New" w:hAnsi="Courier New" w:cs="Courier New"/>
        </w:rPr>
        <w:t>.00   21.00</w:t>
      </w:r>
      <w:r>
        <w:rPr>
          <w:rFonts w:ascii="Courier New" w:hAnsi="Courier New" w:cs="Courier New"/>
        </w:rPr>
        <w:t xml:space="preserve">   0    </w:t>
      </w:r>
      <w:r w:rsidR="00EB751E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6" style="position:absolute;flip:x;z-index:252002304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Umorenie </w:t>
      </w:r>
      <w:r w:rsidR="00EB751E">
        <w:rPr>
          <w:rFonts w:ascii="Courier New" w:hAnsi="Courier New" w:cs="Courier New"/>
        </w:rPr>
        <w:t xml:space="preserve">daňovej    straty            </w:t>
      </w:r>
      <w:r w:rsidR="00974BB0">
        <w:rPr>
          <w:rFonts w:ascii="Courier New" w:hAnsi="Courier New" w:cs="Courier New"/>
        </w:rPr>
        <w:t xml:space="preserve">   0    0 21</w:t>
      </w:r>
      <w:r w:rsidR="00EB751E">
        <w:rPr>
          <w:rFonts w:ascii="Courier New" w:hAnsi="Courier New" w:cs="Courier New"/>
        </w:rPr>
        <w:t>.00   21.00</w:t>
      </w:r>
      <w:r>
        <w:rPr>
          <w:rFonts w:ascii="Courier New" w:hAnsi="Courier New" w:cs="Courier New"/>
        </w:rPr>
        <w:t xml:space="preserve">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7" style="position:absolute;flip:x;z-index:252003328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sadzby dane    </w:t>
      </w:r>
      <w:r w:rsidR="00EB751E">
        <w:rPr>
          <w:rFonts w:ascii="Courier New" w:hAnsi="Courier New" w:cs="Courier New"/>
        </w:rPr>
        <w:t xml:space="preserve">              </w:t>
      </w:r>
      <w:r w:rsidR="00974BB0">
        <w:rPr>
          <w:rFonts w:ascii="Courier New" w:hAnsi="Courier New" w:cs="Courier New"/>
        </w:rPr>
        <w:t xml:space="preserve">      0    0 21</w:t>
      </w:r>
      <w:r w:rsidR="00EB751E">
        <w:rPr>
          <w:rFonts w:ascii="Courier New" w:hAnsi="Courier New" w:cs="Courier New"/>
        </w:rPr>
        <w:t>.00   21.00</w:t>
      </w:r>
      <w:r>
        <w:rPr>
          <w:rFonts w:ascii="Courier New" w:hAnsi="Courier New" w:cs="Courier New"/>
        </w:rPr>
        <w:t xml:space="preserve">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8" style="position:absolute;flip:x;z-index:252004352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</w:t>
      </w:r>
      <w:r w:rsidR="00EB751E">
        <w:rPr>
          <w:rFonts w:ascii="Courier New" w:hAnsi="Courier New" w:cs="Courier New"/>
        </w:rPr>
        <w:t xml:space="preserve">           </w:t>
      </w:r>
      <w:r w:rsidR="00974BB0">
        <w:rPr>
          <w:rFonts w:ascii="Courier New" w:hAnsi="Courier New" w:cs="Courier New"/>
        </w:rPr>
        <w:t xml:space="preserve">         0    0 21</w:t>
      </w:r>
      <w:r w:rsidR="00EB751E">
        <w:rPr>
          <w:rFonts w:ascii="Courier New" w:hAnsi="Courier New" w:cs="Courier New"/>
        </w:rPr>
        <w:t>.00   21.00</w:t>
      </w:r>
      <w:r>
        <w:rPr>
          <w:rFonts w:ascii="Courier New" w:hAnsi="Courier New" w:cs="Courier New"/>
        </w:rPr>
        <w:t xml:space="preserve">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59" style="position:absolute;flip:x;z-index:252005376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</w:t>
      </w:r>
      <w:r w:rsidR="00EB751E">
        <w:rPr>
          <w:rFonts w:ascii="Courier New" w:hAnsi="Courier New" w:cs="Courier New"/>
        </w:rPr>
        <w:t xml:space="preserve">            </w:t>
      </w:r>
      <w:r w:rsidR="00BB4FCA">
        <w:rPr>
          <w:rFonts w:ascii="Courier New" w:hAnsi="Courier New" w:cs="Courier New"/>
        </w:rPr>
        <w:t xml:space="preserve">     2753</w:t>
      </w:r>
      <w:r w:rsidR="00974BB0">
        <w:rPr>
          <w:rFonts w:ascii="Courier New" w:hAnsi="Courier New" w:cs="Courier New"/>
        </w:rPr>
        <w:t xml:space="preserve">    0 21</w:t>
      </w:r>
      <w:r w:rsidR="00EB751E">
        <w:rPr>
          <w:rFonts w:ascii="Courier New" w:hAnsi="Courier New" w:cs="Courier New"/>
        </w:rPr>
        <w:t xml:space="preserve">.00   21.00 </w:t>
      </w:r>
      <w:r w:rsidR="00BB4FCA">
        <w:rPr>
          <w:rFonts w:ascii="Courier New" w:hAnsi="Courier New" w:cs="Courier New"/>
        </w:rPr>
        <w:t xml:space="preserve">   0 2700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60" style="position:absolute;flip:x;z-index:252006400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Splatná daň z príjmov</w:t>
      </w:r>
      <w:r w:rsidR="00EB751E">
        <w:rPr>
          <w:rFonts w:ascii="Courier New" w:hAnsi="Courier New" w:cs="Courier New"/>
        </w:rPr>
        <w:t xml:space="preserve">          </w:t>
      </w:r>
      <w:r w:rsidR="00BB4FCA">
        <w:rPr>
          <w:rFonts w:ascii="Courier New" w:hAnsi="Courier New" w:cs="Courier New"/>
        </w:rPr>
        <w:t xml:space="preserve">        578</w:t>
      </w:r>
      <w:r w:rsidR="00974BB0">
        <w:rPr>
          <w:rFonts w:ascii="Courier New" w:hAnsi="Courier New" w:cs="Courier New"/>
        </w:rPr>
        <w:t xml:space="preserve">    0 21</w:t>
      </w:r>
      <w:r w:rsidR="00BB4FCA">
        <w:rPr>
          <w:rFonts w:ascii="Courier New" w:hAnsi="Courier New" w:cs="Courier New"/>
        </w:rPr>
        <w:t>.00   21.00    0  567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61" style="position:absolute;flip:x;z-index:252007424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 z príjmo</w:t>
      </w:r>
      <w:r w:rsidR="00EB751E">
        <w:rPr>
          <w:rFonts w:ascii="Courier New" w:hAnsi="Courier New" w:cs="Courier New"/>
        </w:rPr>
        <w:t xml:space="preserve">v                  </w:t>
      </w:r>
      <w:r w:rsidR="00974BB0">
        <w:rPr>
          <w:rFonts w:ascii="Courier New" w:hAnsi="Courier New" w:cs="Courier New"/>
        </w:rPr>
        <w:t xml:space="preserve"> 0    0 21</w:t>
      </w:r>
      <w:r w:rsidR="00EB751E">
        <w:rPr>
          <w:rFonts w:ascii="Courier New" w:hAnsi="Courier New" w:cs="Courier New"/>
        </w:rPr>
        <w:t>.00   21.00</w:t>
      </w:r>
      <w:r>
        <w:rPr>
          <w:rFonts w:ascii="Courier New" w:hAnsi="Courier New" w:cs="Courier New"/>
        </w:rPr>
        <w:t xml:space="preserve">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62" style="position:absolute;flip:x;z-index:252008448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Celková daň z príjmov</w:t>
      </w:r>
      <w:r w:rsidR="00EB751E">
        <w:rPr>
          <w:rFonts w:ascii="Courier New" w:hAnsi="Courier New" w:cs="Courier New"/>
        </w:rPr>
        <w:t xml:space="preserve">                  </w:t>
      </w:r>
      <w:r w:rsidR="00BB4FCA">
        <w:rPr>
          <w:rFonts w:ascii="Courier New" w:hAnsi="Courier New" w:cs="Courier New"/>
        </w:rPr>
        <w:t>578</w:t>
      </w:r>
      <w:r w:rsidR="00974BB0">
        <w:rPr>
          <w:rFonts w:ascii="Courier New" w:hAnsi="Courier New" w:cs="Courier New"/>
        </w:rPr>
        <w:t xml:space="preserve">    0 21</w:t>
      </w:r>
      <w:r w:rsidR="00EB751E">
        <w:rPr>
          <w:rFonts w:ascii="Courier New" w:hAnsi="Courier New" w:cs="Courier New"/>
        </w:rPr>
        <w:t>.00   21.00</w:t>
      </w:r>
      <w:r>
        <w:rPr>
          <w:rFonts w:ascii="Courier New" w:hAnsi="Courier New" w:cs="Courier New"/>
        </w:rPr>
        <w:t xml:space="preserve">   0  </w:t>
      </w:r>
      <w:r w:rsidR="00BB4FCA">
        <w:rPr>
          <w:rFonts w:ascii="Courier New" w:hAnsi="Courier New" w:cs="Courier New"/>
        </w:rPr>
        <w:t xml:space="preserve"> 567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1963" style="position:absolute;flip:x;z-index:252009472" from="6.6pt,6.2pt" to="475.2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Zmena sadzby dane z príjmov.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K. INFORMÁCIE O ÚDAJOCH NA PODSÚVAHOVÝCH ÚČTOCH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Významné položky prenajatého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Majetok prijatý do úschovy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Pohľadávky a záväzky z opcií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Odpísané pohľadávky</w:t>
      </w:r>
    </w:p>
    <w:p w:rsidR="00D67593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lastRenderedPageBreak/>
        <w:pict>
          <v:rect id="_x0000_s2196" style="position:absolute;margin-left:9.9pt;margin-top:6.2pt;width:158.4pt;height:24.9pt;z-index:252248064" o:allowincell="f" filled="f"/>
        </w:pict>
      </w:r>
      <w:r w:rsidRPr="008225C3">
        <w:rPr>
          <w:noProof/>
        </w:rPr>
        <w:pict>
          <v:rect id="_x0000_s2197" style="position:absolute;margin-left:214.5pt;margin-top:6.2pt;width:105.6pt;height:24.9pt;z-index:252249088" o:allowincell="f" filled="f"/>
        </w:pict>
      </w:r>
      <w:r w:rsidRPr="008225C3">
        <w:rPr>
          <w:noProof/>
        </w:rPr>
        <w:pict>
          <v:rect id="_x0000_s2198" style="position:absolute;margin-left:372.9pt;margin-top:6.2pt;width:132pt;height:24.9pt;z-index:252250112" o:allowincell="f" filled="f"/>
        </w:pict>
      </w:r>
      <w:r w:rsidRPr="008225C3">
        <w:rPr>
          <w:noProof/>
        </w:rPr>
        <w:pict>
          <v:line id="_x0000_s1964" style="position:absolute;z-index:252010496" from="227.7pt,6.2pt" to="227.75pt,31.1pt" o:allowincell="f"/>
        </w:pict>
      </w:r>
      <w:r w:rsidRPr="008225C3">
        <w:rPr>
          <w:noProof/>
        </w:rPr>
        <w:pict>
          <v:line id="_x0000_s1965" style="position:absolute;z-index:252011520" from="240.9pt,6.2pt" to="240.95pt,31.1pt" o:allowincell="f"/>
        </w:pict>
      </w:r>
      <w:r w:rsidRPr="008225C3">
        <w:rPr>
          <w:noProof/>
        </w:rPr>
        <w:pict>
          <v:line id="_x0000_s1966" style="position:absolute;z-index:252012544" from="254.1pt,6.2pt" to="254.15pt,31.1pt" o:allowincell="f"/>
        </w:pict>
      </w:r>
      <w:r w:rsidRPr="008225C3">
        <w:rPr>
          <w:noProof/>
        </w:rPr>
        <w:pict>
          <v:line id="_x0000_s1967" style="position:absolute;z-index:252013568" from="267.3pt,6.2pt" to="267.35pt,31.1pt" o:allowincell="f"/>
        </w:pict>
      </w:r>
      <w:r w:rsidRPr="008225C3">
        <w:rPr>
          <w:noProof/>
        </w:rPr>
        <w:pict>
          <v:line id="_x0000_s1968" style="position:absolute;z-index:252014592" from="280.5pt,6.2pt" to="280.55pt,31.1pt" o:allowincell="f"/>
        </w:pict>
      </w:r>
      <w:r w:rsidRPr="008225C3">
        <w:rPr>
          <w:noProof/>
        </w:rPr>
        <w:pict>
          <v:line id="_x0000_s1969" style="position:absolute;z-index:252015616" from="293.7pt,6.2pt" to="293.75pt,31.1pt" o:allowincell="f"/>
        </w:pict>
      </w:r>
      <w:r w:rsidRPr="008225C3">
        <w:rPr>
          <w:noProof/>
        </w:rPr>
        <w:pict>
          <v:line id="_x0000_s1970" style="position:absolute;z-index:252016640" from="306.9pt,6.2pt" to="306.95pt,31.1pt" o:allowincell="f"/>
        </w:pict>
      </w:r>
      <w:r w:rsidRPr="008225C3">
        <w:rPr>
          <w:noProof/>
        </w:rPr>
        <w:pict>
          <v:line id="_x0000_s1971" style="position:absolute;z-index:252017664" from="386.1pt,6.2pt" to="386.15pt,31.1pt" o:allowincell="f"/>
        </w:pict>
      </w:r>
      <w:r w:rsidRPr="008225C3">
        <w:rPr>
          <w:noProof/>
        </w:rPr>
        <w:pict>
          <v:line id="_x0000_s1972" style="position:absolute;z-index:252018688" from="399.3pt,6.2pt" to="399.35pt,31.1pt" o:allowincell="f"/>
        </w:pict>
      </w:r>
      <w:r w:rsidRPr="008225C3">
        <w:rPr>
          <w:noProof/>
        </w:rPr>
        <w:pict>
          <v:line id="_x0000_s1973" style="position:absolute;z-index:252019712" from="412.5pt,6.2pt" to="412.55pt,31.1pt" o:allowincell="f"/>
        </w:pict>
      </w:r>
      <w:r w:rsidRPr="008225C3">
        <w:rPr>
          <w:noProof/>
        </w:rPr>
        <w:pict>
          <v:line id="_x0000_s1974" style="position:absolute;z-index:252020736" from="425.7pt,6.2pt" to="425.75pt,31.1pt" o:allowincell="f"/>
        </w:pict>
      </w:r>
      <w:r w:rsidRPr="008225C3">
        <w:rPr>
          <w:noProof/>
        </w:rPr>
        <w:pict>
          <v:line id="_x0000_s1975" style="position:absolute;z-index:252021760" from="438.9pt,6.2pt" to="438.95pt,31.1pt" o:allowincell="f"/>
        </w:pict>
      </w:r>
      <w:r w:rsidRPr="008225C3">
        <w:rPr>
          <w:noProof/>
        </w:rPr>
        <w:pict>
          <v:line id="_x0000_s1976" style="position:absolute;z-index:252022784" from="452.1pt,6.2pt" to="452.15pt,31.1pt" o:allowincell="f"/>
        </w:pict>
      </w:r>
      <w:r w:rsidRPr="008225C3">
        <w:rPr>
          <w:noProof/>
        </w:rPr>
        <w:pict>
          <v:line id="_x0000_s1977" style="position:absolute;z-index:252023808" from="465.3pt,6.2pt" to="465.35pt,31.1pt" o:allowincell="f"/>
        </w:pict>
      </w:r>
      <w:r w:rsidRPr="008225C3">
        <w:rPr>
          <w:noProof/>
        </w:rPr>
        <w:pict>
          <v:line id="_x0000_s1978" style="position:absolute;z-index:252024832" from="478.5pt,6.2pt" to="478.55pt,31.1pt" o:allowincell="f"/>
        </w:pict>
      </w:r>
      <w:r w:rsidRPr="008225C3">
        <w:rPr>
          <w:noProof/>
        </w:rPr>
        <w:pict>
          <v:line id="_x0000_s1979" style="position:absolute;z-index:25202585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Strana: 33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Pohľadávky a záväzky z leasingu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L. INFORMÁCIE O INÝCH AKTÍVACH A INÝCH PASÍVACH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hodnota podmienených záväzkov vyplývajúcich zo súdnych rozhodnutí,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záruk, zo všeobecne záväzných právnych predpisov, zo zmlúv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podriadenom záväzku1cb), z ručenia podľa jednotlivých druhov ručenia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podobne; takýmito podmienenými záväzkami sú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možná povinnosť, ktorá vznikla ako dôsledok minulej udalosti a ktorej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existencia závisí od toho, či nastane alebo nenastane jedna alebo viac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neistých udalostí v budúcnosti, ktorých vznik nezávisí od účtovnej jednotky,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existujúca povinnosť, ktorá vznikla ako dôsledok minulej udalosti, ale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ktorá sa nevykazuje v súvahe, pretože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nie je pravdepodobné, že na splnenie tejto povinnosti bude potrebný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úbytok ekonomických úžitkov, alebo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výška tejto povinnosti sa nedá spoľahlivo oceniť,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hodnota podmienených záväzkov podľa písmena a) voči spriazneným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osobám, ktorými sú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právnické osoby, ktoré sú vo vzťahu k účtovnej jednotke dcérskou účtovnou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alebo materskou účtovnou jednotkou alebo právnické osoby, ktoré sú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spoločne s účtovnou jednotkou vo vzťahu k inej účtovnej jednotke dcérskymi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účtovnými jednotkami,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právnické osoby, ktoré vykonávajú podstatný vplyv v účtovnej jednotke alebo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v nich vykonávaný podstatný vplyv účtovnou jednotkou,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fyzické osoby, prostredníctvom ktorých vykonáva iná osoba v účtovnej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podstatný vplyv,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zamestnanci zodpovední za riadenie a kontrolu činnosti účtovnej jednotky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blízke osoby a osoby zodpovedné za riadenie a kontrolu činnosti účtovnej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jednotky, ktoré nie sú zamestnancami a ich blízke osoby,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právnické osoby, v ktorých fyzické osoby uvedené v treťom a štvrtom bode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vykonávajú podstatný vplyv a to aj sprostredkovane,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osoby, ktoré vykonávajú v účtovnej jednotke a súčasne v inej účtovnej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prostredníctvom členov štatutárnych orgánov, dozorných orgánov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iných orgánov taký vplyv, že sú schopné ovplyvniť ekonomické zámery oboch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jednotiek; vplyvom sa rozumie priamy vplyv aj sprostredkovaný vplyv,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osoby, ktoré poskytli účtovnej jednotke úver, a z tohto dôvodu sú schopné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ovplyvniť ekonomické vzťahy s účtovnou jednotkou,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osoby, s ktorými účtovná jednotka realizuje taký objem obchodov, že je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 týchto osôb hospodársky závislá,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hodnota podmieneného majetku, ktorým sa rozumie možný majetok,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v dôsledku minulých udalostí a ktorého existencia závisí od toho,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 nastane alebo nenastane jedna alebo viac neistých udalostí v budúcnosti,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ktorých vznik nezávisí od účtovnej jednotky;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majetkom sú napríklad práva zo servisných zmlúv, poistných zmlúv,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koncesionárskych zmlúv, licenčných zmlúv, práva z investovania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prostriedkov získaných oslobodením od dane z príjmov a práva z privatizácie;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informácie o možnom majetku sa neuvádzajú len, ak je zvýšenie ekonomických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úžitkov nepravdepodobné.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M. INFORMÁCIE O PRÍJMOCH A VÝHODÁCH ČLENOV ŠTATUTÁRNYCH ORGÁNOV, DOZORNÝCH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199" style="position:absolute;margin-left:9.9pt;margin-top:6.2pt;width:158.4pt;height:24.9pt;z-index:252251136" o:allowincell="f" filled="f"/>
        </w:pict>
      </w:r>
      <w:r w:rsidR="008225C3" w:rsidRPr="008225C3">
        <w:rPr>
          <w:noProof/>
        </w:rPr>
        <w:pict>
          <v:rect id="_x0000_s2200" style="position:absolute;margin-left:214.5pt;margin-top:6.2pt;width:105.6pt;height:24.9pt;z-index:252252160" o:allowincell="f" filled="f"/>
        </w:pict>
      </w:r>
      <w:r w:rsidR="008225C3" w:rsidRPr="008225C3">
        <w:rPr>
          <w:noProof/>
        </w:rPr>
        <w:pict>
          <v:rect id="_x0000_s2201" style="position:absolute;margin-left:372.9pt;margin-top:6.2pt;width:132pt;height:24.9pt;z-index:252253184" o:allowincell="f" filled="f"/>
        </w:pict>
      </w:r>
      <w:r w:rsidR="008225C3" w:rsidRPr="008225C3">
        <w:rPr>
          <w:noProof/>
        </w:rPr>
        <w:pict>
          <v:line id="_x0000_s1980" style="position:absolute;z-index:252026880" from="227.7pt,6.2pt" to="227.75pt,31.1pt" o:allowincell="f"/>
        </w:pict>
      </w:r>
      <w:r w:rsidR="008225C3" w:rsidRPr="008225C3">
        <w:rPr>
          <w:noProof/>
        </w:rPr>
        <w:pict>
          <v:line id="_x0000_s1981" style="position:absolute;z-index:252027904" from="240.9pt,6.2pt" to="240.95pt,31.1pt" o:allowincell="f"/>
        </w:pict>
      </w:r>
      <w:r w:rsidR="008225C3" w:rsidRPr="008225C3">
        <w:rPr>
          <w:noProof/>
        </w:rPr>
        <w:pict>
          <v:line id="_x0000_s1982" style="position:absolute;z-index:252028928" from="254.1pt,6.2pt" to="254.15pt,31.1pt" o:allowincell="f"/>
        </w:pict>
      </w:r>
      <w:r w:rsidR="008225C3" w:rsidRPr="008225C3">
        <w:rPr>
          <w:noProof/>
        </w:rPr>
        <w:pict>
          <v:line id="_x0000_s1983" style="position:absolute;z-index:252029952" from="267.3pt,6.2pt" to="267.35pt,31.1pt" o:allowincell="f"/>
        </w:pict>
      </w:r>
      <w:r w:rsidR="008225C3" w:rsidRPr="008225C3">
        <w:rPr>
          <w:noProof/>
        </w:rPr>
        <w:pict>
          <v:line id="_x0000_s1984" style="position:absolute;z-index:252030976" from="280.5pt,6.2pt" to="280.55pt,31.1pt" o:allowincell="f"/>
        </w:pict>
      </w:r>
      <w:r w:rsidR="008225C3" w:rsidRPr="008225C3">
        <w:rPr>
          <w:noProof/>
        </w:rPr>
        <w:pict>
          <v:line id="_x0000_s1985" style="position:absolute;z-index:252032000" from="293.7pt,6.2pt" to="293.75pt,31.1pt" o:allowincell="f"/>
        </w:pict>
      </w:r>
      <w:r w:rsidR="008225C3" w:rsidRPr="008225C3">
        <w:rPr>
          <w:noProof/>
        </w:rPr>
        <w:pict>
          <v:line id="_x0000_s1986" style="position:absolute;z-index:252033024" from="306.9pt,6.2pt" to="306.95pt,31.1pt" o:allowincell="f"/>
        </w:pict>
      </w:r>
      <w:r w:rsidR="008225C3" w:rsidRPr="008225C3">
        <w:rPr>
          <w:noProof/>
        </w:rPr>
        <w:pict>
          <v:line id="_x0000_s1987" style="position:absolute;z-index:252034048" from="386.1pt,6.2pt" to="386.15pt,31.1pt" o:allowincell="f"/>
        </w:pict>
      </w:r>
      <w:r w:rsidR="008225C3" w:rsidRPr="008225C3">
        <w:rPr>
          <w:noProof/>
        </w:rPr>
        <w:pict>
          <v:line id="_x0000_s1988" style="position:absolute;z-index:252035072" from="399.3pt,6.2pt" to="399.35pt,31.1pt" o:allowincell="f"/>
        </w:pict>
      </w:r>
      <w:r w:rsidR="008225C3" w:rsidRPr="008225C3">
        <w:rPr>
          <w:noProof/>
        </w:rPr>
        <w:pict>
          <v:line id="_x0000_s1989" style="position:absolute;z-index:252036096" from="412.5pt,6.2pt" to="412.55pt,31.1pt" o:allowincell="f"/>
        </w:pict>
      </w:r>
      <w:r w:rsidR="008225C3" w:rsidRPr="008225C3">
        <w:rPr>
          <w:noProof/>
        </w:rPr>
        <w:pict>
          <v:line id="_x0000_s1990" style="position:absolute;z-index:252037120" from="425.7pt,6.2pt" to="425.75pt,31.1pt" o:allowincell="f"/>
        </w:pict>
      </w:r>
      <w:r w:rsidR="008225C3" w:rsidRPr="008225C3">
        <w:rPr>
          <w:noProof/>
        </w:rPr>
        <w:pict>
          <v:line id="_x0000_s1991" style="position:absolute;z-index:252038144" from="438.9pt,6.2pt" to="438.95pt,31.1pt" o:allowincell="f"/>
        </w:pict>
      </w:r>
      <w:r w:rsidR="008225C3" w:rsidRPr="008225C3">
        <w:rPr>
          <w:noProof/>
        </w:rPr>
        <w:pict>
          <v:line id="_x0000_s1992" style="position:absolute;z-index:252039168" from="452.1pt,6.2pt" to="452.15pt,31.1pt" o:allowincell="f"/>
        </w:pict>
      </w:r>
      <w:r w:rsidR="008225C3" w:rsidRPr="008225C3">
        <w:rPr>
          <w:noProof/>
        </w:rPr>
        <w:pict>
          <v:line id="_x0000_s1993" style="position:absolute;z-index:252040192" from="465.3pt,6.2pt" to="465.35pt,31.1pt" o:allowincell="f"/>
        </w:pict>
      </w:r>
      <w:r w:rsidR="008225C3" w:rsidRPr="008225C3">
        <w:rPr>
          <w:noProof/>
        </w:rPr>
        <w:pict>
          <v:line id="_x0000_s1994" style="position:absolute;z-index:252041216" from="478.5pt,6.2pt" to="478.55pt,31.1pt" o:allowincell="f"/>
        </w:pict>
      </w:r>
      <w:r w:rsidR="008225C3" w:rsidRPr="008225C3">
        <w:rPr>
          <w:noProof/>
        </w:rPr>
        <w:pict>
          <v:line id="_x0000_s1995" style="position:absolute;z-index:252042240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34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A INÝCH ORGÁNOV ÚČTOVNEJ JEDNOTKY SA UVÁDZA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peňažných príjmov a hodnota nepeňažných príjmov členov orgánov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v bežnom účtovnom období, pričom sa uvádzajú údaje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peňažných preddavkov a hodnota nepeňažných preddavkov a suma úverov,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uvedením doterajších plnení a údaje o zárukách poskytnutých účtovnou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za záväzky členov jednotlivých orgánov, pričom sa uvádzajú údaje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 podľa bodu 1) a 2) za bývalých členov týchto orgánov, ak sa príjmy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naďalej poskytujú alebo ak výhoda trvá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N. INFORMÁCIE O EKONOMICKÝCH VZŤAHOCH ÚČTOVNEJ JEDNOTKY A SPRIAZNENÝCH OSÔB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Zoznam obchodov, ktoré sa uskutočnili medzi účtovnou jednotkou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spriaznenými osobami, a to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druh obchodu, napríklad kúpa alebo predaj, poskytnutie služby,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zastúpenie, licencie, transféry, know-how, úver, pôžička, výpomoc,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záruka,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významná charakteristika obchodu, a to najmä hodnotové vyjadrenie obchodu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percentuálne vyjadrenie obchodu k celkovému objemu obchodov realizovaných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účtovnou jednotkou, informácia o neukončených obchodoch v hodnotovom vyjadrení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obchodu alebo percentuálnom vyjadrení obchodu k celkovému objemu obchodov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realizovaných účtovnou jednotkou a informácia o cenách realizovaných obchodov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medzi účtovnou jednotkou a spriaznenými osobami,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Obchody podľa písmena a), ktoré sú rovnakého druhu a uvádzajú sa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kumulovane okrem informácií o týchto obchodoch, ktoré sa v súlade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požiadavkami na uvádzané informácie podľa § 3 ods. 1 uvádzajú samostatne,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Zoznam obchodov účtovnej jednotky dohodnutých s ovládanou a ovládajúcou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osobou bez ohľadu na to, či sa obchody medzi nimi v bežnom účtovnom období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uskutočnili alebo neuskutočnili.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O. INFORMÁVIE O SKUTOČNOSTIACH, KTORÉ NASTALI PO DNI, KU KTORÉMU SA ZOSTAVUJE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ÚČTOVNÁ ZÁVIERKA DO DŇA ZOSTAVENIA ÚČTOVNEJ ZÁVIERKY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Pokles alebo zvýšenie trhovej ceny finančného majetku ako dôsledku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okolností, ktoré nastali po dni, ku ktorému sa zostavuje účtovná závierka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dňa zostavenia účtovnej závierky s uvedením dôvodu týchto zmien,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Dôvod pre zmenu výšky rezerv a opravných položiek, o ktorých sa účtovná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jednotka dozvedela medzi dňom, ku ktorému sa účtovná závierka zostavuje 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dňom jej zostavenia a ktoré sa týkajú ich stavu ku dňu, ku ktorému sa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zostavuje účtovná závierka,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rect id="_x0000_s2202" style="position:absolute;margin-left:9.9pt;margin-top:6.2pt;width:158.4pt;height:24.9pt;z-index:252254208" o:allowincell="f" filled="f"/>
        </w:pict>
      </w:r>
      <w:r w:rsidRPr="008225C3">
        <w:rPr>
          <w:noProof/>
        </w:rPr>
        <w:pict>
          <v:rect id="_x0000_s2203" style="position:absolute;margin-left:214.5pt;margin-top:6.2pt;width:105.6pt;height:24.9pt;z-index:252255232" o:allowincell="f" filled="f"/>
        </w:pict>
      </w:r>
      <w:r w:rsidRPr="008225C3">
        <w:rPr>
          <w:noProof/>
        </w:rPr>
        <w:pict>
          <v:rect id="_x0000_s2204" style="position:absolute;margin-left:372.9pt;margin-top:6.2pt;width:132pt;height:24.9pt;z-index:252256256" o:allowincell="f" filled="f"/>
        </w:pict>
      </w:r>
      <w:r w:rsidRPr="008225C3">
        <w:rPr>
          <w:noProof/>
        </w:rPr>
        <w:pict>
          <v:line id="_x0000_s1996" style="position:absolute;z-index:252043264" from="227.7pt,6.2pt" to="227.75pt,31.1pt" o:allowincell="f"/>
        </w:pict>
      </w:r>
      <w:r w:rsidRPr="008225C3">
        <w:rPr>
          <w:noProof/>
        </w:rPr>
        <w:pict>
          <v:line id="_x0000_s1997" style="position:absolute;z-index:252044288" from="240.9pt,6.2pt" to="240.95pt,31.1pt" o:allowincell="f"/>
        </w:pict>
      </w:r>
      <w:r w:rsidRPr="008225C3">
        <w:rPr>
          <w:noProof/>
        </w:rPr>
        <w:pict>
          <v:line id="_x0000_s1998" style="position:absolute;z-index:252045312" from="254.1pt,6.2pt" to="254.15pt,31.1pt" o:allowincell="f"/>
        </w:pict>
      </w:r>
      <w:r w:rsidRPr="008225C3">
        <w:rPr>
          <w:noProof/>
        </w:rPr>
        <w:pict>
          <v:line id="_x0000_s1999" style="position:absolute;z-index:252046336" from="267.3pt,6.2pt" to="267.35pt,31.1pt" o:allowincell="f"/>
        </w:pict>
      </w:r>
      <w:r w:rsidRPr="008225C3">
        <w:rPr>
          <w:noProof/>
        </w:rPr>
        <w:pict>
          <v:line id="_x0000_s2000" style="position:absolute;z-index:252047360" from="280.5pt,6.2pt" to="280.55pt,31.1pt" o:allowincell="f"/>
        </w:pict>
      </w:r>
      <w:r w:rsidRPr="008225C3">
        <w:rPr>
          <w:noProof/>
        </w:rPr>
        <w:pict>
          <v:line id="_x0000_s2001" style="position:absolute;z-index:252048384" from="293.7pt,6.2pt" to="293.75pt,31.1pt" o:allowincell="f"/>
        </w:pict>
      </w:r>
      <w:r w:rsidRPr="008225C3">
        <w:rPr>
          <w:noProof/>
        </w:rPr>
        <w:pict>
          <v:line id="_x0000_s2002" style="position:absolute;z-index:252049408" from="306.9pt,6.2pt" to="306.95pt,31.1pt" o:allowincell="f"/>
        </w:pict>
      </w:r>
      <w:r w:rsidRPr="008225C3">
        <w:rPr>
          <w:noProof/>
        </w:rPr>
        <w:pict>
          <v:line id="_x0000_s2003" style="position:absolute;z-index:252050432" from="386.1pt,6.2pt" to="386.15pt,31.1pt" o:allowincell="f"/>
        </w:pict>
      </w:r>
      <w:r w:rsidRPr="008225C3">
        <w:rPr>
          <w:noProof/>
        </w:rPr>
        <w:pict>
          <v:line id="_x0000_s2004" style="position:absolute;z-index:252051456" from="399.3pt,6.2pt" to="399.35pt,31.1pt" o:allowincell="f"/>
        </w:pict>
      </w:r>
      <w:r w:rsidRPr="008225C3">
        <w:rPr>
          <w:noProof/>
        </w:rPr>
        <w:pict>
          <v:line id="_x0000_s2005" style="position:absolute;z-index:252052480" from="412.5pt,6.2pt" to="412.55pt,31.1pt" o:allowincell="f"/>
        </w:pict>
      </w:r>
      <w:r w:rsidRPr="008225C3">
        <w:rPr>
          <w:noProof/>
        </w:rPr>
        <w:pict>
          <v:line id="_x0000_s2006" style="position:absolute;z-index:252053504" from="425.7pt,6.2pt" to="425.75pt,31.1pt" o:allowincell="f"/>
        </w:pict>
      </w:r>
      <w:r w:rsidRPr="008225C3">
        <w:rPr>
          <w:noProof/>
        </w:rPr>
        <w:pict>
          <v:line id="_x0000_s2007" style="position:absolute;z-index:252054528" from="438.9pt,6.2pt" to="438.95pt,31.1pt" o:allowincell="f"/>
        </w:pict>
      </w:r>
      <w:r w:rsidRPr="008225C3">
        <w:rPr>
          <w:noProof/>
        </w:rPr>
        <w:pict>
          <v:line id="_x0000_s2008" style="position:absolute;z-index:252055552" from="452.1pt,6.2pt" to="452.15pt,31.1pt" o:allowincell="f"/>
        </w:pict>
      </w:r>
      <w:r w:rsidRPr="008225C3">
        <w:rPr>
          <w:noProof/>
        </w:rPr>
        <w:pict>
          <v:line id="_x0000_s2009" style="position:absolute;z-index:252056576" from="465.3pt,6.2pt" to="465.35pt,31.1pt" o:allowincell="f"/>
        </w:pict>
      </w:r>
      <w:r w:rsidRPr="008225C3">
        <w:rPr>
          <w:noProof/>
        </w:rPr>
        <w:pict>
          <v:line id="_x0000_s2010" style="position:absolute;z-index:252057600" from="478.5pt,6.2pt" to="478.55pt,31.1pt" o:allowincell="f"/>
        </w:pict>
      </w:r>
      <w:r w:rsidRPr="008225C3">
        <w:rPr>
          <w:noProof/>
        </w:rPr>
        <w:pict>
          <v:line id="_x0000_s2011" style="position:absolute;z-index:25205862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35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Zmena spoločníkov účtovnej jednotky,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Prijatie rozhodnutia o predaji účtovnej jednotky alebo jej časti: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Zmena významných položiek dlhodobého finančného majetku,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Začatie alebo ukončenie činnosti časti účtovnej jednotky (napríklad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 w:rsidR="00D67593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>odštepného závodu, organizačnej zložky, prevádzkarne)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Vydanie dlhopisoch a iných cenných papierov,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Zlúčenie, splynutie, rozdelenie alebo zmena právnej formy účtovnej jednotky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Mimoriadne udalostiach, ak majú vplyv na hospodárenie účtovnej jednotky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(napríklad o živelnej pohrome)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Získanie alebo odobratie licencií alebo iných povolení významných pre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 účtovnej jednotky.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P. INFORMÁCIE O PREHĽADE ZMIEN VLASTNÉHO IMANIA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Základné imanie zapísané do obchodného registra,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371 o zmenách vlastného imania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obdobie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BO-Prírastky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BO-Úbytky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BO-Presuny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2" style="position:absolute;flip:x;z-index:252059648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     b        c       d    e     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3" style="position:absolute;flip:x;z-index:252060672" from="6.6pt,6.2pt" to="415.8pt,6.25pt" o:allowincell="f"/>
        </w:pict>
      </w:r>
    </w:p>
    <w:p w:rsidR="00017935" w:rsidRDefault="007522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6972       0       0    0     6972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4" style="position:absolute;flip:x;z-index:252061696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vlas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tné obchodné podiely         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5" style="position:absolute;flip:x;z-index:252062720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ima</w:t>
      </w:r>
    </w:p>
    <w:p w:rsidR="00017935" w:rsidRDefault="007522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nia                          0        0       0     0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6" style="position:absolute;flip:x;z-index:252063744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</w:t>
      </w:r>
    </w:p>
    <w:p w:rsidR="00017935" w:rsidRDefault="007522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 vlastné imanie             0        0       0     0        0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7" style="position:absolute;flip:x;z-index:252064768" from="6.6pt,6.2pt" to="415.8pt,6.25pt" o:allowincell="f"/>
        </w:pict>
      </w:r>
    </w:p>
    <w:p w:rsidR="00017935" w:rsidRDefault="007522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0         0     0      0        0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18" style="position:absolute;flip:x;z-index:252065792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f</w:t>
      </w:r>
      <w:r w:rsidR="00D67593">
        <w:rPr>
          <w:rFonts w:ascii="Courier New" w:hAnsi="Courier New" w:cs="Courier New"/>
        </w:rPr>
        <w:t xml:space="preserve">ondy   </w:t>
      </w:r>
      <w:r>
        <w:rPr>
          <w:rFonts w:ascii="Courier New" w:hAnsi="Courier New" w:cs="Courier New"/>
        </w:rPr>
        <w:t xml:space="preserve">  0        0       0    0         0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205" style="position:absolute;margin-left:9.9pt;margin-top:6.2pt;width:158.4pt;height:24.9pt;z-index:252257280" o:allowincell="f" filled="f"/>
        </w:pict>
      </w:r>
      <w:r w:rsidR="008225C3" w:rsidRPr="008225C3">
        <w:rPr>
          <w:noProof/>
        </w:rPr>
        <w:pict>
          <v:rect id="_x0000_s2206" style="position:absolute;margin-left:214.5pt;margin-top:6.2pt;width:105.6pt;height:24.9pt;z-index:252258304" o:allowincell="f" filled="f"/>
        </w:pict>
      </w:r>
      <w:r w:rsidR="008225C3" w:rsidRPr="008225C3">
        <w:rPr>
          <w:noProof/>
        </w:rPr>
        <w:pict>
          <v:rect id="_x0000_s2207" style="position:absolute;margin-left:372.9pt;margin-top:6.2pt;width:132pt;height:24.9pt;z-index:252259328" o:allowincell="f" filled="f"/>
        </w:pict>
      </w:r>
      <w:r w:rsidR="008225C3" w:rsidRPr="008225C3">
        <w:rPr>
          <w:noProof/>
        </w:rPr>
        <w:pict>
          <v:line id="_x0000_s2019" style="position:absolute;z-index:252066816" from="227.7pt,6.2pt" to="227.75pt,31.1pt" o:allowincell="f"/>
        </w:pict>
      </w:r>
      <w:r w:rsidR="008225C3" w:rsidRPr="008225C3">
        <w:rPr>
          <w:noProof/>
        </w:rPr>
        <w:pict>
          <v:line id="_x0000_s2020" style="position:absolute;z-index:252067840" from="240.9pt,6.2pt" to="240.95pt,31.1pt" o:allowincell="f"/>
        </w:pict>
      </w:r>
      <w:r w:rsidR="008225C3" w:rsidRPr="008225C3">
        <w:rPr>
          <w:noProof/>
        </w:rPr>
        <w:pict>
          <v:line id="_x0000_s2021" style="position:absolute;z-index:252068864" from="254.1pt,6.2pt" to="254.15pt,31.1pt" o:allowincell="f"/>
        </w:pict>
      </w:r>
      <w:r w:rsidR="008225C3" w:rsidRPr="008225C3">
        <w:rPr>
          <w:noProof/>
        </w:rPr>
        <w:pict>
          <v:line id="_x0000_s2022" style="position:absolute;z-index:252069888" from="267.3pt,6.2pt" to="267.35pt,31.1pt" o:allowincell="f"/>
        </w:pict>
      </w:r>
      <w:r w:rsidR="008225C3" w:rsidRPr="008225C3">
        <w:rPr>
          <w:noProof/>
        </w:rPr>
        <w:pict>
          <v:line id="_x0000_s2023" style="position:absolute;z-index:252070912" from="280.5pt,6.2pt" to="280.55pt,31.1pt" o:allowincell="f"/>
        </w:pict>
      </w:r>
      <w:r w:rsidR="008225C3" w:rsidRPr="008225C3">
        <w:rPr>
          <w:noProof/>
        </w:rPr>
        <w:pict>
          <v:line id="_x0000_s2024" style="position:absolute;z-index:252071936" from="293.7pt,6.2pt" to="293.75pt,31.1pt" o:allowincell="f"/>
        </w:pict>
      </w:r>
      <w:r w:rsidR="008225C3" w:rsidRPr="008225C3">
        <w:rPr>
          <w:noProof/>
        </w:rPr>
        <w:pict>
          <v:line id="_x0000_s2025" style="position:absolute;z-index:252072960" from="306.9pt,6.2pt" to="306.95pt,31.1pt" o:allowincell="f"/>
        </w:pict>
      </w:r>
      <w:r w:rsidR="008225C3" w:rsidRPr="008225C3">
        <w:rPr>
          <w:noProof/>
        </w:rPr>
        <w:pict>
          <v:line id="_x0000_s2026" style="position:absolute;z-index:252073984" from="386.1pt,6.2pt" to="386.15pt,31.1pt" o:allowincell="f"/>
        </w:pict>
      </w:r>
      <w:r w:rsidR="008225C3" w:rsidRPr="008225C3">
        <w:rPr>
          <w:noProof/>
        </w:rPr>
        <w:pict>
          <v:line id="_x0000_s2027" style="position:absolute;z-index:252075008" from="399.3pt,6.2pt" to="399.35pt,31.1pt" o:allowincell="f"/>
        </w:pict>
      </w:r>
      <w:r w:rsidR="008225C3" w:rsidRPr="008225C3">
        <w:rPr>
          <w:noProof/>
        </w:rPr>
        <w:pict>
          <v:line id="_x0000_s2028" style="position:absolute;z-index:252076032" from="412.5pt,6.2pt" to="412.55pt,31.1pt" o:allowincell="f"/>
        </w:pict>
      </w:r>
      <w:r w:rsidR="008225C3" w:rsidRPr="008225C3">
        <w:rPr>
          <w:noProof/>
        </w:rPr>
        <w:pict>
          <v:line id="_x0000_s2029" style="position:absolute;z-index:252077056" from="425.7pt,6.2pt" to="425.75pt,31.1pt" o:allowincell="f"/>
        </w:pict>
      </w:r>
      <w:r w:rsidR="008225C3" w:rsidRPr="008225C3">
        <w:rPr>
          <w:noProof/>
        </w:rPr>
        <w:pict>
          <v:line id="_x0000_s2030" style="position:absolute;z-index:252078080" from="438.9pt,6.2pt" to="438.95pt,31.1pt" o:allowincell="f"/>
        </w:pict>
      </w:r>
      <w:r w:rsidR="008225C3" w:rsidRPr="008225C3">
        <w:rPr>
          <w:noProof/>
        </w:rPr>
        <w:pict>
          <v:line id="_x0000_s2031" style="position:absolute;z-index:252079104" from="452.1pt,6.2pt" to="452.15pt,31.1pt" o:allowincell="f"/>
        </w:pict>
      </w:r>
      <w:r w:rsidR="008225C3" w:rsidRPr="008225C3">
        <w:rPr>
          <w:noProof/>
        </w:rPr>
        <w:pict>
          <v:line id="_x0000_s2032" style="position:absolute;z-index:252080128" from="465.3pt,6.2pt" to="465.35pt,31.1pt" o:allowincell="f"/>
        </w:pict>
      </w:r>
      <w:r w:rsidR="008225C3" w:rsidRPr="008225C3">
        <w:rPr>
          <w:noProof/>
        </w:rPr>
        <w:pict>
          <v:line id="_x0000_s2033" style="position:absolute;z-index:252081152" from="478.5pt,6.2pt" to="478.55pt,31.1pt" o:allowincell="f"/>
        </w:pict>
      </w:r>
      <w:r w:rsidR="008225C3" w:rsidRPr="008225C3">
        <w:rPr>
          <w:noProof/>
        </w:rPr>
        <w:pict>
          <v:line id="_x0000_s2034" style="position:absolute;z-index:25208217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36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35" style="position:absolute;flip:x;z-index:252083200" from="6.6pt,6.2pt" to="415.8pt,6.25pt" o:allowincell="f"/>
        </w:pic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Zák.rez.</w:t>
      </w:r>
      <w:r w:rsidR="003B0AAD">
        <w:rPr>
          <w:rFonts w:ascii="Courier New" w:hAnsi="Courier New" w:cs="Courier New"/>
        </w:rPr>
        <w:t>fon</w:t>
      </w:r>
      <w:r>
        <w:rPr>
          <w:rFonts w:ascii="Courier New" w:hAnsi="Courier New" w:cs="Courier New"/>
        </w:rPr>
        <w:t>d(nedelit.f</w:t>
      </w:r>
      <w:r w:rsidR="003B0AAD">
        <w:rPr>
          <w:rFonts w:ascii="Courier New" w:hAnsi="Courier New" w:cs="Courier New"/>
        </w:rPr>
        <w:t>ond)</w: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 kapitál.</w:t>
      </w:r>
      <w:r w:rsidR="003B0AAD">
        <w:rPr>
          <w:rFonts w:ascii="Courier New" w:hAnsi="Courier New" w:cs="Courier New"/>
        </w:rPr>
        <w:t xml:space="preserve"> vkla</w:t>
      </w:r>
      <w:r>
        <w:rPr>
          <w:rFonts w:ascii="Courier New" w:hAnsi="Courier New" w:cs="Courier New"/>
        </w:rPr>
        <w:t xml:space="preserve">dov </w:t>
      </w:r>
      <w:r w:rsidR="0075266A">
        <w:rPr>
          <w:rFonts w:ascii="Courier New" w:hAnsi="Courier New" w:cs="Courier New"/>
        </w:rPr>
        <w:t xml:space="preserve">     698</w:t>
      </w:r>
      <w:r w:rsidR="003B0AAD">
        <w:rPr>
          <w:rFonts w:ascii="Courier New" w:hAnsi="Courier New" w:cs="Courier New"/>
        </w:rPr>
        <w:t>.</w:t>
      </w:r>
      <w:r w:rsidR="007522C6">
        <w:rPr>
          <w:rFonts w:ascii="Courier New" w:hAnsi="Courier New" w:cs="Courier New"/>
        </w:rPr>
        <w:t xml:space="preserve">00        0      0  </w:t>
      </w:r>
      <w:r w:rsidR="0075266A">
        <w:rPr>
          <w:rFonts w:ascii="Courier New" w:hAnsi="Courier New" w:cs="Courier New"/>
        </w:rPr>
        <w:t xml:space="preserve">  0   698</w:t>
      </w:r>
      <w:r w:rsidR="003B0AAD">
        <w:rPr>
          <w:rFonts w:ascii="Courier New" w:hAnsi="Courier New" w:cs="Courier New"/>
        </w:rPr>
        <w:t>.00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36" style="position:absolute;flip:x;z-index:252084224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</w: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precenenia maj.a záv        </w:t>
      </w:r>
      <w:r w:rsidR="003B0AAD">
        <w:rPr>
          <w:rFonts w:ascii="Courier New" w:hAnsi="Courier New" w:cs="Courier New"/>
        </w:rPr>
        <w:t>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37" style="position:absolute;flip:x;z-index:252085248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kapitálových účast</w:t>
      </w:r>
      <w:r w:rsidR="00D67593">
        <w:rPr>
          <w:rFonts w:ascii="Courier New" w:hAnsi="Courier New" w:cs="Courier New"/>
        </w:rPr>
        <w:t xml:space="preserve">í </w:t>
      </w:r>
      <w:r>
        <w:rPr>
          <w:rFonts w:ascii="Courier New" w:hAnsi="Courier New" w:cs="Courier New"/>
        </w:rPr>
        <w:t xml:space="preserve">        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38" style="position:absolute;flip:x;z-index:252086272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precenenia pri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</w:t>
      </w:r>
    </w:p>
    <w:p w:rsidR="00017935" w:rsidRDefault="007522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rozdelení                    0 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39" style="position:absolute;flip:x;z-index:252087296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fon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                      </w:t>
      </w:r>
      <w:r w:rsidR="007522C6">
        <w:rPr>
          <w:rFonts w:ascii="Courier New" w:hAnsi="Courier New" w:cs="Courier New"/>
        </w:rPr>
        <w:t xml:space="preserve">      0         0      0     0         0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0" style="position:absolute;flip:x;z-index:252088320" from="6.6pt,6.2pt" to="415.8pt,6.25pt" o:allowincell="f"/>
        </w:pict>
      </w:r>
    </w:p>
    <w:p w:rsidR="00017935" w:rsidRDefault="007522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0         0      0     0         0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1" style="position:absolute;flip:x;z-index:252089344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a o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statné fondy                 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2" style="position:absolute;flip:x;z-index:252090368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min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ulých rokov                  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3" style="position:absolute;flip:x;z-index:252091392" from="6.6pt,6.2pt" to="415.8pt,6.25pt" o:allowincell="f"/>
        </w:pic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min.r.</w:t>
      </w:r>
      <w:r w:rsidR="00BB4FCA">
        <w:rPr>
          <w:rFonts w:ascii="Courier New" w:hAnsi="Courier New" w:cs="Courier New"/>
        </w:rPr>
        <w:t xml:space="preserve">  4148</w:t>
      </w:r>
      <w:r w:rsidR="007522C6">
        <w:rPr>
          <w:rFonts w:ascii="Courier New" w:hAnsi="Courier New" w:cs="Courier New"/>
        </w:rPr>
        <w:t xml:space="preserve">        0       0    0  </w:t>
      </w:r>
      <w:r w:rsidR="00BB4FCA">
        <w:rPr>
          <w:rFonts w:ascii="Courier New" w:hAnsi="Courier New" w:cs="Courier New"/>
        </w:rPr>
        <w:t xml:space="preserve">    </w:t>
      </w:r>
      <w:r w:rsidR="007522C6">
        <w:rPr>
          <w:rFonts w:ascii="Courier New" w:hAnsi="Courier New" w:cs="Courier New"/>
        </w:rPr>
        <w:t>4148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4" style="position:absolute;flip:x;z-index:252092416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</w: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bežného účt.obd  </w:t>
      </w:r>
      <w:r w:rsidR="007522C6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</w:t>
      </w:r>
      <w:r w:rsidR="007522C6">
        <w:rPr>
          <w:rFonts w:ascii="Courier New" w:hAnsi="Courier New" w:cs="Courier New"/>
        </w:rPr>
        <w:t xml:space="preserve">   </w:t>
      </w:r>
      <w:r w:rsidR="00BB4FCA">
        <w:rPr>
          <w:rFonts w:ascii="Courier New" w:hAnsi="Courier New" w:cs="Courier New"/>
        </w:rPr>
        <w:t xml:space="preserve">4336        0       0    0      1437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5" style="position:absolute;flip:x;z-index:252093440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vlas</w:t>
      </w:r>
      <w:r w:rsidR="00D67593">
        <w:rPr>
          <w:rFonts w:ascii="Courier New" w:hAnsi="Courier New" w:cs="Courier New"/>
        </w:rPr>
        <w:t xml:space="preserve">.im </w:t>
      </w:r>
      <w:r>
        <w:rPr>
          <w:rFonts w:ascii="Courier New" w:hAnsi="Courier New" w:cs="Courier New"/>
        </w:rPr>
        <w:t xml:space="preserve"> </w:t>
      </w:r>
      <w:r w:rsidR="00D67593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>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6" style="position:absolute;flip:x;z-index:252094464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i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manie fyzickej osoby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- podnikateľa               0        0       0    0     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7" style="position:absolute;flip:x;z-index:252095488" from="6.6pt,6.2pt" to="415.8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372 o zmenách vlastného imania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obdobie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MO-Prírastky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MO-Úbytky 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MO-Presuny                                                                 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8" style="position:absolute;flip:x;z-index:25209651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49" style="position:absolute;flip:x;z-index:25209753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</w:t>
      </w:r>
      <w:r w:rsidR="0075266A">
        <w:rPr>
          <w:rFonts w:ascii="Courier New" w:hAnsi="Courier New" w:cs="Courier New"/>
        </w:rPr>
        <w:t>ie                           6972    0    0    0 6972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50" style="position:absolute;flip:x;z-index:252098560" from="6.6pt,6.2pt" to="435.6pt,6.25pt" o:allowincell="f"/>
        </w:pict>
      </w:r>
    </w:p>
    <w:p w:rsidR="00017935" w:rsidRDefault="00D67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</w:t>
      </w:r>
      <w:r w:rsidR="003B0AAD">
        <w:rPr>
          <w:rFonts w:ascii="Courier New" w:hAnsi="Courier New" w:cs="Courier New"/>
        </w:rPr>
        <w:t xml:space="preserve">vlastné obchodné    </w:t>
      </w:r>
      <w:r>
        <w:rPr>
          <w:rFonts w:ascii="Courier New" w:hAnsi="Courier New" w:cs="Courier New"/>
        </w:rPr>
        <w:t xml:space="preserve">podiely 0   0    0    0    0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8225C3" w:rsidRPr="008225C3">
        <w:rPr>
          <w:noProof/>
        </w:rPr>
        <w:lastRenderedPageBreak/>
        <w:pict>
          <v:rect id="_x0000_s2208" style="position:absolute;margin-left:9.9pt;margin-top:6.2pt;width:158.4pt;height:24.9pt;z-index:252260352" o:allowincell="f" filled="f"/>
        </w:pict>
      </w:r>
      <w:r w:rsidR="008225C3" w:rsidRPr="008225C3">
        <w:rPr>
          <w:noProof/>
        </w:rPr>
        <w:pict>
          <v:rect id="_x0000_s2209" style="position:absolute;margin-left:214.5pt;margin-top:6.2pt;width:105.6pt;height:24.9pt;z-index:252261376" o:allowincell="f" filled="f"/>
        </w:pict>
      </w:r>
      <w:r w:rsidR="008225C3" w:rsidRPr="008225C3">
        <w:rPr>
          <w:noProof/>
        </w:rPr>
        <w:pict>
          <v:rect id="_x0000_s2210" style="position:absolute;margin-left:372.9pt;margin-top:6.2pt;width:132pt;height:24.9pt;z-index:252262400" o:allowincell="f" filled="f"/>
        </w:pict>
      </w:r>
      <w:r w:rsidR="008225C3" w:rsidRPr="008225C3">
        <w:rPr>
          <w:noProof/>
        </w:rPr>
        <w:pict>
          <v:line id="_x0000_s2051" style="position:absolute;z-index:252099584" from="227.7pt,6.2pt" to="227.75pt,31.1pt" o:allowincell="f"/>
        </w:pict>
      </w:r>
      <w:r w:rsidR="008225C3" w:rsidRPr="008225C3">
        <w:rPr>
          <w:noProof/>
        </w:rPr>
        <w:pict>
          <v:line id="_x0000_s2052" style="position:absolute;z-index:252100608" from="240.9pt,6.2pt" to="240.95pt,31.1pt" o:allowincell="f"/>
        </w:pict>
      </w:r>
      <w:r w:rsidR="008225C3" w:rsidRPr="008225C3">
        <w:rPr>
          <w:noProof/>
        </w:rPr>
        <w:pict>
          <v:line id="_x0000_s2053" style="position:absolute;z-index:252101632" from="254.1pt,6.2pt" to="254.15pt,31.1pt" o:allowincell="f"/>
        </w:pict>
      </w:r>
      <w:r w:rsidR="008225C3" w:rsidRPr="008225C3">
        <w:rPr>
          <w:noProof/>
        </w:rPr>
        <w:pict>
          <v:line id="_x0000_s2054" style="position:absolute;z-index:252102656" from="267.3pt,6.2pt" to="267.35pt,31.1pt" o:allowincell="f"/>
        </w:pict>
      </w:r>
      <w:r w:rsidR="008225C3" w:rsidRPr="008225C3">
        <w:rPr>
          <w:noProof/>
        </w:rPr>
        <w:pict>
          <v:line id="_x0000_s2055" style="position:absolute;z-index:252103680" from="280.5pt,6.2pt" to="280.55pt,31.1pt" o:allowincell="f"/>
        </w:pict>
      </w:r>
      <w:r w:rsidR="008225C3" w:rsidRPr="008225C3">
        <w:rPr>
          <w:noProof/>
        </w:rPr>
        <w:pict>
          <v:line id="_x0000_s2056" style="position:absolute;z-index:252104704" from="293.7pt,6.2pt" to="293.75pt,31.1pt" o:allowincell="f"/>
        </w:pict>
      </w:r>
      <w:r w:rsidR="008225C3" w:rsidRPr="008225C3">
        <w:rPr>
          <w:noProof/>
        </w:rPr>
        <w:pict>
          <v:line id="_x0000_s2057" style="position:absolute;z-index:252105728" from="306.9pt,6.2pt" to="306.95pt,31.1pt" o:allowincell="f"/>
        </w:pict>
      </w:r>
      <w:r w:rsidR="008225C3" w:rsidRPr="008225C3">
        <w:rPr>
          <w:noProof/>
        </w:rPr>
        <w:pict>
          <v:line id="_x0000_s2058" style="position:absolute;z-index:252106752" from="386.1pt,6.2pt" to="386.15pt,31.1pt" o:allowincell="f"/>
        </w:pict>
      </w:r>
      <w:r w:rsidR="008225C3" w:rsidRPr="008225C3">
        <w:rPr>
          <w:noProof/>
        </w:rPr>
        <w:pict>
          <v:line id="_x0000_s2059" style="position:absolute;z-index:252107776" from="399.3pt,6.2pt" to="399.35pt,31.1pt" o:allowincell="f"/>
        </w:pict>
      </w:r>
      <w:r w:rsidR="008225C3" w:rsidRPr="008225C3">
        <w:rPr>
          <w:noProof/>
        </w:rPr>
        <w:pict>
          <v:line id="_x0000_s2060" style="position:absolute;z-index:252108800" from="412.5pt,6.2pt" to="412.55pt,31.1pt" o:allowincell="f"/>
        </w:pict>
      </w:r>
      <w:r w:rsidR="008225C3" w:rsidRPr="008225C3">
        <w:rPr>
          <w:noProof/>
        </w:rPr>
        <w:pict>
          <v:line id="_x0000_s2061" style="position:absolute;z-index:252109824" from="425.7pt,6.2pt" to="425.75pt,31.1pt" o:allowincell="f"/>
        </w:pict>
      </w:r>
      <w:r w:rsidR="008225C3" w:rsidRPr="008225C3">
        <w:rPr>
          <w:noProof/>
        </w:rPr>
        <w:pict>
          <v:line id="_x0000_s2062" style="position:absolute;z-index:252110848" from="438.9pt,6.2pt" to="438.95pt,31.1pt" o:allowincell="f"/>
        </w:pict>
      </w:r>
      <w:r w:rsidR="008225C3" w:rsidRPr="008225C3">
        <w:rPr>
          <w:noProof/>
        </w:rPr>
        <w:pict>
          <v:line id="_x0000_s2063" style="position:absolute;z-index:252111872" from="452.1pt,6.2pt" to="452.15pt,31.1pt" o:allowincell="f"/>
        </w:pict>
      </w:r>
      <w:r w:rsidR="008225C3" w:rsidRPr="008225C3">
        <w:rPr>
          <w:noProof/>
        </w:rPr>
        <w:pict>
          <v:line id="_x0000_s2064" style="position:absolute;z-index:252112896" from="465.3pt,6.2pt" to="465.35pt,31.1pt" o:allowincell="f"/>
        </w:pict>
      </w:r>
      <w:r w:rsidR="008225C3" w:rsidRPr="008225C3">
        <w:rPr>
          <w:noProof/>
        </w:rPr>
        <w:pict>
          <v:line id="_x0000_s2065" style="position:absolute;z-index:252113920" from="478.5pt,6.2pt" to="478.55pt,31.1pt" o:allowincell="f"/>
        </w:pict>
      </w:r>
      <w:r w:rsidR="008225C3" w:rsidRPr="008225C3">
        <w:rPr>
          <w:noProof/>
        </w:rPr>
        <w:pict>
          <v:line id="_x0000_s2066" style="position:absolute;z-index:252114944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37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67" style="position:absolute;flip:x;z-index:25211596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68" style="position:absolute;flip:x;z-index:25211699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69" style="position:absolute;flip:x;z-index:25211801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0" style="position:absolute;flip:x;z-index:25211904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1" style="position:absolute;flip:x;z-index:25212006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</w:t>
      </w:r>
      <w:r w:rsidR="0075266A">
        <w:rPr>
          <w:rFonts w:ascii="Courier New" w:hAnsi="Courier New" w:cs="Courier New"/>
        </w:rPr>
        <w:t>lových vkladov                698   0    0    0  698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2" style="position:absolute;flip:x;z-index:25212108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3" style="position:absolute;flip:x;z-index:25212211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4" style="position:absolute;flip:x;z-index:25212313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5" style="position:absolute;flip:x;z-index:25212416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6" style="position:absolute;flip:x;z-index:25212518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7" style="position:absolute;flip:x;z-index:25212620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8" style="position:absolute;flip:x;z-index:25212723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79" style="position:absolute;flip:x;z-index:252128256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80" style="position:absolute;flip:x;z-index:252129280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</w:t>
      </w:r>
      <w:r w:rsidR="00BB4FCA">
        <w:rPr>
          <w:rFonts w:ascii="Courier New" w:hAnsi="Courier New" w:cs="Courier New"/>
        </w:rPr>
        <w:t xml:space="preserve">         2494    0    0    0 4336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81" style="position:absolute;flip:x;z-index:252130304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82" style="position:absolute;flip:x;z-index:252131328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0    0    0    0    0</w:t>
      </w: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line id="_x0000_s2083" style="position:absolute;flip:x;z-index:252132352" from="6.6pt,6.2pt" to="435.6pt,6.25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Základné imanie nezapísané do obchodného registra,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Vlastné akcie a vlastné obchodné podiely,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Emisné ážio,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Rezervný fond (nedeliteľný fond) tvorený z kapitálových vkladov,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Ostatné kapitálové fondy,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Oceňovacie rozdiely nezahrnuté do výsledku hospodárenia,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8225C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8225C3">
        <w:rPr>
          <w:noProof/>
        </w:rPr>
        <w:pict>
          <v:rect id="_x0000_s2211" style="position:absolute;margin-left:9.9pt;margin-top:6.2pt;width:158.4pt;height:24.9pt;z-index:252263424" o:allowincell="f" filled="f"/>
        </w:pict>
      </w:r>
      <w:r w:rsidRPr="008225C3">
        <w:rPr>
          <w:noProof/>
        </w:rPr>
        <w:pict>
          <v:rect id="_x0000_s2212" style="position:absolute;margin-left:214.5pt;margin-top:6.2pt;width:105.6pt;height:24.9pt;z-index:252264448" o:allowincell="f" filled="f"/>
        </w:pict>
      </w:r>
      <w:r w:rsidRPr="008225C3">
        <w:rPr>
          <w:noProof/>
        </w:rPr>
        <w:pict>
          <v:rect id="_x0000_s2213" style="position:absolute;margin-left:372.9pt;margin-top:6.2pt;width:132pt;height:24.9pt;z-index:252265472" o:allowincell="f" filled="f"/>
        </w:pict>
      </w:r>
      <w:r w:rsidRPr="008225C3">
        <w:rPr>
          <w:noProof/>
        </w:rPr>
        <w:pict>
          <v:line id="_x0000_s2084" style="position:absolute;z-index:252133376" from="227.7pt,6.2pt" to="227.75pt,31.1pt" o:allowincell="f"/>
        </w:pict>
      </w:r>
      <w:r w:rsidRPr="008225C3">
        <w:rPr>
          <w:noProof/>
        </w:rPr>
        <w:pict>
          <v:line id="_x0000_s2085" style="position:absolute;z-index:252134400" from="240.9pt,6.2pt" to="240.95pt,31.1pt" o:allowincell="f"/>
        </w:pict>
      </w:r>
      <w:r w:rsidRPr="008225C3">
        <w:rPr>
          <w:noProof/>
        </w:rPr>
        <w:pict>
          <v:line id="_x0000_s2086" style="position:absolute;z-index:252135424" from="254.1pt,6.2pt" to="254.15pt,31.1pt" o:allowincell="f"/>
        </w:pict>
      </w:r>
      <w:r w:rsidRPr="008225C3">
        <w:rPr>
          <w:noProof/>
        </w:rPr>
        <w:pict>
          <v:line id="_x0000_s2087" style="position:absolute;z-index:252136448" from="267.3pt,6.2pt" to="267.35pt,31.1pt" o:allowincell="f"/>
        </w:pict>
      </w:r>
      <w:r w:rsidRPr="008225C3">
        <w:rPr>
          <w:noProof/>
        </w:rPr>
        <w:pict>
          <v:line id="_x0000_s2088" style="position:absolute;z-index:252137472" from="280.5pt,6.2pt" to="280.55pt,31.1pt" o:allowincell="f"/>
        </w:pict>
      </w:r>
      <w:r w:rsidRPr="008225C3">
        <w:rPr>
          <w:noProof/>
        </w:rPr>
        <w:pict>
          <v:line id="_x0000_s2089" style="position:absolute;z-index:252138496" from="293.7pt,6.2pt" to="293.75pt,31.1pt" o:allowincell="f"/>
        </w:pict>
      </w:r>
      <w:r w:rsidRPr="008225C3">
        <w:rPr>
          <w:noProof/>
        </w:rPr>
        <w:pict>
          <v:line id="_x0000_s2090" style="position:absolute;z-index:252139520" from="306.9pt,6.2pt" to="306.95pt,31.1pt" o:allowincell="f"/>
        </w:pict>
      </w:r>
      <w:r w:rsidRPr="008225C3">
        <w:rPr>
          <w:noProof/>
        </w:rPr>
        <w:pict>
          <v:line id="_x0000_s2091" style="position:absolute;z-index:252140544" from="386.1pt,6.2pt" to="386.15pt,31.1pt" o:allowincell="f"/>
        </w:pict>
      </w:r>
      <w:r w:rsidRPr="008225C3">
        <w:rPr>
          <w:noProof/>
        </w:rPr>
        <w:pict>
          <v:line id="_x0000_s2092" style="position:absolute;z-index:252141568" from="399.3pt,6.2pt" to="399.35pt,31.1pt" o:allowincell="f"/>
        </w:pict>
      </w:r>
      <w:r w:rsidRPr="008225C3">
        <w:rPr>
          <w:noProof/>
        </w:rPr>
        <w:pict>
          <v:line id="_x0000_s2093" style="position:absolute;z-index:252142592" from="412.5pt,6.2pt" to="412.55pt,31.1pt" o:allowincell="f"/>
        </w:pict>
      </w:r>
      <w:r w:rsidRPr="008225C3">
        <w:rPr>
          <w:noProof/>
        </w:rPr>
        <w:pict>
          <v:line id="_x0000_s2094" style="position:absolute;z-index:252143616" from="425.7pt,6.2pt" to="425.75pt,31.1pt" o:allowincell="f"/>
        </w:pict>
      </w:r>
      <w:r w:rsidRPr="008225C3">
        <w:rPr>
          <w:noProof/>
        </w:rPr>
        <w:pict>
          <v:line id="_x0000_s2095" style="position:absolute;z-index:252144640" from="438.9pt,6.2pt" to="438.95pt,31.1pt" o:allowincell="f"/>
        </w:pict>
      </w:r>
      <w:r w:rsidRPr="008225C3">
        <w:rPr>
          <w:noProof/>
        </w:rPr>
        <w:pict>
          <v:line id="_x0000_s2096" style="position:absolute;z-index:252145664" from="452.1pt,6.2pt" to="452.15pt,31.1pt" o:allowincell="f"/>
        </w:pict>
      </w:r>
      <w:r w:rsidRPr="008225C3">
        <w:rPr>
          <w:noProof/>
        </w:rPr>
        <w:pict>
          <v:line id="_x0000_s2097" style="position:absolute;z-index:252146688" from="465.3pt,6.2pt" to="465.35pt,31.1pt" o:allowincell="f"/>
        </w:pict>
      </w:r>
      <w:r w:rsidRPr="008225C3">
        <w:rPr>
          <w:noProof/>
        </w:rPr>
        <w:pict>
          <v:line id="_x0000_s2098" style="position:absolute;z-index:252147712" from="478.5pt,6.2pt" to="478.55pt,31.1pt" o:allowincell="f"/>
        </w:pict>
      </w:r>
      <w:r w:rsidRPr="008225C3">
        <w:rPr>
          <w:noProof/>
        </w:rPr>
        <w:pict>
          <v:line id="_x0000_s2099" style="position:absolute;z-index:252148736" from="491.7pt,6.2pt" to="491.75pt,31.1pt" o:allowincell="f"/>
        </w:pic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POD 3 - 01    IČO: 3 6 2 4 4 1 4 7    DIČ: 2 0 2 0 1 9 8 3 8 9 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Strana: 38 z 38</w:t>
      </w: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L.C.K. s.r.o.   Jilemnického 233/21  DUNAJSKA STREDA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Fondy tvorené zo zisku,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</w:t>
      </w:r>
      <w:r w:rsidR="0075266A">
        <w:rPr>
          <w:rFonts w:ascii="Courier New" w:hAnsi="Courier New" w:cs="Courier New"/>
        </w:rPr>
        <w:t>Nerozdele</w:t>
      </w:r>
      <w:r w:rsidR="00BB4FCA">
        <w:rPr>
          <w:rFonts w:ascii="Courier New" w:hAnsi="Courier New" w:cs="Courier New"/>
        </w:rPr>
        <w:t>ný zisk minulých rokov  49696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N</w:t>
      </w:r>
      <w:r w:rsidR="0075266A">
        <w:rPr>
          <w:rFonts w:ascii="Courier New" w:hAnsi="Courier New" w:cs="Courier New"/>
        </w:rPr>
        <w:t>euhraden</w:t>
      </w:r>
      <w:r w:rsidR="00BB4FCA">
        <w:rPr>
          <w:rFonts w:ascii="Courier New" w:hAnsi="Courier New" w:cs="Courier New"/>
        </w:rPr>
        <w:t>á strata minulých rokov  4148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Účtovný zisk alebo účtovná strata,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Vyplatené dividendy,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Ďalšie zmeny vlastného imania,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3B0AA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Zmeny účtované na účte 491 - Vlastné imanie fyzickej osoby - podnikateľa.</w:t>
      </w: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17935" w:rsidRDefault="0001793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5266A" w:rsidRDefault="0075266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5266A" w:rsidRDefault="00BB4FC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Zostavená dňa: </w:t>
      </w:r>
      <w:r w:rsidR="004A10C2">
        <w:rPr>
          <w:rFonts w:ascii="Courier New" w:hAnsi="Courier New" w:cs="Courier New"/>
        </w:rPr>
        <w:t>28.02.2023</w:t>
      </w:r>
    </w:p>
    <w:p w:rsidR="0075266A" w:rsidRDefault="00BB4FC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Schválená dňa: </w:t>
      </w:r>
      <w:r w:rsidR="004A10C2">
        <w:rPr>
          <w:rFonts w:ascii="Courier New" w:hAnsi="Courier New" w:cs="Courier New"/>
        </w:rPr>
        <w:t>28.02.2023</w:t>
      </w:r>
    </w:p>
    <w:sectPr w:rsidR="0075266A" w:rsidSect="00017935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bordersDoNotSurroundHeader/>
  <w:bordersDoNotSurroundFooter/>
  <w:attachedTemplate r:id="rId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76E82"/>
    <w:rsid w:val="00017935"/>
    <w:rsid w:val="00276E82"/>
    <w:rsid w:val="003B0AAD"/>
    <w:rsid w:val="003C5C29"/>
    <w:rsid w:val="004A10C2"/>
    <w:rsid w:val="005971B7"/>
    <w:rsid w:val="0061620D"/>
    <w:rsid w:val="006B0916"/>
    <w:rsid w:val="007522C6"/>
    <w:rsid w:val="0075266A"/>
    <w:rsid w:val="007F4930"/>
    <w:rsid w:val="008225C3"/>
    <w:rsid w:val="0083056F"/>
    <w:rsid w:val="0083236A"/>
    <w:rsid w:val="0093600F"/>
    <w:rsid w:val="00974BB0"/>
    <w:rsid w:val="00A4351E"/>
    <w:rsid w:val="00B424D3"/>
    <w:rsid w:val="00B60748"/>
    <w:rsid w:val="00BB3C4F"/>
    <w:rsid w:val="00BB4FCA"/>
    <w:rsid w:val="00C62C0D"/>
    <w:rsid w:val="00D12D8D"/>
    <w:rsid w:val="00D17D2A"/>
    <w:rsid w:val="00D67593"/>
    <w:rsid w:val="00D91077"/>
    <w:rsid w:val="00DA6220"/>
    <w:rsid w:val="00EB751E"/>
    <w:rsid w:val="00F05F40"/>
    <w:rsid w:val="00FB11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16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79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Pozn&#225;mky%20k%20u&#269;t.zav.%20LCK%20202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 k učt.zav. LCK 2021</Template>
  <TotalTime>1</TotalTime>
  <Pages>38</Pages>
  <Words>9941</Words>
  <Characters>78357</Characters>
  <Application>Microsoft Office Word</Application>
  <DocSecurity>0</DocSecurity>
  <Lines>652</Lines>
  <Paragraphs>176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Aktivum</dc:creator>
  <cp:lastModifiedBy>Aktivum</cp:lastModifiedBy>
  <cp:revision>2</cp:revision>
  <dcterms:created xsi:type="dcterms:W3CDTF">2023-03-01T15:57:00Z</dcterms:created>
  <dcterms:modified xsi:type="dcterms:W3CDTF">2023-03-01T15:57:00Z</dcterms:modified>
</cp:coreProperties>
</file>