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0" w:name="_GoBack"/>
      <w:bookmarkEnd w:id="0"/>
      <w:r w:rsidRPr="008225C3">
        <w:rPr>
          <w:noProof/>
        </w:rPr>
        <w:pict>
          <v:rect id="_x0000_s2100" style="position:absolute;margin-left:9.9pt;margin-top:6.2pt;width:158.4pt;height:24.9pt;z-index:252149760" o:allowincell="f" filled="f"/>
        </w:pict>
      </w:r>
      <w:r w:rsidRPr="008225C3">
        <w:rPr>
          <w:noProof/>
        </w:rPr>
        <w:pict>
          <v:rect id="_x0000_s2101" style="position:absolute;margin-left:214.5pt;margin-top:6.2pt;width:105.6pt;height:24.9pt;z-index:252150784" o:allowincell="f" filled="f"/>
        </w:pict>
      </w:r>
      <w:r w:rsidRPr="008225C3">
        <w:rPr>
          <w:noProof/>
        </w:rPr>
        <w:pict>
          <v:rect id="_x0000_s2102" style="position:absolute;margin-left:372.9pt;margin-top:6.2pt;width:132pt;height:24.9pt;z-index:252151808" o:allowincell="f" filled="f"/>
        </w:pict>
      </w:r>
      <w:r w:rsidRPr="008225C3">
        <w:rPr>
          <w:noProof/>
        </w:rPr>
        <w:pict>
          <v:line id="_x0000_s1026" style="position:absolute;z-index:251049984" from="227.7pt,6.2pt" to="227.75pt,31.1pt" o:allowincell="f"/>
        </w:pict>
      </w:r>
      <w:r w:rsidRPr="008225C3">
        <w:rPr>
          <w:noProof/>
        </w:rPr>
        <w:pict>
          <v:line id="_x0000_s1027" style="position:absolute;z-index:251051008" from="240.9pt,6.2pt" to="240.95pt,31.1pt" o:allowincell="f"/>
        </w:pict>
      </w:r>
      <w:r w:rsidRPr="008225C3">
        <w:rPr>
          <w:noProof/>
        </w:rPr>
        <w:pict>
          <v:line id="_x0000_s1028" style="position:absolute;z-index:251052032" from="254.1pt,6.2pt" to="254.15pt,31.1pt" o:allowincell="f"/>
        </w:pict>
      </w:r>
      <w:r w:rsidRPr="008225C3">
        <w:rPr>
          <w:noProof/>
        </w:rPr>
        <w:pict>
          <v:line id="_x0000_s1029" style="position:absolute;z-index:251053056" from="267.3pt,6.2pt" to="267.35pt,31.1pt" o:allowincell="f"/>
        </w:pict>
      </w:r>
      <w:r w:rsidRPr="008225C3">
        <w:rPr>
          <w:noProof/>
        </w:rPr>
        <w:pict>
          <v:line id="_x0000_s1030" style="position:absolute;z-index:251054080" from="280.5pt,6.2pt" to="280.55pt,31.1pt" o:allowincell="f"/>
        </w:pict>
      </w:r>
      <w:r w:rsidRPr="008225C3">
        <w:rPr>
          <w:noProof/>
        </w:rPr>
        <w:pict>
          <v:line id="_x0000_s1031" style="position:absolute;z-index:251055104" from="293.7pt,6.2pt" to="293.75pt,31.1pt" o:allowincell="f"/>
        </w:pict>
      </w:r>
      <w:r w:rsidRPr="008225C3">
        <w:rPr>
          <w:noProof/>
        </w:rPr>
        <w:pict>
          <v:line id="_x0000_s1032" style="position:absolute;z-index:251056128" from="306.9pt,6.2pt" to="306.95pt,31.1pt" o:allowincell="f"/>
        </w:pict>
      </w:r>
      <w:r w:rsidRPr="008225C3">
        <w:rPr>
          <w:noProof/>
        </w:rPr>
        <w:pict>
          <v:line id="_x0000_s1033" style="position:absolute;z-index:251057152" from="386.1pt,6.2pt" to="386.15pt,31.1pt" o:allowincell="f"/>
        </w:pict>
      </w:r>
      <w:r w:rsidRPr="008225C3">
        <w:rPr>
          <w:noProof/>
        </w:rPr>
        <w:pict>
          <v:line id="_x0000_s1034" style="position:absolute;z-index:251058176" from="399.3pt,6.2pt" to="399.35pt,31.1pt" o:allowincell="f"/>
        </w:pict>
      </w:r>
      <w:r w:rsidRPr="008225C3">
        <w:rPr>
          <w:noProof/>
        </w:rPr>
        <w:pict>
          <v:line id="_x0000_s1035" style="position:absolute;z-index:251059200" from="412.5pt,6.2pt" to="412.55pt,31.1pt" o:allowincell="f"/>
        </w:pict>
      </w:r>
      <w:r w:rsidRPr="008225C3">
        <w:rPr>
          <w:noProof/>
        </w:rPr>
        <w:pict>
          <v:line id="_x0000_s1036" style="position:absolute;z-index:251060224" from="425.7pt,6.2pt" to="425.75pt,31.1pt" o:allowincell="f"/>
        </w:pict>
      </w:r>
      <w:r w:rsidRPr="008225C3">
        <w:rPr>
          <w:noProof/>
        </w:rPr>
        <w:pict>
          <v:line id="_x0000_s1037" style="position:absolute;z-index:251061248" from="438.9pt,6.2pt" to="438.95pt,31.1pt" o:allowincell="f"/>
        </w:pict>
      </w:r>
      <w:r w:rsidRPr="008225C3">
        <w:rPr>
          <w:noProof/>
        </w:rPr>
        <w:pict>
          <v:line id="_x0000_s1038" style="position:absolute;z-index:251062272" from="452.1pt,6.2pt" to="452.15pt,31.1pt" o:allowincell="f"/>
        </w:pict>
      </w:r>
      <w:r w:rsidRPr="008225C3">
        <w:rPr>
          <w:noProof/>
        </w:rPr>
        <w:pict>
          <v:line id="_x0000_s1039" style="position:absolute;z-index:251063296" from="465.3pt,6.2pt" to="465.35pt,31.1pt" o:allowincell="f"/>
        </w:pict>
      </w:r>
      <w:r w:rsidRPr="008225C3">
        <w:rPr>
          <w:noProof/>
        </w:rPr>
        <w:pict>
          <v:line id="_x0000_s1040" style="position:absolute;z-index:251064320" from="478.5pt,6.2pt" to="478.55pt,31.1pt" o:allowincell="f"/>
        </w:pict>
      </w:r>
      <w:r w:rsidRPr="008225C3">
        <w:rPr>
          <w:noProof/>
        </w:rPr>
        <w:pict>
          <v:line id="_x0000_s1041" style="position:absolute;z-index:251065344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</w:t>
      </w:r>
      <w:r w:rsidR="00B424D3">
        <w:rPr>
          <w:rFonts w:ascii="Courier New" w:hAnsi="Courier New" w:cs="Courier New"/>
        </w:rPr>
        <w:t xml:space="preserve">  IČO: 3 6 2 4 4 1 4 7    DIČ: 2</w:t>
      </w:r>
      <w:r>
        <w:rPr>
          <w:rFonts w:ascii="Courier New" w:hAnsi="Courier New" w:cs="Courier New"/>
        </w:rPr>
        <w:t xml:space="preserve">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 w:rsidP="00276E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POZNÁMKY K ÚČTOVNEJ ZÁVIERKE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276E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</w:t>
      </w:r>
      <w:r w:rsidR="00F05F40">
        <w:rPr>
          <w:rFonts w:ascii="Courier New" w:hAnsi="Courier New" w:cs="Courier New"/>
          <w:b/>
          <w:bCs/>
        </w:rPr>
        <w:t>k  31.12.2022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 INFORMÁCIE O ÚČTOVNEJ JEDNOTKE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Obchodné meno a sídlo účtovnej jednotky: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L.C.K. s.r.o.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Jilemnického 233/21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92901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Dátum jej založenia:  </w:t>
      </w:r>
      <w:r w:rsidR="00276E82">
        <w:rPr>
          <w:rFonts w:ascii="Courier New" w:hAnsi="Courier New" w:cs="Courier New"/>
          <w:b/>
          <w:bCs/>
        </w:rPr>
        <w:t>25.06.2001</w:t>
      </w:r>
      <w:r>
        <w:rPr>
          <w:rFonts w:ascii="Courier New" w:hAnsi="Courier New" w:cs="Courier New"/>
        </w:rPr>
        <w:t xml:space="preserve">          Dátum jej vzniku:  </w:t>
      </w:r>
      <w:r w:rsidR="00F05F40">
        <w:rPr>
          <w:rFonts w:ascii="Courier New" w:hAnsi="Courier New" w:cs="Courier New"/>
          <w:b/>
          <w:bCs/>
        </w:rPr>
        <w:t>25.06.200</w:t>
      </w:r>
      <w:r w:rsidR="00276E82">
        <w:rPr>
          <w:rFonts w:ascii="Courier New" w:hAnsi="Courier New" w:cs="Courier New"/>
          <w:b/>
          <w:bCs/>
        </w:rPr>
        <w:t>1</w:t>
      </w:r>
    </w:p>
    <w:p w:rsidR="00017935" w:rsidRDefault="00276E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hospodárskej činnosti účtovnej jednotky: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276E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výroba polovýrobkov a výrobkov z plastu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Priemerný počet zamestnancov účtovnej jednotky počas účtovného obdobia: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počet vedúcich zamestnancov: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01 o počte zamestnancov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042" style="position:absolute;flip:x;z-index:25106636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043" style="position:absolute;flip:x;z-index:25106739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Priemerný prepočít</w:t>
      </w:r>
      <w:r w:rsidR="00F05F40">
        <w:rPr>
          <w:rFonts w:ascii="Courier New" w:hAnsi="Courier New" w:cs="Courier New"/>
        </w:rPr>
        <w:t>aný počet zamestnancov    4    4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044" style="position:absolute;flip:x;z-index:25106841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Stav zamestnancov   ku dňu, ku ktorému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zostavuje účtov</w:t>
      </w:r>
      <w:r w:rsidR="00F05F40">
        <w:rPr>
          <w:rFonts w:ascii="Courier New" w:hAnsi="Courier New" w:cs="Courier New"/>
        </w:rPr>
        <w:t>ná závierka, z toho:      5    4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045" style="position:absolute;flip:x;z-index:25106944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Počet vedúcic</w:t>
      </w:r>
      <w:r w:rsidR="00276E82">
        <w:rPr>
          <w:rFonts w:ascii="Courier New" w:hAnsi="Courier New" w:cs="Courier New"/>
        </w:rPr>
        <w:t>h zamestnancov                 1    1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046" style="position:absolute;flip:x;z-index:251070464" from="6.6pt,6.2pt" to="336.6pt,6.25pt" o:allowincell="f"/>
        </w:pic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Obchodné meno a sídlo spoločnosti v ktorej je účtovná jednotka neobmedzene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ručiacim spoločníkom: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e) Právny dôvod na zostavenie účtovnej závierky: </w:t>
      </w:r>
      <w:r>
        <w:rPr>
          <w:rFonts w:ascii="Courier New" w:hAnsi="Courier New" w:cs="Courier New"/>
          <w:b/>
          <w:bCs/>
        </w:rPr>
        <w:t>riadna účtovná závierka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Dátum schválenia účtovnej závierky za bezprostredne predchádzajúce účtovné</w:t>
      </w:r>
    </w:p>
    <w:p w:rsidR="00017935" w:rsidRPr="00276E82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 xml:space="preserve"> obdobie príslušným orgánom účtovnej jednotky:</w:t>
      </w:r>
      <w:r w:rsidR="00F05F40">
        <w:rPr>
          <w:rFonts w:ascii="Courier New" w:hAnsi="Courier New" w:cs="Courier New"/>
          <w:b/>
        </w:rPr>
        <w:t>15.03.2022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 INFORMÁCIE O ČLENOCH ŠTATUTÁRNYCH ORGÁNOV, DOZORNÝCH ORGÁNOV A INÝCH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ORGÁNOV ÚČTOVNEJ JEDNOTKY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rect id="_x0000_s2103" style="position:absolute;margin-left:9.9pt;margin-top:6.2pt;width:158.4pt;height:24.9pt;z-index:252152832" o:allowincell="f" filled="f"/>
        </w:pict>
      </w:r>
      <w:r w:rsidRPr="008225C3">
        <w:rPr>
          <w:noProof/>
        </w:rPr>
        <w:pict>
          <v:rect id="_x0000_s2104" style="position:absolute;margin-left:214.5pt;margin-top:6.2pt;width:105.6pt;height:24.9pt;z-index:252153856" o:allowincell="f" filled="f"/>
        </w:pict>
      </w:r>
      <w:r w:rsidRPr="008225C3">
        <w:rPr>
          <w:noProof/>
        </w:rPr>
        <w:pict>
          <v:rect id="_x0000_s2105" style="position:absolute;margin-left:372.9pt;margin-top:6.2pt;width:132pt;height:24.9pt;z-index:252154880" o:allowincell="f" filled="f"/>
        </w:pict>
      </w:r>
      <w:r w:rsidRPr="008225C3">
        <w:rPr>
          <w:noProof/>
        </w:rPr>
        <w:pict>
          <v:line id="_x0000_s1047" style="position:absolute;z-index:251071488" from="227.7pt,6.2pt" to="227.75pt,31.1pt" o:allowincell="f"/>
        </w:pict>
      </w:r>
      <w:r w:rsidRPr="008225C3">
        <w:rPr>
          <w:noProof/>
        </w:rPr>
        <w:pict>
          <v:line id="_x0000_s1048" style="position:absolute;z-index:251072512" from="240.9pt,6.2pt" to="240.95pt,31.1pt" o:allowincell="f"/>
        </w:pict>
      </w:r>
      <w:r w:rsidRPr="008225C3">
        <w:rPr>
          <w:noProof/>
        </w:rPr>
        <w:pict>
          <v:line id="_x0000_s1049" style="position:absolute;z-index:251073536" from="254.1pt,6.2pt" to="254.15pt,31.1pt" o:allowincell="f"/>
        </w:pict>
      </w:r>
      <w:r w:rsidRPr="008225C3">
        <w:rPr>
          <w:noProof/>
        </w:rPr>
        <w:pict>
          <v:line id="_x0000_s1050" style="position:absolute;z-index:251074560" from="267.3pt,6.2pt" to="267.35pt,31.1pt" o:allowincell="f"/>
        </w:pict>
      </w:r>
      <w:r w:rsidRPr="008225C3">
        <w:rPr>
          <w:noProof/>
        </w:rPr>
        <w:pict>
          <v:line id="_x0000_s1051" style="position:absolute;z-index:251075584" from="280.5pt,6.2pt" to="280.55pt,31.1pt" o:allowincell="f"/>
        </w:pict>
      </w:r>
      <w:r w:rsidRPr="008225C3">
        <w:rPr>
          <w:noProof/>
        </w:rPr>
        <w:pict>
          <v:line id="_x0000_s1052" style="position:absolute;z-index:251076608" from="293.7pt,6.2pt" to="293.75pt,31.1pt" o:allowincell="f"/>
        </w:pict>
      </w:r>
      <w:r w:rsidRPr="008225C3">
        <w:rPr>
          <w:noProof/>
        </w:rPr>
        <w:pict>
          <v:line id="_x0000_s1053" style="position:absolute;z-index:251077632" from="306.9pt,6.2pt" to="306.95pt,31.1pt" o:allowincell="f"/>
        </w:pict>
      </w:r>
      <w:r w:rsidRPr="008225C3">
        <w:rPr>
          <w:noProof/>
        </w:rPr>
        <w:pict>
          <v:line id="_x0000_s1054" style="position:absolute;z-index:251078656" from="386.1pt,6.2pt" to="386.15pt,31.1pt" o:allowincell="f"/>
        </w:pict>
      </w:r>
      <w:r w:rsidRPr="008225C3">
        <w:rPr>
          <w:noProof/>
        </w:rPr>
        <w:pict>
          <v:line id="_x0000_s1055" style="position:absolute;z-index:251079680" from="399.3pt,6.2pt" to="399.35pt,31.1pt" o:allowincell="f"/>
        </w:pict>
      </w:r>
      <w:r w:rsidRPr="008225C3">
        <w:rPr>
          <w:noProof/>
        </w:rPr>
        <w:pict>
          <v:line id="_x0000_s1056" style="position:absolute;z-index:251080704" from="412.5pt,6.2pt" to="412.55pt,31.1pt" o:allowincell="f"/>
        </w:pict>
      </w:r>
      <w:r w:rsidRPr="008225C3">
        <w:rPr>
          <w:noProof/>
        </w:rPr>
        <w:pict>
          <v:line id="_x0000_s1057" style="position:absolute;z-index:251081728" from="425.7pt,6.2pt" to="425.75pt,31.1pt" o:allowincell="f"/>
        </w:pict>
      </w:r>
      <w:r w:rsidRPr="008225C3">
        <w:rPr>
          <w:noProof/>
        </w:rPr>
        <w:pict>
          <v:line id="_x0000_s1058" style="position:absolute;z-index:251082752" from="438.9pt,6.2pt" to="438.95pt,31.1pt" o:allowincell="f"/>
        </w:pict>
      </w:r>
      <w:r w:rsidRPr="008225C3">
        <w:rPr>
          <w:noProof/>
        </w:rPr>
        <w:pict>
          <v:line id="_x0000_s1059" style="position:absolute;z-index:251083776" from="452.1pt,6.2pt" to="452.15pt,31.1pt" o:allowincell="f"/>
        </w:pict>
      </w:r>
      <w:r w:rsidRPr="008225C3">
        <w:rPr>
          <w:noProof/>
        </w:rPr>
        <w:pict>
          <v:line id="_x0000_s1060" style="position:absolute;z-index:251084800" from="465.3pt,6.2pt" to="465.35pt,31.1pt" o:allowincell="f"/>
        </w:pict>
      </w:r>
      <w:r w:rsidRPr="008225C3">
        <w:rPr>
          <w:noProof/>
        </w:rPr>
        <w:pict>
          <v:line id="_x0000_s1061" style="position:absolute;z-index:251085824" from="478.5pt,6.2pt" to="478.55pt,31.1pt" o:allowincell="f"/>
        </w:pict>
      </w:r>
      <w:r w:rsidRPr="008225C3">
        <w:rPr>
          <w:noProof/>
        </w:rPr>
        <w:pict>
          <v:line id="_x0000_s1062" style="position:absolute;z-index:251086848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Mená a priezviská členov štatutárnych orgánov, dozorných orgánov 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mená a priezviská alebo obchodné mená a názvy iných orgánov účtovnej jednotky: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1. Štatutárny orgán</w:t>
      </w:r>
    </w:p>
    <w:p w:rsidR="00017935" w:rsidRDefault="00276E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Štefan Lengyel - konateľ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2. Dozorný orgán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členovia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3. Iný orgán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členovia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Štruktúra spoločníkov, akcionárov s uvedením hodnoty a percentuálnej výšky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podielu na základnom imaní účtovnej jednotky (ich podiel na hlasovacích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právach a ich percentuálny podiel na ostatných položkách vlastného imania,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ak sa odlišuje od ich podielu na základnom imaní):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 INFORMÁCIE O KONSOLIDAČNOM POLI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Obchodné meno a sídlo konsolidujúcej účtovnej jednotky, ktorá zostavuje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za všetky skupiny účtovných jednotiek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konsolidovaného celku, pre ktorú je účtovná jednotka konsolidovanou účtovnou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Obchodné meno: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Sídlo: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Obchodné meno a sídlo konsolidujúcej účtovnej jednotky, ktorá zostavuje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za tú skupinu účtovných jednotiek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konsolidovaného celku, ktorého súčasťou je aj účtovná jednotka;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sa aj obchodné meno a sídlo účtovnej jednotky, ktorá je bezprostredne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konsolidujúcou účtovnou jednotkou,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Obchodné meno: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Sídlo: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Obchodné meno a sídlo konsolidujúcej účtovnej jednotky, v ktorej sú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prístupné konsolidované účtovné závierky a adresa príslušného registrového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súdu, ktorý vedie obchodný register, v ktorom sa uložia tieto konsolidované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závierky.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Obchodné meno: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Sídlo: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Adresa registrového súdu: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Údaj, či je materská účtovná jednotka oslobodená od povinnosti zostaviť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a konsolidovanú výročnú správu podľa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§ 22 zákona, pričom sa uvádza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pri oslobodení podľa § 22 ods. 8 zákona obchodné meno a sídlo materskej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účtovnej jednotky zostavujúcej konsolidovanú účtovnú závierku podľa osobitných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predpisov1ca), do ktorej je zahrnovaná účtovná jednotka a všetky jej dcérske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pri oslobodení podľa § 22 ods. 12 zákona obchodné meno a sídlo dcérskych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jednotiek.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06" style="position:absolute;margin-left:9.9pt;margin-top:6.2pt;width:158.4pt;height:24.9pt;z-index:252155904" o:allowincell="f" filled="f"/>
        </w:pict>
      </w:r>
      <w:r w:rsidR="008225C3" w:rsidRPr="008225C3">
        <w:rPr>
          <w:noProof/>
        </w:rPr>
        <w:pict>
          <v:rect id="_x0000_s2107" style="position:absolute;margin-left:214.5pt;margin-top:6.2pt;width:105.6pt;height:24.9pt;z-index:252156928" o:allowincell="f" filled="f"/>
        </w:pict>
      </w:r>
      <w:r w:rsidR="008225C3" w:rsidRPr="008225C3">
        <w:rPr>
          <w:noProof/>
        </w:rPr>
        <w:pict>
          <v:rect id="_x0000_s2108" style="position:absolute;margin-left:372.9pt;margin-top:6.2pt;width:132pt;height:24.9pt;z-index:252157952" o:allowincell="f" filled="f"/>
        </w:pict>
      </w:r>
      <w:r w:rsidR="008225C3" w:rsidRPr="008225C3">
        <w:rPr>
          <w:noProof/>
        </w:rPr>
        <w:pict>
          <v:line id="_x0000_s1063" style="position:absolute;z-index:251087872" from="227.7pt,6.2pt" to="227.75pt,31.1pt" o:allowincell="f"/>
        </w:pict>
      </w:r>
      <w:r w:rsidR="008225C3" w:rsidRPr="008225C3">
        <w:rPr>
          <w:noProof/>
        </w:rPr>
        <w:pict>
          <v:line id="_x0000_s1064" style="position:absolute;z-index:251088896" from="240.9pt,6.2pt" to="240.95pt,31.1pt" o:allowincell="f"/>
        </w:pict>
      </w:r>
      <w:r w:rsidR="008225C3" w:rsidRPr="008225C3">
        <w:rPr>
          <w:noProof/>
        </w:rPr>
        <w:pict>
          <v:line id="_x0000_s1065" style="position:absolute;z-index:251089920" from="254.1pt,6.2pt" to="254.15pt,31.1pt" o:allowincell="f"/>
        </w:pict>
      </w:r>
      <w:r w:rsidR="008225C3" w:rsidRPr="008225C3">
        <w:rPr>
          <w:noProof/>
        </w:rPr>
        <w:pict>
          <v:line id="_x0000_s1066" style="position:absolute;z-index:251090944" from="267.3pt,6.2pt" to="267.35pt,31.1pt" o:allowincell="f"/>
        </w:pict>
      </w:r>
      <w:r w:rsidR="008225C3" w:rsidRPr="008225C3">
        <w:rPr>
          <w:noProof/>
        </w:rPr>
        <w:pict>
          <v:line id="_x0000_s1067" style="position:absolute;z-index:251091968" from="280.5pt,6.2pt" to="280.55pt,31.1pt" o:allowincell="f"/>
        </w:pict>
      </w:r>
      <w:r w:rsidR="008225C3" w:rsidRPr="008225C3">
        <w:rPr>
          <w:noProof/>
        </w:rPr>
        <w:pict>
          <v:line id="_x0000_s1068" style="position:absolute;z-index:251092992" from="293.7pt,6.2pt" to="293.75pt,31.1pt" o:allowincell="f"/>
        </w:pict>
      </w:r>
      <w:r w:rsidR="008225C3" w:rsidRPr="008225C3">
        <w:rPr>
          <w:noProof/>
        </w:rPr>
        <w:pict>
          <v:line id="_x0000_s1069" style="position:absolute;z-index:251094016" from="306.9pt,6.2pt" to="306.95pt,31.1pt" o:allowincell="f"/>
        </w:pict>
      </w:r>
      <w:r w:rsidR="008225C3" w:rsidRPr="008225C3">
        <w:rPr>
          <w:noProof/>
        </w:rPr>
        <w:pict>
          <v:line id="_x0000_s1070" style="position:absolute;z-index:251095040" from="386.1pt,6.2pt" to="386.15pt,31.1pt" o:allowincell="f"/>
        </w:pict>
      </w:r>
      <w:r w:rsidR="008225C3" w:rsidRPr="008225C3">
        <w:rPr>
          <w:noProof/>
        </w:rPr>
        <w:pict>
          <v:line id="_x0000_s1071" style="position:absolute;z-index:251096064" from="399.3pt,6.2pt" to="399.35pt,31.1pt" o:allowincell="f"/>
        </w:pict>
      </w:r>
      <w:r w:rsidR="008225C3" w:rsidRPr="008225C3">
        <w:rPr>
          <w:noProof/>
        </w:rPr>
        <w:pict>
          <v:line id="_x0000_s1072" style="position:absolute;z-index:251097088" from="412.5pt,6.2pt" to="412.55pt,31.1pt" o:allowincell="f"/>
        </w:pict>
      </w:r>
      <w:r w:rsidR="008225C3" w:rsidRPr="008225C3">
        <w:rPr>
          <w:noProof/>
        </w:rPr>
        <w:pict>
          <v:line id="_x0000_s1073" style="position:absolute;z-index:251098112" from="425.7pt,6.2pt" to="425.75pt,31.1pt" o:allowincell="f"/>
        </w:pict>
      </w:r>
      <w:r w:rsidR="008225C3" w:rsidRPr="008225C3">
        <w:rPr>
          <w:noProof/>
        </w:rPr>
        <w:pict>
          <v:line id="_x0000_s1074" style="position:absolute;z-index:251099136" from="438.9pt,6.2pt" to="438.95pt,31.1pt" o:allowincell="f"/>
        </w:pict>
      </w:r>
      <w:r w:rsidR="008225C3" w:rsidRPr="008225C3">
        <w:rPr>
          <w:noProof/>
        </w:rPr>
        <w:pict>
          <v:line id="_x0000_s1075" style="position:absolute;z-index:251100160" from="452.1pt,6.2pt" to="452.15pt,31.1pt" o:allowincell="f"/>
        </w:pict>
      </w:r>
      <w:r w:rsidR="008225C3" w:rsidRPr="008225C3">
        <w:rPr>
          <w:noProof/>
        </w:rPr>
        <w:pict>
          <v:line id="_x0000_s1076" style="position:absolute;z-index:251101184" from="465.3pt,6.2pt" to="465.35pt,31.1pt" o:allowincell="f"/>
        </w:pict>
      </w:r>
      <w:r w:rsidR="008225C3" w:rsidRPr="008225C3">
        <w:rPr>
          <w:noProof/>
        </w:rPr>
        <w:pict>
          <v:line id="_x0000_s1077" style="position:absolute;z-index:251102208" from="478.5pt,6.2pt" to="478.55pt,31.1pt" o:allowincell="f"/>
        </w:pict>
      </w:r>
      <w:r w:rsidR="008225C3" w:rsidRPr="008225C3">
        <w:rPr>
          <w:noProof/>
        </w:rPr>
        <w:pict>
          <v:line id="_x0000_s1078" style="position:absolute;z-index:251103232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D. V POZNÁMKACH SA UVÁDZAJÚ ĎALŠIE INFORMÁCIE 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Použitých účtovných zásadách a účtovných metódach,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Údajoch vykázaných na strane aktív súvahy,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Údajoch vykázaných na strane pasív súvahy,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Výnosoch,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Nákladoch,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Daniach z príjmov,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Údajoch na podsúvahových účtoch,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Iných aktívach a iných pasívach,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Spriaznených osobách,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Skutočnostiach, ktoré nastali medzi dňom, ku ktorému sa zostavuje účtovná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závierka a dňom jej zostavenia,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Prehľade zmien vlastného imania.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E. INFORMÁCIE O POUŽITÝCH ÚČTOVNÝCH ZÁSADÁCH A ÚČTOVNÝCH METÓDACH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a) Účtovná jednotka bude nepretržite pokračovať vo svojej činnosti :   </w:t>
      </w:r>
      <w:r>
        <w:rPr>
          <w:rFonts w:ascii="Courier New" w:hAnsi="Courier New" w:cs="Courier New"/>
          <w:b/>
          <w:bCs/>
        </w:rPr>
        <w:t>Áno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Zmeny účtovných zásad a zmeny účtovných metód, s uvedením dôvodu ich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uplatnenia a ich vplyvu na hodnotu majetku, záväzkov, vlastného imania 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výsledku hospodárenia účtovnej jednotky: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Spôsob oceňovania jednotlivých zložiek majetku a záväzkov: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dlhodobý nehmotný majetok obstaraný kúpou,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dlhodobý nehmotný majetok obstaraný vlastnou činnosťou,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dlhodobý nehmotný majetok obstaraný iným spôsobom,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dlhodobý hmotný majetok obstaraný kúpou,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dlhodobý hmotný majetok obstaraný vlastnou činnosťou,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dlhodobý hmotný majetok obstaraný iným spôsobom,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dlhodobý finančný majetok,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zásoby obstarané kúpou,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9. zásoby vytvorené vlastnou činnosťou,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10. zásoby obstarané iným spôsobom,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11. zákazkovú výrobu a zákazkovú výstavbu nehnuteľnosti určenej na predaj,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12. pohľadávky,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13. krátkodobý finančný majetok,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14. časové rozlíšenie na strane aktív súvahy,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15. záväzky, vrátane rezerv, dlhopisov, pôžičiek a úverov,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16. časové rozlíšenie na strane pasív súvahy,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17. deriváty,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18. majetok a záväzky zabezpečené derivátmi,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19. prenajatý majetok a majetok obstaraný na </w:t>
      </w:r>
      <w:r w:rsidR="00B424D3">
        <w:rPr>
          <w:rFonts w:ascii="Courier New" w:hAnsi="Courier New" w:cs="Courier New"/>
        </w:rPr>
        <w:t>základe zmluvy o kúpe prenaj.veci</w:t>
      </w:r>
      <w:r>
        <w:rPr>
          <w:rFonts w:ascii="Courier New" w:hAnsi="Courier New" w:cs="Courier New"/>
        </w:rPr>
        <w:t xml:space="preserve">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09" style="position:absolute;margin-left:9.9pt;margin-top:6.2pt;width:158.4pt;height:24.9pt;z-index:252158976" o:allowincell="f" filled="f"/>
        </w:pict>
      </w:r>
      <w:r w:rsidR="008225C3" w:rsidRPr="008225C3">
        <w:rPr>
          <w:noProof/>
        </w:rPr>
        <w:pict>
          <v:rect id="_x0000_s2110" style="position:absolute;margin-left:214.5pt;margin-top:6.2pt;width:105.6pt;height:24.9pt;z-index:252160000" o:allowincell="f" filled="f"/>
        </w:pict>
      </w:r>
      <w:r w:rsidR="008225C3" w:rsidRPr="008225C3">
        <w:rPr>
          <w:noProof/>
        </w:rPr>
        <w:pict>
          <v:rect id="_x0000_s2111" style="position:absolute;margin-left:372.9pt;margin-top:6.2pt;width:132pt;height:24.9pt;z-index:252161024" o:allowincell="f" filled="f"/>
        </w:pict>
      </w:r>
      <w:r w:rsidR="008225C3" w:rsidRPr="008225C3">
        <w:rPr>
          <w:noProof/>
        </w:rPr>
        <w:pict>
          <v:line id="_x0000_s1079" style="position:absolute;z-index:251104256" from="227.7pt,6.2pt" to="227.75pt,31.1pt" o:allowincell="f"/>
        </w:pict>
      </w:r>
      <w:r w:rsidR="008225C3" w:rsidRPr="008225C3">
        <w:rPr>
          <w:noProof/>
        </w:rPr>
        <w:pict>
          <v:line id="_x0000_s1080" style="position:absolute;z-index:251105280" from="240.9pt,6.2pt" to="240.95pt,31.1pt" o:allowincell="f"/>
        </w:pict>
      </w:r>
      <w:r w:rsidR="008225C3" w:rsidRPr="008225C3">
        <w:rPr>
          <w:noProof/>
        </w:rPr>
        <w:pict>
          <v:line id="_x0000_s1081" style="position:absolute;z-index:251106304" from="254.1pt,6.2pt" to="254.15pt,31.1pt" o:allowincell="f"/>
        </w:pict>
      </w:r>
      <w:r w:rsidR="008225C3" w:rsidRPr="008225C3">
        <w:rPr>
          <w:noProof/>
        </w:rPr>
        <w:pict>
          <v:line id="_x0000_s1082" style="position:absolute;z-index:251107328" from="267.3pt,6.2pt" to="267.35pt,31.1pt" o:allowincell="f"/>
        </w:pict>
      </w:r>
      <w:r w:rsidR="008225C3" w:rsidRPr="008225C3">
        <w:rPr>
          <w:noProof/>
        </w:rPr>
        <w:pict>
          <v:line id="_x0000_s1083" style="position:absolute;z-index:251108352" from="280.5pt,6.2pt" to="280.55pt,31.1pt" o:allowincell="f"/>
        </w:pict>
      </w:r>
      <w:r w:rsidR="008225C3" w:rsidRPr="008225C3">
        <w:rPr>
          <w:noProof/>
        </w:rPr>
        <w:pict>
          <v:line id="_x0000_s1084" style="position:absolute;z-index:251109376" from="293.7pt,6.2pt" to="293.75pt,31.1pt" o:allowincell="f"/>
        </w:pict>
      </w:r>
      <w:r w:rsidR="008225C3" w:rsidRPr="008225C3">
        <w:rPr>
          <w:noProof/>
        </w:rPr>
        <w:pict>
          <v:line id="_x0000_s1085" style="position:absolute;z-index:251110400" from="306.9pt,6.2pt" to="306.95pt,31.1pt" o:allowincell="f"/>
        </w:pict>
      </w:r>
      <w:r w:rsidR="008225C3" w:rsidRPr="008225C3">
        <w:rPr>
          <w:noProof/>
        </w:rPr>
        <w:pict>
          <v:line id="_x0000_s1086" style="position:absolute;z-index:251111424" from="386.1pt,6.2pt" to="386.15pt,31.1pt" o:allowincell="f"/>
        </w:pict>
      </w:r>
      <w:r w:rsidR="008225C3" w:rsidRPr="008225C3">
        <w:rPr>
          <w:noProof/>
        </w:rPr>
        <w:pict>
          <v:line id="_x0000_s1087" style="position:absolute;z-index:251112448" from="399.3pt,6.2pt" to="399.35pt,31.1pt" o:allowincell="f"/>
        </w:pict>
      </w:r>
      <w:r w:rsidR="008225C3" w:rsidRPr="008225C3">
        <w:rPr>
          <w:noProof/>
        </w:rPr>
        <w:pict>
          <v:line id="_x0000_s1088" style="position:absolute;z-index:251113472" from="412.5pt,6.2pt" to="412.55pt,31.1pt" o:allowincell="f"/>
        </w:pict>
      </w:r>
      <w:r w:rsidR="008225C3" w:rsidRPr="008225C3">
        <w:rPr>
          <w:noProof/>
        </w:rPr>
        <w:pict>
          <v:line id="_x0000_s1089" style="position:absolute;z-index:251114496" from="425.7pt,6.2pt" to="425.75pt,31.1pt" o:allowincell="f"/>
        </w:pict>
      </w:r>
      <w:r w:rsidR="008225C3" w:rsidRPr="008225C3">
        <w:rPr>
          <w:noProof/>
        </w:rPr>
        <w:pict>
          <v:line id="_x0000_s1090" style="position:absolute;z-index:251115520" from="438.9pt,6.2pt" to="438.95pt,31.1pt" o:allowincell="f"/>
        </w:pict>
      </w:r>
      <w:r w:rsidR="008225C3" w:rsidRPr="008225C3">
        <w:rPr>
          <w:noProof/>
        </w:rPr>
        <w:pict>
          <v:line id="_x0000_s1091" style="position:absolute;z-index:251116544" from="452.1pt,6.2pt" to="452.15pt,31.1pt" o:allowincell="f"/>
        </w:pict>
      </w:r>
      <w:r w:rsidR="008225C3" w:rsidRPr="008225C3">
        <w:rPr>
          <w:noProof/>
        </w:rPr>
        <w:pict>
          <v:line id="_x0000_s1092" style="position:absolute;z-index:251117568" from="465.3pt,6.2pt" to="465.35pt,31.1pt" o:allowincell="f"/>
        </w:pict>
      </w:r>
      <w:r w:rsidR="008225C3" w:rsidRPr="008225C3">
        <w:rPr>
          <w:noProof/>
        </w:rPr>
        <w:pict>
          <v:line id="_x0000_s1093" style="position:absolute;z-index:251118592" from="478.5pt,6.2pt" to="478.55pt,31.1pt" o:allowincell="f"/>
        </w:pict>
      </w:r>
      <w:r w:rsidR="008225C3" w:rsidRPr="008225C3">
        <w:rPr>
          <w:noProof/>
        </w:rPr>
        <w:pict>
          <v:line id="_x0000_s1094" style="position:absolute;z-index:251119616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B424D3" w:rsidRDefault="00B424D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20. majetok obstaraný v privatizácii,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21. daň z príjmov splatnú za bežné účtovné obdobie a za zdaňovacie obdobie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(ďalej len "splatná daň z príjmov") a daň z príjmov odloženú do budúcich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účtovných období a zdaňovacích období (ďalej len "odložená daň z príjmov"),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Tvorba odpisového plánu pre dlhodobý majetok (doba odpisovania, sadzby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odpisov a odpisové metódy pre účtovné odpisy)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Dotácie poskytnuté na obstaranie majetku s uvedením zložky majetku a ich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ocenenia.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F. INFORMÁCIE O ÚDAJOCH VYKÁZANÝCH NA STRANE AKTÍV SÚVAHY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Dlhodobom nehmotnom majetku a dlhodobom hmotnom majetku za bežné účtovné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obdobie, a to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prehľad o pohybe dlhodobého majetku podľa zložiek tohto majetku v členení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podľa jednotlivých položiek súvahy; uvádza sa ocenenie tohto majetku na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začiatku bežného účtovného obdobia, prírastky, úbytky a presuny tohto majetku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stav na konci bežného účtovného obdobia,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prehľad oprávok a opravných položiek podľa jednotlivých zložiek dlhodobého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v členení podľa jednotlivých položiek súvahy; uvádza sa stav oprávok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opravných položiek na začiatku bežného účtovného obdobia, ich prírastky,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úbytky a presuny </w:t>
      </w:r>
      <w:r w:rsidR="00B424D3">
        <w:rPr>
          <w:rFonts w:ascii="Courier New" w:hAnsi="Courier New" w:cs="Courier New"/>
        </w:rPr>
        <w:t>počas bežného účtovného obdobia</w:t>
      </w:r>
      <w:r>
        <w:rPr>
          <w:rFonts w:ascii="Courier New" w:hAnsi="Courier New" w:cs="Courier New"/>
        </w:rPr>
        <w:t xml:space="preserve"> stav na konci bežného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prehľad o zostatkových hodnotách dlhodobého majetku na začiatku účtovného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na konci účtovného obdobia,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021 o dlhodobom nehmotnom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BO-Dlhodobý nehmotný majetok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BO-Aktivované náklady na vývoj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BO-Softvér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BO-Oceniteľné práva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BO-Goodwill                                                                     </w:t>
      </w:r>
    </w:p>
    <w:p w:rsidR="00017935" w:rsidRDefault="00276E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 w:rsidR="003B0AAD">
        <w:rPr>
          <w:rFonts w:ascii="Courier New" w:hAnsi="Courier New" w:cs="Courier New"/>
        </w:rPr>
        <w:t xml:space="preserve">f  BO-Ostatný DNM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BO-Obstarávaný DNM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BO-Poskytnuté preddavky na DNM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095" style="position:absolute;flip:x;z-index:251120640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    h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096" style="position:absolute;flip:x;z-index:251121664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začiatku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097" style="position:absolute;flip:x;z-index:251122688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Prírastky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098" style="position:absolute;flip:x;z-index:251123712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Úbytky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099" style="position:absolute;flip:x;z-index:251124736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Presuny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00" style="position:absolute;flip:x;z-index:251125760" from="6.6pt,6.2pt" to="501.6pt,6.25pt" o:allowincell="f"/>
        </w:pict>
      </w:r>
    </w:p>
    <w:p w:rsidR="00276E82" w:rsidRDefault="003B0AAD" w:rsidP="00276E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</w:t>
      </w:r>
      <w:r w:rsidR="00276E82">
        <w:rPr>
          <w:rFonts w:ascii="Courier New" w:hAnsi="Courier New" w:cs="Courier New"/>
        </w:rPr>
        <w:t>ocenenie    Stav na konci účt.ob.</w:t>
      </w:r>
      <w:r w:rsidR="00276E82" w:rsidRPr="00276E82">
        <w:rPr>
          <w:rFonts w:ascii="Courier New" w:hAnsi="Courier New" w:cs="Courier New"/>
        </w:rPr>
        <w:t xml:space="preserve"> </w:t>
      </w:r>
      <w:r w:rsidR="00276E82">
        <w:rPr>
          <w:rFonts w:ascii="Courier New" w:hAnsi="Courier New" w:cs="Courier New"/>
        </w:rPr>
        <w:t xml:space="preserve">  0    0    0    0    0    0    0</w:t>
      </w:r>
    </w:p>
    <w:p w:rsidR="00276E82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214" style="position:absolute;flip:x;z-index:252267520" from="6.6pt,6.2pt" to="501.6pt,6.25pt" o:allowincell="f"/>
        </w:pic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lastRenderedPageBreak/>
        <w:pict>
          <v:rect id="_x0000_s2112" style="position:absolute;margin-left:9.9pt;margin-top:6.2pt;width:158.4pt;height:24.9pt;z-index:252162048" o:allowincell="f" filled="f"/>
        </w:pict>
      </w:r>
      <w:r w:rsidRPr="008225C3">
        <w:rPr>
          <w:noProof/>
        </w:rPr>
        <w:pict>
          <v:rect id="_x0000_s2113" style="position:absolute;margin-left:214.5pt;margin-top:6.2pt;width:105.6pt;height:24.9pt;z-index:252163072" o:allowincell="f" filled="f"/>
        </w:pict>
      </w:r>
      <w:r w:rsidRPr="008225C3">
        <w:rPr>
          <w:noProof/>
        </w:rPr>
        <w:pict>
          <v:rect id="_x0000_s2114" style="position:absolute;margin-left:372.9pt;margin-top:6.2pt;width:132pt;height:24.9pt;z-index:252164096" o:allowincell="f" filled="f"/>
        </w:pict>
      </w:r>
      <w:r w:rsidRPr="008225C3">
        <w:rPr>
          <w:noProof/>
        </w:rPr>
        <w:pict>
          <v:line id="_x0000_s1101" style="position:absolute;z-index:251126784" from="227.7pt,6.2pt" to="227.75pt,31.1pt" o:allowincell="f"/>
        </w:pict>
      </w:r>
      <w:r w:rsidRPr="008225C3">
        <w:rPr>
          <w:noProof/>
        </w:rPr>
        <w:pict>
          <v:line id="_x0000_s1102" style="position:absolute;z-index:251127808" from="240.9pt,6.2pt" to="240.95pt,31.1pt" o:allowincell="f"/>
        </w:pict>
      </w:r>
      <w:r w:rsidRPr="008225C3">
        <w:rPr>
          <w:noProof/>
        </w:rPr>
        <w:pict>
          <v:line id="_x0000_s1103" style="position:absolute;z-index:251128832" from="254.1pt,6.2pt" to="254.15pt,31.1pt" o:allowincell="f"/>
        </w:pict>
      </w:r>
      <w:r w:rsidRPr="008225C3">
        <w:rPr>
          <w:noProof/>
        </w:rPr>
        <w:pict>
          <v:line id="_x0000_s1104" style="position:absolute;z-index:251129856" from="267.3pt,6.2pt" to="267.35pt,31.1pt" o:allowincell="f"/>
        </w:pict>
      </w:r>
      <w:r w:rsidRPr="008225C3">
        <w:rPr>
          <w:noProof/>
        </w:rPr>
        <w:pict>
          <v:line id="_x0000_s1105" style="position:absolute;z-index:251130880" from="280.5pt,6.2pt" to="280.55pt,31.1pt" o:allowincell="f"/>
        </w:pict>
      </w:r>
      <w:r w:rsidRPr="008225C3">
        <w:rPr>
          <w:noProof/>
        </w:rPr>
        <w:pict>
          <v:line id="_x0000_s1106" style="position:absolute;z-index:251131904" from="293.7pt,6.2pt" to="293.75pt,31.1pt" o:allowincell="f"/>
        </w:pict>
      </w:r>
      <w:r w:rsidRPr="008225C3">
        <w:rPr>
          <w:noProof/>
        </w:rPr>
        <w:pict>
          <v:line id="_x0000_s1107" style="position:absolute;z-index:251132928" from="306.9pt,6.2pt" to="306.95pt,31.1pt" o:allowincell="f"/>
        </w:pict>
      </w:r>
      <w:r w:rsidRPr="008225C3">
        <w:rPr>
          <w:noProof/>
        </w:rPr>
        <w:pict>
          <v:line id="_x0000_s1108" style="position:absolute;z-index:251133952" from="386.1pt,6.2pt" to="386.15pt,31.1pt" o:allowincell="f"/>
        </w:pict>
      </w:r>
      <w:r w:rsidRPr="008225C3">
        <w:rPr>
          <w:noProof/>
        </w:rPr>
        <w:pict>
          <v:line id="_x0000_s1109" style="position:absolute;z-index:251134976" from="399.3pt,6.2pt" to="399.35pt,31.1pt" o:allowincell="f"/>
        </w:pict>
      </w:r>
      <w:r w:rsidRPr="008225C3">
        <w:rPr>
          <w:noProof/>
        </w:rPr>
        <w:pict>
          <v:line id="_x0000_s1110" style="position:absolute;z-index:251136000" from="412.5pt,6.2pt" to="412.55pt,31.1pt" o:allowincell="f"/>
        </w:pict>
      </w:r>
      <w:r w:rsidRPr="008225C3">
        <w:rPr>
          <w:noProof/>
        </w:rPr>
        <w:pict>
          <v:line id="_x0000_s1111" style="position:absolute;z-index:251137024" from="425.7pt,6.2pt" to="425.75pt,31.1pt" o:allowincell="f"/>
        </w:pict>
      </w:r>
      <w:r w:rsidRPr="008225C3">
        <w:rPr>
          <w:noProof/>
        </w:rPr>
        <w:pict>
          <v:line id="_x0000_s1112" style="position:absolute;z-index:251138048" from="438.9pt,6.2pt" to="438.95pt,31.1pt" o:allowincell="f"/>
        </w:pict>
      </w:r>
      <w:r w:rsidRPr="008225C3">
        <w:rPr>
          <w:noProof/>
        </w:rPr>
        <w:pict>
          <v:line id="_x0000_s1113" style="position:absolute;z-index:251139072" from="452.1pt,6.2pt" to="452.15pt,31.1pt" o:allowincell="f"/>
        </w:pict>
      </w:r>
      <w:r w:rsidRPr="008225C3">
        <w:rPr>
          <w:noProof/>
        </w:rPr>
        <w:pict>
          <v:line id="_x0000_s1114" style="position:absolute;z-index:251140096" from="465.3pt,6.2pt" to="465.35pt,31.1pt" o:allowincell="f"/>
        </w:pict>
      </w:r>
      <w:r w:rsidRPr="008225C3">
        <w:rPr>
          <w:noProof/>
        </w:rPr>
        <w:pict>
          <v:line id="_x0000_s1115" style="position:absolute;z-index:251141120" from="478.5pt,6.2pt" to="478.55pt,31.1pt" o:allowincell="f"/>
        </w:pict>
      </w:r>
      <w:r w:rsidRPr="008225C3">
        <w:rPr>
          <w:noProof/>
        </w:rPr>
        <w:pict>
          <v:line id="_x0000_s1116" style="position:absolute;z-index:251142144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276E82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5 z</w:t>
      </w:r>
      <w:r w:rsidR="00276E82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276E82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276E82"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17" style="position:absolute;flip:x;z-index:251143168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začiatku účtovného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18" style="position:absolute;flip:x;z-index:251144192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  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19" style="position:absolute;flip:x;z-index:251145216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  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20" style="position:absolute;flip:x;z-index:251146240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  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21" style="position:absolute;flip:x;z-index:251147264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konci účtovného </w:t>
      </w:r>
      <w:r w:rsidR="0061620D">
        <w:rPr>
          <w:rFonts w:ascii="Courier New" w:hAnsi="Courier New" w:cs="Courier New"/>
        </w:rPr>
        <w:t>obd.</w:t>
      </w:r>
      <w:r>
        <w:rPr>
          <w:rFonts w:ascii="Courier New" w:hAnsi="Courier New" w:cs="Courier New"/>
        </w:rPr>
        <w:t xml:space="preserve">  </w:t>
      </w:r>
      <w:r w:rsidR="0061620D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22" style="position:absolute;flip:x;z-index:251148288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začiatku </w:t>
      </w:r>
      <w:r w:rsidR="0061620D">
        <w:rPr>
          <w:rFonts w:ascii="Courier New" w:hAnsi="Courier New" w:cs="Courier New"/>
        </w:rPr>
        <w:t xml:space="preserve">uct.o. </w:t>
      </w:r>
      <w:r>
        <w:rPr>
          <w:rFonts w:ascii="Courier New" w:hAnsi="Courier New" w:cs="Courier New"/>
        </w:rPr>
        <w:t>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23" style="position:absolute;flip:x;z-index:251149312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Prírastky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24" style="position:absolute;flip:x;z-index:251150336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Úbytky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25" style="position:absolute;flip:x;z-index:251151360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Presuny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26" style="position:absolute;flip:x;z-index:251152384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</w:t>
      </w:r>
      <w:r w:rsidR="0061620D">
        <w:rPr>
          <w:rFonts w:ascii="Courier New" w:hAnsi="Courier New" w:cs="Courier New"/>
        </w:rPr>
        <w:t>položky     Stav na konci účt.ob.</w:t>
      </w:r>
      <w:r>
        <w:rPr>
          <w:rFonts w:ascii="Courier New" w:hAnsi="Courier New" w:cs="Courier New"/>
        </w:rPr>
        <w:t xml:space="preserve">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27" style="position:absolute;flip:x;z-index:251153408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začiatku </w:t>
      </w:r>
      <w:r w:rsidR="0061620D">
        <w:rPr>
          <w:rFonts w:ascii="Courier New" w:hAnsi="Courier New" w:cs="Courier New"/>
        </w:rPr>
        <w:t>uct.o.</w:t>
      </w:r>
      <w:r>
        <w:rPr>
          <w:rFonts w:ascii="Courier New" w:hAnsi="Courier New" w:cs="Courier New"/>
        </w:rPr>
        <w:t xml:space="preserve">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28" style="position:absolute;flip:x;z-index:251154432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konci </w:t>
      </w:r>
      <w:r w:rsidR="0061620D">
        <w:rPr>
          <w:rFonts w:ascii="Courier New" w:hAnsi="Courier New" w:cs="Courier New"/>
        </w:rPr>
        <w:t xml:space="preserve">uct.ob. </w:t>
      </w:r>
      <w:r>
        <w:rPr>
          <w:rFonts w:ascii="Courier New" w:hAnsi="Courier New" w:cs="Courier New"/>
        </w:rPr>
        <w:t xml:space="preserve">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29" style="position:absolute;flip:x;z-index:251155456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022 o dlhodobom nehmotnom majetku</w:t>
      </w:r>
    </w:p>
    <w:p w:rsidR="00017935" w:rsidRDefault="00276E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B0AAD">
        <w:rPr>
          <w:rFonts w:ascii="Courier New" w:hAnsi="Courier New" w:cs="Courier New"/>
        </w:rPr>
        <w:t xml:space="preserve">     a  MO-Dlhodobý nehmotný majetok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MO-Aktivované náklady na vývoj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MO-Softvér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MO-Oceniteľné práva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MO-Goodwill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MO-Ostatný DNM                                                                  </w:t>
      </w:r>
    </w:p>
    <w:p w:rsidR="00017935" w:rsidRDefault="00276E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 w:rsidR="003B0AAD">
        <w:rPr>
          <w:rFonts w:ascii="Courier New" w:hAnsi="Courier New" w:cs="Courier New"/>
        </w:rPr>
        <w:t xml:space="preserve">g  MO-Obstarávaný DNM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MO-Poskytnuté preddavky na DNM 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30" style="position:absolute;flip:x;z-index:251156480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    h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31" style="position:absolute;flip:x;z-index:251157504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začiatku </w:t>
      </w:r>
      <w:r w:rsidR="0061620D">
        <w:rPr>
          <w:rFonts w:ascii="Courier New" w:hAnsi="Courier New" w:cs="Courier New"/>
        </w:rPr>
        <w:t>úč.ob.</w:t>
      </w:r>
      <w:r>
        <w:rPr>
          <w:rFonts w:ascii="Courier New" w:hAnsi="Courier New" w:cs="Courier New"/>
        </w:rPr>
        <w:t xml:space="preserve">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32" style="position:absolute;flip:x;z-index:251158528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Prírastky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33" style="position:absolute;flip:x;z-index:251159552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Úbytky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34" style="position:absolute;flip:x;z-index:251160576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Presuny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35" style="position:absolute;flip:x;z-index:251161600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</w:t>
      </w:r>
      <w:r w:rsidR="0061620D">
        <w:rPr>
          <w:rFonts w:ascii="Courier New" w:hAnsi="Courier New" w:cs="Courier New"/>
        </w:rPr>
        <w:t xml:space="preserve">konci uč.ob.    </w:t>
      </w:r>
      <w:r>
        <w:rPr>
          <w:rFonts w:ascii="Courier New" w:hAnsi="Courier New" w:cs="Courier New"/>
        </w:rPr>
        <w:t>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36" style="position:absolute;flip:x;z-index:251162624" from="6.6pt,6.2pt" to="501.6pt,6.25pt" o:allowincell="f"/>
        </w:pict>
      </w:r>
    </w:p>
    <w:p w:rsidR="0061620D" w:rsidRDefault="006162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lastRenderedPageBreak/>
        <w:pict>
          <v:rect id="_x0000_s2115" style="position:absolute;margin-left:9.9pt;margin-top:6.2pt;width:158.4pt;height:24.9pt;z-index:252165120" o:allowincell="f" filled="f"/>
        </w:pict>
      </w:r>
      <w:r w:rsidRPr="008225C3">
        <w:rPr>
          <w:noProof/>
        </w:rPr>
        <w:pict>
          <v:rect id="_x0000_s2116" style="position:absolute;margin-left:214.5pt;margin-top:6.2pt;width:105.6pt;height:24.9pt;z-index:252166144" o:allowincell="f" filled="f"/>
        </w:pict>
      </w:r>
      <w:r w:rsidRPr="008225C3">
        <w:rPr>
          <w:noProof/>
        </w:rPr>
        <w:pict>
          <v:rect id="_x0000_s2117" style="position:absolute;margin-left:372.9pt;margin-top:6.2pt;width:132pt;height:24.9pt;z-index:252167168" o:allowincell="f" filled="f"/>
        </w:pict>
      </w:r>
      <w:r w:rsidRPr="008225C3">
        <w:rPr>
          <w:noProof/>
        </w:rPr>
        <w:pict>
          <v:line id="_x0000_s1137" style="position:absolute;z-index:251163648" from="227.7pt,6.2pt" to="227.75pt,31.1pt" o:allowincell="f"/>
        </w:pict>
      </w:r>
      <w:r w:rsidRPr="008225C3">
        <w:rPr>
          <w:noProof/>
        </w:rPr>
        <w:pict>
          <v:line id="_x0000_s1138" style="position:absolute;z-index:251164672" from="240.9pt,6.2pt" to="240.95pt,31.1pt" o:allowincell="f"/>
        </w:pict>
      </w:r>
      <w:r w:rsidRPr="008225C3">
        <w:rPr>
          <w:noProof/>
        </w:rPr>
        <w:pict>
          <v:line id="_x0000_s1139" style="position:absolute;z-index:251165696" from="254.1pt,6.2pt" to="254.15pt,31.1pt" o:allowincell="f"/>
        </w:pict>
      </w:r>
      <w:r w:rsidRPr="008225C3">
        <w:rPr>
          <w:noProof/>
        </w:rPr>
        <w:pict>
          <v:line id="_x0000_s1140" style="position:absolute;z-index:251166720" from="267.3pt,6.2pt" to="267.35pt,31.1pt" o:allowincell="f"/>
        </w:pict>
      </w:r>
      <w:r w:rsidRPr="008225C3">
        <w:rPr>
          <w:noProof/>
        </w:rPr>
        <w:pict>
          <v:line id="_x0000_s1141" style="position:absolute;z-index:251167744" from="280.5pt,6.2pt" to="280.55pt,31.1pt" o:allowincell="f"/>
        </w:pict>
      </w:r>
      <w:r w:rsidRPr="008225C3">
        <w:rPr>
          <w:noProof/>
        </w:rPr>
        <w:pict>
          <v:line id="_x0000_s1142" style="position:absolute;z-index:251168768" from="293.7pt,6.2pt" to="293.75pt,31.1pt" o:allowincell="f"/>
        </w:pict>
      </w:r>
      <w:r w:rsidRPr="008225C3">
        <w:rPr>
          <w:noProof/>
        </w:rPr>
        <w:pict>
          <v:line id="_x0000_s1143" style="position:absolute;z-index:251169792" from="306.9pt,6.2pt" to="306.95pt,31.1pt" o:allowincell="f"/>
        </w:pict>
      </w:r>
      <w:r w:rsidRPr="008225C3">
        <w:rPr>
          <w:noProof/>
        </w:rPr>
        <w:pict>
          <v:line id="_x0000_s1144" style="position:absolute;z-index:251170816" from="386.1pt,6.2pt" to="386.15pt,31.1pt" o:allowincell="f"/>
        </w:pict>
      </w:r>
      <w:r w:rsidRPr="008225C3">
        <w:rPr>
          <w:noProof/>
        </w:rPr>
        <w:pict>
          <v:line id="_x0000_s1145" style="position:absolute;z-index:251171840" from="399.3pt,6.2pt" to="399.35pt,31.1pt" o:allowincell="f"/>
        </w:pict>
      </w:r>
      <w:r w:rsidRPr="008225C3">
        <w:rPr>
          <w:noProof/>
        </w:rPr>
        <w:pict>
          <v:line id="_x0000_s1146" style="position:absolute;z-index:251172864" from="412.5pt,6.2pt" to="412.55pt,31.1pt" o:allowincell="f"/>
        </w:pict>
      </w:r>
      <w:r w:rsidRPr="008225C3">
        <w:rPr>
          <w:noProof/>
        </w:rPr>
        <w:pict>
          <v:line id="_x0000_s1147" style="position:absolute;z-index:251173888" from="425.7pt,6.2pt" to="425.75pt,31.1pt" o:allowincell="f"/>
        </w:pict>
      </w:r>
      <w:r w:rsidRPr="008225C3">
        <w:rPr>
          <w:noProof/>
        </w:rPr>
        <w:pict>
          <v:line id="_x0000_s1148" style="position:absolute;z-index:251174912" from="438.9pt,6.2pt" to="438.95pt,31.1pt" o:allowincell="f"/>
        </w:pict>
      </w:r>
      <w:r w:rsidRPr="008225C3">
        <w:rPr>
          <w:noProof/>
        </w:rPr>
        <w:pict>
          <v:line id="_x0000_s1149" style="position:absolute;z-index:251175936" from="452.1pt,6.2pt" to="452.15pt,31.1pt" o:allowincell="f"/>
        </w:pict>
      </w:r>
      <w:r w:rsidRPr="008225C3">
        <w:rPr>
          <w:noProof/>
        </w:rPr>
        <w:pict>
          <v:line id="_x0000_s1150" style="position:absolute;z-index:251176960" from="465.3pt,6.2pt" to="465.35pt,31.1pt" o:allowincell="f"/>
        </w:pict>
      </w:r>
      <w:r w:rsidRPr="008225C3">
        <w:rPr>
          <w:noProof/>
        </w:rPr>
        <w:pict>
          <v:line id="_x0000_s1151" style="position:absolute;z-index:251177984" from="478.5pt,6.2pt" to="478.55pt,31.1pt" o:allowincell="f"/>
        </w:pict>
      </w:r>
      <w:r w:rsidRPr="008225C3">
        <w:rPr>
          <w:noProof/>
        </w:rPr>
        <w:pict>
          <v:line id="_x0000_s1152" style="position:absolute;z-index:251179008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6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 w:rsidP="006162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61620D">
        <w:rPr>
          <w:rFonts w:ascii="Courier New" w:hAnsi="Courier New" w:cs="Courier New"/>
        </w:rPr>
        <w:t xml:space="preserve">Oprávky stav na zač.uč.ob   </w:t>
      </w:r>
      <w:r>
        <w:rPr>
          <w:rFonts w:ascii="Courier New" w:hAnsi="Courier New" w:cs="Courier New"/>
        </w:rPr>
        <w:t xml:space="preserve">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53" style="position:absolute;flip:x;z-index:251180032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  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54" style="position:absolute;flip:x;z-index:251181056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  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55" style="position:absolute;flip:x;z-index:251182080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  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56" style="position:absolute;flip:x;z-index:251183104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</w:t>
      </w:r>
      <w:r w:rsidR="00DA6220">
        <w:rPr>
          <w:rFonts w:ascii="Courier New" w:hAnsi="Courier New" w:cs="Courier New"/>
        </w:rPr>
        <w:t xml:space="preserve">ky Stav na </w:t>
      </w:r>
      <w:r>
        <w:rPr>
          <w:rFonts w:ascii="Courier New" w:hAnsi="Courier New" w:cs="Courier New"/>
        </w:rPr>
        <w:t>konci účtovného</w:t>
      </w:r>
      <w:r w:rsidR="00DA6220">
        <w:rPr>
          <w:rFonts w:ascii="Courier New" w:hAnsi="Courier New" w:cs="Courier New"/>
        </w:rPr>
        <w:t xml:space="preserve"> obdobia</w:t>
      </w:r>
      <w:r>
        <w:rPr>
          <w:rFonts w:ascii="Courier New" w:hAnsi="Courier New" w:cs="Courier New"/>
        </w:rPr>
        <w:t xml:space="preserve">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57" style="position:absolute;flip:x;z-index:251184128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</w:t>
      </w:r>
      <w:r w:rsidR="00DA6220">
        <w:rPr>
          <w:rFonts w:ascii="Courier New" w:hAnsi="Courier New" w:cs="Courier New"/>
        </w:rPr>
        <w:t>vné položky     Stav na zač.účt.obd.</w:t>
      </w:r>
      <w:r>
        <w:rPr>
          <w:rFonts w:ascii="Courier New" w:hAnsi="Courier New" w:cs="Courier New"/>
        </w:rPr>
        <w:t xml:space="preserve">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58" style="position:absolute;flip:x;z-index:251185152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Prírastky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59" style="position:absolute;flip:x;z-index:251186176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Úbytky 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60" style="position:absolute;flip:x;z-index:251187200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Presuny             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61" style="position:absolute;flip:x;z-index:251188224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</w:t>
      </w:r>
      <w:r w:rsidR="00DA6220">
        <w:rPr>
          <w:rFonts w:ascii="Courier New" w:hAnsi="Courier New" w:cs="Courier New"/>
        </w:rPr>
        <w:t>é položky     Stav na konci účt.ob</w:t>
      </w:r>
      <w:r>
        <w:rPr>
          <w:rFonts w:ascii="Courier New" w:hAnsi="Courier New" w:cs="Courier New"/>
        </w:rPr>
        <w:t xml:space="preserve">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62" style="position:absolute;flip:x;z-index:251189248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</w:t>
      </w:r>
      <w:r w:rsidR="00DA6220">
        <w:rPr>
          <w:rFonts w:ascii="Courier New" w:hAnsi="Courier New" w:cs="Courier New"/>
        </w:rPr>
        <w:t>atková hodnota  Stav na zač.učt.obd.</w:t>
      </w:r>
      <w:r>
        <w:rPr>
          <w:rFonts w:ascii="Courier New" w:hAnsi="Courier New" w:cs="Courier New"/>
        </w:rPr>
        <w:t xml:space="preserve">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63" style="position:absolute;flip:x;z-index:251190272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</w:t>
      </w:r>
      <w:r w:rsidR="00DA6220">
        <w:rPr>
          <w:rFonts w:ascii="Courier New" w:hAnsi="Courier New" w:cs="Courier New"/>
        </w:rPr>
        <w:t>vá hodnota  Stav na konci účt.ob.</w:t>
      </w:r>
      <w:r>
        <w:rPr>
          <w:rFonts w:ascii="Courier New" w:hAnsi="Courier New" w:cs="Courier New"/>
        </w:rPr>
        <w:t xml:space="preserve">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64" style="position:absolute;flip:x;z-index:251191296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041 o dlhodobom hmotnom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BO-Dlhodobý hmotný majetok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BO-Pozemky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BO-Stavby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BO-Samostatné hnuteľné veci a súbory hnuteľných vecí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e  BO-Pestovateľské celky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BO-Základné stádo a ťažné zvieratá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BO-Ostatný DHM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BO-Obsta-rávaný DHM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BO-Poskytnuté preddavky na DHM 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65" style="position:absolute;flip:x;z-index:251192320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      d    e    f    g    h    i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66" style="position:absolute;flip:x;z-index:251193344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17935" w:rsidRDefault="006162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účt.ob. </w:t>
      </w:r>
      <w:r w:rsidR="003B0AAD">
        <w:rPr>
          <w:rFonts w:ascii="Courier New" w:hAnsi="Courier New" w:cs="Courier New"/>
        </w:rPr>
        <w:t xml:space="preserve">  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67" style="position:absolute;flip:x;z-index:251194368" from="6.6pt,6.2pt" to="442.2pt,6.25pt" o:allowincell="f"/>
        </w:pict>
      </w:r>
    </w:p>
    <w:p w:rsidR="00017935" w:rsidRDefault="006162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ocen.</w:t>
      </w:r>
      <w:r w:rsidR="003B0AAD">
        <w:rPr>
          <w:rFonts w:ascii="Courier New" w:hAnsi="Courier New" w:cs="Courier New"/>
        </w:rPr>
        <w:t>Prí</w:t>
      </w:r>
      <w:r>
        <w:rPr>
          <w:rFonts w:ascii="Courier New" w:hAnsi="Courier New" w:cs="Courier New"/>
        </w:rPr>
        <w:t xml:space="preserve">rastky  </w:t>
      </w:r>
      <w:r w:rsidR="003B0AAD">
        <w:rPr>
          <w:rFonts w:ascii="Courier New" w:hAnsi="Courier New" w:cs="Courier New"/>
        </w:rPr>
        <w:t>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68" style="position:absolute;flip:x;z-index:251195392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  <w:r w:rsidR="00DA6220">
        <w:rPr>
          <w:rFonts w:ascii="Courier New" w:hAnsi="Courier New" w:cs="Courier New"/>
        </w:rPr>
        <w:t xml:space="preserve">tky </w:t>
      </w:r>
      <w:r>
        <w:rPr>
          <w:rFonts w:ascii="Courier New" w:hAnsi="Courier New" w:cs="Courier New"/>
        </w:rPr>
        <w:t>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69" style="position:absolute;flip:x;z-index:251196416" from="6.6pt,6.2pt" to="442.2pt,6.25pt" o:allowincell="f"/>
        </w:pict>
      </w:r>
    </w:p>
    <w:p w:rsidR="00017935" w:rsidRDefault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</w:t>
      </w:r>
      <w:r w:rsidR="003B0AAD">
        <w:rPr>
          <w:rFonts w:ascii="Courier New" w:hAnsi="Courier New" w:cs="Courier New"/>
        </w:rPr>
        <w:t>Pre</w:t>
      </w:r>
      <w:r>
        <w:rPr>
          <w:rFonts w:ascii="Courier New" w:hAnsi="Courier New" w:cs="Courier New"/>
        </w:rPr>
        <w:t>suny</w:t>
      </w:r>
      <w:r w:rsidR="003B0AAD">
        <w:rPr>
          <w:rFonts w:ascii="Courier New" w:hAnsi="Courier New" w:cs="Courier New"/>
        </w:rPr>
        <w:t xml:space="preserve"> 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70" style="position:absolute;flip:x;z-index:251197440" from="6.6pt,6.2pt" to="442.2pt,6.25pt" o:allowincell="f"/>
        </w:pict>
      </w:r>
    </w:p>
    <w:p w:rsidR="00017935" w:rsidRDefault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Prvot.</w:t>
      </w:r>
      <w:r w:rsidR="003B0AAD">
        <w:rPr>
          <w:rFonts w:ascii="Courier New" w:hAnsi="Courier New" w:cs="Courier New"/>
        </w:rPr>
        <w:t>ocen</w:t>
      </w:r>
      <w:r>
        <w:rPr>
          <w:rFonts w:ascii="Courier New" w:hAnsi="Courier New" w:cs="Courier New"/>
        </w:rPr>
        <w:t>.</w:t>
      </w:r>
      <w:r w:rsidR="003B0AAD">
        <w:rPr>
          <w:rFonts w:ascii="Courier New" w:hAnsi="Courier New" w:cs="Courier New"/>
        </w:rPr>
        <w:t>Sta</w:t>
      </w:r>
      <w:r>
        <w:rPr>
          <w:rFonts w:ascii="Courier New" w:hAnsi="Courier New" w:cs="Courier New"/>
        </w:rPr>
        <w:t>v na konci</w:t>
      </w:r>
    </w:p>
    <w:p w:rsidR="00DA6220" w:rsidRDefault="003B0AAD" w:rsidP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</w:t>
      </w:r>
      <w:r w:rsidR="00DA6220">
        <w:rPr>
          <w:rFonts w:ascii="Courier New" w:hAnsi="Courier New" w:cs="Courier New"/>
        </w:rPr>
        <w:t xml:space="preserve">  obdobia      0    0  154207.00    0    0    0    0    0</w:t>
      </w:r>
    </w:p>
    <w:p w:rsidR="00DA6220" w:rsidRDefault="008225C3" w:rsidP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215" style="position:absolute;flip:x;z-index:252269568" from="6.6pt,6.2pt" to="442.2pt,6.25pt" o:allowincell="f"/>
        </w:pic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rect id="_x0000_s2118" style="position:absolute;margin-left:9.9pt;margin-top:6.2pt;width:158.4pt;height:24.9pt;z-index:252168192" o:allowincell="f" filled="f"/>
        </w:pict>
      </w:r>
      <w:r w:rsidRPr="008225C3">
        <w:rPr>
          <w:noProof/>
        </w:rPr>
        <w:pict>
          <v:rect id="_x0000_s2119" style="position:absolute;margin-left:214.5pt;margin-top:6.2pt;width:105.6pt;height:24.9pt;z-index:252169216" o:allowincell="f" filled="f"/>
        </w:pict>
      </w:r>
      <w:r w:rsidRPr="008225C3">
        <w:rPr>
          <w:noProof/>
        </w:rPr>
        <w:pict>
          <v:rect id="_x0000_s2120" style="position:absolute;margin-left:372.9pt;margin-top:6.2pt;width:132pt;height:24.9pt;z-index:252170240" o:allowincell="f" filled="f"/>
        </w:pict>
      </w:r>
      <w:r w:rsidRPr="008225C3">
        <w:rPr>
          <w:noProof/>
        </w:rPr>
        <w:pict>
          <v:line id="_x0000_s1171" style="position:absolute;z-index:251198464" from="227.7pt,6.2pt" to="227.75pt,31.1pt" o:allowincell="f"/>
        </w:pict>
      </w:r>
      <w:r w:rsidRPr="008225C3">
        <w:rPr>
          <w:noProof/>
        </w:rPr>
        <w:pict>
          <v:line id="_x0000_s1172" style="position:absolute;z-index:251199488" from="240.9pt,6.2pt" to="240.95pt,31.1pt" o:allowincell="f"/>
        </w:pict>
      </w:r>
      <w:r w:rsidRPr="008225C3">
        <w:rPr>
          <w:noProof/>
        </w:rPr>
        <w:pict>
          <v:line id="_x0000_s1173" style="position:absolute;z-index:251200512" from="254.1pt,6.2pt" to="254.15pt,31.1pt" o:allowincell="f"/>
        </w:pict>
      </w:r>
      <w:r w:rsidRPr="008225C3">
        <w:rPr>
          <w:noProof/>
        </w:rPr>
        <w:pict>
          <v:line id="_x0000_s1174" style="position:absolute;z-index:251201536" from="267.3pt,6.2pt" to="267.35pt,31.1pt" o:allowincell="f"/>
        </w:pict>
      </w:r>
      <w:r w:rsidRPr="008225C3">
        <w:rPr>
          <w:noProof/>
        </w:rPr>
        <w:pict>
          <v:line id="_x0000_s1175" style="position:absolute;z-index:251202560" from="280.5pt,6.2pt" to="280.55pt,31.1pt" o:allowincell="f"/>
        </w:pict>
      </w:r>
      <w:r w:rsidRPr="008225C3">
        <w:rPr>
          <w:noProof/>
        </w:rPr>
        <w:pict>
          <v:line id="_x0000_s1176" style="position:absolute;z-index:251203584" from="293.7pt,6.2pt" to="293.75pt,31.1pt" o:allowincell="f"/>
        </w:pict>
      </w:r>
      <w:r w:rsidRPr="008225C3">
        <w:rPr>
          <w:noProof/>
        </w:rPr>
        <w:pict>
          <v:line id="_x0000_s1177" style="position:absolute;z-index:251204608" from="306.9pt,6.2pt" to="306.95pt,31.1pt" o:allowincell="f"/>
        </w:pict>
      </w:r>
      <w:r w:rsidRPr="008225C3">
        <w:rPr>
          <w:noProof/>
        </w:rPr>
        <w:pict>
          <v:line id="_x0000_s1178" style="position:absolute;z-index:251205632" from="386.1pt,6.2pt" to="386.15pt,31.1pt" o:allowincell="f"/>
        </w:pict>
      </w:r>
      <w:r w:rsidRPr="008225C3">
        <w:rPr>
          <w:noProof/>
        </w:rPr>
        <w:pict>
          <v:line id="_x0000_s1179" style="position:absolute;z-index:251206656" from="399.3pt,6.2pt" to="399.35pt,31.1pt" o:allowincell="f"/>
        </w:pict>
      </w:r>
      <w:r w:rsidRPr="008225C3">
        <w:rPr>
          <w:noProof/>
        </w:rPr>
        <w:pict>
          <v:line id="_x0000_s1180" style="position:absolute;z-index:251207680" from="412.5pt,6.2pt" to="412.55pt,31.1pt" o:allowincell="f"/>
        </w:pict>
      </w:r>
      <w:r w:rsidRPr="008225C3">
        <w:rPr>
          <w:noProof/>
        </w:rPr>
        <w:pict>
          <v:line id="_x0000_s1181" style="position:absolute;z-index:251208704" from="425.7pt,6.2pt" to="425.75pt,31.1pt" o:allowincell="f"/>
        </w:pict>
      </w:r>
      <w:r w:rsidRPr="008225C3">
        <w:rPr>
          <w:noProof/>
        </w:rPr>
        <w:pict>
          <v:line id="_x0000_s1182" style="position:absolute;z-index:251209728" from="438.9pt,6.2pt" to="438.95pt,31.1pt" o:allowincell="f"/>
        </w:pict>
      </w:r>
      <w:r w:rsidRPr="008225C3">
        <w:rPr>
          <w:noProof/>
        </w:rPr>
        <w:pict>
          <v:line id="_x0000_s1183" style="position:absolute;z-index:251210752" from="452.1pt,6.2pt" to="452.15pt,31.1pt" o:allowincell="f"/>
        </w:pict>
      </w:r>
      <w:r w:rsidRPr="008225C3">
        <w:rPr>
          <w:noProof/>
        </w:rPr>
        <w:pict>
          <v:line id="_x0000_s1184" style="position:absolute;z-index:251211776" from="465.3pt,6.2pt" to="465.35pt,31.1pt" o:allowincell="f"/>
        </w:pict>
      </w:r>
      <w:r w:rsidRPr="008225C3">
        <w:rPr>
          <w:noProof/>
        </w:rPr>
        <w:pict>
          <v:line id="_x0000_s1185" style="position:absolute;z-index:251212800" from="478.5pt,6.2pt" to="478.55pt,31.1pt" o:allowincell="f"/>
        </w:pict>
      </w:r>
      <w:r w:rsidRPr="008225C3">
        <w:rPr>
          <w:noProof/>
        </w:rPr>
        <w:pict>
          <v:line id="_x0000_s1186" style="position:absolute;z-index:251213824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7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225C3" w:rsidRPr="008225C3">
        <w:rPr>
          <w:noProof/>
        </w:rPr>
        <w:pict>
          <v:line id="_x0000_s1187" style="position:absolute;flip:x;z-index:251214848;mso-position-horizontal-relative:text;mso-position-vertical-relative:text" from="6.6pt,6.2pt" to="442.2pt,6.25pt" o:allowincell="f"/>
        </w:pict>
      </w:r>
    </w:p>
    <w:p w:rsidR="00017935" w:rsidRDefault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zač.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atku účtovného obdob</w:t>
      </w:r>
      <w:r w:rsidR="00DA6220">
        <w:rPr>
          <w:rFonts w:ascii="Courier New" w:hAnsi="Courier New" w:cs="Courier New"/>
        </w:rPr>
        <w:t>ia</w:t>
      </w:r>
      <w:r>
        <w:rPr>
          <w:rFonts w:ascii="Courier New" w:hAnsi="Courier New" w:cs="Courier New"/>
        </w:rPr>
        <w:t xml:space="preserve">  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88" style="position:absolute;flip:x;z-index:251215872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89" style="position:absolute;flip:x;z-index:251216896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90" style="position:absolute;flip:x;z-index:251217920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91" style="position:absolute;flip:x;z-index:251218944" from="6.6pt,6.2pt" to="442.2pt,6.25pt" o:allowincell="f"/>
        </w:pict>
      </w:r>
    </w:p>
    <w:p w:rsidR="00017935" w:rsidRDefault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Opráv.Stav na konci ú.o</w:t>
      </w:r>
      <w:r w:rsidR="00F05F40">
        <w:rPr>
          <w:rFonts w:ascii="Courier New" w:hAnsi="Courier New" w:cs="Courier New"/>
        </w:rPr>
        <w:t xml:space="preserve"> 0    0   153998 </w:t>
      </w:r>
      <w:r w:rsidR="003B0AAD">
        <w:rPr>
          <w:rFonts w:ascii="Courier New" w:hAnsi="Courier New" w:cs="Courier New"/>
        </w:rPr>
        <w:t>0    0    0    0    0</w:t>
      </w:r>
      <w:r w:rsidR="00F05F40">
        <w:rPr>
          <w:rFonts w:ascii="Courier New" w:hAnsi="Courier New" w:cs="Courier New"/>
        </w:rPr>
        <w:t xml:space="preserve">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92" style="position:absolute;flip:x;z-index:251219968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17935" w:rsidRDefault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zač.učt. obdob</w:t>
      </w:r>
      <w:r w:rsidR="003B0AAD">
        <w:rPr>
          <w:rFonts w:ascii="Courier New" w:hAnsi="Courier New" w:cs="Courier New"/>
        </w:rPr>
        <w:t xml:space="preserve">      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93" style="position:absolute;flip:x;z-index:251220992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  <w:r w:rsidR="00DA6220">
        <w:rPr>
          <w:rFonts w:ascii="Courier New" w:hAnsi="Courier New" w:cs="Courier New"/>
        </w:rPr>
        <w:t xml:space="preserve">as. </w:t>
      </w:r>
      <w:r>
        <w:rPr>
          <w:rFonts w:ascii="Courier New" w:hAnsi="Courier New" w:cs="Courier New"/>
        </w:rPr>
        <w:t>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94" style="position:absolute;flip:x;z-index:251222016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  <w:r w:rsidR="00DA6220">
        <w:rPr>
          <w:rFonts w:ascii="Courier New" w:hAnsi="Courier New" w:cs="Courier New"/>
        </w:rPr>
        <w:t>ky</w:t>
      </w:r>
      <w:r>
        <w:rPr>
          <w:rFonts w:ascii="Courier New" w:hAnsi="Courier New" w:cs="Courier New"/>
        </w:rPr>
        <w:t xml:space="preserve">  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95" style="position:absolute;flip:x;z-index:251223040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  <w:r w:rsidR="00DA6220">
        <w:rPr>
          <w:rFonts w:ascii="Courier New" w:hAnsi="Courier New" w:cs="Courier New"/>
        </w:rPr>
        <w:t>uny</w:t>
      </w:r>
      <w:r>
        <w:rPr>
          <w:rFonts w:ascii="Courier New" w:hAnsi="Courier New" w:cs="Courier New"/>
        </w:rPr>
        <w:t xml:space="preserve"> 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96" style="position:absolute;flip:x;z-index:251224064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17935" w:rsidRDefault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účt.obdobia</w:t>
      </w:r>
      <w:r w:rsidR="003B0AAD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  <w:r w:rsidR="003B0AAD">
        <w:rPr>
          <w:rFonts w:ascii="Courier New" w:hAnsi="Courier New" w:cs="Courier New"/>
        </w:rPr>
        <w:t xml:space="preserve"> 0    0          0    0    0    0    0    0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97" style="position:absolute;flip:x;z-index:251225088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17935" w:rsidRDefault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zač.</w:t>
      </w:r>
      <w:r w:rsidR="003B0AAD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účt.obd.  </w:t>
      </w:r>
      <w:r w:rsidR="00F05F40">
        <w:rPr>
          <w:rFonts w:ascii="Courier New" w:hAnsi="Courier New" w:cs="Courier New"/>
        </w:rPr>
        <w:t xml:space="preserve">  0    0      2724</w:t>
      </w:r>
      <w:r w:rsidR="003B0AAD">
        <w:rPr>
          <w:rFonts w:ascii="Courier New" w:hAnsi="Courier New" w:cs="Courier New"/>
        </w:rPr>
        <w:t xml:space="preserve">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98" style="position:absolute;flip:x;z-index:251226112" from="6.6pt,6.2pt" to="442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17935" w:rsidRDefault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účt.obd </w:t>
      </w:r>
      <w:r w:rsidR="00F05F40">
        <w:rPr>
          <w:rFonts w:ascii="Courier New" w:hAnsi="Courier New" w:cs="Courier New"/>
        </w:rPr>
        <w:t xml:space="preserve">   0    0       209</w:t>
      </w:r>
      <w:r w:rsidR="003B0AAD">
        <w:rPr>
          <w:rFonts w:ascii="Courier New" w:hAnsi="Courier New" w:cs="Courier New"/>
        </w:rPr>
        <w:t xml:space="preserve">    0    0    0    </w:t>
      </w:r>
      <w:r w:rsidR="00F05F40">
        <w:rPr>
          <w:rFonts w:ascii="Courier New" w:hAnsi="Courier New" w:cs="Courier New"/>
        </w:rPr>
        <w:t xml:space="preserve"> </w:t>
      </w:r>
      <w:r w:rsidR="003B0AAD">
        <w:rPr>
          <w:rFonts w:ascii="Courier New" w:hAnsi="Courier New" w:cs="Courier New"/>
        </w:rPr>
        <w:t>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199" style="position:absolute;flip:x;z-index:251227136" from="6.6pt,6.2pt" to="442.2pt,6.25pt" o:allowincell="f"/>
        </w:pic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042 o dlhodobom hmotnom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MO-Dlhodobý hmotný majetok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MO-Pozemky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MO-Stavby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MO-Samostatné hnuteľné veci a súbory hnuteľných vecí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MO-Pestovateľské celky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MO-Základné stádo a ťažné zvieratá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MO-Ostatný DHM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MO-Obsta-rávaný DHM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MO-Poskytnuté preddavky na DHM 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00" style="position:absolute;flip:x;z-index:251228160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01" style="position:absolute;flip:x;z-index:251229184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</w:t>
      </w:r>
      <w:r w:rsidR="006B0916">
        <w:rPr>
          <w:rFonts w:ascii="Courier New" w:hAnsi="Courier New" w:cs="Courier New"/>
        </w:rPr>
        <w:t xml:space="preserve">ia             0    0   159142 0   </w:t>
      </w:r>
      <w:r>
        <w:rPr>
          <w:rFonts w:ascii="Courier New" w:hAnsi="Courier New" w:cs="Courier New"/>
        </w:rPr>
        <w:t>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02" style="position:absolute;flip:x;z-index:251230208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21" style="position:absolute;margin-left:9.9pt;margin-top:6.2pt;width:158.4pt;height:24.9pt;z-index:252171264" o:allowincell="f" filled="f"/>
        </w:pict>
      </w:r>
      <w:r w:rsidR="008225C3" w:rsidRPr="008225C3">
        <w:rPr>
          <w:noProof/>
        </w:rPr>
        <w:pict>
          <v:rect id="_x0000_s2122" style="position:absolute;margin-left:214.5pt;margin-top:6.2pt;width:105.6pt;height:24.9pt;z-index:252172288" o:allowincell="f" filled="f"/>
        </w:pict>
      </w:r>
      <w:r w:rsidR="008225C3" w:rsidRPr="008225C3">
        <w:rPr>
          <w:noProof/>
        </w:rPr>
        <w:pict>
          <v:rect id="_x0000_s2123" style="position:absolute;margin-left:372.9pt;margin-top:6.2pt;width:132pt;height:24.9pt;z-index:252173312" o:allowincell="f" filled="f"/>
        </w:pict>
      </w:r>
      <w:r w:rsidR="008225C3" w:rsidRPr="008225C3">
        <w:rPr>
          <w:noProof/>
        </w:rPr>
        <w:pict>
          <v:line id="_x0000_s1203" style="position:absolute;z-index:251231232" from="227.7pt,6.2pt" to="227.75pt,31.1pt" o:allowincell="f"/>
        </w:pict>
      </w:r>
      <w:r w:rsidR="008225C3" w:rsidRPr="008225C3">
        <w:rPr>
          <w:noProof/>
        </w:rPr>
        <w:pict>
          <v:line id="_x0000_s1204" style="position:absolute;z-index:251232256" from="240.9pt,6.2pt" to="240.95pt,31.1pt" o:allowincell="f"/>
        </w:pict>
      </w:r>
      <w:r w:rsidR="008225C3" w:rsidRPr="008225C3">
        <w:rPr>
          <w:noProof/>
        </w:rPr>
        <w:pict>
          <v:line id="_x0000_s1205" style="position:absolute;z-index:251233280" from="254.1pt,6.2pt" to="254.15pt,31.1pt" o:allowincell="f"/>
        </w:pict>
      </w:r>
      <w:r w:rsidR="008225C3" w:rsidRPr="008225C3">
        <w:rPr>
          <w:noProof/>
        </w:rPr>
        <w:pict>
          <v:line id="_x0000_s1206" style="position:absolute;z-index:251234304" from="267.3pt,6.2pt" to="267.35pt,31.1pt" o:allowincell="f"/>
        </w:pict>
      </w:r>
      <w:r w:rsidR="008225C3" w:rsidRPr="008225C3">
        <w:rPr>
          <w:noProof/>
        </w:rPr>
        <w:pict>
          <v:line id="_x0000_s1207" style="position:absolute;z-index:251235328" from="280.5pt,6.2pt" to="280.55pt,31.1pt" o:allowincell="f"/>
        </w:pict>
      </w:r>
      <w:r w:rsidR="008225C3" w:rsidRPr="008225C3">
        <w:rPr>
          <w:noProof/>
        </w:rPr>
        <w:pict>
          <v:line id="_x0000_s1208" style="position:absolute;z-index:251236352" from="293.7pt,6.2pt" to="293.75pt,31.1pt" o:allowincell="f"/>
        </w:pict>
      </w:r>
      <w:r w:rsidR="008225C3" w:rsidRPr="008225C3">
        <w:rPr>
          <w:noProof/>
        </w:rPr>
        <w:pict>
          <v:line id="_x0000_s1209" style="position:absolute;z-index:251237376" from="306.9pt,6.2pt" to="306.95pt,31.1pt" o:allowincell="f"/>
        </w:pict>
      </w:r>
      <w:r w:rsidR="008225C3" w:rsidRPr="008225C3">
        <w:rPr>
          <w:noProof/>
        </w:rPr>
        <w:pict>
          <v:line id="_x0000_s1210" style="position:absolute;z-index:251238400" from="386.1pt,6.2pt" to="386.15pt,31.1pt" o:allowincell="f"/>
        </w:pict>
      </w:r>
      <w:r w:rsidR="008225C3" w:rsidRPr="008225C3">
        <w:rPr>
          <w:noProof/>
        </w:rPr>
        <w:pict>
          <v:line id="_x0000_s1211" style="position:absolute;z-index:251239424" from="399.3pt,6.2pt" to="399.35pt,31.1pt" o:allowincell="f"/>
        </w:pict>
      </w:r>
      <w:r w:rsidR="008225C3" w:rsidRPr="008225C3">
        <w:rPr>
          <w:noProof/>
        </w:rPr>
        <w:pict>
          <v:line id="_x0000_s1212" style="position:absolute;z-index:251240448" from="412.5pt,6.2pt" to="412.55pt,31.1pt" o:allowincell="f"/>
        </w:pict>
      </w:r>
      <w:r w:rsidR="008225C3" w:rsidRPr="008225C3">
        <w:rPr>
          <w:noProof/>
        </w:rPr>
        <w:pict>
          <v:line id="_x0000_s1213" style="position:absolute;z-index:251241472" from="425.7pt,6.2pt" to="425.75pt,31.1pt" o:allowincell="f"/>
        </w:pict>
      </w:r>
      <w:r w:rsidR="008225C3" w:rsidRPr="008225C3">
        <w:rPr>
          <w:noProof/>
        </w:rPr>
        <w:pict>
          <v:line id="_x0000_s1214" style="position:absolute;z-index:251242496" from="438.9pt,6.2pt" to="438.95pt,31.1pt" o:allowincell="f"/>
        </w:pict>
      </w:r>
      <w:r w:rsidR="008225C3" w:rsidRPr="008225C3">
        <w:rPr>
          <w:noProof/>
        </w:rPr>
        <w:pict>
          <v:line id="_x0000_s1215" style="position:absolute;z-index:251243520" from="452.1pt,6.2pt" to="452.15pt,31.1pt" o:allowincell="f"/>
        </w:pict>
      </w:r>
      <w:r w:rsidR="008225C3" w:rsidRPr="008225C3">
        <w:rPr>
          <w:noProof/>
        </w:rPr>
        <w:pict>
          <v:line id="_x0000_s1216" style="position:absolute;z-index:251244544" from="465.3pt,6.2pt" to="465.35pt,31.1pt" o:allowincell="f"/>
        </w:pict>
      </w:r>
      <w:r w:rsidR="008225C3" w:rsidRPr="008225C3">
        <w:rPr>
          <w:noProof/>
        </w:rPr>
        <w:pict>
          <v:line id="_x0000_s1217" style="position:absolute;z-index:251245568" from="478.5pt,6.2pt" to="478.55pt,31.1pt" o:allowincell="f"/>
        </w:pict>
      </w:r>
      <w:r w:rsidR="008225C3" w:rsidRPr="008225C3">
        <w:rPr>
          <w:noProof/>
        </w:rPr>
        <w:pict>
          <v:line id="_x0000_s1218" style="position:absolute;z-index:251246592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8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</w:t>
      </w:r>
      <w:r w:rsidR="003B0AAD">
        <w:rPr>
          <w:rFonts w:ascii="Courier New" w:hAnsi="Courier New" w:cs="Courier New"/>
        </w:rPr>
        <w:t>Prí</w:t>
      </w:r>
      <w:r>
        <w:rPr>
          <w:rFonts w:ascii="Courier New" w:hAnsi="Courier New" w:cs="Courier New"/>
        </w:rPr>
        <w:t>rast.</w:t>
      </w:r>
      <w:r w:rsidR="003B0AAD">
        <w:rPr>
          <w:rFonts w:ascii="Courier New" w:hAnsi="Courier New" w:cs="Courier New"/>
        </w:rPr>
        <w:t>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19" style="position:absolute;flip:x;z-index:251247616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  <w:r w:rsidR="00DA6220">
        <w:rPr>
          <w:rFonts w:ascii="Courier New" w:hAnsi="Courier New" w:cs="Courier New"/>
        </w:rPr>
        <w:t>tky</w:t>
      </w:r>
      <w:r>
        <w:rPr>
          <w:rFonts w:ascii="Courier New" w:hAnsi="Courier New" w:cs="Courier New"/>
        </w:rPr>
        <w:t xml:space="preserve">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20" style="position:absolute;flip:x;z-index:251248640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  <w:r w:rsidR="00DA6220">
        <w:rPr>
          <w:rFonts w:ascii="Courier New" w:hAnsi="Courier New" w:cs="Courier New"/>
        </w:rPr>
        <w:t>suny</w:t>
      </w:r>
      <w:r>
        <w:rPr>
          <w:rFonts w:ascii="Courier New" w:hAnsi="Courier New" w:cs="Courier New"/>
        </w:rPr>
        <w:t>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21" style="position:absolute;flip:x;z-index:251249664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17935" w:rsidRDefault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účt.obd.</w:t>
      </w:r>
      <w:r w:rsidR="006B0916">
        <w:rPr>
          <w:rFonts w:ascii="Courier New" w:hAnsi="Courier New" w:cs="Courier New"/>
        </w:rPr>
        <w:t xml:space="preserve">     0    0  154207 </w:t>
      </w:r>
      <w:r w:rsidR="003B0AAD">
        <w:rPr>
          <w:rFonts w:ascii="Courier New" w:hAnsi="Courier New" w:cs="Courier New"/>
        </w:rPr>
        <w:t xml:space="preserve"> </w:t>
      </w:r>
      <w:r w:rsidR="00B60748">
        <w:rPr>
          <w:rFonts w:ascii="Courier New" w:hAnsi="Courier New" w:cs="Courier New"/>
        </w:rPr>
        <w:t>0</w:t>
      </w:r>
      <w:r w:rsidR="003B0AAD">
        <w:rPr>
          <w:rFonts w:ascii="Courier New" w:hAnsi="Courier New" w:cs="Courier New"/>
        </w:rPr>
        <w:t xml:space="preserve">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22" style="position:absolute;flip:x;z-index:251250688" from="6.6pt,6.2pt" to="402.6pt,6.25pt" o:allowincell="f"/>
        </w:pict>
      </w:r>
    </w:p>
    <w:p w:rsidR="00017935" w:rsidRDefault="00DA62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zač.ú.o.</w:t>
      </w:r>
      <w:r w:rsidR="006B0916">
        <w:rPr>
          <w:rFonts w:ascii="Courier New" w:hAnsi="Courier New" w:cs="Courier New"/>
        </w:rPr>
        <w:t xml:space="preserve">0 </w:t>
      </w:r>
      <w:r w:rsidR="007F4930">
        <w:rPr>
          <w:rFonts w:ascii="Courier New" w:hAnsi="Courier New" w:cs="Courier New"/>
        </w:rPr>
        <w:t xml:space="preserve">   0  153903</w:t>
      </w:r>
      <w:r w:rsidR="003B0AAD">
        <w:rPr>
          <w:rFonts w:ascii="Courier New" w:hAnsi="Courier New" w:cs="Courier New"/>
        </w:rPr>
        <w:t xml:space="preserve"> </w:t>
      </w:r>
      <w:r w:rsidR="006B0916">
        <w:rPr>
          <w:rFonts w:ascii="Courier New" w:hAnsi="Courier New" w:cs="Courier New"/>
        </w:rPr>
        <w:t xml:space="preserve"> </w:t>
      </w:r>
      <w:r w:rsidR="00B60748">
        <w:rPr>
          <w:rFonts w:ascii="Courier New" w:hAnsi="Courier New" w:cs="Courier New"/>
        </w:rPr>
        <w:t>0</w:t>
      </w:r>
      <w:r w:rsidR="003B0AAD">
        <w:rPr>
          <w:rFonts w:ascii="Courier New" w:hAnsi="Courier New" w:cs="Courier New"/>
        </w:rPr>
        <w:t xml:space="preserve">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23" style="position:absolute;flip:x;z-index:251251712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24" style="position:absolute;flip:x;z-index:251252736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25" style="position:absolute;flip:x;z-index:251253760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26" style="position:absolute;flip:x;z-index:251254784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konc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 účtovn</w:t>
      </w:r>
      <w:r w:rsidR="007F4930">
        <w:rPr>
          <w:rFonts w:ascii="Courier New" w:hAnsi="Courier New" w:cs="Courier New"/>
        </w:rPr>
        <w:t>ého obdobia     0    0  151483</w:t>
      </w:r>
      <w:r w:rsidR="00B60748">
        <w:rPr>
          <w:rFonts w:ascii="Courier New" w:hAnsi="Courier New" w:cs="Courier New"/>
        </w:rPr>
        <w:t xml:space="preserve"> 0   </w:t>
      </w:r>
      <w:r>
        <w:rPr>
          <w:rFonts w:ascii="Courier New" w:hAnsi="Courier New" w:cs="Courier New"/>
        </w:rPr>
        <w:t xml:space="preserve">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27" style="position:absolute;flip:x;z-index:251255808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28" style="position:absolute;flip:x;z-index:251256832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29" style="position:absolute;flip:x;z-index:251257856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30" style="position:absolute;flip:x;z-index:251258880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31" style="position:absolute;flip:x;z-index:251259904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32" style="position:absolute;flip:x;z-index:251260928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</w:t>
      </w:r>
      <w:r w:rsidR="007F4930">
        <w:rPr>
          <w:rFonts w:ascii="Courier New" w:hAnsi="Courier New" w:cs="Courier New"/>
        </w:rPr>
        <w:t>o obdobia       0    0     3995</w:t>
      </w:r>
      <w:r>
        <w:rPr>
          <w:rFonts w:ascii="Courier New" w:hAnsi="Courier New" w:cs="Courier New"/>
        </w:rPr>
        <w:t xml:space="preserve"> </w:t>
      </w:r>
      <w:r w:rsidR="00B60748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33" style="position:absolute;flip:x;z-index:251261952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</w:t>
      </w:r>
      <w:r w:rsidR="007F4930">
        <w:rPr>
          <w:rFonts w:ascii="Courier New" w:hAnsi="Courier New" w:cs="Courier New"/>
        </w:rPr>
        <w:t xml:space="preserve">             0    0     2724</w:t>
      </w:r>
      <w:r w:rsidR="00B60748">
        <w:rPr>
          <w:rFonts w:ascii="Courier New" w:hAnsi="Courier New" w:cs="Courier New"/>
        </w:rPr>
        <w:t xml:space="preserve">  </w:t>
      </w:r>
      <w:r w:rsidR="007F4930">
        <w:rPr>
          <w:rFonts w:ascii="Courier New" w:hAnsi="Courier New" w:cs="Courier New"/>
        </w:rPr>
        <w:t xml:space="preserve">0 </w:t>
      </w:r>
      <w:r>
        <w:rPr>
          <w:rFonts w:ascii="Courier New" w:hAnsi="Courier New" w:cs="Courier New"/>
        </w:rPr>
        <w:t>0    0    0</w:t>
      </w:r>
      <w:r w:rsidR="007F4930">
        <w:rPr>
          <w:rFonts w:ascii="Courier New" w:hAnsi="Courier New" w:cs="Courier New"/>
        </w:rPr>
        <w:t xml:space="preserve">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34" style="position:absolute;flip:x;z-index:251262976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Spôsobe a výške poistenia dlhodobého nehmotného majetku a dlhodobého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hmotného majetku,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Dlhodobom nehmotnom majetku a dlhodobom hmotnom majetku, na ktorý je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zriadené záložné právo a o dlhodobom majetku, pri ktorom má účtovná jednotka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obmedzené právo s ním nakladať,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24" style="position:absolute;margin-left:9.9pt;margin-top:6.2pt;width:158.4pt;height:24.9pt;z-index:252174336" o:allowincell="f" filled="f"/>
        </w:pict>
      </w:r>
      <w:r w:rsidR="008225C3" w:rsidRPr="008225C3">
        <w:rPr>
          <w:noProof/>
        </w:rPr>
        <w:pict>
          <v:rect id="_x0000_s2125" style="position:absolute;margin-left:214.5pt;margin-top:6.2pt;width:105.6pt;height:24.9pt;z-index:252175360" o:allowincell="f" filled="f"/>
        </w:pict>
      </w:r>
      <w:r w:rsidR="008225C3" w:rsidRPr="008225C3">
        <w:rPr>
          <w:noProof/>
        </w:rPr>
        <w:pict>
          <v:rect id="_x0000_s2126" style="position:absolute;margin-left:372.9pt;margin-top:6.2pt;width:132pt;height:24.9pt;z-index:252176384" o:allowincell="f" filled="f"/>
        </w:pict>
      </w:r>
      <w:r w:rsidR="008225C3" w:rsidRPr="008225C3">
        <w:rPr>
          <w:noProof/>
        </w:rPr>
        <w:pict>
          <v:line id="_x0000_s1235" style="position:absolute;z-index:251264000" from="227.7pt,6.2pt" to="227.75pt,31.1pt" o:allowincell="f"/>
        </w:pict>
      </w:r>
      <w:r w:rsidR="008225C3" w:rsidRPr="008225C3">
        <w:rPr>
          <w:noProof/>
        </w:rPr>
        <w:pict>
          <v:line id="_x0000_s1236" style="position:absolute;z-index:251265024" from="240.9pt,6.2pt" to="240.95pt,31.1pt" o:allowincell="f"/>
        </w:pict>
      </w:r>
      <w:r w:rsidR="008225C3" w:rsidRPr="008225C3">
        <w:rPr>
          <w:noProof/>
        </w:rPr>
        <w:pict>
          <v:line id="_x0000_s1237" style="position:absolute;z-index:251266048" from="254.1pt,6.2pt" to="254.15pt,31.1pt" o:allowincell="f"/>
        </w:pict>
      </w:r>
      <w:r w:rsidR="008225C3" w:rsidRPr="008225C3">
        <w:rPr>
          <w:noProof/>
        </w:rPr>
        <w:pict>
          <v:line id="_x0000_s1238" style="position:absolute;z-index:251267072" from="267.3pt,6.2pt" to="267.35pt,31.1pt" o:allowincell="f"/>
        </w:pict>
      </w:r>
      <w:r w:rsidR="008225C3" w:rsidRPr="008225C3">
        <w:rPr>
          <w:noProof/>
        </w:rPr>
        <w:pict>
          <v:line id="_x0000_s1239" style="position:absolute;z-index:251268096" from="280.5pt,6.2pt" to="280.55pt,31.1pt" o:allowincell="f"/>
        </w:pict>
      </w:r>
      <w:r w:rsidR="008225C3" w:rsidRPr="008225C3">
        <w:rPr>
          <w:noProof/>
        </w:rPr>
        <w:pict>
          <v:line id="_x0000_s1240" style="position:absolute;z-index:251269120" from="293.7pt,6.2pt" to="293.75pt,31.1pt" o:allowincell="f"/>
        </w:pict>
      </w:r>
      <w:r w:rsidR="008225C3" w:rsidRPr="008225C3">
        <w:rPr>
          <w:noProof/>
        </w:rPr>
        <w:pict>
          <v:line id="_x0000_s1241" style="position:absolute;z-index:251270144" from="306.9pt,6.2pt" to="306.95pt,31.1pt" o:allowincell="f"/>
        </w:pict>
      </w:r>
      <w:r w:rsidR="008225C3" w:rsidRPr="008225C3">
        <w:rPr>
          <w:noProof/>
        </w:rPr>
        <w:pict>
          <v:line id="_x0000_s1242" style="position:absolute;z-index:251271168" from="386.1pt,6.2pt" to="386.15pt,31.1pt" o:allowincell="f"/>
        </w:pict>
      </w:r>
      <w:r w:rsidR="008225C3" w:rsidRPr="008225C3">
        <w:rPr>
          <w:noProof/>
        </w:rPr>
        <w:pict>
          <v:line id="_x0000_s1243" style="position:absolute;z-index:251272192" from="399.3pt,6.2pt" to="399.35pt,31.1pt" o:allowincell="f"/>
        </w:pict>
      </w:r>
      <w:r w:rsidR="008225C3" w:rsidRPr="008225C3">
        <w:rPr>
          <w:noProof/>
        </w:rPr>
        <w:pict>
          <v:line id="_x0000_s1244" style="position:absolute;z-index:251273216" from="412.5pt,6.2pt" to="412.55pt,31.1pt" o:allowincell="f"/>
        </w:pict>
      </w:r>
      <w:r w:rsidR="008225C3" w:rsidRPr="008225C3">
        <w:rPr>
          <w:noProof/>
        </w:rPr>
        <w:pict>
          <v:line id="_x0000_s1245" style="position:absolute;z-index:251274240" from="425.7pt,6.2pt" to="425.75pt,31.1pt" o:allowincell="f"/>
        </w:pict>
      </w:r>
      <w:r w:rsidR="008225C3" w:rsidRPr="008225C3">
        <w:rPr>
          <w:noProof/>
        </w:rPr>
        <w:pict>
          <v:line id="_x0000_s1246" style="position:absolute;z-index:251275264" from="438.9pt,6.2pt" to="438.95pt,31.1pt" o:allowincell="f"/>
        </w:pict>
      </w:r>
      <w:r w:rsidR="008225C3" w:rsidRPr="008225C3">
        <w:rPr>
          <w:noProof/>
        </w:rPr>
        <w:pict>
          <v:line id="_x0000_s1247" style="position:absolute;z-index:251276288" from="452.1pt,6.2pt" to="452.15pt,31.1pt" o:allowincell="f"/>
        </w:pict>
      </w:r>
      <w:r w:rsidR="008225C3" w:rsidRPr="008225C3">
        <w:rPr>
          <w:noProof/>
        </w:rPr>
        <w:pict>
          <v:line id="_x0000_s1248" style="position:absolute;z-index:251277312" from="465.3pt,6.2pt" to="465.35pt,31.1pt" o:allowincell="f"/>
        </w:pict>
      </w:r>
      <w:r w:rsidR="008225C3" w:rsidRPr="008225C3">
        <w:rPr>
          <w:noProof/>
        </w:rPr>
        <w:pict>
          <v:line id="_x0000_s1249" style="position:absolute;z-index:251278336" from="478.5pt,6.2pt" to="478.55pt,31.1pt" o:allowincell="f"/>
        </w:pict>
      </w:r>
      <w:r w:rsidR="008225C3" w:rsidRPr="008225C3">
        <w:rPr>
          <w:noProof/>
        </w:rPr>
        <w:pict>
          <v:line id="_x0000_s1250" style="position:absolute;z-index:251279360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Strana:  9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03 o dlhodobom nehmotnom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nehmotný majetok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51" style="position:absolute;flip:x;z-index:251280384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52" style="position:absolute;flip:x;z-index:251281408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na ktorý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53" style="position:absolute;flip:x;z-index:251282432" from="6.6pt,6.2pt" to="303.6pt,6.25pt" o:allowincell="f"/>
        </w:pic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05 o dlhodobom hmotnom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hmotný majetok                                                         </w:t>
      </w:r>
    </w:p>
    <w:p w:rsidR="0083236A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</w:t>
      </w:r>
      <w:r w:rsidR="00B424D3">
        <w:rPr>
          <w:rFonts w:ascii="Courier New" w:hAnsi="Courier New" w:cs="Courier New"/>
        </w:rPr>
        <w:t>ie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54" style="position:absolute;flip:x;z-index:251283456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a                       b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55" style="position:absolute;flip:x;z-index:251284480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na ktorý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56" style="position:absolute;flip:x;z-index:251285504" from="6.6pt,6.2pt" to="303.6pt,6.25pt" o:allowincell="f"/>
        </w:pic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Dlhodobom majetku, pri ktorom vlastnícke právo nadobudol veriteľ zmluvou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zabezpečovacom prevode práva, ale ktorý užíva účtovná jednotka na základe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zmluvy o výpožičke,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Nadobudnutom dlhodobom nehnuteľnom majetku alebo prevedenom dlhodobom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nehnuteľnom majetku, pri ktorom nebolo vlastnícke právo zapísané vkladom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katastra nehnuteľností do dňa, ku ktorému sa zostavuje účtovná závierka,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pričom účtovná jednotka tento majetok užíva,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Majetku, ktorým je goodwill a o spôsobe výpočtu jeho hodnoty,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Údajoch, ktoré sa účtujú na účte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097 - Opravná položka k nadobudnutému majetku,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Výskumnej a vývojovej činnosti účtovnej jednotky za bežné účtovné obdobie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 v členení na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náklady na výskum vynaložené v bežnom účtovnom období,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neaktivované náklady na vývoj vynaložené v bežnom účtovnom období,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aktivované náklady na vývoj vynaložené v bežnom účtovnom období,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Štruktúre dlhodobého finančného majetku za bežné účtovné obdobie a jeho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umiestnení v členení podľa jednotlivých položiek súvahy; ak prostredníctvom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tohto umiestnenia vykonáva účtovná jednotka v inej účtovnej jednotke podstatný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 alebo je vo vzťahu k nej materskou účtovnou jednotkou, uvádza sa aj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obchodné meno, sídlo, výška vlastného imania a výsledkoch hospodárenia tejto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inej účtovnej jednotky,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rect id="_x0000_s2127" style="position:absolute;margin-left:9.9pt;margin-top:6.2pt;width:158.4pt;height:24.9pt;z-index:252177408" o:allowincell="f" filled="f"/>
        </w:pict>
      </w:r>
      <w:r w:rsidRPr="008225C3">
        <w:rPr>
          <w:noProof/>
        </w:rPr>
        <w:pict>
          <v:rect id="_x0000_s2128" style="position:absolute;margin-left:214.5pt;margin-top:6.2pt;width:105.6pt;height:24.9pt;z-index:252178432" o:allowincell="f" filled="f"/>
        </w:pict>
      </w:r>
      <w:r w:rsidRPr="008225C3">
        <w:rPr>
          <w:noProof/>
        </w:rPr>
        <w:pict>
          <v:rect id="_x0000_s2129" style="position:absolute;margin-left:372.9pt;margin-top:6.2pt;width:132pt;height:24.9pt;z-index:252179456" o:allowincell="f" filled="f"/>
        </w:pict>
      </w:r>
      <w:r w:rsidRPr="008225C3">
        <w:rPr>
          <w:noProof/>
        </w:rPr>
        <w:pict>
          <v:line id="_x0000_s1257" style="position:absolute;z-index:251286528" from="227.7pt,6.2pt" to="227.75pt,31.1pt" o:allowincell="f"/>
        </w:pict>
      </w:r>
      <w:r w:rsidRPr="008225C3">
        <w:rPr>
          <w:noProof/>
        </w:rPr>
        <w:pict>
          <v:line id="_x0000_s1258" style="position:absolute;z-index:251287552" from="240.9pt,6.2pt" to="240.95pt,31.1pt" o:allowincell="f"/>
        </w:pict>
      </w:r>
      <w:r w:rsidRPr="008225C3">
        <w:rPr>
          <w:noProof/>
        </w:rPr>
        <w:pict>
          <v:line id="_x0000_s1259" style="position:absolute;z-index:251288576" from="254.1pt,6.2pt" to="254.15pt,31.1pt" o:allowincell="f"/>
        </w:pict>
      </w:r>
      <w:r w:rsidRPr="008225C3">
        <w:rPr>
          <w:noProof/>
        </w:rPr>
        <w:pict>
          <v:line id="_x0000_s1260" style="position:absolute;z-index:251289600" from="267.3pt,6.2pt" to="267.35pt,31.1pt" o:allowincell="f"/>
        </w:pict>
      </w:r>
      <w:r w:rsidRPr="008225C3">
        <w:rPr>
          <w:noProof/>
        </w:rPr>
        <w:pict>
          <v:line id="_x0000_s1261" style="position:absolute;z-index:251290624" from="280.5pt,6.2pt" to="280.55pt,31.1pt" o:allowincell="f"/>
        </w:pict>
      </w:r>
      <w:r w:rsidRPr="008225C3">
        <w:rPr>
          <w:noProof/>
        </w:rPr>
        <w:pict>
          <v:line id="_x0000_s1262" style="position:absolute;z-index:251291648" from="293.7pt,6.2pt" to="293.75pt,31.1pt" o:allowincell="f"/>
        </w:pict>
      </w:r>
      <w:r w:rsidRPr="008225C3">
        <w:rPr>
          <w:noProof/>
        </w:rPr>
        <w:pict>
          <v:line id="_x0000_s1263" style="position:absolute;z-index:251292672" from="306.9pt,6.2pt" to="306.95pt,31.1pt" o:allowincell="f"/>
        </w:pict>
      </w:r>
      <w:r w:rsidRPr="008225C3">
        <w:rPr>
          <w:noProof/>
        </w:rPr>
        <w:pict>
          <v:line id="_x0000_s1264" style="position:absolute;z-index:251293696" from="386.1pt,6.2pt" to="386.15pt,31.1pt" o:allowincell="f"/>
        </w:pict>
      </w:r>
      <w:r w:rsidRPr="008225C3">
        <w:rPr>
          <w:noProof/>
        </w:rPr>
        <w:pict>
          <v:line id="_x0000_s1265" style="position:absolute;z-index:251294720" from="399.3pt,6.2pt" to="399.35pt,31.1pt" o:allowincell="f"/>
        </w:pict>
      </w:r>
      <w:r w:rsidRPr="008225C3">
        <w:rPr>
          <w:noProof/>
        </w:rPr>
        <w:pict>
          <v:line id="_x0000_s1266" style="position:absolute;z-index:251295744" from="412.5pt,6.2pt" to="412.55pt,31.1pt" o:allowincell="f"/>
        </w:pict>
      </w:r>
      <w:r w:rsidRPr="008225C3">
        <w:rPr>
          <w:noProof/>
        </w:rPr>
        <w:pict>
          <v:line id="_x0000_s1267" style="position:absolute;z-index:251296768" from="425.7pt,6.2pt" to="425.75pt,31.1pt" o:allowincell="f"/>
        </w:pict>
      </w:r>
      <w:r w:rsidRPr="008225C3">
        <w:rPr>
          <w:noProof/>
        </w:rPr>
        <w:pict>
          <v:line id="_x0000_s1268" style="position:absolute;z-index:251297792" from="438.9pt,6.2pt" to="438.95pt,31.1pt" o:allowincell="f"/>
        </w:pict>
      </w:r>
      <w:r w:rsidRPr="008225C3">
        <w:rPr>
          <w:noProof/>
        </w:rPr>
        <w:pict>
          <v:line id="_x0000_s1269" style="position:absolute;z-index:251298816" from="452.1pt,6.2pt" to="452.15pt,31.1pt" o:allowincell="f"/>
        </w:pict>
      </w:r>
      <w:r w:rsidRPr="008225C3">
        <w:rPr>
          <w:noProof/>
        </w:rPr>
        <w:pict>
          <v:line id="_x0000_s1270" style="position:absolute;z-index:251299840" from="465.3pt,6.2pt" to="465.35pt,31.1pt" o:allowincell="f"/>
        </w:pict>
      </w:r>
      <w:r w:rsidRPr="008225C3">
        <w:rPr>
          <w:noProof/>
        </w:rPr>
        <w:pict>
          <v:line id="_x0000_s1271" style="position:absolute;z-index:251300864" from="478.5pt,6.2pt" to="478.55pt,31.1pt" o:allowincell="f"/>
        </w:pict>
      </w:r>
      <w:r w:rsidRPr="008225C3">
        <w:rPr>
          <w:noProof/>
        </w:rPr>
        <w:pict>
          <v:line id="_x0000_s1272" style="position:absolute;z-index:251301888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B1109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10 z</w:t>
      </w:r>
      <w:r w:rsidR="00FB1109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08 o štruktúre dlhodobého finančného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="00FB1109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a  Obchodné meno a sídlo spoločnosti, v ktorej má ÚJ umiestnený DFM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Podiel ÚJ na ZI v  %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Podiel ÚJ na hlasovacích právach v %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Hodnota vlastného imania ÚJ, v ktorej má ÚJ umiestnený DFM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Výsledok hospodárenia ÚJ, v ktorej má ÚJ umiestnený DFM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Účtovná hodnota DFM            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73" style="position:absolute;flip:x;z-index:25130291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74" style="position:absolute;flip:x;z-index:25130393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Dcérske účtovné     jednotky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75" style="position:absolute;flip:x;z-index:25130496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Dcérske účtovné     jednotky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76" style="position:absolute;flip:x;z-index:25130598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    s podstatným vplyvom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77" style="position:absolute;flip:x;z-index:25130700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    s podstatným vplyvom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78" style="position:absolute;flip:x;z-index:25130803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a podiely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79" style="position:absolute;flip:x;z-index:25130905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a podiely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80" style="position:absolute;flip:x;z-index:251310080" from="6.6pt,6.2pt" to="435.6pt,6.25pt" o:allowincell="f"/>
        </w:pic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Obstar.DFM </w:t>
      </w:r>
      <w:r w:rsidR="003B0AAD">
        <w:rPr>
          <w:rFonts w:ascii="Courier New" w:hAnsi="Courier New" w:cs="Courier New"/>
        </w:rPr>
        <w:t>na účely vyk</w:t>
      </w:r>
      <w:r>
        <w:rPr>
          <w:rFonts w:ascii="Courier New" w:hAnsi="Courier New" w:cs="Courier New"/>
        </w:rPr>
        <w:t xml:space="preserve">on.vplyvu v inej ÚJ  </w:t>
      </w:r>
      <w:r w:rsidR="003B0AAD">
        <w:rPr>
          <w:rFonts w:ascii="Courier New" w:hAnsi="Courier New" w:cs="Courier New"/>
        </w:rPr>
        <w:t>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81" style="position:absolute;flip:x;z-index:251311104" from="6.6pt,6.2pt" to="435.6pt,6.25pt" o:allowincell="f"/>
        </w:pic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Obstar.DFM na účely vykon.</w:t>
      </w:r>
      <w:r w:rsidR="003B0AAD">
        <w:rPr>
          <w:rFonts w:ascii="Courier New" w:hAnsi="Courier New" w:cs="Courier New"/>
        </w:rPr>
        <w:t xml:space="preserve"> vplyvu v ine</w:t>
      </w:r>
      <w:r>
        <w:rPr>
          <w:rFonts w:ascii="Courier New" w:hAnsi="Courier New" w:cs="Courier New"/>
        </w:rPr>
        <w:t xml:space="preserve">j ÚJ </w:t>
      </w:r>
      <w:r w:rsidR="003B0AAD">
        <w:rPr>
          <w:rFonts w:ascii="Courier New" w:hAnsi="Courier New" w:cs="Courier New"/>
        </w:rPr>
        <w:t>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82" style="position:absolute;flip:x;z-index:25131212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 spolu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83" style="position:absolute;flip:x;z-index:25131315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Obstarávacej cene zložiek dlhodobého finančného majetku v členení podľa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 na začiatku bežného účtovného obdobia, prírastky,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úbytky a presuny tohto majetku v obstarávacej cene počas bežného účtovného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stav na konci bežného účtovného obdobia,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061 o obstarávacej cene dlhodobého finančného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FB1109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a  Dlhodobý finančný majetok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BO-Podielové CP a podiely v DÚJ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BO-Podielové CP a podiely v spoločnosti s podstatným vplyvom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BO-Ostatné dlhodobé CP a podiely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BO-Pôžičky ÚJ v  kons.celku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BO-Ostatný DFM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BO-Pôžičky s dobou splatnosti najviac jeden rok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BO-Obstarávaný DFM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BO-Poskytnuté preddavky na DFM 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84" style="position:absolute;flip:x;z-index:251314176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85" style="position:absolute;flip:x;z-index:251315200" from="6.6pt,6.2pt" to="402.6pt,6.25pt" o:allowincell="f"/>
        </w:pic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Prv.ocen.</w:t>
      </w:r>
      <w:r w:rsidR="003B0AAD">
        <w:rPr>
          <w:rFonts w:ascii="Courier New" w:hAnsi="Courier New" w:cs="Courier New"/>
        </w:rPr>
        <w:t>Sta</w:t>
      </w:r>
      <w:r>
        <w:rPr>
          <w:rFonts w:ascii="Courier New" w:hAnsi="Courier New" w:cs="Courier New"/>
        </w:rPr>
        <w:t xml:space="preserve">vnazač.ú.o  </w:t>
      </w:r>
      <w:r w:rsidR="003B0AAD">
        <w:rPr>
          <w:rFonts w:ascii="Courier New" w:hAnsi="Courier New" w:cs="Courier New"/>
        </w:rPr>
        <w:t>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286" style="position:absolute;flip:x;z-index:251316224" from="6.6pt,6.2pt" to="402.6pt,6.25pt" o:allowincell="f"/>
        </w:pic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Prvot.oc.</w:t>
      </w:r>
      <w:r w:rsidR="003B0AAD">
        <w:rPr>
          <w:rFonts w:ascii="Courier New" w:hAnsi="Courier New" w:cs="Courier New"/>
        </w:rPr>
        <w:t>Prí</w:t>
      </w:r>
      <w:r>
        <w:rPr>
          <w:rFonts w:ascii="Courier New" w:hAnsi="Courier New" w:cs="Courier New"/>
        </w:rPr>
        <w:t xml:space="preserve">rastky      </w:t>
      </w:r>
      <w:r w:rsidR="003B0AAD">
        <w:rPr>
          <w:rFonts w:ascii="Courier New" w:hAnsi="Courier New" w:cs="Courier New"/>
        </w:rPr>
        <w:t>0    0    0    0    0    0    0    0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30" style="position:absolute;margin-left:9.9pt;margin-top:6.2pt;width:158.4pt;height:24.9pt;z-index:252180480" o:allowincell="f" filled="f"/>
        </w:pict>
      </w:r>
      <w:r w:rsidR="008225C3" w:rsidRPr="008225C3">
        <w:rPr>
          <w:noProof/>
        </w:rPr>
        <w:pict>
          <v:rect id="_x0000_s2131" style="position:absolute;margin-left:214.5pt;margin-top:6.2pt;width:105.6pt;height:24.9pt;z-index:252181504" o:allowincell="f" filled="f"/>
        </w:pict>
      </w:r>
      <w:r w:rsidR="008225C3" w:rsidRPr="008225C3">
        <w:rPr>
          <w:noProof/>
        </w:rPr>
        <w:pict>
          <v:rect id="_x0000_s2132" style="position:absolute;margin-left:372.9pt;margin-top:6.2pt;width:132pt;height:24.9pt;z-index:252182528" o:allowincell="f" filled="f"/>
        </w:pict>
      </w:r>
      <w:r w:rsidR="008225C3" w:rsidRPr="008225C3">
        <w:rPr>
          <w:noProof/>
        </w:rPr>
        <w:pict>
          <v:line id="_x0000_s1287" style="position:absolute;z-index:251317248" from="227.7pt,6.2pt" to="227.75pt,31.1pt" o:allowincell="f"/>
        </w:pict>
      </w:r>
      <w:r w:rsidR="008225C3" w:rsidRPr="008225C3">
        <w:rPr>
          <w:noProof/>
        </w:rPr>
        <w:pict>
          <v:line id="_x0000_s1288" style="position:absolute;z-index:251318272" from="240.9pt,6.2pt" to="240.95pt,31.1pt" o:allowincell="f"/>
        </w:pict>
      </w:r>
      <w:r w:rsidR="008225C3" w:rsidRPr="008225C3">
        <w:rPr>
          <w:noProof/>
        </w:rPr>
        <w:pict>
          <v:line id="_x0000_s1289" style="position:absolute;z-index:251319296" from="254.1pt,6.2pt" to="254.15pt,31.1pt" o:allowincell="f"/>
        </w:pict>
      </w:r>
      <w:r w:rsidR="008225C3" w:rsidRPr="008225C3">
        <w:rPr>
          <w:noProof/>
        </w:rPr>
        <w:pict>
          <v:line id="_x0000_s1290" style="position:absolute;z-index:251320320" from="267.3pt,6.2pt" to="267.35pt,31.1pt" o:allowincell="f"/>
        </w:pict>
      </w:r>
      <w:r w:rsidR="008225C3" w:rsidRPr="008225C3">
        <w:rPr>
          <w:noProof/>
        </w:rPr>
        <w:pict>
          <v:line id="_x0000_s1291" style="position:absolute;z-index:251321344" from="280.5pt,6.2pt" to="280.55pt,31.1pt" o:allowincell="f"/>
        </w:pict>
      </w:r>
      <w:r w:rsidR="008225C3" w:rsidRPr="008225C3">
        <w:rPr>
          <w:noProof/>
        </w:rPr>
        <w:pict>
          <v:line id="_x0000_s1292" style="position:absolute;z-index:251322368" from="293.7pt,6.2pt" to="293.75pt,31.1pt" o:allowincell="f"/>
        </w:pict>
      </w:r>
      <w:r w:rsidR="008225C3" w:rsidRPr="008225C3">
        <w:rPr>
          <w:noProof/>
        </w:rPr>
        <w:pict>
          <v:line id="_x0000_s1293" style="position:absolute;z-index:251323392" from="306.9pt,6.2pt" to="306.95pt,31.1pt" o:allowincell="f"/>
        </w:pict>
      </w:r>
      <w:r w:rsidR="008225C3" w:rsidRPr="008225C3">
        <w:rPr>
          <w:noProof/>
        </w:rPr>
        <w:pict>
          <v:line id="_x0000_s1294" style="position:absolute;z-index:251324416" from="386.1pt,6.2pt" to="386.15pt,31.1pt" o:allowincell="f"/>
        </w:pict>
      </w:r>
      <w:r w:rsidR="008225C3" w:rsidRPr="008225C3">
        <w:rPr>
          <w:noProof/>
        </w:rPr>
        <w:pict>
          <v:line id="_x0000_s1295" style="position:absolute;z-index:251325440" from="399.3pt,6.2pt" to="399.35pt,31.1pt" o:allowincell="f"/>
        </w:pict>
      </w:r>
      <w:r w:rsidR="008225C3" w:rsidRPr="008225C3">
        <w:rPr>
          <w:noProof/>
        </w:rPr>
        <w:pict>
          <v:line id="_x0000_s1296" style="position:absolute;z-index:251326464" from="412.5pt,6.2pt" to="412.55pt,31.1pt" o:allowincell="f"/>
        </w:pict>
      </w:r>
      <w:r w:rsidR="008225C3" w:rsidRPr="008225C3">
        <w:rPr>
          <w:noProof/>
        </w:rPr>
        <w:pict>
          <v:line id="_x0000_s1297" style="position:absolute;z-index:251327488" from="425.7pt,6.2pt" to="425.75pt,31.1pt" o:allowincell="f"/>
        </w:pict>
      </w:r>
      <w:r w:rsidR="008225C3" w:rsidRPr="008225C3">
        <w:rPr>
          <w:noProof/>
        </w:rPr>
        <w:pict>
          <v:line id="_x0000_s1298" style="position:absolute;z-index:251328512" from="438.9pt,6.2pt" to="438.95pt,31.1pt" o:allowincell="f"/>
        </w:pict>
      </w:r>
      <w:r w:rsidR="008225C3" w:rsidRPr="008225C3">
        <w:rPr>
          <w:noProof/>
        </w:rPr>
        <w:pict>
          <v:line id="_x0000_s1299" style="position:absolute;z-index:251329536" from="452.1pt,6.2pt" to="452.15pt,31.1pt" o:allowincell="f"/>
        </w:pict>
      </w:r>
      <w:r w:rsidR="008225C3" w:rsidRPr="008225C3">
        <w:rPr>
          <w:noProof/>
        </w:rPr>
        <w:pict>
          <v:line id="_x0000_s1300" style="position:absolute;z-index:251330560" from="465.3pt,6.2pt" to="465.35pt,31.1pt" o:allowincell="f"/>
        </w:pict>
      </w:r>
      <w:r w:rsidR="008225C3" w:rsidRPr="008225C3">
        <w:rPr>
          <w:noProof/>
        </w:rPr>
        <w:pict>
          <v:line id="_x0000_s1301" style="position:absolute;z-index:251331584" from="478.5pt,6.2pt" to="478.55pt,31.1pt" o:allowincell="f"/>
        </w:pict>
      </w:r>
      <w:r w:rsidR="008225C3" w:rsidRPr="008225C3">
        <w:rPr>
          <w:noProof/>
        </w:rPr>
        <w:pict>
          <v:line id="_x0000_s1302" style="position:absolute;z-index:251332608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11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03" style="position:absolute;flip:x;z-index:251333632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  <w:r w:rsidR="00FB1109">
        <w:rPr>
          <w:rFonts w:ascii="Courier New" w:hAnsi="Courier New" w:cs="Courier New"/>
        </w:rPr>
        <w:t>tky</w:t>
      </w:r>
      <w:r>
        <w:rPr>
          <w:rFonts w:ascii="Courier New" w:hAnsi="Courier New" w:cs="Courier New"/>
        </w:rPr>
        <w:t xml:space="preserve">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04" style="position:absolute;flip:x;z-index:251334656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  <w:r w:rsidR="00FB1109">
        <w:rPr>
          <w:rFonts w:ascii="Courier New" w:hAnsi="Courier New" w:cs="Courier New"/>
        </w:rPr>
        <w:t>sun</w:t>
      </w:r>
      <w:r>
        <w:rPr>
          <w:rFonts w:ascii="Courier New" w:hAnsi="Courier New" w:cs="Courier New"/>
        </w:rPr>
        <w:t xml:space="preserve">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05" style="position:absolute;flip:x;z-index:251335680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u.obd.</w:t>
      </w:r>
      <w:r w:rsidR="003B0AAD">
        <w:rPr>
          <w:rFonts w:ascii="Courier New" w:hAnsi="Courier New" w:cs="Courier New"/>
        </w:rPr>
        <w:t xml:space="preserve">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06" style="position:absolute;flip:x;z-index:251336704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zač.učt.obd.</w:t>
      </w:r>
      <w:r w:rsidR="003B0AAD">
        <w:rPr>
          <w:rFonts w:ascii="Courier New" w:hAnsi="Courier New" w:cs="Courier New"/>
        </w:rPr>
        <w:t xml:space="preserve"> 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07" style="position:absolute;flip:x;z-index:251337728" from="6.6pt,6.2pt" to="402.6pt,6.25pt" o:allowincell="f"/>
        </w:pic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polož.</w:t>
      </w:r>
      <w:r w:rsidR="003B0AAD">
        <w:rPr>
          <w:rFonts w:ascii="Courier New" w:hAnsi="Courier New" w:cs="Courier New"/>
        </w:rPr>
        <w:t xml:space="preserve"> Prír</w:t>
      </w:r>
      <w:r>
        <w:rPr>
          <w:rFonts w:ascii="Courier New" w:hAnsi="Courier New" w:cs="Courier New"/>
        </w:rPr>
        <w:t>astky</w:t>
      </w:r>
      <w:r w:rsidR="003B0AAD">
        <w:rPr>
          <w:rFonts w:ascii="Courier New" w:hAnsi="Courier New" w:cs="Courier New"/>
        </w:rPr>
        <w:t>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08" style="position:absolute;flip:x;z-index:251338752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  <w:r w:rsidR="00FB1109">
        <w:rPr>
          <w:rFonts w:ascii="Courier New" w:hAnsi="Courier New" w:cs="Courier New"/>
        </w:rPr>
        <w:t>ky</w:t>
      </w:r>
      <w:r>
        <w:rPr>
          <w:rFonts w:ascii="Courier New" w:hAnsi="Courier New" w:cs="Courier New"/>
        </w:rPr>
        <w:t xml:space="preserve">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09" style="position:absolute;flip:x;z-index:251339776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  <w:r w:rsidR="00FB1109">
        <w:rPr>
          <w:rFonts w:ascii="Courier New" w:hAnsi="Courier New" w:cs="Courier New"/>
        </w:rPr>
        <w:t>uny</w:t>
      </w:r>
      <w:r>
        <w:rPr>
          <w:rFonts w:ascii="Courier New" w:hAnsi="Courier New" w:cs="Courier New"/>
        </w:rPr>
        <w:t xml:space="preserve">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10" style="position:absolute;flip:x;z-index:251340800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účt.obd.</w:t>
      </w:r>
      <w:r w:rsidR="003B0AAD">
        <w:rPr>
          <w:rFonts w:ascii="Courier New" w:hAnsi="Courier New" w:cs="Courier New"/>
        </w:rPr>
        <w:t xml:space="preserve">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11" style="position:absolute;flip:x;z-index:251341824" from="6.6pt,6.2pt" to="402.6pt,6.25pt" o:allowincell="f"/>
        </w:pic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FB1109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>tav na začiatku</w:t>
      </w:r>
      <w:r w:rsidR="00FB1109">
        <w:rPr>
          <w:rFonts w:ascii="Courier New" w:hAnsi="Courier New" w:cs="Courier New"/>
        </w:rPr>
        <w:t xml:space="preserve"> ú.ob</w:t>
      </w:r>
      <w:r>
        <w:rPr>
          <w:rFonts w:ascii="Courier New" w:hAnsi="Courier New" w:cs="Courier New"/>
        </w:rPr>
        <w:t xml:space="preserve">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12" style="position:absolute;flip:x;z-index:251342848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13" style="position:absolute;flip:x;z-index:251343872" from="6.6pt,6.2pt" to="402.6pt,6.25pt" o:allowincell="f"/>
        </w:pic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062 o obstarávacej cene dlhodobého finančného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  Dlhodobý finančný majetok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MO-Podielové CP a podiely v DÚJ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MO-Podielové CP a podiely v spoločnosti s podstatným vplyvom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MO-Ostatné dlhodobé CP a podiely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MO-Pôžičky ÚJ v  kons.celku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MO-Ostatný DFM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MO-Pôžičky s dobou splatnosti najviac jeden rok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MO-Obstarávaný DFM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MO-Poskytnuté preddavky na DFM 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14" style="position:absolute;flip:x;z-index:251344896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15" style="position:absolute;flip:x;z-index:251345920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16" style="position:absolute;flip:x;z-index:251346944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17" style="position:absolute;flip:x;z-index:251347968" from="6.6pt,6.2pt" to="402.6pt,6.25pt" o:allowincell="f"/>
        </w:pict>
      </w:r>
    </w:p>
    <w:p w:rsidR="00FB1109" w:rsidRDefault="003B0AAD" w:rsidP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  <w:r w:rsidR="00FB1109">
        <w:rPr>
          <w:rFonts w:ascii="Courier New" w:hAnsi="Courier New" w:cs="Courier New"/>
        </w:rPr>
        <w:t>tky 0    0    0    0    0    0    0    0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rect id="_x0000_s2133" style="position:absolute;margin-left:9.9pt;margin-top:6.2pt;width:158.4pt;height:24.9pt;z-index:252183552" o:allowincell="f" filled="f"/>
        </w:pict>
      </w:r>
      <w:r w:rsidRPr="008225C3">
        <w:rPr>
          <w:noProof/>
        </w:rPr>
        <w:pict>
          <v:rect id="_x0000_s2134" style="position:absolute;margin-left:214.5pt;margin-top:6.2pt;width:105.6pt;height:24.9pt;z-index:252184576" o:allowincell="f" filled="f"/>
        </w:pict>
      </w:r>
      <w:r w:rsidRPr="008225C3">
        <w:rPr>
          <w:noProof/>
        </w:rPr>
        <w:pict>
          <v:rect id="_x0000_s2135" style="position:absolute;margin-left:372.9pt;margin-top:6.2pt;width:132pt;height:24.9pt;z-index:252185600" o:allowincell="f" filled="f"/>
        </w:pict>
      </w:r>
      <w:r w:rsidRPr="008225C3">
        <w:rPr>
          <w:noProof/>
        </w:rPr>
        <w:pict>
          <v:line id="_x0000_s1318" style="position:absolute;z-index:251348992" from="227.7pt,6.2pt" to="227.75pt,31.1pt" o:allowincell="f"/>
        </w:pict>
      </w:r>
      <w:r w:rsidRPr="008225C3">
        <w:rPr>
          <w:noProof/>
        </w:rPr>
        <w:pict>
          <v:line id="_x0000_s1319" style="position:absolute;z-index:251350016" from="240.9pt,6.2pt" to="240.95pt,31.1pt" o:allowincell="f"/>
        </w:pict>
      </w:r>
      <w:r w:rsidRPr="008225C3">
        <w:rPr>
          <w:noProof/>
        </w:rPr>
        <w:pict>
          <v:line id="_x0000_s1320" style="position:absolute;z-index:251351040" from="254.1pt,6.2pt" to="254.15pt,31.1pt" o:allowincell="f"/>
        </w:pict>
      </w:r>
      <w:r w:rsidRPr="008225C3">
        <w:rPr>
          <w:noProof/>
        </w:rPr>
        <w:pict>
          <v:line id="_x0000_s1321" style="position:absolute;z-index:251352064" from="267.3pt,6.2pt" to="267.35pt,31.1pt" o:allowincell="f"/>
        </w:pict>
      </w:r>
      <w:r w:rsidRPr="008225C3">
        <w:rPr>
          <w:noProof/>
        </w:rPr>
        <w:pict>
          <v:line id="_x0000_s1322" style="position:absolute;z-index:251353088" from="280.5pt,6.2pt" to="280.55pt,31.1pt" o:allowincell="f"/>
        </w:pict>
      </w:r>
      <w:r w:rsidRPr="008225C3">
        <w:rPr>
          <w:noProof/>
        </w:rPr>
        <w:pict>
          <v:line id="_x0000_s1323" style="position:absolute;z-index:251354112" from="293.7pt,6.2pt" to="293.75pt,31.1pt" o:allowincell="f"/>
        </w:pict>
      </w:r>
      <w:r w:rsidRPr="008225C3">
        <w:rPr>
          <w:noProof/>
        </w:rPr>
        <w:pict>
          <v:line id="_x0000_s1324" style="position:absolute;z-index:251355136" from="306.9pt,6.2pt" to="306.95pt,31.1pt" o:allowincell="f"/>
        </w:pict>
      </w:r>
      <w:r w:rsidRPr="008225C3">
        <w:rPr>
          <w:noProof/>
        </w:rPr>
        <w:pict>
          <v:line id="_x0000_s1325" style="position:absolute;z-index:251356160" from="386.1pt,6.2pt" to="386.15pt,31.1pt" o:allowincell="f"/>
        </w:pict>
      </w:r>
      <w:r w:rsidRPr="008225C3">
        <w:rPr>
          <w:noProof/>
        </w:rPr>
        <w:pict>
          <v:line id="_x0000_s1326" style="position:absolute;z-index:251357184" from="399.3pt,6.2pt" to="399.35pt,31.1pt" o:allowincell="f"/>
        </w:pict>
      </w:r>
      <w:r w:rsidRPr="008225C3">
        <w:rPr>
          <w:noProof/>
        </w:rPr>
        <w:pict>
          <v:line id="_x0000_s1327" style="position:absolute;z-index:251358208" from="412.5pt,6.2pt" to="412.55pt,31.1pt" o:allowincell="f"/>
        </w:pict>
      </w:r>
      <w:r w:rsidRPr="008225C3">
        <w:rPr>
          <w:noProof/>
        </w:rPr>
        <w:pict>
          <v:line id="_x0000_s1328" style="position:absolute;z-index:251359232" from="425.7pt,6.2pt" to="425.75pt,31.1pt" o:allowincell="f"/>
        </w:pict>
      </w:r>
      <w:r w:rsidRPr="008225C3">
        <w:rPr>
          <w:noProof/>
        </w:rPr>
        <w:pict>
          <v:line id="_x0000_s1329" style="position:absolute;z-index:251360256" from="438.9pt,6.2pt" to="438.95pt,31.1pt" o:allowincell="f"/>
        </w:pict>
      </w:r>
      <w:r w:rsidRPr="008225C3">
        <w:rPr>
          <w:noProof/>
        </w:rPr>
        <w:pict>
          <v:line id="_x0000_s1330" style="position:absolute;z-index:251361280" from="452.1pt,6.2pt" to="452.15pt,31.1pt" o:allowincell="f"/>
        </w:pict>
      </w:r>
      <w:r w:rsidRPr="008225C3">
        <w:rPr>
          <w:noProof/>
        </w:rPr>
        <w:pict>
          <v:line id="_x0000_s1331" style="position:absolute;z-index:251362304" from="465.3pt,6.2pt" to="465.35pt,31.1pt" o:allowincell="f"/>
        </w:pict>
      </w:r>
      <w:r w:rsidRPr="008225C3">
        <w:rPr>
          <w:noProof/>
        </w:rPr>
        <w:pict>
          <v:line id="_x0000_s1332" style="position:absolute;z-index:251363328" from="478.5pt,6.2pt" to="478.55pt,31.1pt" o:allowincell="f"/>
        </w:pict>
      </w:r>
      <w:r w:rsidRPr="008225C3">
        <w:rPr>
          <w:noProof/>
        </w:rPr>
        <w:pict>
          <v:line id="_x0000_s1333" style="position:absolute;z-index:251364352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12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B1109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ocen.</w:t>
      </w:r>
      <w:r w:rsidR="003B0AAD">
        <w:rPr>
          <w:rFonts w:ascii="Courier New" w:hAnsi="Courier New" w:cs="Courier New"/>
        </w:rPr>
        <w:t xml:space="preserve"> Pre</w:t>
      </w:r>
      <w:r>
        <w:rPr>
          <w:rFonts w:ascii="Courier New" w:hAnsi="Courier New" w:cs="Courier New"/>
        </w:rPr>
        <w:t>suny</w:t>
      </w:r>
      <w:r w:rsidR="003B0AAD">
        <w:rPr>
          <w:rFonts w:ascii="Courier New" w:hAnsi="Courier New" w:cs="Courier New"/>
        </w:rPr>
        <w:t xml:space="preserve">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35" style="position:absolute;flip:x;z-index:251366400" from="6.6pt,6.2pt" to="402.6pt,6.25pt" o:allowincell="f"/>
        </w:pic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Prvot.ocen.St.na konci</w: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Učt.obd.obdobia         </w:t>
      </w:r>
      <w:r w:rsidR="003B0AAD">
        <w:rPr>
          <w:rFonts w:ascii="Courier New" w:hAnsi="Courier New" w:cs="Courier New"/>
        </w:rPr>
        <w:t>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36" style="position:absolute;flip:x;z-index:251367424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FB1109">
        <w:rPr>
          <w:rFonts w:ascii="Courier New" w:hAnsi="Courier New" w:cs="Courier New"/>
        </w:rPr>
        <w:t xml:space="preserve"> na zač.učt.obd.</w:t>
      </w:r>
      <w:r>
        <w:rPr>
          <w:rFonts w:ascii="Courier New" w:hAnsi="Courier New" w:cs="Courier New"/>
        </w:rPr>
        <w:t xml:space="preserve">  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37" style="position:absolute;flip:x;z-index:251368448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  <w:r w:rsidR="00FB1109">
        <w:rPr>
          <w:rFonts w:ascii="Courier New" w:hAnsi="Courier New" w:cs="Courier New"/>
        </w:rPr>
        <w:t>ast.</w:t>
      </w:r>
      <w:r>
        <w:rPr>
          <w:rFonts w:ascii="Courier New" w:hAnsi="Courier New" w:cs="Courier New"/>
        </w:rPr>
        <w:t>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38" style="position:absolute;flip:x;z-index:251369472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  <w:r w:rsidR="003C5C29">
        <w:rPr>
          <w:rFonts w:ascii="Courier New" w:hAnsi="Courier New" w:cs="Courier New"/>
        </w:rPr>
        <w:t>ky</w:t>
      </w:r>
      <w:r>
        <w:rPr>
          <w:rFonts w:ascii="Courier New" w:hAnsi="Courier New" w:cs="Courier New"/>
        </w:rPr>
        <w:t xml:space="preserve">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39" style="position:absolute;flip:x;z-index:251370496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  <w:r w:rsidR="003C5C29">
        <w:rPr>
          <w:rFonts w:ascii="Courier New" w:hAnsi="Courier New" w:cs="Courier New"/>
        </w:rPr>
        <w:t>uny</w:t>
      </w:r>
      <w:r>
        <w:rPr>
          <w:rFonts w:ascii="Courier New" w:hAnsi="Courier New" w:cs="Courier New"/>
        </w:rPr>
        <w:t xml:space="preserve">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40" style="position:absolute;flip:x;z-index:251371520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účt.obd </w:t>
      </w:r>
      <w:r w:rsidR="003B0AAD">
        <w:rPr>
          <w:rFonts w:ascii="Courier New" w:hAnsi="Courier New" w:cs="Courier New"/>
        </w:rPr>
        <w:t xml:space="preserve">   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41" style="position:absolute;flip:x;z-index:251372544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zač.učt.obd</w:t>
      </w:r>
      <w:r w:rsidR="003B0AAD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</w:t>
      </w:r>
      <w:r w:rsidR="003B0AAD">
        <w:rPr>
          <w:rFonts w:ascii="Courier New" w:hAnsi="Courier New" w:cs="Courier New"/>
        </w:rPr>
        <w:t xml:space="preserve">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42" style="position:absolute;flip:x;z-index:251373568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účt.ob.</w:t>
      </w:r>
      <w:r w:rsidR="003B0AAD">
        <w:rPr>
          <w:rFonts w:ascii="Courier New" w:hAnsi="Courier New" w:cs="Courier New"/>
        </w:rPr>
        <w:t xml:space="preserve">   0    0    0    0    0    0    0    0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43" style="position:absolute;flip:x;z-index:251374592" from="6.6pt,6.2pt" to="402.6pt,6.25pt" o:allowincell="f"/>
        </w:pic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3B0AAD">
        <w:rPr>
          <w:rFonts w:ascii="Courier New" w:hAnsi="Courier New" w:cs="Courier New"/>
        </w:rPr>
        <w:t>TABULKA č. 09 o dlhových CP držaných do splatnosti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Dlhové CP držané do splatnosti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Druh CP  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Stav na začiatku účtovného obdobia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Zvýšenie hodnoty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Zníženie hodnoty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Vyradenie dlhového CP z účtovníctva v účtovnom období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Stav na konci účtovného obdobia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44" style="position:absolute;flip:x;z-index:251375616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45" style="position:absolute;flip:x;z-index:251376640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viac  ako päť rokov 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46" style="position:absolute;flip:x;z-index:251377664" from="6.6pt,6.2pt" to="468.6pt,6.25pt" o:allowincell="f"/>
        </w:pic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od </w:t>
      </w:r>
      <w:r w:rsidR="003B0AAD">
        <w:rPr>
          <w:rFonts w:ascii="Courier New" w:hAnsi="Courier New" w:cs="Courier New"/>
        </w:rPr>
        <w:t xml:space="preserve">troch do piatich </w:t>
      </w:r>
      <w:r>
        <w:rPr>
          <w:rFonts w:ascii="Courier New" w:hAnsi="Courier New" w:cs="Courier New"/>
        </w:rPr>
        <w:t xml:space="preserve">rok.vrá. </w:t>
      </w:r>
      <w:r w:rsidR="003B0AAD">
        <w:rPr>
          <w:rFonts w:ascii="Courier New" w:hAnsi="Courier New" w:cs="Courier New"/>
        </w:rPr>
        <w:t xml:space="preserve">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47" style="position:absolute;flip:x;z-index:251378688" from="6.6pt,6.2pt" to="468.6pt,6.25pt" o:allowincell="f"/>
        </w:pict>
      </w:r>
    </w:p>
    <w:p w:rsidR="00017935" w:rsidRDefault="00FB11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splatnostiod </w:t>
      </w:r>
      <w:r w:rsidR="003B0AAD">
        <w:rPr>
          <w:rFonts w:ascii="Courier New" w:hAnsi="Courier New" w:cs="Courier New"/>
        </w:rPr>
        <w:t xml:space="preserve">jedného roka do </w:t>
      </w:r>
      <w:r>
        <w:rPr>
          <w:rFonts w:ascii="Courier New" w:hAnsi="Courier New" w:cs="Courier New"/>
        </w:rPr>
        <w:t xml:space="preserve">3r.vrátan </w:t>
      </w:r>
      <w:r w:rsidR="003B0AAD">
        <w:rPr>
          <w:rFonts w:ascii="Courier New" w:hAnsi="Courier New" w:cs="Courier New"/>
        </w:rPr>
        <w:t xml:space="preserve">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48" style="position:absolute;flip:x;z-index:251379712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do    jedného roka vrátane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49" style="position:absolute;flip:x;z-index:251380736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držané    do splatnosti spolu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50" style="position:absolute;flip:x;z-index:251381760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36" style="position:absolute;margin-left:9.9pt;margin-top:6.2pt;width:158.4pt;height:24.9pt;z-index:252186624" o:allowincell="f" filled="f"/>
        </w:pict>
      </w:r>
      <w:r w:rsidR="008225C3" w:rsidRPr="008225C3">
        <w:rPr>
          <w:noProof/>
        </w:rPr>
        <w:pict>
          <v:rect id="_x0000_s2137" style="position:absolute;margin-left:214.5pt;margin-top:6.2pt;width:105.6pt;height:24.9pt;z-index:252187648" o:allowincell="f" filled="f"/>
        </w:pict>
      </w:r>
      <w:r w:rsidR="008225C3" w:rsidRPr="008225C3">
        <w:rPr>
          <w:noProof/>
        </w:rPr>
        <w:pict>
          <v:rect id="_x0000_s2138" style="position:absolute;margin-left:372.9pt;margin-top:6.2pt;width:132pt;height:24.9pt;z-index:252188672" o:allowincell="f" filled="f"/>
        </w:pict>
      </w:r>
      <w:r w:rsidR="008225C3" w:rsidRPr="008225C3">
        <w:rPr>
          <w:noProof/>
        </w:rPr>
        <w:pict>
          <v:line id="_x0000_s1351" style="position:absolute;z-index:251382784" from="227.7pt,6.2pt" to="227.75pt,31.1pt" o:allowincell="f"/>
        </w:pict>
      </w:r>
      <w:r w:rsidR="008225C3" w:rsidRPr="008225C3">
        <w:rPr>
          <w:noProof/>
        </w:rPr>
        <w:pict>
          <v:line id="_x0000_s1352" style="position:absolute;z-index:251383808" from="240.9pt,6.2pt" to="240.95pt,31.1pt" o:allowincell="f"/>
        </w:pict>
      </w:r>
      <w:r w:rsidR="008225C3" w:rsidRPr="008225C3">
        <w:rPr>
          <w:noProof/>
        </w:rPr>
        <w:pict>
          <v:line id="_x0000_s1353" style="position:absolute;z-index:251384832" from="254.1pt,6.2pt" to="254.15pt,31.1pt" o:allowincell="f"/>
        </w:pict>
      </w:r>
      <w:r w:rsidR="008225C3" w:rsidRPr="008225C3">
        <w:rPr>
          <w:noProof/>
        </w:rPr>
        <w:pict>
          <v:line id="_x0000_s1354" style="position:absolute;z-index:251385856" from="267.3pt,6.2pt" to="267.35pt,31.1pt" o:allowincell="f"/>
        </w:pict>
      </w:r>
      <w:r w:rsidR="008225C3" w:rsidRPr="008225C3">
        <w:rPr>
          <w:noProof/>
        </w:rPr>
        <w:pict>
          <v:line id="_x0000_s1355" style="position:absolute;z-index:251386880" from="280.5pt,6.2pt" to="280.55pt,31.1pt" o:allowincell="f"/>
        </w:pict>
      </w:r>
      <w:r w:rsidR="008225C3" w:rsidRPr="008225C3">
        <w:rPr>
          <w:noProof/>
        </w:rPr>
        <w:pict>
          <v:line id="_x0000_s1356" style="position:absolute;z-index:251387904" from="293.7pt,6.2pt" to="293.75pt,31.1pt" o:allowincell="f"/>
        </w:pict>
      </w:r>
      <w:r w:rsidR="008225C3" w:rsidRPr="008225C3">
        <w:rPr>
          <w:noProof/>
        </w:rPr>
        <w:pict>
          <v:line id="_x0000_s1357" style="position:absolute;z-index:251388928" from="306.9pt,6.2pt" to="306.95pt,31.1pt" o:allowincell="f"/>
        </w:pict>
      </w:r>
      <w:r w:rsidR="008225C3" w:rsidRPr="008225C3">
        <w:rPr>
          <w:noProof/>
        </w:rPr>
        <w:pict>
          <v:line id="_x0000_s1358" style="position:absolute;z-index:251389952" from="386.1pt,6.2pt" to="386.15pt,31.1pt" o:allowincell="f"/>
        </w:pict>
      </w:r>
      <w:r w:rsidR="008225C3" w:rsidRPr="008225C3">
        <w:rPr>
          <w:noProof/>
        </w:rPr>
        <w:pict>
          <v:line id="_x0000_s1359" style="position:absolute;z-index:251390976" from="399.3pt,6.2pt" to="399.35pt,31.1pt" o:allowincell="f"/>
        </w:pict>
      </w:r>
      <w:r w:rsidR="008225C3" w:rsidRPr="008225C3">
        <w:rPr>
          <w:noProof/>
        </w:rPr>
        <w:pict>
          <v:line id="_x0000_s1360" style="position:absolute;z-index:251392000" from="412.5pt,6.2pt" to="412.55pt,31.1pt" o:allowincell="f"/>
        </w:pict>
      </w:r>
      <w:r w:rsidR="008225C3" w:rsidRPr="008225C3">
        <w:rPr>
          <w:noProof/>
        </w:rPr>
        <w:pict>
          <v:line id="_x0000_s1361" style="position:absolute;z-index:251393024" from="425.7pt,6.2pt" to="425.75pt,31.1pt" o:allowincell="f"/>
        </w:pict>
      </w:r>
      <w:r w:rsidR="008225C3" w:rsidRPr="008225C3">
        <w:rPr>
          <w:noProof/>
        </w:rPr>
        <w:pict>
          <v:line id="_x0000_s1362" style="position:absolute;z-index:251394048" from="438.9pt,6.2pt" to="438.95pt,31.1pt" o:allowincell="f"/>
        </w:pict>
      </w:r>
      <w:r w:rsidR="008225C3" w:rsidRPr="008225C3">
        <w:rPr>
          <w:noProof/>
        </w:rPr>
        <w:pict>
          <v:line id="_x0000_s1363" style="position:absolute;z-index:251395072" from="452.1pt,6.2pt" to="452.15pt,31.1pt" o:allowincell="f"/>
        </w:pict>
      </w:r>
      <w:r w:rsidR="008225C3" w:rsidRPr="008225C3">
        <w:rPr>
          <w:noProof/>
        </w:rPr>
        <w:pict>
          <v:line id="_x0000_s1364" style="position:absolute;z-index:251396096" from="465.3pt,6.2pt" to="465.35pt,31.1pt" o:allowincell="f"/>
        </w:pict>
      </w:r>
      <w:r w:rsidR="008225C3" w:rsidRPr="008225C3">
        <w:rPr>
          <w:noProof/>
        </w:rPr>
        <w:pict>
          <v:line id="_x0000_s1365" style="position:absolute;z-index:251397120" from="478.5pt,6.2pt" to="478.55pt,31.1pt" o:allowincell="f"/>
        </w:pict>
      </w:r>
      <w:r w:rsidR="008225C3" w:rsidRPr="008225C3">
        <w:rPr>
          <w:noProof/>
        </w:rPr>
        <w:pict>
          <v:line id="_x0000_s1366" style="position:absolute;z-index:251398144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13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10 o poskytnutých dlhodobých pôžičkách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Dlhodobé pôžičky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na začiatku účtovného obdobia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Zvýšenie hodnoty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hodnoty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Vyradenie pôžičky z účtovníctva v účtovnom období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na konci účtovného obdobia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67" style="position:absolute;flip:x;z-index:25139916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68" style="position:absolute;flip:x;z-index:25140019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viac  ako päť rokov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69" style="position:absolute;flip:x;z-index:25140121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od    troch do piatich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vrátane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70" style="position:absolute;flip:x;z-index:25140224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 od   jedného roka do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troch rokov vrátane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71" style="position:absolute;flip:x;z-index:25140326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do    jedného roka vrátane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72" style="position:absolute;flip:x;z-index:25140428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pôžičky    spolu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73" style="position:absolute;flip:x;z-index:25140531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Opravných položkách podľa zložiek dlhodobého finančného majetku v členení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podľa jednotlivých položiek súvahy, pričom sa uvádza stav opravných položiek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začiatku bežného účtovného obdobia, zmeny počas bežného účtovného obdobia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stav na konci bežného účtovného obdobia,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Zmenách v jednotlivých zložkách dlhodobého finančného majetku,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Dlhodobom finančnom majetku, na ktorý je zriadené záložné právo 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dlhodobom majetku, pri ktorom má účtovná jednotka obmedzené právo s ním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nakladať,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07 o dlhodobom finančnom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74" style="position:absolute;flip:x;z-index:251406336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75" style="position:absolute;flip:x;z-index:251407360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majetok, na ktorý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76" style="position:absolute;flip:x;z-index:251408384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n) Ocenení dlhodobého finančného majetku ku dňu, ku ktorému sa zostavuje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závierka reálnou hodnotou alebo metódou vlastného imania, pričom sa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vplyv takéhoto ocenenia na výsledok hospodárenia a na výšku vlastného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imania,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o) Opravných položkách k zásobám v členení podľa jednotlivých položiek súvahy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 bežné účtovné obdobie, pričom sa uvádza ich stav na začiatku bežného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39" style="position:absolute;margin-left:9.9pt;margin-top:6.2pt;width:158.4pt;height:24.9pt;z-index:252189696" o:allowincell="f" filled="f"/>
        </w:pict>
      </w:r>
      <w:r w:rsidR="008225C3" w:rsidRPr="008225C3">
        <w:rPr>
          <w:noProof/>
        </w:rPr>
        <w:pict>
          <v:rect id="_x0000_s2140" style="position:absolute;margin-left:214.5pt;margin-top:6.2pt;width:105.6pt;height:24.9pt;z-index:252190720" o:allowincell="f" filled="f"/>
        </w:pict>
      </w:r>
      <w:r w:rsidR="008225C3" w:rsidRPr="008225C3">
        <w:rPr>
          <w:noProof/>
        </w:rPr>
        <w:pict>
          <v:rect id="_x0000_s2141" style="position:absolute;margin-left:372.9pt;margin-top:6.2pt;width:132pt;height:24.9pt;z-index:252191744" o:allowincell="f" filled="f"/>
        </w:pict>
      </w:r>
      <w:r w:rsidR="008225C3" w:rsidRPr="008225C3">
        <w:rPr>
          <w:noProof/>
        </w:rPr>
        <w:pict>
          <v:line id="_x0000_s1377" style="position:absolute;z-index:251409408" from="227.7pt,6.2pt" to="227.75pt,31.1pt" o:allowincell="f"/>
        </w:pict>
      </w:r>
      <w:r w:rsidR="008225C3" w:rsidRPr="008225C3">
        <w:rPr>
          <w:noProof/>
        </w:rPr>
        <w:pict>
          <v:line id="_x0000_s1378" style="position:absolute;z-index:251410432" from="240.9pt,6.2pt" to="240.95pt,31.1pt" o:allowincell="f"/>
        </w:pict>
      </w:r>
      <w:r w:rsidR="008225C3" w:rsidRPr="008225C3">
        <w:rPr>
          <w:noProof/>
        </w:rPr>
        <w:pict>
          <v:line id="_x0000_s1379" style="position:absolute;z-index:251411456" from="254.1pt,6.2pt" to="254.15pt,31.1pt" o:allowincell="f"/>
        </w:pict>
      </w:r>
      <w:r w:rsidR="008225C3" w:rsidRPr="008225C3">
        <w:rPr>
          <w:noProof/>
        </w:rPr>
        <w:pict>
          <v:line id="_x0000_s1380" style="position:absolute;z-index:251412480" from="267.3pt,6.2pt" to="267.35pt,31.1pt" o:allowincell="f"/>
        </w:pict>
      </w:r>
      <w:r w:rsidR="008225C3" w:rsidRPr="008225C3">
        <w:rPr>
          <w:noProof/>
        </w:rPr>
        <w:pict>
          <v:line id="_x0000_s1381" style="position:absolute;z-index:251413504" from="280.5pt,6.2pt" to="280.55pt,31.1pt" o:allowincell="f"/>
        </w:pict>
      </w:r>
      <w:r w:rsidR="008225C3" w:rsidRPr="008225C3">
        <w:rPr>
          <w:noProof/>
        </w:rPr>
        <w:pict>
          <v:line id="_x0000_s1382" style="position:absolute;z-index:251414528" from="293.7pt,6.2pt" to="293.75pt,31.1pt" o:allowincell="f"/>
        </w:pict>
      </w:r>
      <w:r w:rsidR="008225C3" w:rsidRPr="008225C3">
        <w:rPr>
          <w:noProof/>
        </w:rPr>
        <w:pict>
          <v:line id="_x0000_s1383" style="position:absolute;z-index:251415552" from="306.9pt,6.2pt" to="306.95pt,31.1pt" o:allowincell="f"/>
        </w:pict>
      </w:r>
      <w:r w:rsidR="008225C3" w:rsidRPr="008225C3">
        <w:rPr>
          <w:noProof/>
        </w:rPr>
        <w:pict>
          <v:line id="_x0000_s1384" style="position:absolute;z-index:251416576" from="386.1pt,6.2pt" to="386.15pt,31.1pt" o:allowincell="f"/>
        </w:pict>
      </w:r>
      <w:r w:rsidR="008225C3" w:rsidRPr="008225C3">
        <w:rPr>
          <w:noProof/>
        </w:rPr>
        <w:pict>
          <v:line id="_x0000_s1385" style="position:absolute;z-index:251417600" from="399.3pt,6.2pt" to="399.35pt,31.1pt" o:allowincell="f"/>
        </w:pict>
      </w:r>
      <w:r w:rsidR="008225C3" w:rsidRPr="008225C3">
        <w:rPr>
          <w:noProof/>
        </w:rPr>
        <w:pict>
          <v:line id="_x0000_s1386" style="position:absolute;z-index:251418624" from="412.5pt,6.2pt" to="412.55pt,31.1pt" o:allowincell="f"/>
        </w:pict>
      </w:r>
      <w:r w:rsidR="008225C3" w:rsidRPr="008225C3">
        <w:rPr>
          <w:noProof/>
        </w:rPr>
        <w:pict>
          <v:line id="_x0000_s1387" style="position:absolute;z-index:251419648" from="425.7pt,6.2pt" to="425.75pt,31.1pt" o:allowincell="f"/>
        </w:pict>
      </w:r>
      <w:r w:rsidR="008225C3" w:rsidRPr="008225C3">
        <w:rPr>
          <w:noProof/>
        </w:rPr>
        <w:pict>
          <v:line id="_x0000_s1388" style="position:absolute;z-index:251420672" from="438.9pt,6.2pt" to="438.95pt,31.1pt" o:allowincell="f"/>
        </w:pict>
      </w:r>
      <w:r w:rsidR="008225C3" w:rsidRPr="008225C3">
        <w:rPr>
          <w:noProof/>
        </w:rPr>
        <w:pict>
          <v:line id="_x0000_s1389" style="position:absolute;z-index:251421696" from="452.1pt,6.2pt" to="452.15pt,31.1pt" o:allowincell="f"/>
        </w:pict>
      </w:r>
      <w:r w:rsidR="008225C3" w:rsidRPr="008225C3">
        <w:rPr>
          <w:noProof/>
        </w:rPr>
        <w:pict>
          <v:line id="_x0000_s1390" style="position:absolute;z-index:251422720" from="465.3pt,6.2pt" to="465.35pt,31.1pt" o:allowincell="f"/>
        </w:pict>
      </w:r>
      <w:r w:rsidR="008225C3" w:rsidRPr="008225C3">
        <w:rPr>
          <w:noProof/>
        </w:rPr>
        <w:pict>
          <v:line id="_x0000_s1391" style="position:absolute;z-index:251423744" from="478.5pt,6.2pt" to="478.55pt,31.1pt" o:allowincell="f"/>
        </w:pict>
      </w:r>
      <w:r w:rsidR="008225C3" w:rsidRPr="008225C3">
        <w:rPr>
          <w:noProof/>
        </w:rPr>
        <w:pict>
          <v:line id="_x0000_s1392" style="position:absolute;z-index:251424768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14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obdobia, tvorba, zúčtovanie opravných položiek počas bežného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a stav na konci bežného účtovného obdobia, ako aj dôvod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tvorby, zúčtovania,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111 o  zásobách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Zásoby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 OP na začiatku účtovného obdobia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OP na konci účtovného obdobia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93" style="position:absolute;flip:x;z-index:251425792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 b    c    d    e         f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94" style="position:absolute;flip:x;z-index:251426816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Materiál          </w:t>
      </w:r>
      <w:r w:rsidR="007F4930">
        <w:rPr>
          <w:rFonts w:ascii="Courier New" w:hAnsi="Courier New" w:cs="Courier New"/>
        </w:rPr>
        <w:t xml:space="preserve">                          191276    0    0    0    241424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95" style="position:absolute;flip:x;z-index:251427840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Nedokončená výroba  a polotovary vlastne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 výroby                                         0    0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96" style="position:absolute;flip:x;z-index:251428864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Výrobky                                          0    0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97" style="position:absolute;flip:x;z-index:251429888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Zvieratá                                         0    0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98" style="position:absolute;flip:x;z-index:251430912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Tovar                                            0    0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399" style="position:absolute;flip:x;z-index:251431936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Poskytnuté preddavky  na zásoby                  0    0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00" style="position:absolute;flip:x;z-index:251432960" from="6.6pt,6.2pt" to="501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Zásoby spolu      </w:t>
      </w:r>
      <w:r w:rsidR="007F4930">
        <w:rPr>
          <w:rFonts w:ascii="Courier New" w:hAnsi="Courier New" w:cs="Courier New"/>
        </w:rPr>
        <w:t xml:space="preserve">                          191276    0    0    0    241424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01" style="position:absolute;flip:x;z-index:251433984" from="6.6pt,6.2pt" to="501.6pt,6.25pt" o:allowincell="f"/>
        </w:pic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3B0AAD">
        <w:rPr>
          <w:rFonts w:ascii="Courier New" w:hAnsi="Courier New" w:cs="Courier New"/>
        </w:rPr>
        <w:t xml:space="preserve"> TABULKA č. 112 o  zásobách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Nehnuteľnosť na predaj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                       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02" style="position:absolute;flip:x;z-index:251435008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03" style="position:absolute;flip:x;z-index:251436032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obstarávanie nehnuteľnosti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predaj za účtovné obdobie     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04" style="position:absolute;flip:x;z-index:251437056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obstaranie nehnuteľnosti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predaj od začiatku obstarávania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05" style="position:absolute;flip:x;z-index:251438080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p) Zásobách, na ktoré je zriadené záložné právo a zásobách, pri ktorých má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jednotka obmedzené právo s nimi nakladať,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12 o zásobách, na ktoré je zriadené záložné právo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Zásoby   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06" style="position:absolute;flip:x;z-index:251439104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                       b</w:t>
      </w:r>
    </w:p>
    <w:p w:rsidR="003C5C29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07" style="position:absolute;flip:x;z-index:251440128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42" style="position:absolute;margin-left:9.9pt;margin-top:6.2pt;width:158.4pt;height:24.9pt;z-index:252192768" o:allowincell="f" filled="f"/>
        </w:pict>
      </w:r>
      <w:r w:rsidR="008225C3" w:rsidRPr="008225C3">
        <w:rPr>
          <w:noProof/>
        </w:rPr>
        <w:pict>
          <v:rect id="_x0000_s2143" style="position:absolute;margin-left:214.5pt;margin-top:6.2pt;width:105.6pt;height:24.9pt;z-index:252193792" o:allowincell="f" filled="f"/>
        </w:pict>
      </w:r>
      <w:r w:rsidR="008225C3" w:rsidRPr="008225C3">
        <w:rPr>
          <w:noProof/>
        </w:rPr>
        <w:pict>
          <v:rect id="_x0000_s2144" style="position:absolute;margin-left:372.9pt;margin-top:6.2pt;width:132pt;height:24.9pt;z-index:252194816" o:allowincell="f" filled="f"/>
        </w:pict>
      </w:r>
      <w:r w:rsidR="008225C3" w:rsidRPr="008225C3">
        <w:rPr>
          <w:noProof/>
        </w:rPr>
        <w:pict>
          <v:line id="_x0000_s1408" style="position:absolute;z-index:251441152" from="227.7pt,6.2pt" to="227.75pt,31.1pt" o:allowincell="f"/>
        </w:pict>
      </w:r>
      <w:r w:rsidR="008225C3" w:rsidRPr="008225C3">
        <w:rPr>
          <w:noProof/>
        </w:rPr>
        <w:pict>
          <v:line id="_x0000_s1409" style="position:absolute;z-index:251442176" from="240.9pt,6.2pt" to="240.95pt,31.1pt" o:allowincell="f"/>
        </w:pict>
      </w:r>
      <w:r w:rsidR="008225C3" w:rsidRPr="008225C3">
        <w:rPr>
          <w:noProof/>
        </w:rPr>
        <w:pict>
          <v:line id="_x0000_s1410" style="position:absolute;z-index:251443200" from="254.1pt,6.2pt" to="254.15pt,31.1pt" o:allowincell="f"/>
        </w:pict>
      </w:r>
      <w:r w:rsidR="008225C3" w:rsidRPr="008225C3">
        <w:rPr>
          <w:noProof/>
        </w:rPr>
        <w:pict>
          <v:line id="_x0000_s1411" style="position:absolute;z-index:251444224" from="267.3pt,6.2pt" to="267.35pt,31.1pt" o:allowincell="f"/>
        </w:pict>
      </w:r>
      <w:r w:rsidR="008225C3" w:rsidRPr="008225C3">
        <w:rPr>
          <w:noProof/>
        </w:rPr>
        <w:pict>
          <v:line id="_x0000_s1412" style="position:absolute;z-index:251445248" from="280.5pt,6.2pt" to="280.55pt,31.1pt" o:allowincell="f"/>
        </w:pict>
      </w:r>
      <w:r w:rsidR="008225C3" w:rsidRPr="008225C3">
        <w:rPr>
          <w:noProof/>
        </w:rPr>
        <w:pict>
          <v:line id="_x0000_s1413" style="position:absolute;z-index:251446272" from="293.7pt,6.2pt" to="293.75pt,31.1pt" o:allowincell="f"/>
        </w:pict>
      </w:r>
      <w:r w:rsidR="008225C3" w:rsidRPr="008225C3">
        <w:rPr>
          <w:noProof/>
        </w:rPr>
        <w:pict>
          <v:line id="_x0000_s1414" style="position:absolute;z-index:251447296" from="306.9pt,6.2pt" to="306.95pt,31.1pt" o:allowincell="f"/>
        </w:pict>
      </w:r>
      <w:r w:rsidR="008225C3" w:rsidRPr="008225C3">
        <w:rPr>
          <w:noProof/>
        </w:rPr>
        <w:pict>
          <v:line id="_x0000_s1415" style="position:absolute;z-index:251448320" from="386.1pt,6.2pt" to="386.15pt,31.1pt" o:allowincell="f"/>
        </w:pict>
      </w:r>
      <w:r w:rsidR="008225C3" w:rsidRPr="008225C3">
        <w:rPr>
          <w:noProof/>
        </w:rPr>
        <w:pict>
          <v:line id="_x0000_s1416" style="position:absolute;z-index:251449344" from="399.3pt,6.2pt" to="399.35pt,31.1pt" o:allowincell="f"/>
        </w:pict>
      </w:r>
      <w:r w:rsidR="008225C3" w:rsidRPr="008225C3">
        <w:rPr>
          <w:noProof/>
        </w:rPr>
        <w:pict>
          <v:line id="_x0000_s1417" style="position:absolute;z-index:251450368" from="412.5pt,6.2pt" to="412.55pt,31.1pt" o:allowincell="f"/>
        </w:pict>
      </w:r>
      <w:r w:rsidR="008225C3" w:rsidRPr="008225C3">
        <w:rPr>
          <w:noProof/>
        </w:rPr>
        <w:pict>
          <v:line id="_x0000_s1418" style="position:absolute;z-index:251451392" from="425.7pt,6.2pt" to="425.75pt,31.1pt" o:allowincell="f"/>
        </w:pict>
      </w:r>
      <w:r w:rsidR="008225C3" w:rsidRPr="008225C3">
        <w:rPr>
          <w:noProof/>
        </w:rPr>
        <w:pict>
          <v:line id="_x0000_s1419" style="position:absolute;z-index:251452416" from="438.9pt,6.2pt" to="438.95pt,31.1pt" o:allowincell="f"/>
        </w:pict>
      </w:r>
      <w:r w:rsidR="008225C3" w:rsidRPr="008225C3">
        <w:rPr>
          <w:noProof/>
        </w:rPr>
        <w:pict>
          <v:line id="_x0000_s1420" style="position:absolute;z-index:251453440" from="452.1pt,6.2pt" to="452.15pt,31.1pt" o:allowincell="f"/>
        </w:pict>
      </w:r>
      <w:r w:rsidR="008225C3" w:rsidRPr="008225C3">
        <w:rPr>
          <w:noProof/>
        </w:rPr>
        <w:pict>
          <v:line id="_x0000_s1421" style="position:absolute;z-index:251454464" from="465.3pt,6.2pt" to="465.35pt,31.1pt" o:allowincell="f"/>
        </w:pict>
      </w:r>
      <w:r w:rsidR="008225C3" w:rsidRPr="008225C3">
        <w:rPr>
          <w:noProof/>
        </w:rPr>
        <w:pict>
          <v:line id="_x0000_s1422" style="position:absolute;z-index:251455488" from="478.5pt,6.2pt" to="478.55pt,31.1pt" o:allowincell="f"/>
        </w:pict>
      </w:r>
      <w:r w:rsidR="008225C3" w:rsidRPr="008225C3">
        <w:rPr>
          <w:noProof/>
        </w:rPr>
        <w:pict>
          <v:line id="_x0000_s1423" style="position:absolute;z-index:251456512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15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Zásoby, na ktoré </w:t>
      </w:r>
      <w:r w:rsidR="003B0AAD">
        <w:rPr>
          <w:rFonts w:ascii="Courier New" w:hAnsi="Courier New" w:cs="Courier New"/>
        </w:rPr>
        <w:t xml:space="preserve">je zriadené záložné </w:t>
      </w:r>
      <w:r>
        <w:rPr>
          <w:rFonts w:ascii="Courier New" w:hAnsi="Courier New" w:cs="Courier New"/>
        </w:rPr>
        <w:t>práv</w:t>
      </w:r>
      <w:r w:rsidR="003B0AAD">
        <w:rPr>
          <w:rFonts w:ascii="Courier New" w:hAnsi="Courier New" w:cs="Courier New"/>
        </w:rPr>
        <w:t xml:space="preserve">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24" style="position:absolute;flip:x;z-index:251457536" from="6.6pt,6.2pt" to="303.6pt,6.25pt" o:allowincell="f"/>
        </w:pict>
      </w:r>
    </w:p>
    <w:p w:rsidR="003C5C29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3B0AAD">
        <w:rPr>
          <w:rFonts w:ascii="Courier New" w:hAnsi="Courier New" w:cs="Courier New"/>
        </w:rPr>
        <w:t>q) Zákazkovej výrobe a z</w:t>
      </w:r>
      <w:r>
        <w:rPr>
          <w:rFonts w:ascii="Courier New" w:hAnsi="Courier New" w:cs="Courier New"/>
        </w:rPr>
        <w:t>ákazkovej výstav</w: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3B0AAD">
        <w:rPr>
          <w:rFonts w:ascii="Courier New" w:hAnsi="Courier New" w:cs="Courier New"/>
        </w:rPr>
        <w:t>e nehnuteľnosti určenej na predaj,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 v členení na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všeobecné údaje, pričom sa uvádza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1a. hodnota tej časti celkových výnosov zo zákazkovej výroby a zákazkovej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výstavby nehnuteľnosti určenej na predaj, ktorá bola v bežnom účtovnom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období vykázaná vo výnosoch,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1b. metóda určenia výnosov zo zákazkovej výroby a zákazkovej výstavby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nehnuteľnosti určenej na predaj vykázaných v bežnom účtovnom období,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1c. metóda určenia stupňa dokončenia zákazkovej výroby a zákazkovej výstavby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nehnuteľnosti určenej na predaj,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1d. opis spôsobu, na základe ktorého účtovná jednotka zhotovujúca nehnuteľnosť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určenú na predaj usúdila, že počas výstavby nehnuteľnosti určenej na predaj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dochádza k priebežnému transferu; pri posudzovaní priebežného transferu sa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zohľadňuje jednotlivo a aj spoločne existencia najmä týchto indikátorov: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1da. výstavba nehnuteľnosti určenej na predaj sa uskutočňuje na pozemku vo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vlastníctve objednávateľa,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1db. objednávateľovi nevzniká nárok na odstúpenie od zmluvy s právom vrátenia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peňažných prostriedkov,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1dc. pri nedokončení dohodnutej výstavby zhotoviteľom nehnuteľnosť zostáva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objednávateľovi,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1dd. zmluva oprávňuje objednávateľa zmeniť zhotoviteľa s prípadnou sankciou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nájsť si iného zhotoviteľa na dokončenie nehnuteľnosti,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údaje o zákazkovej výrobe a zákazkovej výstavbe nehnuteľnosti určenej na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predaj, ktoré ku dňu, ku ktorému sa zostavuje účtovná závierka, neboli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ukončené, pričom sa uvádza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2a. celková suma vynaložených nákladov a vykázaných ziskov znížená o vykázané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straty ku dňu, ktorému sa zostavuje účtovná závierka,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2b. suma prijatých preddavkov,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2c. suma zadržanej platby,</w: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3B0AAD">
        <w:rPr>
          <w:rFonts w:ascii="Courier New" w:hAnsi="Courier New" w:cs="Courier New"/>
        </w:rPr>
        <w:t>q) Tvorbe, zúčtovaní opravných položiek k pohľadávkam v členení podľa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 za bežné účtovné obdobie, pričom sa uvádza dôvod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tvorby, zúčtovania,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TABULKA č. 131 o zákazkovej výrobe a o zákazkovej výstavbe nehnuteľnosti určen</w: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B0AAD">
        <w:rPr>
          <w:rFonts w:ascii="Courier New" w:hAnsi="Courier New" w:cs="Courier New"/>
        </w:rPr>
        <w:t xml:space="preserve">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25" style="position:absolute;flip:x;z-index:25145856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                      b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26" style="position:absolute;flip:x;z-index:25145958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zákazkovej výroby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27" style="position:absolute;flip:x;z-index:25146060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zákazkovú výrobu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28" style="position:absolute;flip:x;z-index:25146163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Hrubý zisk / hrubá  strata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29" style="position:absolute;flip:x;z-index:25146265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TABULKA č. 132 o zákazkovej výrobe a o zákazkovej výstavbe nehnuteľnosti určen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 Hodnota zákazkovej výroby                                                       </w: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3B0AAD">
        <w:rPr>
          <w:rFonts w:ascii="Courier New" w:hAnsi="Courier New" w:cs="Courier New"/>
        </w:rPr>
        <w:t xml:space="preserve">b  Za bežné účtovné obdobie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45" style="position:absolute;margin-left:9.9pt;margin-top:6.2pt;width:158.4pt;height:24.9pt;z-index:252195840" o:allowincell="f" filled="f"/>
        </w:pict>
      </w:r>
      <w:r w:rsidR="008225C3" w:rsidRPr="008225C3">
        <w:rPr>
          <w:noProof/>
        </w:rPr>
        <w:pict>
          <v:rect id="_x0000_s2146" style="position:absolute;margin-left:214.5pt;margin-top:6.2pt;width:105.6pt;height:24.9pt;z-index:252196864" o:allowincell="f" filled="f"/>
        </w:pict>
      </w:r>
      <w:r w:rsidR="008225C3" w:rsidRPr="008225C3">
        <w:rPr>
          <w:noProof/>
        </w:rPr>
        <w:pict>
          <v:rect id="_x0000_s2147" style="position:absolute;margin-left:372.9pt;margin-top:6.2pt;width:132pt;height:24.9pt;z-index:252197888" o:allowincell="f" filled="f"/>
        </w:pict>
      </w:r>
      <w:r w:rsidR="008225C3" w:rsidRPr="008225C3">
        <w:rPr>
          <w:noProof/>
        </w:rPr>
        <w:pict>
          <v:line id="_x0000_s1430" style="position:absolute;z-index:251463680" from="227.7pt,6.2pt" to="227.75pt,31.1pt" o:allowincell="f"/>
        </w:pict>
      </w:r>
      <w:r w:rsidR="008225C3" w:rsidRPr="008225C3">
        <w:rPr>
          <w:noProof/>
        </w:rPr>
        <w:pict>
          <v:line id="_x0000_s1431" style="position:absolute;z-index:251464704" from="240.9pt,6.2pt" to="240.95pt,31.1pt" o:allowincell="f"/>
        </w:pict>
      </w:r>
      <w:r w:rsidR="008225C3" w:rsidRPr="008225C3">
        <w:rPr>
          <w:noProof/>
        </w:rPr>
        <w:pict>
          <v:line id="_x0000_s1432" style="position:absolute;z-index:251465728" from="254.1pt,6.2pt" to="254.15pt,31.1pt" o:allowincell="f"/>
        </w:pict>
      </w:r>
      <w:r w:rsidR="008225C3" w:rsidRPr="008225C3">
        <w:rPr>
          <w:noProof/>
        </w:rPr>
        <w:pict>
          <v:line id="_x0000_s1433" style="position:absolute;z-index:251466752" from="267.3pt,6.2pt" to="267.35pt,31.1pt" o:allowincell="f"/>
        </w:pict>
      </w:r>
      <w:r w:rsidR="008225C3" w:rsidRPr="008225C3">
        <w:rPr>
          <w:noProof/>
        </w:rPr>
        <w:pict>
          <v:line id="_x0000_s1434" style="position:absolute;z-index:251467776" from="280.5pt,6.2pt" to="280.55pt,31.1pt" o:allowincell="f"/>
        </w:pict>
      </w:r>
      <w:r w:rsidR="008225C3" w:rsidRPr="008225C3">
        <w:rPr>
          <w:noProof/>
        </w:rPr>
        <w:pict>
          <v:line id="_x0000_s1435" style="position:absolute;z-index:251468800" from="293.7pt,6.2pt" to="293.75pt,31.1pt" o:allowincell="f"/>
        </w:pict>
      </w:r>
      <w:r w:rsidR="008225C3" w:rsidRPr="008225C3">
        <w:rPr>
          <w:noProof/>
        </w:rPr>
        <w:pict>
          <v:line id="_x0000_s1436" style="position:absolute;z-index:251469824" from="306.9pt,6.2pt" to="306.95pt,31.1pt" o:allowincell="f"/>
        </w:pict>
      </w:r>
      <w:r w:rsidR="008225C3" w:rsidRPr="008225C3">
        <w:rPr>
          <w:noProof/>
        </w:rPr>
        <w:pict>
          <v:line id="_x0000_s1437" style="position:absolute;z-index:251470848" from="386.1pt,6.2pt" to="386.15pt,31.1pt" o:allowincell="f"/>
        </w:pict>
      </w:r>
      <w:r w:rsidR="008225C3" w:rsidRPr="008225C3">
        <w:rPr>
          <w:noProof/>
        </w:rPr>
        <w:pict>
          <v:line id="_x0000_s1438" style="position:absolute;z-index:251471872" from="399.3pt,6.2pt" to="399.35pt,31.1pt" o:allowincell="f"/>
        </w:pict>
      </w:r>
      <w:r w:rsidR="008225C3" w:rsidRPr="008225C3">
        <w:rPr>
          <w:noProof/>
        </w:rPr>
        <w:pict>
          <v:line id="_x0000_s1439" style="position:absolute;z-index:251472896" from="412.5pt,6.2pt" to="412.55pt,31.1pt" o:allowincell="f"/>
        </w:pict>
      </w:r>
      <w:r w:rsidR="008225C3" w:rsidRPr="008225C3">
        <w:rPr>
          <w:noProof/>
        </w:rPr>
        <w:pict>
          <v:line id="_x0000_s1440" style="position:absolute;z-index:251473920" from="425.7pt,6.2pt" to="425.75pt,31.1pt" o:allowincell="f"/>
        </w:pict>
      </w:r>
      <w:r w:rsidR="008225C3" w:rsidRPr="008225C3">
        <w:rPr>
          <w:noProof/>
        </w:rPr>
        <w:pict>
          <v:line id="_x0000_s1441" style="position:absolute;z-index:251474944" from="438.9pt,6.2pt" to="438.95pt,31.1pt" o:allowincell="f"/>
        </w:pict>
      </w:r>
      <w:r w:rsidR="008225C3" w:rsidRPr="008225C3">
        <w:rPr>
          <w:noProof/>
        </w:rPr>
        <w:pict>
          <v:line id="_x0000_s1442" style="position:absolute;z-index:251475968" from="452.1pt,6.2pt" to="452.15pt,31.1pt" o:allowincell="f"/>
        </w:pict>
      </w:r>
      <w:r w:rsidR="008225C3" w:rsidRPr="008225C3">
        <w:rPr>
          <w:noProof/>
        </w:rPr>
        <w:pict>
          <v:line id="_x0000_s1443" style="position:absolute;z-index:251476992" from="465.3pt,6.2pt" to="465.35pt,31.1pt" o:allowincell="f"/>
        </w:pict>
      </w:r>
      <w:r w:rsidR="008225C3" w:rsidRPr="008225C3">
        <w:rPr>
          <w:noProof/>
        </w:rPr>
        <w:pict>
          <v:line id="_x0000_s1444" style="position:absolute;z-index:251478016" from="478.5pt,6.2pt" to="478.55pt,31.1pt" o:allowincell="f"/>
        </w:pict>
      </w:r>
      <w:r w:rsidR="008225C3" w:rsidRPr="008225C3">
        <w:rPr>
          <w:noProof/>
        </w:rPr>
        <w:pict>
          <v:line id="_x0000_s1445" style="position:absolute;z-index:251479040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Strana: 16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46" style="position:absolute;flip:x;z-index:25148006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47" style="position:absolute;flip:x;z-index:25148108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Vyfakt</w:t>
      </w:r>
      <w:r w:rsidR="003C5C29">
        <w:rPr>
          <w:rFonts w:ascii="Courier New" w:hAnsi="Courier New" w:cs="Courier New"/>
        </w:rPr>
        <w:t>.nároky za vykon.prácu</w:t>
      </w:r>
      <w:r>
        <w:rPr>
          <w:rFonts w:ascii="Courier New" w:hAnsi="Courier New" w:cs="Courier New"/>
        </w:rPr>
        <w:t xml:space="preserve">  </w:t>
      </w:r>
      <w:r w:rsidR="003C5C29">
        <w:rPr>
          <w:rFonts w:ascii="Courier New" w:hAnsi="Courier New" w:cs="Courier New"/>
        </w:rPr>
        <w:t>na zákaz.výr.</w:t>
      </w:r>
      <w:r>
        <w:rPr>
          <w:rFonts w:ascii="Courier New" w:hAnsi="Courier New" w:cs="Courier New"/>
        </w:rPr>
        <w:t xml:space="preserve">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48" style="position:absolute;flip:x;z-index:251482112" from="6.6pt,6.2pt" to="336.6pt,6.25pt" o:allowincell="f"/>
        </w:pic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Úpr.nár.dl.stup.dokonč.</w:t>
      </w:r>
      <w:r w:rsidR="003B0AAD">
        <w:rPr>
          <w:rFonts w:ascii="Courier New" w:hAnsi="Courier New" w:cs="Courier New"/>
        </w:rPr>
        <w:t>aleb</w:t>
      </w:r>
      <w:r>
        <w:rPr>
          <w:rFonts w:ascii="Courier New" w:hAnsi="Courier New" w:cs="Courier New"/>
        </w:rPr>
        <w:t xml:space="preserve">o met.nul.zisku </w:t>
      </w:r>
      <w:r w:rsidR="003B0AAD">
        <w:rPr>
          <w:rFonts w:ascii="Courier New" w:hAnsi="Courier New" w:cs="Courier New"/>
        </w:rPr>
        <w:t xml:space="preserve">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49" style="position:absolute;flip:x;z-index:25148313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prijatých preddavkov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50" style="position:absolute;flip:x;z-index:25148416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zadržanej platby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51" style="position:absolute;flip:x;z-index:25148518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133 o zákazkovej výrobe a o zákazkovej výstavbe nehnuteľnosti určen</w: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B0AAD">
        <w:rPr>
          <w:rFonts w:ascii="Courier New" w:hAnsi="Courier New" w:cs="Courier New"/>
        </w:rPr>
        <w:t xml:space="preserve">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52" style="position:absolute;flip:x;z-index:25148620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53" style="position:absolute;flip:x;z-index:25148723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zákazkovej výstavby nehnuteľno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sti určenej na predaj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54" style="position:absolute;flip:x;z-index:25148825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zákazkovú výstavbu nehnuteľno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sti určenej na predaj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55" style="position:absolute;flip:x;z-index:25148928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Hrubý zisk / hrubá  strata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56" style="position:absolute;flip:x;z-index:25149030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134 o zákazkovej výrobe a o zákazkovej výstavbe nehnuteľnosti určen</w: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3B0AAD">
        <w:rPr>
          <w:rFonts w:ascii="Courier New" w:hAnsi="Courier New" w:cs="Courier New"/>
        </w:rPr>
        <w:t xml:space="preserve">       a  Hodnota zákazkovej výstavby nehnuteľnosti určenej na predaj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3C5C29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c  Sumár od začiatku zákazkovej výroby až do konca bežného účtovného obdobia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57" style="position:absolute;flip:x;z-index:25149132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58" style="position:absolute;flip:x;z-index:25149235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Vyfakturované nároky za vykonanú prácu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zákazkovej výstavbe nehnuteľnosti urč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59" style="position:absolute;flip:x;z-index:25149337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Úprava nárokov podľa stupňa dokončenia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metódou nulového zisku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60" style="position:absolute;flip:x;z-index:25149440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prijatých preddavkov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61" style="position:absolute;flip:x;z-index:25149542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zadržanej platby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62" style="position:absolute;flip:x;z-index:25149644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r) Hodnote pohľadávok do lehoty splatnosti a po lehote splatnosti,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14 o vývoji opravnej položky  k pohľadávkam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Pohľadávky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OP na začiatku účtovného obdobia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48" style="position:absolute;margin-left:9.9pt;margin-top:6.2pt;width:158.4pt;height:24.9pt;z-index:252198912" o:allowincell="f" filled="f"/>
        </w:pict>
      </w:r>
      <w:r w:rsidR="008225C3" w:rsidRPr="008225C3">
        <w:rPr>
          <w:noProof/>
        </w:rPr>
        <w:pict>
          <v:rect id="_x0000_s2149" style="position:absolute;margin-left:214.5pt;margin-top:6.2pt;width:105.6pt;height:24.9pt;z-index:252199936" o:allowincell="f" filled="f"/>
        </w:pict>
      </w:r>
      <w:r w:rsidR="008225C3" w:rsidRPr="008225C3">
        <w:rPr>
          <w:noProof/>
        </w:rPr>
        <w:pict>
          <v:rect id="_x0000_s2150" style="position:absolute;margin-left:372.9pt;margin-top:6.2pt;width:132pt;height:24.9pt;z-index:252200960" o:allowincell="f" filled="f"/>
        </w:pict>
      </w:r>
      <w:r w:rsidR="008225C3" w:rsidRPr="008225C3">
        <w:rPr>
          <w:noProof/>
        </w:rPr>
        <w:pict>
          <v:line id="_x0000_s1463" style="position:absolute;z-index:251497472" from="227.7pt,6.2pt" to="227.75pt,31.1pt" o:allowincell="f"/>
        </w:pict>
      </w:r>
      <w:r w:rsidR="008225C3" w:rsidRPr="008225C3">
        <w:rPr>
          <w:noProof/>
        </w:rPr>
        <w:pict>
          <v:line id="_x0000_s1464" style="position:absolute;z-index:251498496" from="240.9pt,6.2pt" to="240.95pt,31.1pt" o:allowincell="f"/>
        </w:pict>
      </w:r>
      <w:r w:rsidR="008225C3" w:rsidRPr="008225C3">
        <w:rPr>
          <w:noProof/>
        </w:rPr>
        <w:pict>
          <v:line id="_x0000_s1465" style="position:absolute;z-index:251499520" from="254.1pt,6.2pt" to="254.15pt,31.1pt" o:allowincell="f"/>
        </w:pict>
      </w:r>
      <w:r w:rsidR="008225C3" w:rsidRPr="008225C3">
        <w:rPr>
          <w:noProof/>
        </w:rPr>
        <w:pict>
          <v:line id="_x0000_s1466" style="position:absolute;z-index:251500544" from="267.3pt,6.2pt" to="267.35pt,31.1pt" o:allowincell="f"/>
        </w:pict>
      </w:r>
      <w:r w:rsidR="008225C3" w:rsidRPr="008225C3">
        <w:rPr>
          <w:noProof/>
        </w:rPr>
        <w:pict>
          <v:line id="_x0000_s1467" style="position:absolute;z-index:251501568" from="280.5pt,6.2pt" to="280.55pt,31.1pt" o:allowincell="f"/>
        </w:pict>
      </w:r>
      <w:r w:rsidR="008225C3" w:rsidRPr="008225C3">
        <w:rPr>
          <w:noProof/>
        </w:rPr>
        <w:pict>
          <v:line id="_x0000_s1468" style="position:absolute;z-index:251502592" from="293.7pt,6.2pt" to="293.75pt,31.1pt" o:allowincell="f"/>
        </w:pict>
      </w:r>
      <w:r w:rsidR="008225C3" w:rsidRPr="008225C3">
        <w:rPr>
          <w:noProof/>
        </w:rPr>
        <w:pict>
          <v:line id="_x0000_s1469" style="position:absolute;z-index:251503616" from="306.9pt,6.2pt" to="306.95pt,31.1pt" o:allowincell="f"/>
        </w:pict>
      </w:r>
      <w:r w:rsidR="008225C3" w:rsidRPr="008225C3">
        <w:rPr>
          <w:noProof/>
        </w:rPr>
        <w:pict>
          <v:line id="_x0000_s1470" style="position:absolute;z-index:251504640" from="386.1pt,6.2pt" to="386.15pt,31.1pt" o:allowincell="f"/>
        </w:pict>
      </w:r>
      <w:r w:rsidR="008225C3" w:rsidRPr="008225C3">
        <w:rPr>
          <w:noProof/>
        </w:rPr>
        <w:pict>
          <v:line id="_x0000_s1471" style="position:absolute;z-index:251505664" from="399.3pt,6.2pt" to="399.35pt,31.1pt" o:allowincell="f"/>
        </w:pict>
      </w:r>
      <w:r w:rsidR="008225C3" w:rsidRPr="008225C3">
        <w:rPr>
          <w:noProof/>
        </w:rPr>
        <w:pict>
          <v:line id="_x0000_s1472" style="position:absolute;z-index:251506688" from="412.5pt,6.2pt" to="412.55pt,31.1pt" o:allowincell="f"/>
        </w:pict>
      </w:r>
      <w:r w:rsidR="008225C3" w:rsidRPr="008225C3">
        <w:rPr>
          <w:noProof/>
        </w:rPr>
        <w:pict>
          <v:line id="_x0000_s1473" style="position:absolute;z-index:251507712" from="425.7pt,6.2pt" to="425.75pt,31.1pt" o:allowincell="f"/>
        </w:pict>
      </w:r>
      <w:r w:rsidR="008225C3" w:rsidRPr="008225C3">
        <w:rPr>
          <w:noProof/>
        </w:rPr>
        <w:pict>
          <v:line id="_x0000_s1474" style="position:absolute;z-index:251508736" from="438.9pt,6.2pt" to="438.95pt,31.1pt" o:allowincell="f"/>
        </w:pict>
      </w:r>
      <w:r w:rsidR="008225C3" w:rsidRPr="008225C3">
        <w:rPr>
          <w:noProof/>
        </w:rPr>
        <w:pict>
          <v:line id="_x0000_s1475" style="position:absolute;z-index:251509760" from="452.1pt,6.2pt" to="452.15pt,31.1pt" o:allowincell="f"/>
        </w:pict>
      </w:r>
      <w:r w:rsidR="008225C3" w:rsidRPr="008225C3">
        <w:rPr>
          <w:noProof/>
        </w:rPr>
        <w:pict>
          <v:line id="_x0000_s1476" style="position:absolute;z-index:251510784" from="465.3pt,6.2pt" to="465.35pt,31.1pt" o:allowincell="f"/>
        </w:pict>
      </w:r>
      <w:r w:rsidR="008225C3" w:rsidRPr="008225C3">
        <w:rPr>
          <w:noProof/>
        </w:rPr>
        <w:pict>
          <v:line id="_x0000_s1477" style="position:absolute;z-index:251511808" from="478.5pt,6.2pt" to="478.55pt,31.1pt" o:allowincell="f"/>
        </w:pict>
      </w:r>
      <w:r w:rsidR="008225C3" w:rsidRPr="008225C3">
        <w:rPr>
          <w:noProof/>
        </w:rPr>
        <w:pict>
          <v:line id="_x0000_s1478" style="position:absolute;z-index:251512832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17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OP na konci účtovného obdobia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79" style="position:absolute;flip:x;z-index:25151385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80" style="position:absolute;flip:x;z-index:25151488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obchodného styku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81" style="position:absolute;flip:x;z-index:25151590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82" style="position:absolute;flip:x;z-index:25151692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kons. celku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83" style="position:absolute;flip:x;z-index:251517952" from="6.6pt,6.2pt" to="435.6pt,6.25pt" o:allowincell="f"/>
        </w:pic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spol.,</w:t>
      </w:r>
      <w:r w:rsidR="003B0AAD">
        <w:rPr>
          <w:rFonts w:ascii="Courier New" w:hAnsi="Courier New" w:cs="Courier New"/>
        </w:rPr>
        <w:t xml:space="preserve">členom </w:t>
      </w:r>
      <w:r>
        <w:rPr>
          <w:rFonts w:ascii="Courier New" w:hAnsi="Courier New" w:cs="Courier New"/>
        </w:rPr>
        <w:t>a združ.</w:t>
      </w:r>
      <w:r w:rsidR="003B0AAD">
        <w:rPr>
          <w:rFonts w:ascii="Courier New" w:hAnsi="Courier New" w:cs="Courier New"/>
        </w:rPr>
        <w:t xml:space="preserve">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84" style="position:absolute;flip:x;z-index:25151897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85" style="position:absolute;flip:x;z-index:25152000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spolu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86" style="position:absolute;flip:x;z-index:25152102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s) Hodnote pohľadávok zabezpečených záložným právom alebo inou formou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 s uvedením formy zabezpečenia,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151 o  vekovej štruktúre pohľadávok</w:t>
      </w:r>
    </w:p>
    <w:p w:rsidR="00017935" w:rsidRDefault="00C62C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3B0AAD">
        <w:rPr>
          <w:rFonts w:ascii="Courier New" w:hAnsi="Courier New" w:cs="Courier New"/>
        </w:rPr>
        <w:t xml:space="preserve">       a  Názov položky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V lehote splatnosti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 lehote splatnosti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Pohľadávky spolu               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87" style="position:absolute;flip:x;z-index:251522048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     d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88" style="position:absolute;flip:x;z-index:251523072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 z obchodného styku       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89" style="position:absolute;flip:x;z-index:251524096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90" style="position:absolute;flip:x;z-index:251525120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</w:t>
      </w:r>
      <w:r w:rsidR="003C5C29">
        <w:rPr>
          <w:rFonts w:ascii="Courier New" w:hAnsi="Courier New" w:cs="Courier New"/>
        </w:rPr>
        <w:t>pohľadávky  v rámci konsolid.cel.</w:t>
      </w:r>
      <w:r>
        <w:rPr>
          <w:rFonts w:ascii="Courier New" w:hAnsi="Courier New" w:cs="Courier New"/>
        </w:rPr>
        <w:t xml:space="preserve">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91" style="position:absolute;flip:x;z-index:251526144" from="6.6pt,6.2pt" to="402.6pt,6.25pt" o:allowincell="f"/>
        </w:pict>
      </w:r>
    </w:p>
    <w:p w:rsidR="00017935" w:rsidRDefault="003C5C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</w:t>
      </w:r>
      <w:r w:rsidR="003B0AAD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>pol.,</w:t>
      </w:r>
      <w:r w:rsidR="00C62C0D">
        <w:rPr>
          <w:rFonts w:ascii="Courier New" w:hAnsi="Courier New" w:cs="Courier New"/>
        </w:rPr>
        <w:t>č</w:t>
      </w:r>
      <w:r w:rsidR="003B0AAD">
        <w:rPr>
          <w:rFonts w:ascii="Courier New" w:hAnsi="Courier New" w:cs="Courier New"/>
        </w:rPr>
        <w:t>lenom</w:t>
      </w:r>
      <w:r w:rsidR="00C62C0D">
        <w:rPr>
          <w:rFonts w:ascii="Courier New" w:hAnsi="Courier New" w:cs="Courier New"/>
        </w:rPr>
        <w:t xml:space="preserve"> a združ.</w:t>
      </w:r>
      <w:r w:rsidR="003B0AAD">
        <w:rPr>
          <w:rFonts w:ascii="Courier New" w:hAnsi="Courier New" w:cs="Courier New"/>
        </w:rPr>
        <w:t xml:space="preserve"> </w:t>
      </w:r>
      <w:r w:rsidR="00C62C0D">
        <w:rPr>
          <w:rFonts w:ascii="Courier New" w:hAnsi="Courier New" w:cs="Courier New"/>
        </w:rPr>
        <w:t xml:space="preserve"> </w:t>
      </w:r>
      <w:r w:rsidR="003B0AAD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92" style="position:absolute;flip:x;z-index:251527168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93" style="position:absolute;flip:x;z-index:251528192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pohľadávky spolu            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94" style="position:absolute;flip:x;z-index:251529216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obcho</w:t>
      </w:r>
      <w:r w:rsidR="00D91077">
        <w:rPr>
          <w:rFonts w:ascii="Courier New" w:hAnsi="Courier New" w:cs="Courier New"/>
        </w:rPr>
        <w:t>dnéh</w:t>
      </w:r>
      <w:r w:rsidR="007F4930">
        <w:rPr>
          <w:rFonts w:ascii="Courier New" w:hAnsi="Courier New" w:cs="Courier New"/>
        </w:rPr>
        <w:t>o styku              28483 0     24534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95" style="position:absolute;flip:x;z-index:251530240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96" style="position:absolute;flip:x;z-index:251531264" from="6.6pt,6.2pt" to="402.6pt,6.25pt" o:allowincell="f"/>
        </w:pict>
      </w:r>
    </w:p>
    <w:p w:rsidR="00017935" w:rsidRDefault="00C62C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v rámci konsol.celku</w:t>
      </w:r>
      <w:r w:rsidR="003B0AAD">
        <w:rPr>
          <w:rFonts w:ascii="Courier New" w:hAnsi="Courier New" w:cs="Courier New"/>
        </w:rPr>
        <w:t xml:space="preserve">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97" style="position:absolute;flip:x;z-index:251532288" from="6.6pt,6.2pt" to="402.6pt,6.25pt" o:allowincell="f"/>
        </w:pict>
      </w:r>
    </w:p>
    <w:p w:rsidR="00017935" w:rsidRDefault="00C62C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spoločníkom, členom združ. </w:t>
      </w:r>
      <w:r w:rsidR="003B0AAD">
        <w:rPr>
          <w:rFonts w:ascii="Courier New" w:hAnsi="Courier New" w:cs="Courier New"/>
        </w:rPr>
        <w:t xml:space="preserve">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498" style="position:absolute;flip:x;z-index:251533312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51" style="position:absolute;margin-left:9.9pt;margin-top:6.2pt;width:158.4pt;height:24.9pt;z-index:252201984" o:allowincell="f" filled="f"/>
        </w:pict>
      </w:r>
      <w:r w:rsidR="008225C3" w:rsidRPr="008225C3">
        <w:rPr>
          <w:noProof/>
        </w:rPr>
        <w:pict>
          <v:rect id="_x0000_s2152" style="position:absolute;margin-left:214.5pt;margin-top:6.2pt;width:105.6pt;height:24.9pt;z-index:252203008" o:allowincell="f" filled="f"/>
        </w:pict>
      </w:r>
      <w:r w:rsidR="008225C3" w:rsidRPr="008225C3">
        <w:rPr>
          <w:noProof/>
        </w:rPr>
        <w:pict>
          <v:rect id="_x0000_s2153" style="position:absolute;margin-left:372.9pt;margin-top:6.2pt;width:132pt;height:24.9pt;z-index:252204032" o:allowincell="f" filled="f"/>
        </w:pict>
      </w:r>
      <w:r w:rsidR="008225C3" w:rsidRPr="008225C3">
        <w:rPr>
          <w:noProof/>
        </w:rPr>
        <w:pict>
          <v:line id="_x0000_s1499" style="position:absolute;z-index:251534336" from="227.7pt,6.2pt" to="227.75pt,31.1pt" o:allowincell="f"/>
        </w:pict>
      </w:r>
      <w:r w:rsidR="008225C3" w:rsidRPr="008225C3">
        <w:rPr>
          <w:noProof/>
        </w:rPr>
        <w:pict>
          <v:line id="_x0000_s1500" style="position:absolute;z-index:251535360" from="240.9pt,6.2pt" to="240.95pt,31.1pt" o:allowincell="f"/>
        </w:pict>
      </w:r>
      <w:r w:rsidR="008225C3" w:rsidRPr="008225C3">
        <w:rPr>
          <w:noProof/>
        </w:rPr>
        <w:pict>
          <v:line id="_x0000_s1501" style="position:absolute;z-index:251536384" from="254.1pt,6.2pt" to="254.15pt,31.1pt" o:allowincell="f"/>
        </w:pict>
      </w:r>
      <w:r w:rsidR="008225C3" w:rsidRPr="008225C3">
        <w:rPr>
          <w:noProof/>
        </w:rPr>
        <w:pict>
          <v:line id="_x0000_s1502" style="position:absolute;z-index:251537408" from="267.3pt,6.2pt" to="267.35pt,31.1pt" o:allowincell="f"/>
        </w:pict>
      </w:r>
      <w:r w:rsidR="008225C3" w:rsidRPr="008225C3">
        <w:rPr>
          <w:noProof/>
        </w:rPr>
        <w:pict>
          <v:line id="_x0000_s1503" style="position:absolute;z-index:251538432" from="280.5pt,6.2pt" to="280.55pt,31.1pt" o:allowincell="f"/>
        </w:pict>
      </w:r>
      <w:r w:rsidR="008225C3" w:rsidRPr="008225C3">
        <w:rPr>
          <w:noProof/>
        </w:rPr>
        <w:pict>
          <v:line id="_x0000_s1504" style="position:absolute;z-index:251539456" from="293.7pt,6.2pt" to="293.75pt,31.1pt" o:allowincell="f"/>
        </w:pict>
      </w:r>
      <w:r w:rsidR="008225C3" w:rsidRPr="008225C3">
        <w:rPr>
          <w:noProof/>
        </w:rPr>
        <w:pict>
          <v:line id="_x0000_s1505" style="position:absolute;z-index:251540480" from="306.9pt,6.2pt" to="306.95pt,31.1pt" o:allowincell="f"/>
        </w:pict>
      </w:r>
      <w:r w:rsidR="008225C3" w:rsidRPr="008225C3">
        <w:rPr>
          <w:noProof/>
        </w:rPr>
        <w:pict>
          <v:line id="_x0000_s1506" style="position:absolute;z-index:251541504" from="386.1pt,6.2pt" to="386.15pt,31.1pt" o:allowincell="f"/>
        </w:pict>
      </w:r>
      <w:r w:rsidR="008225C3" w:rsidRPr="008225C3">
        <w:rPr>
          <w:noProof/>
        </w:rPr>
        <w:pict>
          <v:line id="_x0000_s1507" style="position:absolute;z-index:251542528" from="399.3pt,6.2pt" to="399.35pt,31.1pt" o:allowincell="f"/>
        </w:pict>
      </w:r>
      <w:r w:rsidR="008225C3" w:rsidRPr="008225C3">
        <w:rPr>
          <w:noProof/>
        </w:rPr>
        <w:pict>
          <v:line id="_x0000_s1508" style="position:absolute;z-index:251543552" from="412.5pt,6.2pt" to="412.55pt,31.1pt" o:allowincell="f"/>
        </w:pict>
      </w:r>
      <w:r w:rsidR="008225C3" w:rsidRPr="008225C3">
        <w:rPr>
          <w:noProof/>
        </w:rPr>
        <w:pict>
          <v:line id="_x0000_s1509" style="position:absolute;z-index:251544576" from="425.7pt,6.2pt" to="425.75pt,31.1pt" o:allowincell="f"/>
        </w:pict>
      </w:r>
      <w:r w:rsidR="008225C3" w:rsidRPr="008225C3">
        <w:rPr>
          <w:noProof/>
        </w:rPr>
        <w:pict>
          <v:line id="_x0000_s1510" style="position:absolute;z-index:251545600" from="438.9pt,6.2pt" to="438.95pt,31.1pt" o:allowincell="f"/>
        </w:pict>
      </w:r>
      <w:r w:rsidR="008225C3" w:rsidRPr="008225C3">
        <w:rPr>
          <w:noProof/>
        </w:rPr>
        <w:pict>
          <v:line id="_x0000_s1511" style="position:absolute;z-index:251546624" from="452.1pt,6.2pt" to="452.15pt,31.1pt" o:allowincell="f"/>
        </w:pict>
      </w:r>
      <w:r w:rsidR="008225C3" w:rsidRPr="008225C3">
        <w:rPr>
          <w:noProof/>
        </w:rPr>
        <w:pict>
          <v:line id="_x0000_s1512" style="position:absolute;z-index:251547648" from="465.3pt,6.2pt" to="465.35pt,31.1pt" o:allowincell="f"/>
        </w:pict>
      </w:r>
      <w:r w:rsidR="008225C3" w:rsidRPr="008225C3">
        <w:rPr>
          <w:noProof/>
        </w:rPr>
        <w:pict>
          <v:line id="_x0000_s1513" style="position:absolute;z-index:251548672" from="478.5pt,6.2pt" to="478.55pt,31.1pt" o:allowincell="f"/>
        </w:pict>
      </w:r>
      <w:r w:rsidR="008225C3" w:rsidRPr="008225C3">
        <w:rPr>
          <w:noProof/>
        </w:rPr>
        <w:pict>
          <v:line id="_x0000_s1514" style="position:absolute;z-index:251549696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18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Sociálne poistenie                    </w:t>
      </w:r>
      <w:r w:rsidR="007F4930">
        <w:rPr>
          <w:rFonts w:ascii="Courier New" w:hAnsi="Courier New" w:cs="Courier New"/>
        </w:rPr>
        <w:t xml:space="preserve">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15" style="position:absolute;flip:x;z-index:251550720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Daňové pohľadávky   a dotáci</w:t>
      </w:r>
      <w:r w:rsidR="007F4930">
        <w:rPr>
          <w:rFonts w:ascii="Courier New" w:hAnsi="Courier New" w:cs="Courier New"/>
        </w:rPr>
        <w:t>e        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16" style="position:absolute;flip:x;z-index:251551744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</w:t>
      </w:r>
      <w:r w:rsidR="00D91077">
        <w:rPr>
          <w:rFonts w:ascii="Courier New" w:hAnsi="Courier New" w:cs="Courier New"/>
        </w:rPr>
        <w:t xml:space="preserve">                      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17" style="position:absolute;flip:x;z-index:251552768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pohľadávky spolu </w:t>
      </w:r>
      <w:r w:rsidR="007F4930">
        <w:rPr>
          <w:rFonts w:ascii="Courier New" w:hAnsi="Courier New" w:cs="Courier New"/>
        </w:rPr>
        <w:t xml:space="preserve">         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18" style="position:absolute;flip:x;z-index:251553792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t) Hodnote pohľadávok, na ktoré sa zriadilo záložné právo a pohľadávok,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 ktorých má účtovná jednotka obmedzené právo s nimi nakladať,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TABULKA č. 16 o pohľadávkach zabezpečených záložným právom alebo inou formou z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Opis predmetu záložného práva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predmetu záložného práva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Hodnota pohľadávky             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19" style="position:absolute;flip:x;z-index:25155481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                      b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20" style="position:absolute;flip:x;z-index:25155584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kryté    záložným právom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inou formou zabezpečenia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21" style="position:absolute;flip:x;z-index:25155686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Hodnota pohľadávok, na ktoré sa zriadilo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záložné právo       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22" style="position:absolute;flip:x;z-index:25155788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u) Odloženej daňovej pohľadávke, pričom sa uvedie opis jej vzniku,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v) Významných zložkách krátkodobého finančného majetku,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25 o odloženej daňovej pohľadávke alebo o odloženom daňovom záväzku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23" style="position:absolute;flip:x;z-index:25155891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24" style="position:absolute;flip:x;z-index:25155993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Dočasné rozdiely    medzi účtovnou hodno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tou majetku a daňovou základňou, z toho: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25" style="position:absolute;flip:x;z-index:25156096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Odpočítateľné        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26" style="position:absolute;flip:x;z-index:25156198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Zdaniteľné           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27" style="position:absolute;flip:x;z-index:25156300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Dočasné rozdiely    medzi účtovnou hodno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tou záväzkov a daňovou základňou, z toho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28" style="position:absolute;flip:x;z-index:25156403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Odpočítateľné        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29" style="position:absolute;flip:x;z-index:25156505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Zdaniteľné           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30" style="position:absolute;flip:x;z-index:25156608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Možnosť umo</w:t>
      </w:r>
      <w:r w:rsidR="00C62C0D">
        <w:rPr>
          <w:rFonts w:ascii="Courier New" w:hAnsi="Courier New" w:cs="Courier New"/>
        </w:rPr>
        <w:t xml:space="preserve">rovať daňovú stratu v buducn.    0    0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54" style="position:absolute;margin-left:9.9pt;margin-top:6.2pt;width:158.4pt;height:24.9pt;z-index:252205056" o:allowincell="f" filled="f"/>
        </w:pict>
      </w:r>
      <w:r w:rsidR="008225C3" w:rsidRPr="008225C3">
        <w:rPr>
          <w:noProof/>
        </w:rPr>
        <w:pict>
          <v:rect id="_x0000_s2155" style="position:absolute;margin-left:214.5pt;margin-top:6.2pt;width:105.6pt;height:24.9pt;z-index:252206080" o:allowincell="f" filled="f"/>
        </w:pict>
      </w:r>
      <w:r w:rsidR="008225C3" w:rsidRPr="008225C3">
        <w:rPr>
          <w:noProof/>
        </w:rPr>
        <w:pict>
          <v:rect id="_x0000_s2156" style="position:absolute;margin-left:372.9pt;margin-top:6.2pt;width:132pt;height:24.9pt;z-index:252207104" o:allowincell="f" filled="f"/>
        </w:pict>
      </w:r>
      <w:r w:rsidR="008225C3" w:rsidRPr="008225C3">
        <w:rPr>
          <w:noProof/>
        </w:rPr>
        <w:pict>
          <v:line id="_x0000_s1531" style="position:absolute;z-index:251567104" from="227.7pt,6.2pt" to="227.75pt,31.1pt" o:allowincell="f"/>
        </w:pict>
      </w:r>
      <w:r w:rsidR="008225C3" w:rsidRPr="008225C3">
        <w:rPr>
          <w:noProof/>
        </w:rPr>
        <w:pict>
          <v:line id="_x0000_s1532" style="position:absolute;z-index:251568128" from="240.9pt,6.2pt" to="240.95pt,31.1pt" o:allowincell="f"/>
        </w:pict>
      </w:r>
      <w:r w:rsidR="008225C3" w:rsidRPr="008225C3">
        <w:rPr>
          <w:noProof/>
        </w:rPr>
        <w:pict>
          <v:line id="_x0000_s1533" style="position:absolute;z-index:251569152" from="254.1pt,6.2pt" to="254.15pt,31.1pt" o:allowincell="f"/>
        </w:pict>
      </w:r>
      <w:r w:rsidR="008225C3" w:rsidRPr="008225C3">
        <w:rPr>
          <w:noProof/>
        </w:rPr>
        <w:pict>
          <v:line id="_x0000_s1534" style="position:absolute;z-index:251570176" from="267.3pt,6.2pt" to="267.35pt,31.1pt" o:allowincell="f"/>
        </w:pict>
      </w:r>
      <w:r w:rsidR="008225C3" w:rsidRPr="008225C3">
        <w:rPr>
          <w:noProof/>
        </w:rPr>
        <w:pict>
          <v:line id="_x0000_s1535" style="position:absolute;z-index:251571200" from="280.5pt,6.2pt" to="280.55pt,31.1pt" o:allowincell="f"/>
        </w:pict>
      </w:r>
      <w:r w:rsidR="008225C3" w:rsidRPr="008225C3">
        <w:rPr>
          <w:noProof/>
        </w:rPr>
        <w:pict>
          <v:line id="_x0000_s1536" style="position:absolute;z-index:251572224" from="293.7pt,6.2pt" to="293.75pt,31.1pt" o:allowincell="f"/>
        </w:pict>
      </w:r>
      <w:r w:rsidR="008225C3" w:rsidRPr="008225C3">
        <w:rPr>
          <w:noProof/>
        </w:rPr>
        <w:pict>
          <v:line id="_x0000_s1537" style="position:absolute;z-index:251573248" from="306.9pt,6.2pt" to="306.95pt,31.1pt" o:allowincell="f"/>
        </w:pict>
      </w:r>
      <w:r w:rsidR="008225C3" w:rsidRPr="008225C3">
        <w:rPr>
          <w:noProof/>
        </w:rPr>
        <w:pict>
          <v:line id="_x0000_s1538" style="position:absolute;z-index:251574272" from="386.1pt,6.2pt" to="386.15pt,31.1pt" o:allowincell="f"/>
        </w:pict>
      </w:r>
      <w:r w:rsidR="008225C3" w:rsidRPr="008225C3">
        <w:rPr>
          <w:noProof/>
        </w:rPr>
        <w:pict>
          <v:line id="_x0000_s1539" style="position:absolute;z-index:251575296" from="399.3pt,6.2pt" to="399.35pt,31.1pt" o:allowincell="f"/>
        </w:pict>
      </w:r>
      <w:r w:rsidR="008225C3" w:rsidRPr="008225C3">
        <w:rPr>
          <w:noProof/>
        </w:rPr>
        <w:pict>
          <v:line id="_x0000_s1540" style="position:absolute;z-index:251576320" from="412.5pt,6.2pt" to="412.55pt,31.1pt" o:allowincell="f"/>
        </w:pict>
      </w:r>
      <w:r w:rsidR="008225C3" w:rsidRPr="008225C3">
        <w:rPr>
          <w:noProof/>
        </w:rPr>
        <w:pict>
          <v:line id="_x0000_s1541" style="position:absolute;z-index:251577344" from="425.7pt,6.2pt" to="425.75pt,31.1pt" o:allowincell="f"/>
        </w:pict>
      </w:r>
      <w:r w:rsidR="008225C3" w:rsidRPr="008225C3">
        <w:rPr>
          <w:noProof/>
        </w:rPr>
        <w:pict>
          <v:line id="_x0000_s1542" style="position:absolute;z-index:251578368" from="438.9pt,6.2pt" to="438.95pt,31.1pt" o:allowincell="f"/>
        </w:pict>
      </w:r>
      <w:r w:rsidR="008225C3" w:rsidRPr="008225C3">
        <w:rPr>
          <w:noProof/>
        </w:rPr>
        <w:pict>
          <v:line id="_x0000_s1543" style="position:absolute;z-index:251579392" from="452.1pt,6.2pt" to="452.15pt,31.1pt" o:allowincell="f"/>
        </w:pict>
      </w:r>
      <w:r w:rsidR="008225C3" w:rsidRPr="008225C3">
        <w:rPr>
          <w:noProof/>
        </w:rPr>
        <w:pict>
          <v:line id="_x0000_s1544" style="position:absolute;z-index:251580416" from="465.3pt,6.2pt" to="465.35pt,31.1pt" o:allowincell="f"/>
        </w:pict>
      </w:r>
      <w:r w:rsidR="008225C3" w:rsidRPr="008225C3">
        <w:rPr>
          <w:noProof/>
        </w:rPr>
        <w:pict>
          <v:line id="_x0000_s1545" style="position:absolute;z-index:251581440" from="478.5pt,6.2pt" to="478.55pt,31.1pt" o:allowincell="f"/>
        </w:pict>
      </w:r>
      <w:r w:rsidR="008225C3" w:rsidRPr="008225C3">
        <w:rPr>
          <w:noProof/>
        </w:rPr>
        <w:pict>
          <v:line id="_x0000_s1546" style="position:absolute;z-index:251582464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Strana: 19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C62C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Možnosť previesť </w:t>
      </w:r>
      <w:r w:rsidR="003B0AAD">
        <w:rPr>
          <w:rFonts w:ascii="Courier New" w:hAnsi="Courier New" w:cs="Courier New"/>
        </w:rPr>
        <w:t xml:space="preserve">nevyužité daňové </w:t>
      </w:r>
      <w:r>
        <w:rPr>
          <w:rFonts w:ascii="Courier New" w:hAnsi="Courier New" w:cs="Courier New"/>
        </w:rPr>
        <w:t>odp.</w:t>
      </w:r>
      <w:r w:rsidR="003B0AAD">
        <w:rPr>
          <w:rFonts w:ascii="Courier New" w:hAnsi="Courier New" w:cs="Courier New"/>
        </w:rPr>
        <w:t xml:space="preserve">     0    </w:t>
      </w:r>
      <w:r w:rsidR="00D91077">
        <w:rPr>
          <w:rFonts w:ascii="Courier New" w:hAnsi="Courier New" w:cs="Courier New"/>
        </w:rPr>
        <w:t xml:space="preserve"> </w:t>
      </w:r>
      <w:r w:rsidR="003B0AAD">
        <w:rPr>
          <w:rFonts w:ascii="Courier New" w:hAnsi="Courier New" w:cs="Courier New"/>
        </w:rPr>
        <w:t>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48" style="position:absolute;flip:x;z-index:25158451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Sadzba dane z príjmov ( v %)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49" style="position:absolute;flip:x;z-index:25158553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Odložená daňová     pohľadávka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50" style="position:absolute;flip:x;z-index:25158656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Uplatnená daňová    pohľadávka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51" style="position:absolute;flip:x;z-index:25158758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 ako     náklad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52" style="position:absolute;flip:x;z-index:25158860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do vlastného imania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53" style="position:absolute;flip:x;z-index:25158963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Odložený daňový     záväzok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54" style="position:absolute;flip:x;z-index:25159065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odloženého    daňového záväzku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55" style="position:absolute;flip:x;z-index:25159168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ako náklad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56" style="position:absolute;flip:x;z-index:25159270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do vlastného imania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57" style="position:absolute;flip:x;z-index:25159372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58" style="position:absolute;flip:x;z-index:25159475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w) Opravných položkách ku krátkodobému finančnému majetku za bežné účtovné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obdobie, s uvedením stavu na začiatku bežného účtovného obdobia, tvorby,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zúčtovania opravných položiek k nemu a ich stavu na konci bežného účtovného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obdobia, pričom osobitne sa uvádza dôvod ich tvorby, zúčtovania,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171 o krátkodobom finančnom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59" style="position:absolute;flip:x;z-index:251595776" from="6.6pt,6.2pt" to="409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 b      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60" style="position:absolute;flip:x;z-index:251596800" from="6.6pt,6.2pt" to="409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Pokladnica, ceniny           </w:t>
      </w:r>
      <w:r w:rsidR="007F4930">
        <w:rPr>
          <w:rFonts w:ascii="Courier New" w:hAnsi="Courier New" w:cs="Courier New"/>
        </w:rPr>
        <w:t xml:space="preserve">               </w:t>
      </w:r>
      <w:r w:rsidR="0093600F">
        <w:rPr>
          <w:rFonts w:ascii="Courier New" w:hAnsi="Courier New" w:cs="Courier New"/>
        </w:rPr>
        <w:t xml:space="preserve">  </w:t>
      </w:r>
      <w:r w:rsidR="007F4930">
        <w:rPr>
          <w:rFonts w:ascii="Courier New" w:hAnsi="Courier New" w:cs="Courier New"/>
        </w:rPr>
        <w:t xml:space="preserve"> </w:t>
      </w:r>
      <w:r w:rsidR="0093600F">
        <w:rPr>
          <w:rFonts w:ascii="Courier New" w:hAnsi="Courier New" w:cs="Courier New"/>
        </w:rPr>
        <w:t xml:space="preserve">1819 </w:t>
      </w:r>
      <w:r w:rsidR="007F4930">
        <w:rPr>
          <w:rFonts w:ascii="Courier New" w:hAnsi="Courier New" w:cs="Courier New"/>
        </w:rPr>
        <w:t xml:space="preserve">  </w:t>
      </w:r>
      <w:r w:rsidR="0093600F">
        <w:rPr>
          <w:rFonts w:ascii="Courier New" w:hAnsi="Courier New" w:cs="Courier New"/>
        </w:rPr>
        <w:t xml:space="preserve">  </w:t>
      </w:r>
      <w:r w:rsidR="007F4930">
        <w:rPr>
          <w:rFonts w:ascii="Courier New" w:hAnsi="Courier New" w:cs="Courier New"/>
        </w:rPr>
        <w:t xml:space="preserve"> </w:t>
      </w:r>
      <w:r w:rsidR="0093600F">
        <w:rPr>
          <w:rFonts w:ascii="Courier New" w:hAnsi="Courier New" w:cs="Courier New"/>
        </w:rPr>
        <w:t>1254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61" style="position:absolute;flip:x;z-index:251597824" from="6.6pt,6.2pt" to="409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Bežné účty v banke  alebo v pobočke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zahraničnej banky </w:t>
      </w:r>
      <w:r w:rsidR="0093600F">
        <w:rPr>
          <w:rFonts w:ascii="Courier New" w:hAnsi="Courier New" w:cs="Courier New"/>
        </w:rPr>
        <w:t xml:space="preserve">                           -24454    -31433</w:t>
      </w:r>
      <w:r>
        <w:rPr>
          <w:rFonts w:ascii="Courier New" w:hAnsi="Courier New" w:cs="Courier New"/>
        </w:rPr>
        <w:t xml:space="preserve">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62" style="position:absolute;flip:x;z-index:251598848" from="6.6pt,6.2pt" to="409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Vkladové účty v     banke alebo v pobočk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zahraničnej banky termínova</w:t>
      </w:r>
      <w:r w:rsidR="00D91077">
        <w:rPr>
          <w:rFonts w:ascii="Courier New" w:hAnsi="Courier New" w:cs="Courier New"/>
        </w:rPr>
        <w:t xml:space="preserve">né                  0          0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63" style="position:absolute;flip:x;z-index:251599872" from="6.6pt,6.2pt" to="409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Peniaze na ceste                                 0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64" style="position:absolute;flip:x;z-index:251600896" from="6.6pt,6.2pt" to="409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</w:t>
      </w:r>
      <w:r w:rsidR="00D91077">
        <w:rPr>
          <w:rFonts w:ascii="Courier New" w:hAnsi="Courier New" w:cs="Courier New"/>
        </w:rPr>
        <w:t xml:space="preserve">            </w:t>
      </w:r>
      <w:r w:rsidR="0093600F">
        <w:rPr>
          <w:rFonts w:ascii="Courier New" w:hAnsi="Courier New" w:cs="Courier New"/>
        </w:rPr>
        <w:t xml:space="preserve">   -22635     -30180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65" style="position:absolute;flip:x;z-index:251601920" from="6.6pt,6.2pt" to="409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172 o krátkodobom finančnom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 finančný majetok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na začiatku účtovného obdobia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Prírastky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57" style="position:absolute;margin-left:9.9pt;margin-top:6.2pt;width:158.4pt;height:24.9pt;z-index:252208128" o:allowincell="f" filled="f"/>
        </w:pict>
      </w:r>
      <w:r w:rsidR="008225C3" w:rsidRPr="008225C3">
        <w:rPr>
          <w:noProof/>
        </w:rPr>
        <w:pict>
          <v:rect id="_x0000_s2158" style="position:absolute;margin-left:214.5pt;margin-top:6.2pt;width:105.6pt;height:24.9pt;z-index:252209152" o:allowincell="f" filled="f"/>
        </w:pict>
      </w:r>
      <w:r w:rsidR="008225C3" w:rsidRPr="008225C3">
        <w:rPr>
          <w:noProof/>
        </w:rPr>
        <w:pict>
          <v:rect id="_x0000_s2159" style="position:absolute;margin-left:372.9pt;margin-top:6.2pt;width:132pt;height:24.9pt;z-index:252210176" o:allowincell="f" filled="f"/>
        </w:pict>
      </w:r>
      <w:r w:rsidR="008225C3" w:rsidRPr="008225C3">
        <w:rPr>
          <w:noProof/>
        </w:rPr>
        <w:pict>
          <v:line id="_x0000_s1566" style="position:absolute;z-index:251602944" from="227.7pt,6.2pt" to="227.75pt,31.1pt" o:allowincell="f"/>
        </w:pict>
      </w:r>
      <w:r w:rsidR="008225C3" w:rsidRPr="008225C3">
        <w:rPr>
          <w:noProof/>
        </w:rPr>
        <w:pict>
          <v:line id="_x0000_s1567" style="position:absolute;z-index:251603968" from="240.9pt,6.2pt" to="240.95pt,31.1pt" o:allowincell="f"/>
        </w:pict>
      </w:r>
      <w:r w:rsidR="008225C3" w:rsidRPr="008225C3">
        <w:rPr>
          <w:noProof/>
        </w:rPr>
        <w:pict>
          <v:line id="_x0000_s1568" style="position:absolute;z-index:251604992" from="254.1pt,6.2pt" to="254.15pt,31.1pt" o:allowincell="f"/>
        </w:pict>
      </w:r>
      <w:r w:rsidR="008225C3" w:rsidRPr="008225C3">
        <w:rPr>
          <w:noProof/>
        </w:rPr>
        <w:pict>
          <v:line id="_x0000_s1569" style="position:absolute;z-index:251606016" from="267.3pt,6.2pt" to="267.35pt,31.1pt" o:allowincell="f"/>
        </w:pict>
      </w:r>
      <w:r w:rsidR="008225C3" w:rsidRPr="008225C3">
        <w:rPr>
          <w:noProof/>
        </w:rPr>
        <w:pict>
          <v:line id="_x0000_s1570" style="position:absolute;z-index:251607040" from="280.5pt,6.2pt" to="280.55pt,31.1pt" o:allowincell="f"/>
        </w:pict>
      </w:r>
      <w:r w:rsidR="008225C3" w:rsidRPr="008225C3">
        <w:rPr>
          <w:noProof/>
        </w:rPr>
        <w:pict>
          <v:line id="_x0000_s1571" style="position:absolute;z-index:251608064" from="293.7pt,6.2pt" to="293.75pt,31.1pt" o:allowincell="f"/>
        </w:pict>
      </w:r>
      <w:r w:rsidR="008225C3" w:rsidRPr="008225C3">
        <w:rPr>
          <w:noProof/>
        </w:rPr>
        <w:pict>
          <v:line id="_x0000_s1572" style="position:absolute;z-index:251609088" from="306.9pt,6.2pt" to="306.95pt,31.1pt" o:allowincell="f"/>
        </w:pict>
      </w:r>
      <w:r w:rsidR="008225C3" w:rsidRPr="008225C3">
        <w:rPr>
          <w:noProof/>
        </w:rPr>
        <w:pict>
          <v:line id="_x0000_s1573" style="position:absolute;z-index:251610112" from="386.1pt,6.2pt" to="386.15pt,31.1pt" o:allowincell="f"/>
        </w:pict>
      </w:r>
      <w:r w:rsidR="008225C3" w:rsidRPr="008225C3">
        <w:rPr>
          <w:noProof/>
        </w:rPr>
        <w:pict>
          <v:line id="_x0000_s1574" style="position:absolute;z-index:251611136" from="399.3pt,6.2pt" to="399.35pt,31.1pt" o:allowincell="f"/>
        </w:pict>
      </w:r>
      <w:r w:rsidR="008225C3" w:rsidRPr="008225C3">
        <w:rPr>
          <w:noProof/>
        </w:rPr>
        <w:pict>
          <v:line id="_x0000_s1575" style="position:absolute;z-index:251612160" from="412.5pt,6.2pt" to="412.55pt,31.1pt" o:allowincell="f"/>
        </w:pict>
      </w:r>
      <w:r w:rsidR="008225C3" w:rsidRPr="008225C3">
        <w:rPr>
          <w:noProof/>
        </w:rPr>
        <w:pict>
          <v:line id="_x0000_s1576" style="position:absolute;z-index:251613184" from="425.7pt,6.2pt" to="425.75pt,31.1pt" o:allowincell="f"/>
        </w:pict>
      </w:r>
      <w:r w:rsidR="008225C3" w:rsidRPr="008225C3">
        <w:rPr>
          <w:noProof/>
        </w:rPr>
        <w:pict>
          <v:line id="_x0000_s1577" style="position:absolute;z-index:251614208" from="438.9pt,6.2pt" to="438.95pt,31.1pt" o:allowincell="f"/>
        </w:pict>
      </w:r>
      <w:r w:rsidR="008225C3" w:rsidRPr="008225C3">
        <w:rPr>
          <w:noProof/>
        </w:rPr>
        <w:pict>
          <v:line id="_x0000_s1578" style="position:absolute;z-index:251615232" from="452.1pt,6.2pt" to="452.15pt,31.1pt" o:allowincell="f"/>
        </w:pict>
      </w:r>
      <w:r w:rsidR="008225C3" w:rsidRPr="008225C3">
        <w:rPr>
          <w:noProof/>
        </w:rPr>
        <w:pict>
          <v:line id="_x0000_s1579" style="position:absolute;z-index:251616256" from="465.3pt,6.2pt" to="465.35pt,31.1pt" o:allowincell="f"/>
        </w:pict>
      </w:r>
      <w:r w:rsidR="008225C3" w:rsidRPr="008225C3">
        <w:rPr>
          <w:noProof/>
        </w:rPr>
        <w:pict>
          <v:line id="_x0000_s1580" style="position:absolute;z-index:251617280" from="478.5pt,6.2pt" to="478.55pt,31.1pt" o:allowincell="f"/>
        </w:pict>
      </w:r>
      <w:r w:rsidR="008225C3" w:rsidRPr="008225C3">
        <w:rPr>
          <w:noProof/>
        </w:rPr>
        <w:pict>
          <v:line id="_x0000_s1581" style="position:absolute;z-index:251618304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20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Úbytky   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Presuny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na konci účtovného obdobia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82" style="position:absolute;flip:x;z-index:25161932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83" style="position:absolute;flip:x;z-index:25162035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Majetkové CP na     obchodovanie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84" style="position:absolute;flip:x;z-index:25162137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na obchodovanie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85" style="position:absolute;flip:x;z-index:25162240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86" style="position:absolute;flip:x;z-index:25162342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so splatnosťou do  jedného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roka držané do splatnosti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87" style="position:absolute;flip:x;z-index:25162444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88" style="position:absolute;flip:x;z-index:25162547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Obstarávanie krátkodobého finančného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89" style="position:absolute;flip:x;z-index:25162649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90" style="position:absolute;flip:x;z-index:25162752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x) Krátkodobom finančnom majetku, na ktorý bolo zriadené záložné právo 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krátkodobom finančnom majetku, pri ktorom má účtovná jednotka obmedzené právo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nim nakladať,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18 o vývoji opravnej položky ku krátkodobému finančnému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finančný majetok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OP  na začiatku účtovného obdobia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 OP na konci účtovného obdobia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91" style="position:absolute;flip:x;z-index:25162854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92" style="position:absolute;flip:x;z-index:25162956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93" style="position:absolute;flip:x;z-index:25163059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Obstarávanie krátkodobého finančného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94" style="position:absolute;flip:x;z-index:25163161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595" style="position:absolute;flip:x;z-index:25163264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za) Ocenení krátkodobého finančného majetku ku dňu, ku ktorému sa zostavuje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závierka reálnou hodnotou, pričom sa uvádza vplyv takéhoto ocenenia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výsledok hospodárenia a na výšku vlastného imania,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zb) Významných položkách časového rozlíšenia nákladov budúcich období 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príjmov budúcich období,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zc) Majetku prenajatom formou finančného prenájmu v poznámkach prenajímateľa,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celková suma dohodnutých platieb ku dňu, ku ktorému sa zostavuje účtovná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závierka v členení na istinu u prenajímateľa a finančný výnos,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60" style="position:absolute;margin-left:9.9pt;margin-top:6.2pt;width:158.4pt;height:24.9pt;z-index:252211200" o:allowincell="f" filled="f"/>
        </w:pict>
      </w:r>
      <w:r w:rsidR="008225C3" w:rsidRPr="008225C3">
        <w:rPr>
          <w:noProof/>
        </w:rPr>
        <w:pict>
          <v:rect id="_x0000_s2161" style="position:absolute;margin-left:214.5pt;margin-top:6.2pt;width:105.6pt;height:24.9pt;z-index:252212224" o:allowincell="f" filled="f"/>
        </w:pict>
      </w:r>
      <w:r w:rsidR="008225C3" w:rsidRPr="008225C3">
        <w:rPr>
          <w:noProof/>
        </w:rPr>
        <w:pict>
          <v:rect id="_x0000_s2162" style="position:absolute;margin-left:372.9pt;margin-top:6.2pt;width:132pt;height:24.9pt;z-index:252213248" o:allowincell="f" filled="f"/>
        </w:pict>
      </w:r>
      <w:r w:rsidR="008225C3" w:rsidRPr="008225C3">
        <w:rPr>
          <w:noProof/>
        </w:rPr>
        <w:pict>
          <v:line id="_x0000_s1596" style="position:absolute;z-index:251633664" from="227.7pt,6.2pt" to="227.75pt,31.1pt" o:allowincell="f"/>
        </w:pict>
      </w:r>
      <w:r w:rsidR="008225C3" w:rsidRPr="008225C3">
        <w:rPr>
          <w:noProof/>
        </w:rPr>
        <w:pict>
          <v:line id="_x0000_s1597" style="position:absolute;z-index:251634688" from="240.9pt,6.2pt" to="240.95pt,31.1pt" o:allowincell="f"/>
        </w:pict>
      </w:r>
      <w:r w:rsidR="008225C3" w:rsidRPr="008225C3">
        <w:rPr>
          <w:noProof/>
        </w:rPr>
        <w:pict>
          <v:line id="_x0000_s1598" style="position:absolute;z-index:251635712" from="254.1pt,6.2pt" to="254.15pt,31.1pt" o:allowincell="f"/>
        </w:pict>
      </w:r>
      <w:r w:rsidR="008225C3" w:rsidRPr="008225C3">
        <w:rPr>
          <w:noProof/>
        </w:rPr>
        <w:pict>
          <v:line id="_x0000_s1599" style="position:absolute;z-index:251636736" from="267.3pt,6.2pt" to="267.35pt,31.1pt" o:allowincell="f"/>
        </w:pict>
      </w:r>
      <w:r w:rsidR="008225C3" w:rsidRPr="008225C3">
        <w:rPr>
          <w:noProof/>
        </w:rPr>
        <w:pict>
          <v:line id="_x0000_s1600" style="position:absolute;z-index:251637760" from="280.5pt,6.2pt" to="280.55pt,31.1pt" o:allowincell="f"/>
        </w:pict>
      </w:r>
      <w:r w:rsidR="008225C3" w:rsidRPr="008225C3">
        <w:rPr>
          <w:noProof/>
        </w:rPr>
        <w:pict>
          <v:line id="_x0000_s1601" style="position:absolute;z-index:251638784" from="293.7pt,6.2pt" to="293.75pt,31.1pt" o:allowincell="f"/>
        </w:pict>
      </w:r>
      <w:r w:rsidR="008225C3" w:rsidRPr="008225C3">
        <w:rPr>
          <w:noProof/>
        </w:rPr>
        <w:pict>
          <v:line id="_x0000_s1602" style="position:absolute;z-index:251639808" from="306.9pt,6.2pt" to="306.95pt,31.1pt" o:allowincell="f"/>
        </w:pict>
      </w:r>
      <w:r w:rsidR="008225C3" w:rsidRPr="008225C3">
        <w:rPr>
          <w:noProof/>
        </w:rPr>
        <w:pict>
          <v:line id="_x0000_s1603" style="position:absolute;z-index:251640832" from="386.1pt,6.2pt" to="386.15pt,31.1pt" o:allowincell="f"/>
        </w:pict>
      </w:r>
      <w:r w:rsidR="008225C3" w:rsidRPr="008225C3">
        <w:rPr>
          <w:noProof/>
        </w:rPr>
        <w:pict>
          <v:line id="_x0000_s1604" style="position:absolute;z-index:251641856" from="399.3pt,6.2pt" to="399.35pt,31.1pt" o:allowincell="f"/>
        </w:pict>
      </w:r>
      <w:r w:rsidR="008225C3" w:rsidRPr="008225C3">
        <w:rPr>
          <w:noProof/>
        </w:rPr>
        <w:pict>
          <v:line id="_x0000_s1605" style="position:absolute;z-index:251642880" from="412.5pt,6.2pt" to="412.55pt,31.1pt" o:allowincell="f"/>
        </w:pict>
      </w:r>
      <w:r w:rsidR="008225C3" w:rsidRPr="008225C3">
        <w:rPr>
          <w:noProof/>
        </w:rPr>
        <w:pict>
          <v:line id="_x0000_s1606" style="position:absolute;z-index:251643904" from="425.7pt,6.2pt" to="425.75pt,31.1pt" o:allowincell="f"/>
        </w:pict>
      </w:r>
      <w:r w:rsidR="008225C3" w:rsidRPr="008225C3">
        <w:rPr>
          <w:noProof/>
        </w:rPr>
        <w:pict>
          <v:line id="_x0000_s1607" style="position:absolute;z-index:251644928" from="438.9pt,6.2pt" to="438.95pt,31.1pt" o:allowincell="f"/>
        </w:pict>
      </w:r>
      <w:r w:rsidR="008225C3" w:rsidRPr="008225C3">
        <w:rPr>
          <w:noProof/>
        </w:rPr>
        <w:pict>
          <v:line id="_x0000_s1608" style="position:absolute;z-index:251645952" from="452.1pt,6.2pt" to="452.15pt,31.1pt" o:allowincell="f"/>
        </w:pict>
      </w:r>
      <w:r w:rsidR="008225C3" w:rsidRPr="008225C3">
        <w:rPr>
          <w:noProof/>
        </w:rPr>
        <w:pict>
          <v:line id="_x0000_s1609" style="position:absolute;z-index:251646976" from="465.3pt,6.2pt" to="465.35pt,31.1pt" o:allowincell="f"/>
        </w:pict>
      </w:r>
      <w:r w:rsidR="008225C3" w:rsidRPr="008225C3">
        <w:rPr>
          <w:noProof/>
        </w:rPr>
        <w:pict>
          <v:line id="_x0000_s1610" style="position:absolute;z-index:251648000" from="478.5pt,6.2pt" to="478.55pt,31.1pt" o:allowincell="f"/>
        </w:pict>
      </w:r>
      <w:r w:rsidR="008225C3" w:rsidRPr="008225C3">
        <w:rPr>
          <w:noProof/>
        </w:rPr>
        <w:pict>
          <v:line id="_x0000_s1611" style="position:absolute;z-index:251649024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21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suma istiny u prenajímateľa a finančného výnosu podľa doby splatnosti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2a. do jedného roka vrátane,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2b. od jedného roka do piatich rokov vrátane,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2c. viac ako päť rokov.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20 o ocenení krátkodobého finančného  majetku, ku dňu ku ktorému sa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finančný  majetok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Zvýšenie/ zníženie hodnoty (+/-)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Vplyv ocenenia na výsledok hospodárenia bežného účtovného obdobia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Vplyv ocenenia na vlastné imanie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12" style="position:absolute;flip:x;z-index:251650048" from="6.6pt,6.2pt" to="369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13" style="position:absolute;flip:x;z-index:251651072" from="6.6pt,6.2pt" to="369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Majetkové CP na     obchodovanie        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14" style="position:absolute;flip:x;z-index:251652096" from="6.6pt,6.2pt" to="369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na obchodovanie               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15" style="position:absolute;flip:x;z-index:251653120" from="6.6pt,6.2pt" to="369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(komodity)                 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16" style="position:absolute;flip:x;z-index:251654144" from="6.6pt,6.2pt" to="369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17" style="position:absolute;flip:x;z-index:251655168" from="6.6pt,6.2pt" to="369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18" style="position:absolute;flip:x;z-index:251656192" from="6.6pt,6.2pt" to="369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21 o majetku prenajatom formou finančného prenájmu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BO-Splatnosť do jedného roka vrátane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BO-Splatnosť od jedného roka do piatich rokov vrátane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BO-Splatnosť viac ako päť rokov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MO-Splatnosť do jedného roka vrátane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MO-Splatnosť od jedného roka do piatich rokov vrátane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MO-Splatnosť viac ako päť rokov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19" style="position:absolute;flip:x;z-index:251657216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20" style="position:absolute;flip:x;z-index:251658240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Istina                            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21" style="position:absolute;flip:x;z-index:251659264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Finančný výnos                    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22" style="position:absolute;flip:x;z-index:251660288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23" style="position:absolute;flip:x;z-index:251661312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G. INFORMÁCIE O VYKÁZANÝCH ÚDAJOV NA STRANE PASÍV SÚVAHY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Vlastné imanie za bežné účtovné obdobie: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opis základného imania: (počet akcií, hodnota akcií, práva spojené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jednotlivými druhmi akcií, splatené základné imanie)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hodnota upísaného vlastného imania,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rozdelenie účtovného zisku alebo vysporiadanie účtovnej straty vykázanej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predchádzajúcom účtovnom období,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akcie a podiely na základnom imaní vlastnené účtovnou jednotkou, vrátane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63" style="position:absolute;margin-left:9.9pt;margin-top:6.2pt;width:158.4pt;height:24.9pt;z-index:252214272" o:allowincell="f" filled="f"/>
        </w:pict>
      </w:r>
      <w:r w:rsidR="008225C3" w:rsidRPr="008225C3">
        <w:rPr>
          <w:noProof/>
        </w:rPr>
        <w:pict>
          <v:rect id="_x0000_s2164" style="position:absolute;margin-left:214.5pt;margin-top:6.2pt;width:105.6pt;height:24.9pt;z-index:252215296" o:allowincell="f" filled="f"/>
        </w:pict>
      </w:r>
      <w:r w:rsidR="008225C3" w:rsidRPr="008225C3">
        <w:rPr>
          <w:noProof/>
        </w:rPr>
        <w:pict>
          <v:rect id="_x0000_s2165" style="position:absolute;margin-left:372.9pt;margin-top:6.2pt;width:132pt;height:24.9pt;z-index:252216320" o:allowincell="f" filled="f"/>
        </w:pict>
      </w:r>
      <w:r w:rsidR="008225C3" w:rsidRPr="008225C3">
        <w:rPr>
          <w:noProof/>
        </w:rPr>
        <w:pict>
          <v:line id="_x0000_s1624" style="position:absolute;z-index:251662336" from="227.7pt,6.2pt" to="227.75pt,31.1pt" o:allowincell="f"/>
        </w:pict>
      </w:r>
      <w:r w:rsidR="008225C3" w:rsidRPr="008225C3">
        <w:rPr>
          <w:noProof/>
        </w:rPr>
        <w:pict>
          <v:line id="_x0000_s1625" style="position:absolute;z-index:251663360" from="240.9pt,6.2pt" to="240.95pt,31.1pt" o:allowincell="f"/>
        </w:pict>
      </w:r>
      <w:r w:rsidR="008225C3" w:rsidRPr="008225C3">
        <w:rPr>
          <w:noProof/>
        </w:rPr>
        <w:pict>
          <v:line id="_x0000_s1626" style="position:absolute;z-index:251664384" from="254.1pt,6.2pt" to="254.15pt,31.1pt" o:allowincell="f"/>
        </w:pict>
      </w:r>
      <w:r w:rsidR="008225C3" w:rsidRPr="008225C3">
        <w:rPr>
          <w:noProof/>
        </w:rPr>
        <w:pict>
          <v:line id="_x0000_s1627" style="position:absolute;z-index:251665408" from="267.3pt,6.2pt" to="267.35pt,31.1pt" o:allowincell="f"/>
        </w:pict>
      </w:r>
      <w:r w:rsidR="008225C3" w:rsidRPr="008225C3">
        <w:rPr>
          <w:noProof/>
        </w:rPr>
        <w:pict>
          <v:line id="_x0000_s1628" style="position:absolute;z-index:251666432" from="280.5pt,6.2pt" to="280.55pt,31.1pt" o:allowincell="f"/>
        </w:pict>
      </w:r>
      <w:r w:rsidR="008225C3" w:rsidRPr="008225C3">
        <w:rPr>
          <w:noProof/>
        </w:rPr>
        <w:pict>
          <v:line id="_x0000_s1629" style="position:absolute;z-index:251667456" from="293.7pt,6.2pt" to="293.75pt,31.1pt" o:allowincell="f"/>
        </w:pict>
      </w:r>
      <w:r w:rsidR="008225C3" w:rsidRPr="008225C3">
        <w:rPr>
          <w:noProof/>
        </w:rPr>
        <w:pict>
          <v:line id="_x0000_s1630" style="position:absolute;z-index:251668480" from="306.9pt,6.2pt" to="306.95pt,31.1pt" o:allowincell="f"/>
        </w:pict>
      </w:r>
      <w:r w:rsidR="008225C3" w:rsidRPr="008225C3">
        <w:rPr>
          <w:noProof/>
        </w:rPr>
        <w:pict>
          <v:line id="_x0000_s1631" style="position:absolute;z-index:251669504" from="386.1pt,6.2pt" to="386.15pt,31.1pt" o:allowincell="f"/>
        </w:pict>
      </w:r>
      <w:r w:rsidR="008225C3" w:rsidRPr="008225C3">
        <w:rPr>
          <w:noProof/>
        </w:rPr>
        <w:pict>
          <v:line id="_x0000_s1632" style="position:absolute;z-index:251670528" from="399.3pt,6.2pt" to="399.35pt,31.1pt" o:allowincell="f"/>
        </w:pict>
      </w:r>
      <w:r w:rsidR="008225C3" w:rsidRPr="008225C3">
        <w:rPr>
          <w:noProof/>
        </w:rPr>
        <w:pict>
          <v:line id="_x0000_s1633" style="position:absolute;z-index:251671552" from="412.5pt,6.2pt" to="412.55pt,31.1pt" o:allowincell="f"/>
        </w:pict>
      </w:r>
      <w:r w:rsidR="008225C3" w:rsidRPr="008225C3">
        <w:rPr>
          <w:noProof/>
        </w:rPr>
        <w:pict>
          <v:line id="_x0000_s1634" style="position:absolute;z-index:251672576" from="425.7pt,6.2pt" to="425.75pt,31.1pt" o:allowincell="f"/>
        </w:pict>
      </w:r>
      <w:r w:rsidR="008225C3" w:rsidRPr="008225C3">
        <w:rPr>
          <w:noProof/>
        </w:rPr>
        <w:pict>
          <v:line id="_x0000_s1635" style="position:absolute;z-index:251673600" from="438.9pt,6.2pt" to="438.95pt,31.1pt" o:allowincell="f"/>
        </w:pict>
      </w:r>
      <w:r w:rsidR="008225C3" w:rsidRPr="008225C3">
        <w:rPr>
          <w:noProof/>
        </w:rPr>
        <w:pict>
          <v:line id="_x0000_s1636" style="position:absolute;z-index:251674624" from="452.1pt,6.2pt" to="452.15pt,31.1pt" o:allowincell="f"/>
        </w:pict>
      </w:r>
      <w:r w:rsidR="008225C3" w:rsidRPr="008225C3">
        <w:rPr>
          <w:noProof/>
        </w:rPr>
        <w:pict>
          <v:line id="_x0000_s1637" style="position:absolute;z-index:251675648" from="465.3pt,6.2pt" to="465.35pt,31.1pt" o:allowincell="f"/>
        </w:pict>
      </w:r>
      <w:r w:rsidR="008225C3" w:rsidRPr="008225C3">
        <w:rPr>
          <w:noProof/>
        </w:rPr>
        <w:pict>
          <v:line id="_x0000_s1638" style="position:absolute;z-index:251676672" from="478.5pt,6.2pt" to="478.55pt,31.1pt" o:allowincell="f"/>
        </w:pict>
      </w:r>
      <w:r w:rsidR="008225C3" w:rsidRPr="008225C3">
        <w:rPr>
          <w:noProof/>
        </w:rPr>
        <w:pict>
          <v:line id="_x0000_s1639" style="position:absolute;z-index:251677696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22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akcií a podielov na základnom imaní vlastnených ňou ovládanými osobami 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osobami, v ktorých má účtovná jednotka podstatný vplyv,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prehľad o zisku alebo strate, ktorá nebola účtovaná ako náklad alebo výnos,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 priamo na účty vlastného imania, najmä zmeny reálnej hodnoty majetku,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zmeny hodnoty majetku pri použití metódy vlastného imania;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sa aj súčet ziskov a strát,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 zisk na akciu alebo podiel na základnom imaní,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TABULKA č. 22 o rozdelení účtovného zisku alebo o vysporiadaní účtovnej straty</w:t>
      </w:r>
    </w:p>
    <w:p w:rsidR="00017935" w:rsidRDefault="00C62C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B0AAD">
        <w:rPr>
          <w:rFonts w:ascii="Courier New" w:hAnsi="Courier New" w:cs="Courier New"/>
        </w:rPr>
        <w:t xml:space="preserve">     a  Názov položky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Bezprostredne predchádzajúce účtovné obdobie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40" style="position:absolute;flip:x;z-index:251678720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41" style="position:absolute;flip:x;z-index:251679744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 zisk </w:t>
      </w:r>
      <w:r w:rsidR="0093600F">
        <w:rPr>
          <w:rFonts w:ascii="Courier New" w:hAnsi="Courier New" w:cs="Courier New"/>
        </w:rPr>
        <w:t xml:space="preserve">                            2015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42" style="position:absolute;flip:x;z-index:251680768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zákonného rezervného fondu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43" style="position:absolute;flip:x;z-index:251681792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štatutárnych a ostatných fondo</w:t>
      </w:r>
      <w:r w:rsidR="00C62C0D">
        <w:rPr>
          <w:rFonts w:ascii="Courier New" w:hAnsi="Courier New" w:cs="Courier New"/>
        </w:rPr>
        <w:t>v</w:t>
      </w:r>
      <w:r>
        <w:rPr>
          <w:rFonts w:ascii="Courier New" w:hAnsi="Courier New" w:cs="Courier New"/>
        </w:rPr>
        <w:t xml:space="preserve">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44" style="position:absolute;flip:x;z-index:251682816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sociálneho fondu        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45" style="position:absolute;flip:x;z-index:251683840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na zvýšenie  základného imania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46" style="position:absolute;flip:x;z-index:251684864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Úhrada straty minulých období     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47" style="position:absolute;flip:x;z-index:251685888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Prevod  do nerozdeleného zisku minulých</w:t>
      </w:r>
      <w:r w:rsidR="00C62C0D">
        <w:rPr>
          <w:rFonts w:ascii="Courier New" w:hAnsi="Courier New" w:cs="Courier New"/>
        </w:rPr>
        <w:t xml:space="preserve"> rok</w:t>
      </w:r>
      <w:r>
        <w:rPr>
          <w:rFonts w:ascii="Courier New" w:hAnsi="Courier New" w:cs="Courier New"/>
        </w:rPr>
        <w:t xml:space="preserve">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48" style="position:absolute;flip:x;z-index:251686912" from="6.6pt,6.2pt" to="303.6pt,6.25pt" o:allowincell="f"/>
        </w:pict>
      </w:r>
    </w:p>
    <w:p w:rsidR="00017935" w:rsidRDefault="00C62C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Výplata podielu n</w:t>
      </w:r>
      <w:r w:rsidR="003B0AAD">
        <w:rPr>
          <w:rFonts w:ascii="Courier New" w:hAnsi="Courier New" w:cs="Courier New"/>
        </w:rPr>
        <w:t>a zisku spoločníkom</w:t>
      </w:r>
      <w:r>
        <w:rPr>
          <w:rFonts w:ascii="Courier New" w:hAnsi="Courier New" w:cs="Courier New"/>
        </w:rPr>
        <w:t>,členom</w:t>
      </w:r>
      <w:r w:rsidR="003B0AAD">
        <w:rPr>
          <w:rFonts w:ascii="Courier New" w:hAnsi="Courier New" w:cs="Courier New"/>
        </w:rPr>
        <w:t xml:space="preserve">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49" style="position:absolute;flip:x;z-index:251687936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50" style="position:absolute;flip:x;z-index:251688960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</w:t>
      </w:r>
      <w:r w:rsidR="0093600F">
        <w:rPr>
          <w:rFonts w:ascii="Courier New" w:hAnsi="Courier New" w:cs="Courier New"/>
        </w:rPr>
        <w:t xml:space="preserve">                            2015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51" style="position:absolute;flip:x;z-index:251689984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strata                    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52" style="position:absolute;flip:x;z-index:251691008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zákonného rezervného fondu     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53" style="position:absolute;flip:x;z-index:251692032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štatutárnych     a ostatných fondov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54" style="position:absolute;flip:x;z-index:251693056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nerozdeleného     zisku minulých rokov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55" style="position:absolute;flip:x;z-index:251694080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Úhrada straty spoločníkmi         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56" style="position:absolute;flip:x;z-index:251695104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Prevod do neuhradenej straty minulých</w:t>
      </w:r>
      <w:r w:rsidR="00C62C0D">
        <w:rPr>
          <w:rFonts w:ascii="Courier New" w:hAnsi="Courier New" w:cs="Courier New"/>
        </w:rPr>
        <w:t xml:space="preserve"> rok.</w:t>
      </w:r>
      <w:r>
        <w:rPr>
          <w:rFonts w:ascii="Courier New" w:hAnsi="Courier New" w:cs="Courier New"/>
        </w:rPr>
        <w:t xml:space="preserve">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57" style="position:absolute;flip:x;z-index:251696128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58" style="position:absolute;flip:x;z-index:251697152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59" style="position:absolute;flip:x;z-index:251698176" from="6.6pt,6.2pt" to="303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66" style="position:absolute;margin-left:9.9pt;margin-top:6.2pt;width:158.4pt;height:24.9pt;z-index:252217344" o:allowincell="f" filled="f"/>
        </w:pict>
      </w:r>
      <w:r w:rsidR="008225C3" w:rsidRPr="008225C3">
        <w:rPr>
          <w:noProof/>
        </w:rPr>
        <w:pict>
          <v:rect id="_x0000_s2167" style="position:absolute;margin-left:214.5pt;margin-top:6.2pt;width:105.6pt;height:24.9pt;z-index:252218368" o:allowincell="f" filled="f"/>
        </w:pict>
      </w:r>
      <w:r w:rsidR="008225C3" w:rsidRPr="008225C3">
        <w:rPr>
          <w:noProof/>
        </w:rPr>
        <w:pict>
          <v:rect id="_x0000_s2168" style="position:absolute;margin-left:372.9pt;margin-top:6.2pt;width:132pt;height:24.9pt;z-index:252219392" o:allowincell="f" filled="f"/>
        </w:pict>
      </w:r>
      <w:r w:rsidR="008225C3" w:rsidRPr="008225C3">
        <w:rPr>
          <w:noProof/>
        </w:rPr>
        <w:pict>
          <v:line id="_x0000_s1660" style="position:absolute;z-index:251699200" from="227.7pt,6.2pt" to="227.75pt,31.1pt" o:allowincell="f"/>
        </w:pict>
      </w:r>
      <w:r w:rsidR="008225C3" w:rsidRPr="008225C3">
        <w:rPr>
          <w:noProof/>
        </w:rPr>
        <w:pict>
          <v:line id="_x0000_s1661" style="position:absolute;z-index:251700224" from="240.9pt,6.2pt" to="240.95pt,31.1pt" o:allowincell="f"/>
        </w:pict>
      </w:r>
      <w:r w:rsidR="008225C3" w:rsidRPr="008225C3">
        <w:rPr>
          <w:noProof/>
        </w:rPr>
        <w:pict>
          <v:line id="_x0000_s1662" style="position:absolute;z-index:251701248" from="254.1pt,6.2pt" to="254.15pt,31.1pt" o:allowincell="f"/>
        </w:pict>
      </w:r>
      <w:r w:rsidR="008225C3" w:rsidRPr="008225C3">
        <w:rPr>
          <w:noProof/>
        </w:rPr>
        <w:pict>
          <v:line id="_x0000_s1663" style="position:absolute;z-index:251702272" from="267.3pt,6.2pt" to="267.35pt,31.1pt" o:allowincell="f"/>
        </w:pict>
      </w:r>
      <w:r w:rsidR="008225C3" w:rsidRPr="008225C3">
        <w:rPr>
          <w:noProof/>
        </w:rPr>
        <w:pict>
          <v:line id="_x0000_s1664" style="position:absolute;z-index:251703296" from="280.5pt,6.2pt" to="280.55pt,31.1pt" o:allowincell="f"/>
        </w:pict>
      </w:r>
      <w:r w:rsidR="008225C3" w:rsidRPr="008225C3">
        <w:rPr>
          <w:noProof/>
        </w:rPr>
        <w:pict>
          <v:line id="_x0000_s1665" style="position:absolute;z-index:251704320" from="293.7pt,6.2pt" to="293.75pt,31.1pt" o:allowincell="f"/>
        </w:pict>
      </w:r>
      <w:r w:rsidR="008225C3" w:rsidRPr="008225C3">
        <w:rPr>
          <w:noProof/>
        </w:rPr>
        <w:pict>
          <v:line id="_x0000_s1666" style="position:absolute;z-index:251705344" from="306.9pt,6.2pt" to="306.95pt,31.1pt" o:allowincell="f"/>
        </w:pict>
      </w:r>
      <w:r w:rsidR="008225C3" w:rsidRPr="008225C3">
        <w:rPr>
          <w:noProof/>
        </w:rPr>
        <w:pict>
          <v:line id="_x0000_s1667" style="position:absolute;z-index:251706368" from="386.1pt,6.2pt" to="386.15pt,31.1pt" o:allowincell="f"/>
        </w:pict>
      </w:r>
      <w:r w:rsidR="008225C3" w:rsidRPr="008225C3">
        <w:rPr>
          <w:noProof/>
        </w:rPr>
        <w:pict>
          <v:line id="_x0000_s1668" style="position:absolute;z-index:251707392" from="399.3pt,6.2pt" to="399.35pt,31.1pt" o:allowincell="f"/>
        </w:pict>
      </w:r>
      <w:r w:rsidR="008225C3" w:rsidRPr="008225C3">
        <w:rPr>
          <w:noProof/>
        </w:rPr>
        <w:pict>
          <v:line id="_x0000_s1669" style="position:absolute;z-index:251708416" from="412.5pt,6.2pt" to="412.55pt,31.1pt" o:allowincell="f"/>
        </w:pict>
      </w:r>
      <w:r w:rsidR="008225C3" w:rsidRPr="008225C3">
        <w:rPr>
          <w:noProof/>
        </w:rPr>
        <w:pict>
          <v:line id="_x0000_s1670" style="position:absolute;z-index:251709440" from="425.7pt,6.2pt" to="425.75pt,31.1pt" o:allowincell="f"/>
        </w:pict>
      </w:r>
      <w:r w:rsidR="008225C3" w:rsidRPr="008225C3">
        <w:rPr>
          <w:noProof/>
        </w:rPr>
        <w:pict>
          <v:line id="_x0000_s1671" style="position:absolute;z-index:251710464" from="438.9pt,6.2pt" to="438.95pt,31.1pt" o:allowincell="f"/>
        </w:pict>
      </w:r>
      <w:r w:rsidR="008225C3" w:rsidRPr="008225C3">
        <w:rPr>
          <w:noProof/>
        </w:rPr>
        <w:pict>
          <v:line id="_x0000_s1672" style="position:absolute;z-index:251711488" from="452.1pt,6.2pt" to="452.15pt,31.1pt" o:allowincell="f"/>
        </w:pict>
      </w:r>
      <w:r w:rsidR="008225C3" w:rsidRPr="008225C3">
        <w:rPr>
          <w:noProof/>
        </w:rPr>
        <w:pict>
          <v:line id="_x0000_s1673" style="position:absolute;z-index:251712512" from="465.3pt,6.2pt" to="465.35pt,31.1pt" o:allowincell="f"/>
        </w:pict>
      </w:r>
      <w:r w:rsidR="008225C3" w:rsidRPr="008225C3">
        <w:rPr>
          <w:noProof/>
        </w:rPr>
        <w:pict>
          <v:line id="_x0000_s1674" style="position:absolute;z-index:251713536" from="478.5pt,6.2pt" to="478.55pt,31.1pt" o:allowincell="f"/>
        </w:pict>
      </w:r>
      <w:r w:rsidR="008225C3" w:rsidRPr="008225C3">
        <w:rPr>
          <w:noProof/>
        </w:rPr>
        <w:pict>
          <v:line id="_x0000_s1675" style="position:absolute;z-index:251714560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23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Jednotlivé druhy rezerv za bežné účtovné obdobie: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231 o rezervách</w:t>
      </w:r>
    </w:p>
    <w:p w:rsidR="00017935" w:rsidRDefault="00C62C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3B0AAD">
        <w:rPr>
          <w:rFonts w:ascii="Courier New" w:hAnsi="Courier New" w:cs="Courier New"/>
        </w:rPr>
        <w:t xml:space="preserve">       a  Názov položky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BO-Stav na začiatku účtovného obdobia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BO-Tvorba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BO-Použitie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BO-Zrušenie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BO-Stav na konci účtovného obdobia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76" style="position:absolute;flip:x;z-index:25171558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77" style="position:absolute;flip:x;z-index:25171660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78" style="position:absolute;flip:x;z-index:25171763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79" style="position:absolute;flip:x;z-index:25171865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80" style="position:absolute;flip:x;z-index:25171968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81" style="position:absolute;flip:x;z-index:25172070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82" style="position:absolute;flip:x;z-index:25172172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rezervy    spolu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83" style="position:absolute;flip:x;z-index:25172275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Nevyčerpané dovolenky vrátane</w:t>
      </w:r>
      <w:r w:rsidR="00C62C0D">
        <w:rPr>
          <w:rFonts w:ascii="Courier New" w:hAnsi="Courier New" w:cs="Courier New"/>
        </w:rPr>
        <w:t xml:space="preserve"> soc.poist.</w:t>
      </w:r>
      <w:r w:rsidR="0093600F">
        <w:rPr>
          <w:rFonts w:ascii="Courier New" w:hAnsi="Courier New" w:cs="Courier New"/>
        </w:rPr>
        <w:t xml:space="preserve">    1351 0    0    0 1499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84" style="position:absolute;flip:x;z-index:25172377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85" style="position:absolute;flip:x;z-index:25172480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86" style="position:absolute;flip:x;z-index:25172582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Overenie účtovnej   závierky a zostaveni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daňového priznania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87" style="position:absolute;flip:x;z-index:25172684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Vypustené emisie    do ovzdušia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88" style="position:absolute;flip:x;z-index:25172787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Bonusy, skontá,     rabaty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89" style="position:absolute;flip:x;z-index:25172889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90" style="position:absolute;flip:x;z-index:25172992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91" style="position:absolute;flip:x;z-index:25173094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92" style="position:absolute;flip:x;z-index:25173196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rez</w:t>
      </w:r>
      <w:r w:rsidR="00D12D8D">
        <w:rPr>
          <w:rFonts w:ascii="Courier New" w:hAnsi="Courier New" w:cs="Courier New"/>
        </w:rPr>
        <w:t xml:space="preserve">ervy  spolu        </w:t>
      </w:r>
      <w:r w:rsidR="0093600F">
        <w:rPr>
          <w:rFonts w:ascii="Courier New" w:hAnsi="Courier New" w:cs="Courier New"/>
        </w:rPr>
        <w:t xml:space="preserve">        1351    0    0    0 1499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693" style="position:absolute;flip:x;z-index:25173299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TABULKA č. 232 o rezervách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MO-Stav na začiatku účtovného obdobia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MO-Tvorba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MO-Použitie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MO-Zrušenie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MO-Stav na konci účtovného obdobia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69" style="position:absolute;margin-left:9.9pt;margin-top:6.2pt;width:158.4pt;height:24.9pt;z-index:252220416" o:allowincell="f" filled="f"/>
        </w:pict>
      </w:r>
      <w:r w:rsidR="008225C3" w:rsidRPr="008225C3">
        <w:rPr>
          <w:noProof/>
        </w:rPr>
        <w:pict>
          <v:rect id="_x0000_s2170" style="position:absolute;margin-left:214.5pt;margin-top:6.2pt;width:105.6pt;height:24.9pt;z-index:252221440" o:allowincell="f" filled="f"/>
        </w:pict>
      </w:r>
      <w:r w:rsidR="008225C3" w:rsidRPr="008225C3">
        <w:rPr>
          <w:noProof/>
        </w:rPr>
        <w:pict>
          <v:rect id="_x0000_s2171" style="position:absolute;margin-left:372.9pt;margin-top:6.2pt;width:132pt;height:24.9pt;z-index:252222464" o:allowincell="f" filled="f"/>
        </w:pict>
      </w:r>
      <w:r w:rsidR="008225C3" w:rsidRPr="008225C3">
        <w:rPr>
          <w:noProof/>
        </w:rPr>
        <w:pict>
          <v:line id="_x0000_s1694" style="position:absolute;z-index:251734016" from="227.7pt,6.2pt" to="227.75pt,31.1pt" o:allowincell="f"/>
        </w:pict>
      </w:r>
      <w:r w:rsidR="008225C3" w:rsidRPr="008225C3">
        <w:rPr>
          <w:noProof/>
        </w:rPr>
        <w:pict>
          <v:line id="_x0000_s1695" style="position:absolute;z-index:251735040" from="240.9pt,6.2pt" to="240.95pt,31.1pt" o:allowincell="f"/>
        </w:pict>
      </w:r>
      <w:r w:rsidR="008225C3" w:rsidRPr="008225C3">
        <w:rPr>
          <w:noProof/>
        </w:rPr>
        <w:pict>
          <v:line id="_x0000_s1696" style="position:absolute;z-index:251736064" from="254.1pt,6.2pt" to="254.15pt,31.1pt" o:allowincell="f"/>
        </w:pict>
      </w:r>
      <w:r w:rsidR="008225C3" w:rsidRPr="008225C3">
        <w:rPr>
          <w:noProof/>
        </w:rPr>
        <w:pict>
          <v:line id="_x0000_s1697" style="position:absolute;z-index:251737088" from="267.3pt,6.2pt" to="267.35pt,31.1pt" o:allowincell="f"/>
        </w:pict>
      </w:r>
      <w:r w:rsidR="008225C3" w:rsidRPr="008225C3">
        <w:rPr>
          <w:noProof/>
        </w:rPr>
        <w:pict>
          <v:line id="_x0000_s1698" style="position:absolute;z-index:251738112" from="280.5pt,6.2pt" to="280.55pt,31.1pt" o:allowincell="f"/>
        </w:pict>
      </w:r>
      <w:r w:rsidR="008225C3" w:rsidRPr="008225C3">
        <w:rPr>
          <w:noProof/>
        </w:rPr>
        <w:pict>
          <v:line id="_x0000_s1699" style="position:absolute;z-index:251739136" from="293.7pt,6.2pt" to="293.75pt,31.1pt" o:allowincell="f"/>
        </w:pict>
      </w:r>
      <w:r w:rsidR="008225C3" w:rsidRPr="008225C3">
        <w:rPr>
          <w:noProof/>
        </w:rPr>
        <w:pict>
          <v:line id="_x0000_s1700" style="position:absolute;z-index:251740160" from="306.9pt,6.2pt" to="306.95pt,31.1pt" o:allowincell="f"/>
        </w:pict>
      </w:r>
      <w:r w:rsidR="008225C3" w:rsidRPr="008225C3">
        <w:rPr>
          <w:noProof/>
        </w:rPr>
        <w:pict>
          <v:line id="_x0000_s1701" style="position:absolute;z-index:251741184" from="386.1pt,6.2pt" to="386.15pt,31.1pt" o:allowincell="f"/>
        </w:pict>
      </w:r>
      <w:r w:rsidR="008225C3" w:rsidRPr="008225C3">
        <w:rPr>
          <w:noProof/>
        </w:rPr>
        <w:pict>
          <v:line id="_x0000_s1702" style="position:absolute;z-index:251742208" from="399.3pt,6.2pt" to="399.35pt,31.1pt" o:allowincell="f"/>
        </w:pict>
      </w:r>
      <w:r w:rsidR="008225C3" w:rsidRPr="008225C3">
        <w:rPr>
          <w:noProof/>
        </w:rPr>
        <w:pict>
          <v:line id="_x0000_s1703" style="position:absolute;z-index:251743232" from="412.5pt,6.2pt" to="412.55pt,31.1pt" o:allowincell="f"/>
        </w:pict>
      </w:r>
      <w:r w:rsidR="008225C3" w:rsidRPr="008225C3">
        <w:rPr>
          <w:noProof/>
        </w:rPr>
        <w:pict>
          <v:line id="_x0000_s1704" style="position:absolute;z-index:251744256" from="425.7pt,6.2pt" to="425.75pt,31.1pt" o:allowincell="f"/>
        </w:pict>
      </w:r>
      <w:r w:rsidR="008225C3" w:rsidRPr="008225C3">
        <w:rPr>
          <w:noProof/>
        </w:rPr>
        <w:pict>
          <v:line id="_x0000_s1705" style="position:absolute;z-index:251745280" from="438.9pt,6.2pt" to="438.95pt,31.1pt" o:allowincell="f"/>
        </w:pict>
      </w:r>
      <w:r w:rsidR="008225C3" w:rsidRPr="008225C3">
        <w:rPr>
          <w:noProof/>
        </w:rPr>
        <w:pict>
          <v:line id="_x0000_s1706" style="position:absolute;z-index:251746304" from="452.1pt,6.2pt" to="452.15pt,31.1pt" o:allowincell="f"/>
        </w:pict>
      </w:r>
      <w:r w:rsidR="008225C3" w:rsidRPr="008225C3">
        <w:rPr>
          <w:noProof/>
        </w:rPr>
        <w:pict>
          <v:line id="_x0000_s1707" style="position:absolute;z-index:251747328" from="465.3pt,6.2pt" to="465.35pt,31.1pt" o:allowincell="f"/>
        </w:pict>
      </w:r>
      <w:r w:rsidR="008225C3" w:rsidRPr="008225C3">
        <w:rPr>
          <w:noProof/>
        </w:rPr>
        <w:pict>
          <v:line id="_x0000_s1708" style="position:absolute;z-index:251748352" from="478.5pt,6.2pt" to="478.55pt,31.1pt" o:allowincell="f"/>
        </w:pict>
      </w:r>
      <w:r w:rsidR="008225C3" w:rsidRPr="008225C3">
        <w:rPr>
          <w:noProof/>
        </w:rPr>
        <w:pict>
          <v:line id="_x0000_s1709" style="position:absolute;z-index:251749376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24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10" style="position:absolute;flip:x;z-index:25175040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11" style="position:absolute;flip:x;z-index:25175142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12" style="position:absolute;flip:x;z-index:25175244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13" style="position:absolute;flip:x;z-index:25175347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14" style="position:absolute;flip:x;z-index:25175449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15" style="position:absolute;flip:x;z-index:25175552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16" style="position:absolute;flip:x;z-index:25175654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rezervy    spolu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17" style="position:absolute;flip:x;z-index:25175756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Nevyčerpané dovolenky vrátane soc</w:t>
      </w:r>
      <w:r w:rsidR="00C62C0D">
        <w:rPr>
          <w:rFonts w:ascii="Courier New" w:hAnsi="Courier New" w:cs="Courier New"/>
        </w:rPr>
        <w:t>i.poist.</w:t>
      </w:r>
      <w:r w:rsidR="0093600F">
        <w:rPr>
          <w:rFonts w:ascii="Courier New" w:hAnsi="Courier New" w:cs="Courier New"/>
        </w:rPr>
        <w:t xml:space="preserve">  1140  0    0    0 1351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18" style="position:absolute;flip:x;z-index:25175859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19" style="position:absolute;flip:x;z-index:25175961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20" style="position:absolute;flip:x;z-index:25176064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Overenie</w:t>
      </w:r>
      <w:r w:rsidR="00C62C0D">
        <w:rPr>
          <w:rFonts w:ascii="Courier New" w:hAnsi="Courier New" w:cs="Courier New"/>
        </w:rPr>
        <w:t xml:space="preserve"> účtovnej záv. a zost.DP</w:t>
      </w:r>
      <w:r>
        <w:rPr>
          <w:rFonts w:ascii="Courier New" w:hAnsi="Courier New" w:cs="Courier New"/>
        </w:rPr>
        <w:t xml:space="preserve">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21" style="position:absolute;flip:x;z-index:25176166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Vypustené emisie    do ovzdušia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22" style="position:absolute;flip:x;z-index:25176268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Bonusy, skontá,     rabaty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23" style="position:absolute;flip:x;z-index:25176371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24" style="position:absolute;flip:x;z-index:25176473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25" style="position:absolute;flip:x;z-index:25176576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26" style="position:absolute;flip:x;z-index:25176678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rez</w:t>
      </w:r>
      <w:r w:rsidR="00D12D8D">
        <w:rPr>
          <w:rFonts w:ascii="Courier New" w:hAnsi="Courier New" w:cs="Courier New"/>
        </w:rPr>
        <w:t xml:space="preserve">ervy  spolu        </w:t>
      </w:r>
      <w:r w:rsidR="0093600F">
        <w:rPr>
          <w:rFonts w:ascii="Courier New" w:hAnsi="Courier New" w:cs="Courier New"/>
        </w:rPr>
        <w:t xml:space="preserve">         1140   0    0    0 1351</w:t>
      </w:r>
      <w:r w:rsidR="00D12D8D">
        <w:rPr>
          <w:rFonts w:ascii="Courier New" w:hAnsi="Courier New" w:cs="Courier New"/>
        </w:rPr>
        <w:t xml:space="preserve">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27" style="position:absolute;flip:x;z-index:25176780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Výška záväzkov: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24 o záväzkoch</w:t>
      </w:r>
    </w:p>
    <w:p w:rsidR="00017935" w:rsidRDefault="00C62C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 w:rsidR="003B0AAD">
        <w:rPr>
          <w:rFonts w:ascii="Courier New" w:hAnsi="Courier New" w:cs="Courier New"/>
        </w:rPr>
        <w:t xml:space="preserve">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28" style="position:absolute;flip:x;z-index:251768832" from="6.6pt,6.2pt" to="363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b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29" style="position:absolute;flip:x;z-index:251769856" from="6.6pt,6.2pt" to="363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záväzky    spolu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30" style="position:absolute;flip:x;z-index:251770880" from="6.6pt,6.2pt" to="363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</w:t>
      </w:r>
      <w:r w:rsidR="00C62C0D">
        <w:rPr>
          <w:rFonts w:ascii="Courier New" w:hAnsi="Courier New" w:cs="Courier New"/>
        </w:rPr>
        <w:t xml:space="preserve"> so zostatkovou dobou splatn.nad 5r.</w:t>
      </w:r>
      <w:r>
        <w:rPr>
          <w:rFonts w:ascii="Courier New" w:hAnsi="Courier New" w:cs="Courier New"/>
        </w:rPr>
        <w:t xml:space="preserve">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31" style="position:absolute;flip:x;z-index:251771904" from="6.6pt,6.2pt" to="363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</w:t>
      </w:r>
      <w:r w:rsidR="00C62C0D">
        <w:rPr>
          <w:rFonts w:ascii="Courier New" w:hAnsi="Courier New" w:cs="Courier New"/>
        </w:rPr>
        <w:t xml:space="preserve"> so zostatkovou dobou splatn.1-5r.</w:t>
      </w:r>
      <w:r>
        <w:rPr>
          <w:rFonts w:ascii="Courier New" w:hAnsi="Courier New" w:cs="Courier New"/>
        </w:rPr>
        <w:t xml:space="preserve"> </w:t>
      </w:r>
      <w:r w:rsidR="00C62C0D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32" style="position:absolute;flip:x;z-index:251772928" from="6.6pt,6.2pt" to="363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záväzky  sp</w:t>
      </w:r>
      <w:r w:rsidR="0093600F">
        <w:rPr>
          <w:rFonts w:ascii="Courier New" w:hAnsi="Courier New" w:cs="Courier New"/>
        </w:rPr>
        <w:t>olu                 83147  67576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72" style="position:absolute;margin-left:9.9pt;margin-top:6.2pt;width:158.4pt;height:24.9pt;z-index:252223488" o:allowincell="f" filled="f"/>
        </w:pict>
      </w:r>
      <w:r w:rsidR="008225C3" w:rsidRPr="008225C3">
        <w:rPr>
          <w:noProof/>
        </w:rPr>
        <w:pict>
          <v:rect id="_x0000_s2173" style="position:absolute;margin-left:214.5pt;margin-top:6.2pt;width:105.6pt;height:24.9pt;z-index:252224512" o:allowincell="f" filled="f"/>
        </w:pict>
      </w:r>
      <w:r w:rsidR="008225C3" w:rsidRPr="008225C3">
        <w:rPr>
          <w:noProof/>
        </w:rPr>
        <w:pict>
          <v:rect id="_x0000_s2174" style="position:absolute;margin-left:372.9pt;margin-top:6.2pt;width:132pt;height:24.9pt;z-index:252225536" o:allowincell="f" filled="f"/>
        </w:pict>
      </w:r>
      <w:r w:rsidR="008225C3" w:rsidRPr="008225C3">
        <w:rPr>
          <w:noProof/>
        </w:rPr>
        <w:pict>
          <v:line id="_x0000_s1733" style="position:absolute;z-index:251773952" from="227.7pt,6.2pt" to="227.75pt,31.1pt" o:allowincell="f"/>
        </w:pict>
      </w:r>
      <w:r w:rsidR="008225C3" w:rsidRPr="008225C3">
        <w:rPr>
          <w:noProof/>
        </w:rPr>
        <w:pict>
          <v:line id="_x0000_s1734" style="position:absolute;z-index:251774976" from="240.9pt,6.2pt" to="240.95pt,31.1pt" o:allowincell="f"/>
        </w:pict>
      </w:r>
      <w:r w:rsidR="008225C3" w:rsidRPr="008225C3">
        <w:rPr>
          <w:noProof/>
        </w:rPr>
        <w:pict>
          <v:line id="_x0000_s1735" style="position:absolute;z-index:251776000" from="254.1pt,6.2pt" to="254.15pt,31.1pt" o:allowincell="f"/>
        </w:pict>
      </w:r>
      <w:r w:rsidR="008225C3" w:rsidRPr="008225C3">
        <w:rPr>
          <w:noProof/>
        </w:rPr>
        <w:pict>
          <v:line id="_x0000_s1736" style="position:absolute;z-index:251777024" from="267.3pt,6.2pt" to="267.35pt,31.1pt" o:allowincell="f"/>
        </w:pict>
      </w:r>
      <w:r w:rsidR="008225C3" w:rsidRPr="008225C3">
        <w:rPr>
          <w:noProof/>
        </w:rPr>
        <w:pict>
          <v:line id="_x0000_s1737" style="position:absolute;z-index:251778048" from="280.5pt,6.2pt" to="280.55pt,31.1pt" o:allowincell="f"/>
        </w:pict>
      </w:r>
      <w:r w:rsidR="008225C3" w:rsidRPr="008225C3">
        <w:rPr>
          <w:noProof/>
        </w:rPr>
        <w:pict>
          <v:line id="_x0000_s1738" style="position:absolute;z-index:251779072" from="293.7pt,6.2pt" to="293.75pt,31.1pt" o:allowincell="f"/>
        </w:pict>
      </w:r>
      <w:r w:rsidR="008225C3" w:rsidRPr="008225C3">
        <w:rPr>
          <w:noProof/>
        </w:rPr>
        <w:pict>
          <v:line id="_x0000_s1739" style="position:absolute;z-index:251780096" from="306.9pt,6.2pt" to="306.95pt,31.1pt" o:allowincell="f"/>
        </w:pict>
      </w:r>
      <w:r w:rsidR="008225C3" w:rsidRPr="008225C3">
        <w:rPr>
          <w:noProof/>
        </w:rPr>
        <w:pict>
          <v:line id="_x0000_s1740" style="position:absolute;z-index:251781120" from="386.1pt,6.2pt" to="386.15pt,31.1pt" o:allowincell="f"/>
        </w:pict>
      </w:r>
      <w:r w:rsidR="008225C3" w:rsidRPr="008225C3">
        <w:rPr>
          <w:noProof/>
        </w:rPr>
        <w:pict>
          <v:line id="_x0000_s1741" style="position:absolute;z-index:251782144" from="399.3pt,6.2pt" to="399.35pt,31.1pt" o:allowincell="f"/>
        </w:pict>
      </w:r>
      <w:r w:rsidR="008225C3" w:rsidRPr="008225C3">
        <w:rPr>
          <w:noProof/>
        </w:rPr>
        <w:pict>
          <v:line id="_x0000_s1742" style="position:absolute;z-index:251783168" from="412.5pt,6.2pt" to="412.55pt,31.1pt" o:allowincell="f"/>
        </w:pict>
      </w:r>
      <w:r w:rsidR="008225C3" w:rsidRPr="008225C3">
        <w:rPr>
          <w:noProof/>
        </w:rPr>
        <w:pict>
          <v:line id="_x0000_s1743" style="position:absolute;z-index:251784192" from="425.7pt,6.2pt" to="425.75pt,31.1pt" o:allowincell="f"/>
        </w:pict>
      </w:r>
      <w:r w:rsidR="008225C3" w:rsidRPr="008225C3">
        <w:rPr>
          <w:noProof/>
        </w:rPr>
        <w:pict>
          <v:line id="_x0000_s1744" style="position:absolute;z-index:251785216" from="438.9pt,6.2pt" to="438.95pt,31.1pt" o:allowincell="f"/>
        </w:pict>
      </w:r>
      <w:r w:rsidR="008225C3" w:rsidRPr="008225C3">
        <w:rPr>
          <w:noProof/>
        </w:rPr>
        <w:pict>
          <v:line id="_x0000_s1745" style="position:absolute;z-index:251786240" from="452.1pt,6.2pt" to="452.15pt,31.1pt" o:allowincell="f"/>
        </w:pict>
      </w:r>
      <w:r w:rsidR="008225C3" w:rsidRPr="008225C3">
        <w:rPr>
          <w:noProof/>
        </w:rPr>
        <w:pict>
          <v:line id="_x0000_s1746" style="position:absolute;z-index:251787264" from="465.3pt,6.2pt" to="465.35pt,31.1pt" o:allowincell="f"/>
        </w:pict>
      </w:r>
      <w:r w:rsidR="008225C3" w:rsidRPr="008225C3">
        <w:rPr>
          <w:noProof/>
        </w:rPr>
        <w:pict>
          <v:line id="_x0000_s1747" style="position:absolute;z-index:251788288" from="478.5pt,6.2pt" to="478.55pt,31.1pt" o:allowincell="f"/>
        </w:pict>
      </w:r>
      <w:r w:rsidR="008225C3" w:rsidRPr="008225C3">
        <w:rPr>
          <w:noProof/>
        </w:rPr>
        <w:pict>
          <v:line id="_x0000_s1748" style="position:absolute;z-index:251789312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25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49" style="position:absolute;flip:x;z-index:251790336" from="6.6pt,6.2pt" to="363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jedného roka vrátan</w:t>
      </w:r>
      <w:r w:rsidR="00D12D8D">
        <w:rPr>
          <w:rFonts w:ascii="Courier New" w:hAnsi="Courier New" w:cs="Courier New"/>
        </w:rPr>
        <w:t>e                  62696    48133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50" style="position:absolute;flip:x;z-index:251791360" from="6.6pt,6.2pt" to="363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po lehote   sp</w:t>
      </w:r>
      <w:r w:rsidR="00D12D8D">
        <w:rPr>
          <w:rFonts w:ascii="Courier New" w:hAnsi="Courier New" w:cs="Courier New"/>
        </w:rPr>
        <w:t>latnosti           62696    48133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51" style="position:absolute;flip:x;z-index:251792384" from="6.6pt,6.2pt" to="363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Štruktúre záväzkov podľa zostatkovej doby splatnosti v členení podľa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súvahy, a to podľa zostatkovej doby splatnosti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1. do jedného roka vrátane,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 .od jedného roka do piatich rokov vrátane,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3. viac ako päť rokov,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Hodnota záväzku zabezpečeného záložným právom alebo zabezpečený inou formou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 a to s uvedením formy zabezpečenia: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Spôsob vzniku odloženého daňového záväzku: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Záväzky zo sociálneho fondu: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26 o záväzkoch zo sociálneho fondu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52" style="position:absolute;flip:x;z-index:251793408" from="6.6pt,6.2pt" to="356.4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b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53" style="position:absolute;flip:x;z-index:251794432" from="6.6pt,6.2pt" to="356.4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Začiatočný stav </w:t>
      </w:r>
      <w:r w:rsidR="00D12D8D">
        <w:rPr>
          <w:rFonts w:ascii="Courier New" w:hAnsi="Courier New" w:cs="Courier New"/>
        </w:rPr>
        <w:t xml:space="preserve">    s</w:t>
      </w:r>
      <w:r w:rsidR="00BB4FCA">
        <w:rPr>
          <w:rFonts w:ascii="Courier New" w:hAnsi="Courier New" w:cs="Courier New"/>
        </w:rPr>
        <w:t xml:space="preserve">ociálneho fondu         1169 1037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54" style="position:absolute;flip:x;z-index:251795456" from="6.6pt,6.2pt" to="356.4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na ťarchu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nákladov        </w:t>
      </w:r>
      <w:r w:rsidR="00D12D8D">
        <w:rPr>
          <w:rFonts w:ascii="Courier New" w:hAnsi="Courier New" w:cs="Courier New"/>
        </w:rPr>
        <w:t xml:space="preserve">                          </w:t>
      </w:r>
      <w:r w:rsidR="00BB4FCA">
        <w:rPr>
          <w:rFonts w:ascii="Courier New" w:hAnsi="Courier New" w:cs="Courier New"/>
        </w:rPr>
        <w:t xml:space="preserve">   223   </w:t>
      </w:r>
      <w:r w:rsidR="00D12D8D">
        <w:rPr>
          <w:rFonts w:ascii="Courier New" w:hAnsi="Courier New" w:cs="Courier New"/>
        </w:rPr>
        <w:t>132</w:t>
      </w:r>
      <w:r>
        <w:rPr>
          <w:rFonts w:ascii="Courier New" w:hAnsi="Courier New" w:cs="Courier New"/>
        </w:rPr>
        <w:t xml:space="preserve"> </w:t>
      </w:r>
      <w:r w:rsidR="00BB4FCA">
        <w:rPr>
          <w:rFonts w:ascii="Courier New" w:hAnsi="Courier New" w:cs="Courier New"/>
        </w:rPr>
        <w:t xml:space="preserve">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55" style="position:absolute;flip:x;z-index:251796480" from="6.6pt,6.2pt" to="356.4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zo zisku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56" style="position:absolute;flip:x;z-index:251797504" from="6.6pt,6.2pt" to="356.4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Ostatná tvorba sociálneho fondu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57" style="position:absolute;flip:x;z-index:251798528" from="6.6pt,6.2pt" to="356.4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spolu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58" style="position:absolute;flip:x;z-index:251799552" from="6.6pt,6.2pt" to="356.4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Čerpanie sociálneho fondu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59" style="position:absolute;flip:x;z-index:251800576" from="6.6pt,6.2pt" to="356.4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Konečný zostatok</w:t>
      </w:r>
      <w:r w:rsidR="00D12D8D">
        <w:rPr>
          <w:rFonts w:ascii="Courier New" w:hAnsi="Courier New" w:cs="Courier New"/>
        </w:rPr>
        <w:t xml:space="preserve">    s</w:t>
      </w:r>
      <w:r w:rsidR="00BB4FCA">
        <w:rPr>
          <w:rFonts w:ascii="Courier New" w:hAnsi="Courier New" w:cs="Courier New"/>
        </w:rPr>
        <w:t xml:space="preserve">ociálneho fondu        1392 1169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60" style="position:absolute;flip:x;z-index:251801600" from="6.6pt,6.2pt" to="356.4pt,6.25pt" o:allowincell="f"/>
        </w:pic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Vydané dlhopisy (menovitá hodnota, emisný kurz, úrok a splatnosť)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27 o vydaných dlhopisoch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vydaného dlhopisu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Menovitá hodnota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Počet    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Emisný kurz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75" style="position:absolute;margin-left:9.9pt;margin-top:6.2pt;width:158.4pt;height:24.9pt;z-index:252226560" o:allowincell="f" filled="f"/>
        </w:pict>
      </w:r>
      <w:r w:rsidR="008225C3" w:rsidRPr="008225C3">
        <w:rPr>
          <w:noProof/>
        </w:rPr>
        <w:pict>
          <v:rect id="_x0000_s2176" style="position:absolute;margin-left:214.5pt;margin-top:6.2pt;width:105.6pt;height:24.9pt;z-index:252227584" o:allowincell="f" filled="f"/>
        </w:pict>
      </w:r>
      <w:r w:rsidR="008225C3" w:rsidRPr="008225C3">
        <w:rPr>
          <w:noProof/>
        </w:rPr>
        <w:pict>
          <v:rect id="_x0000_s2177" style="position:absolute;margin-left:372.9pt;margin-top:6.2pt;width:132pt;height:24.9pt;z-index:252228608" o:allowincell="f" filled="f"/>
        </w:pict>
      </w:r>
      <w:r w:rsidR="008225C3" w:rsidRPr="008225C3">
        <w:rPr>
          <w:noProof/>
        </w:rPr>
        <w:pict>
          <v:line id="_x0000_s1761" style="position:absolute;z-index:251802624" from="227.7pt,6.2pt" to="227.75pt,31.1pt" o:allowincell="f"/>
        </w:pict>
      </w:r>
      <w:r w:rsidR="008225C3" w:rsidRPr="008225C3">
        <w:rPr>
          <w:noProof/>
        </w:rPr>
        <w:pict>
          <v:line id="_x0000_s1762" style="position:absolute;z-index:251803648" from="240.9pt,6.2pt" to="240.95pt,31.1pt" o:allowincell="f"/>
        </w:pict>
      </w:r>
      <w:r w:rsidR="008225C3" w:rsidRPr="008225C3">
        <w:rPr>
          <w:noProof/>
        </w:rPr>
        <w:pict>
          <v:line id="_x0000_s1763" style="position:absolute;z-index:251804672" from="254.1pt,6.2pt" to="254.15pt,31.1pt" o:allowincell="f"/>
        </w:pict>
      </w:r>
      <w:r w:rsidR="008225C3" w:rsidRPr="008225C3">
        <w:rPr>
          <w:noProof/>
        </w:rPr>
        <w:pict>
          <v:line id="_x0000_s1764" style="position:absolute;z-index:251805696" from="267.3pt,6.2pt" to="267.35pt,31.1pt" o:allowincell="f"/>
        </w:pict>
      </w:r>
      <w:r w:rsidR="008225C3" w:rsidRPr="008225C3">
        <w:rPr>
          <w:noProof/>
        </w:rPr>
        <w:pict>
          <v:line id="_x0000_s1765" style="position:absolute;z-index:251806720" from="280.5pt,6.2pt" to="280.55pt,31.1pt" o:allowincell="f"/>
        </w:pict>
      </w:r>
      <w:r w:rsidR="008225C3" w:rsidRPr="008225C3">
        <w:rPr>
          <w:noProof/>
        </w:rPr>
        <w:pict>
          <v:line id="_x0000_s1766" style="position:absolute;z-index:251807744" from="293.7pt,6.2pt" to="293.75pt,31.1pt" o:allowincell="f"/>
        </w:pict>
      </w:r>
      <w:r w:rsidR="008225C3" w:rsidRPr="008225C3">
        <w:rPr>
          <w:noProof/>
        </w:rPr>
        <w:pict>
          <v:line id="_x0000_s1767" style="position:absolute;z-index:251808768" from="306.9pt,6.2pt" to="306.95pt,31.1pt" o:allowincell="f"/>
        </w:pict>
      </w:r>
      <w:r w:rsidR="008225C3" w:rsidRPr="008225C3">
        <w:rPr>
          <w:noProof/>
        </w:rPr>
        <w:pict>
          <v:line id="_x0000_s1768" style="position:absolute;z-index:251809792" from="386.1pt,6.2pt" to="386.15pt,31.1pt" o:allowincell="f"/>
        </w:pict>
      </w:r>
      <w:r w:rsidR="008225C3" w:rsidRPr="008225C3">
        <w:rPr>
          <w:noProof/>
        </w:rPr>
        <w:pict>
          <v:line id="_x0000_s1769" style="position:absolute;z-index:251810816" from="399.3pt,6.2pt" to="399.35pt,31.1pt" o:allowincell="f"/>
        </w:pict>
      </w:r>
      <w:r w:rsidR="008225C3" w:rsidRPr="008225C3">
        <w:rPr>
          <w:noProof/>
        </w:rPr>
        <w:pict>
          <v:line id="_x0000_s1770" style="position:absolute;z-index:251811840" from="412.5pt,6.2pt" to="412.55pt,31.1pt" o:allowincell="f"/>
        </w:pict>
      </w:r>
      <w:r w:rsidR="008225C3" w:rsidRPr="008225C3">
        <w:rPr>
          <w:noProof/>
        </w:rPr>
        <w:pict>
          <v:line id="_x0000_s1771" style="position:absolute;z-index:251812864" from="425.7pt,6.2pt" to="425.75pt,31.1pt" o:allowincell="f"/>
        </w:pict>
      </w:r>
      <w:r w:rsidR="008225C3" w:rsidRPr="008225C3">
        <w:rPr>
          <w:noProof/>
        </w:rPr>
        <w:pict>
          <v:line id="_x0000_s1772" style="position:absolute;z-index:251813888" from="438.9pt,6.2pt" to="438.95pt,31.1pt" o:allowincell="f"/>
        </w:pict>
      </w:r>
      <w:r w:rsidR="008225C3" w:rsidRPr="008225C3">
        <w:rPr>
          <w:noProof/>
        </w:rPr>
        <w:pict>
          <v:line id="_x0000_s1773" style="position:absolute;z-index:251814912" from="452.1pt,6.2pt" to="452.15pt,31.1pt" o:allowincell="f"/>
        </w:pict>
      </w:r>
      <w:r w:rsidR="008225C3" w:rsidRPr="008225C3">
        <w:rPr>
          <w:noProof/>
        </w:rPr>
        <w:pict>
          <v:line id="_x0000_s1774" style="position:absolute;z-index:251815936" from="465.3pt,6.2pt" to="465.35pt,31.1pt" o:allowincell="f"/>
        </w:pict>
      </w:r>
      <w:r w:rsidR="008225C3" w:rsidRPr="008225C3">
        <w:rPr>
          <w:noProof/>
        </w:rPr>
        <w:pict>
          <v:line id="_x0000_s1775" style="position:absolute;z-index:251816960" from="478.5pt,6.2pt" to="478.55pt,31.1pt" o:allowincell="f"/>
        </w:pict>
      </w:r>
      <w:r w:rsidR="008225C3" w:rsidRPr="008225C3">
        <w:rPr>
          <w:noProof/>
        </w:rPr>
        <w:pict>
          <v:line id="_x0000_s1776" style="position:absolute;z-index:251817984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Strana: 26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C62C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3B0AAD">
        <w:rPr>
          <w:rFonts w:ascii="Courier New" w:hAnsi="Courier New" w:cs="Courier New"/>
        </w:rPr>
        <w:t xml:space="preserve">      e  Úrok     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Splatnosť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77" style="position:absolute;flip:x;z-index:25181900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78" style="position:absolute;flip:x;z-index:25182003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79" style="position:absolute;flip:x;z-index:25182105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80" style="position:absolute;flip:x;z-index:25182208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81" style="position:absolute;flip:x;z-index:25182310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82" style="position:absolute;flip:x;z-index:25182412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83" style="position:absolute;flip:x;z-index:25182515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84" style="position:absolute;flip:x;z-index:25182617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Bankové úvery, pôžičky a návratné finančné výpomoci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28 o bankových úveroch, pôžičkách a krátkodobých finančných výpomoc</w:t>
      </w:r>
    </w:p>
    <w:p w:rsidR="00017935" w:rsidRDefault="00C62C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3B0AAD">
        <w:rPr>
          <w:rFonts w:ascii="Courier New" w:hAnsi="Courier New" w:cs="Courier New"/>
        </w:rPr>
        <w:t xml:space="preserve"> 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Mena     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Úrok p.a. v %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Dátum splatnosti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Suma istiny v príslušnej mene za bežné účtovné obdobie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Suma istiny v eurách za bežné účtovné obdobie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Suma istiny v príslušnej mene za bezpr</w:t>
      </w:r>
      <w:r w:rsidR="00C62C0D">
        <w:rPr>
          <w:rFonts w:ascii="Courier New" w:hAnsi="Courier New" w:cs="Courier New"/>
        </w:rPr>
        <w:t>ostredne predchádzajúce účt.obd.</w:t>
      </w:r>
      <w:r>
        <w:rPr>
          <w:rFonts w:ascii="Courier New" w:hAnsi="Courier New" w:cs="Courier New"/>
        </w:rPr>
        <w:t xml:space="preserve">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85" style="position:absolute;flip:x;z-index:251827200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86" style="position:absolute;flip:x;z-index:251828224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87" style="position:absolute;flip:x;z-index:251829248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88" style="position:absolute;flip:x;z-index:251830272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89" style="position:absolute;flip:x;z-index:251831296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90" style="position:absolute;flip:x;z-index:251832320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91" style="position:absolute;flip:x;z-index:251833344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92" style="position:absolute;flip:x;z-index:251834368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93" style="position:absolute;flip:x;z-index:251835392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94" style="position:absolute;flip:x;z-index:251836416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finančné výpomoci      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95" style="position:absolute;flip:x;z-index:251837440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796" style="position:absolute;flip:x;z-index:251838464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j) Významné položky časového rozlíšenia: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k) Významné položky derivátov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78" style="position:absolute;margin-left:9.9pt;margin-top:6.2pt;width:158.4pt;height:24.9pt;z-index:252229632" o:allowincell="f" filled="f"/>
        </w:pict>
      </w:r>
      <w:r w:rsidR="008225C3" w:rsidRPr="008225C3">
        <w:rPr>
          <w:noProof/>
        </w:rPr>
        <w:pict>
          <v:rect id="_x0000_s2179" style="position:absolute;margin-left:214.5pt;margin-top:6.2pt;width:105.6pt;height:24.9pt;z-index:252230656" o:allowincell="f" filled="f"/>
        </w:pict>
      </w:r>
      <w:r w:rsidR="008225C3" w:rsidRPr="008225C3">
        <w:rPr>
          <w:noProof/>
        </w:rPr>
        <w:pict>
          <v:rect id="_x0000_s2180" style="position:absolute;margin-left:372.9pt;margin-top:6.2pt;width:132pt;height:24.9pt;z-index:252231680" o:allowincell="f" filled="f"/>
        </w:pict>
      </w:r>
      <w:r w:rsidR="008225C3" w:rsidRPr="008225C3">
        <w:rPr>
          <w:noProof/>
        </w:rPr>
        <w:pict>
          <v:line id="_x0000_s1797" style="position:absolute;z-index:251839488" from="227.7pt,6.2pt" to="227.75pt,31.1pt" o:allowincell="f"/>
        </w:pict>
      </w:r>
      <w:r w:rsidR="008225C3" w:rsidRPr="008225C3">
        <w:rPr>
          <w:noProof/>
        </w:rPr>
        <w:pict>
          <v:line id="_x0000_s1798" style="position:absolute;z-index:251840512" from="240.9pt,6.2pt" to="240.95pt,31.1pt" o:allowincell="f"/>
        </w:pict>
      </w:r>
      <w:r w:rsidR="008225C3" w:rsidRPr="008225C3">
        <w:rPr>
          <w:noProof/>
        </w:rPr>
        <w:pict>
          <v:line id="_x0000_s1799" style="position:absolute;z-index:251841536" from="254.1pt,6.2pt" to="254.15pt,31.1pt" o:allowincell="f"/>
        </w:pict>
      </w:r>
      <w:r w:rsidR="008225C3" w:rsidRPr="008225C3">
        <w:rPr>
          <w:noProof/>
        </w:rPr>
        <w:pict>
          <v:line id="_x0000_s1800" style="position:absolute;z-index:251842560" from="267.3pt,6.2pt" to="267.35pt,31.1pt" o:allowincell="f"/>
        </w:pict>
      </w:r>
      <w:r w:rsidR="008225C3" w:rsidRPr="008225C3">
        <w:rPr>
          <w:noProof/>
        </w:rPr>
        <w:pict>
          <v:line id="_x0000_s1801" style="position:absolute;z-index:251843584" from="280.5pt,6.2pt" to="280.55pt,31.1pt" o:allowincell="f"/>
        </w:pict>
      </w:r>
      <w:r w:rsidR="008225C3" w:rsidRPr="008225C3">
        <w:rPr>
          <w:noProof/>
        </w:rPr>
        <w:pict>
          <v:line id="_x0000_s1802" style="position:absolute;z-index:251844608" from="293.7pt,6.2pt" to="293.75pt,31.1pt" o:allowincell="f"/>
        </w:pict>
      </w:r>
      <w:r w:rsidR="008225C3" w:rsidRPr="008225C3">
        <w:rPr>
          <w:noProof/>
        </w:rPr>
        <w:pict>
          <v:line id="_x0000_s1803" style="position:absolute;z-index:251845632" from="306.9pt,6.2pt" to="306.95pt,31.1pt" o:allowincell="f"/>
        </w:pict>
      </w:r>
      <w:r w:rsidR="008225C3" w:rsidRPr="008225C3">
        <w:rPr>
          <w:noProof/>
        </w:rPr>
        <w:pict>
          <v:line id="_x0000_s1804" style="position:absolute;z-index:251846656" from="386.1pt,6.2pt" to="386.15pt,31.1pt" o:allowincell="f"/>
        </w:pict>
      </w:r>
      <w:r w:rsidR="008225C3" w:rsidRPr="008225C3">
        <w:rPr>
          <w:noProof/>
        </w:rPr>
        <w:pict>
          <v:line id="_x0000_s1805" style="position:absolute;z-index:251847680" from="399.3pt,6.2pt" to="399.35pt,31.1pt" o:allowincell="f"/>
        </w:pict>
      </w:r>
      <w:r w:rsidR="008225C3" w:rsidRPr="008225C3">
        <w:rPr>
          <w:noProof/>
        </w:rPr>
        <w:pict>
          <v:line id="_x0000_s1806" style="position:absolute;z-index:251848704" from="412.5pt,6.2pt" to="412.55pt,31.1pt" o:allowincell="f"/>
        </w:pict>
      </w:r>
      <w:r w:rsidR="008225C3" w:rsidRPr="008225C3">
        <w:rPr>
          <w:noProof/>
        </w:rPr>
        <w:pict>
          <v:line id="_x0000_s1807" style="position:absolute;z-index:251849728" from="425.7pt,6.2pt" to="425.75pt,31.1pt" o:allowincell="f"/>
        </w:pict>
      </w:r>
      <w:r w:rsidR="008225C3" w:rsidRPr="008225C3">
        <w:rPr>
          <w:noProof/>
        </w:rPr>
        <w:pict>
          <v:line id="_x0000_s1808" style="position:absolute;z-index:251850752" from="438.9pt,6.2pt" to="438.95pt,31.1pt" o:allowincell="f"/>
        </w:pict>
      </w:r>
      <w:r w:rsidR="008225C3" w:rsidRPr="008225C3">
        <w:rPr>
          <w:noProof/>
        </w:rPr>
        <w:pict>
          <v:line id="_x0000_s1809" style="position:absolute;z-index:251851776" from="452.1pt,6.2pt" to="452.15pt,31.1pt" o:allowincell="f"/>
        </w:pict>
      </w:r>
      <w:r w:rsidR="008225C3" w:rsidRPr="008225C3">
        <w:rPr>
          <w:noProof/>
        </w:rPr>
        <w:pict>
          <v:line id="_x0000_s1810" style="position:absolute;z-index:251852800" from="465.3pt,6.2pt" to="465.35pt,31.1pt" o:allowincell="f"/>
        </w:pict>
      </w:r>
      <w:r w:rsidR="008225C3" w:rsidRPr="008225C3">
        <w:rPr>
          <w:noProof/>
        </w:rPr>
        <w:pict>
          <v:line id="_x0000_s1811" style="position:absolute;z-index:251853824" from="478.5pt,6.2pt" to="478.55pt,31.1pt" o:allowincell="f"/>
        </w:pict>
      </w:r>
      <w:r w:rsidR="008225C3" w:rsidRPr="008225C3">
        <w:rPr>
          <w:noProof/>
        </w:rPr>
        <w:pict>
          <v:line id="_x0000_s1812" style="position:absolute;z-index:251854848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27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TABULKA č. 291 o významných položkách derivátov za bežné účtovné obdobie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Účtovná hodnota pohľadávky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Účtovná hodnota záväzku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Dohodnutá cena  podkladového nástroja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13" style="position:absolute;flip:x;z-index:251855872" from="6.6pt,6.2pt" to="369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14" style="position:absolute;flip:x;z-index:251856896" from="6.6pt,6.2pt" to="369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Deriváty určené     na obchodovanie     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15" style="position:absolute;flip:x;z-index:251857920" from="6.6pt,6.2pt" to="369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Zabezpečovacie deriváty                 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16" style="position:absolute;flip:x;z-index:251858944" from="6.6pt,6.2pt" to="369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292 o významných položkách derivátov za bežné účtovné obdobie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 Zmena reálnej hodnoty (+/-) s vplyvom na výsledok hospodárenia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 Zmena reálnej hodnoty (+/-) s vplyvom na vlastné imanie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 Zmena reálnej hodnoty (+/-) s vplyvom na výsledok hospodárenia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 Zmena reálnej hodnoty (+/-) s vplyvom na vlastné imanie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17" style="position:absolute;flip:x;z-index:251859968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18" style="position:absolute;flip:x;z-index:251860992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Deriváty určené     na obchodovanie     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19" style="position:absolute;flip:x;z-index:251862016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Zabezpečovacie deriváty                 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20" style="position:absolute;flip:x;z-index:251863040" from="6.6pt,6.2pt" to="402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21" style="position:absolute;flip:x;z-index:251864064" from="6.6pt,6.2pt" to="402.6pt,6.25pt" o:allowincell="f"/>
        </w:pic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Majetok a záväzky zabezpečený derivátmi, pričom sa uvádza forma tohto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30 o položkách zabezpečených derivátmi</w:t>
      </w:r>
    </w:p>
    <w:p w:rsidR="00017935" w:rsidRDefault="00C62C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3B0AAD">
        <w:rPr>
          <w:rFonts w:ascii="Courier New" w:hAnsi="Courier New" w:cs="Courier New"/>
        </w:rPr>
        <w:t xml:space="preserve">      a  Zabezpečovaná položka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BO-Reálna hodnota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MO-Reálna hodnota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22" style="position:absolute;flip:x;z-index:25186508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23" style="position:absolute;flip:x;z-index:25186611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Majetok vykázaný    v súvahe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24" style="position:absolute;flip:x;z-index:25186713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Záväzok vykázaný    v súvahe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25" style="position:absolute;flip:x;z-index:251868160" from="6.6pt,6.2pt" to="336.6pt,6.25pt" o:allowincell="f"/>
        </w:pict>
      </w:r>
    </w:p>
    <w:p w:rsidR="00017935" w:rsidRDefault="00D67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Zmluvy, ktoré sa neúčt. na súv.učtoch</w:t>
      </w:r>
      <w:r w:rsidR="003B0AAD">
        <w:rPr>
          <w:rFonts w:ascii="Courier New" w:hAnsi="Courier New" w:cs="Courier New"/>
        </w:rPr>
        <w:t xml:space="preserve">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26" style="position:absolute;flip:x;z-index:251869184" from="6.6pt,6.2pt" to="336.6pt,6.25pt" o:allowincell="f"/>
        </w:pict>
      </w:r>
    </w:p>
    <w:p w:rsidR="00017935" w:rsidRDefault="00D67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Očak. budúce obchody dosiaľ zmluvne nezab.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27" style="position:absolute;flip:x;z-index:25187020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28" style="position:absolute;flip:x;z-index:25187123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81" style="position:absolute;margin-left:9.9pt;margin-top:6.2pt;width:158.4pt;height:24.9pt;z-index:252232704" o:allowincell="f" filled="f"/>
        </w:pict>
      </w:r>
      <w:r w:rsidR="008225C3" w:rsidRPr="008225C3">
        <w:rPr>
          <w:noProof/>
        </w:rPr>
        <w:pict>
          <v:rect id="_x0000_s2182" style="position:absolute;margin-left:214.5pt;margin-top:6.2pt;width:105.6pt;height:24.9pt;z-index:252233728" o:allowincell="f" filled="f"/>
        </w:pict>
      </w:r>
      <w:r w:rsidR="008225C3" w:rsidRPr="008225C3">
        <w:rPr>
          <w:noProof/>
        </w:rPr>
        <w:pict>
          <v:rect id="_x0000_s2183" style="position:absolute;margin-left:372.9pt;margin-top:6.2pt;width:132pt;height:24.9pt;z-index:252234752" o:allowincell="f" filled="f"/>
        </w:pict>
      </w:r>
      <w:r w:rsidR="008225C3" w:rsidRPr="008225C3">
        <w:rPr>
          <w:noProof/>
        </w:rPr>
        <w:pict>
          <v:line id="_x0000_s1829" style="position:absolute;z-index:251872256" from="227.7pt,6.2pt" to="227.75pt,31.1pt" o:allowincell="f"/>
        </w:pict>
      </w:r>
      <w:r w:rsidR="008225C3" w:rsidRPr="008225C3">
        <w:rPr>
          <w:noProof/>
        </w:rPr>
        <w:pict>
          <v:line id="_x0000_s1830" style="position:absolute;z-index:251873280" from="240.9pt,6.2pt" to="240.95pt,31.1pt" o:allowincell="f"/>
        </w:pict>
      </w:r>
      <w:r w:rsidR="008225C3" w:rsidRPr="008225C3">
        <w:rPr>
          <w:noProof/>
        </w:rPr>
        <w:pict>
          <v:line id="_x0000_s1831" style="position:absolute;z-index:251874304" from="254.1pt,6.2pt" to="254.15pt,31.1pt" o:allowincell="f"/>
        </w:pict>
      </w:r>
      <w:r w:rsidR="008225C3" w:rsidRPr="008225C3">
        <w:rPr>
          <w:noProof/>
        </w:rPr>
        <w:pict>
          <v:line id="_x0000_s1832" style="position:absolute;z-index:251875328" from="267.3pt,6.2pt" to="267.35pt,31.1pt" o:allowincell="f"/>
        </w:pict>
      </w:r>
      <w:r w:rsidR="008225C3" w:rsidRPr="008225C3">
        <w:rPr>
          <w:noProof/>
        </w:rPr>
        <w:pict>
          <v:line id="_x0000_s1833" style="position:absolute;z-index:251876352" from="280.5pt,6.2pt" to="280.55pt,31.1pt" o:allowincell="f"/>
        </w:pict>
      </w:r>
      <w:r w:rsidR="008225C3" w:rsidRPr="008225C3">
        <w:rPr>
          <w:noProof/>
        </w:rPr>
        <w:pict>
          <v:line id="_x0000_s1834" style="position:absolute;z-index:251877376" from="293.7pt,6.2pt" to="293.75pt,31.1pt" o:allowincell="f"/>
        </w:pict>
      </w:r>
      <w:r w:rsidR="008225C3" w:rsidRPr="008225C3">
        <w:rPr>
          <w:noProof/>
        </w:rPr>
        <w:pict>
          <v:line id="_x0000_s1835" style="position:absolute;z-index:251878400" from="306.9pt,6.2pt" to="306.95pt,31.1pt" o:allowincell="f"/>
        </w:pict>
      </w:r>
      <w:r w:rsidR="008225C3" w:rsidRPr="008225C3">
        <w:rPr>
          <w:noProof/>
        </w:rPr>
        <w:pict>
          <v:line id="_x0000_s1836" style="position:absolute;z-index:251879424" from="386.1pt,6.2pt" to="386.15pt,31.1pt" o:allowincell="f"/>
        </w:pict>
      </w:r>
      <w:r w:rsidR="008225C3" w:rsidRPr="008225C3">
        <w:rPr>
          <w:noProof/>
        </w:rPr>
        <w:pict>
          <v:line id="_x0000_s1837" style="position:absolute;z-index:251880448" from="399.3pt,6.2pt" to="399.35pt,31.1pt" o:allowincell="f"/>
        </w:pict>
      </w:r>
      <w:r w:rsidR="008225C3" w:rsidRPr="008225C3">
        <w:rPr>
          <w:noProof/>
        </w:rPr>
        <w:pict>
          <v:line id="_x0000_s1838" style="position:absolute;z-index:251881472" from="412.5pt,6.2pt" to="412.55pt,31.1pt" o:allowincell="f"/>
        </w:pict>
      </w:r>
      <w:r w:rsidR="008225C3" w:rsidRPr="008225C3">
        <w:rPr>
          <w:noProof/>
        </w:rPr>
        <w:pict>
          <v:line id="_x0000_s1839" style="position:absolute;z-index:251882496" from="425.7pt,6.2pt" to="425.75pt,31.1pt" o:allowincell="f"/>
        </w:pict>
      </w:r>
      <w:r w:rsidR="008225C3" w:rsidRPr="008225C3">
        <w:rPr>
          <w:noProof/>
        </w:rPr>
        <w:pict>
          <v:line id="_x0000_s1840" style="position:absolute;z-index:251883520" from="438.9pt,6.2pt" to="438.95pt,31.1pt" o:allowincell="f"/>
        </w:pict>
      </w:r>
      <w:r w:rsidR="008225C3" w:rsidRPr="008225C3">
        <w:rPr>
          <w:noProof/>
        </w:rPr>
        <w:pict>
          <v:line id="_x0000_s1841" style="position:absolute;z-index:251884544" from="452.1pt,6.2pt" to="452.15pt,31.1pt" o:allowincell="f"/>
        </w:pict>
      </w:r>
      <w:r w:rsidR="008225C3" w:rsidRPr="008225C3">
        <w:rPr>
          <w:noProof/>
        </w:rPr>
        <w:pict>
          <v:line id="_x0000_s1842" style="position:absolute;z-index:251885568" from="465.3pt,6.2pt" to="465.35pt,31.1pt" o:allowincell="f"/>
        </w:pict>
      </w:r>
      <w:r w:rsidR="008225C3" w:rsidRPr="008225C3">
        <w:rPr>
          <w:noProof/>
        </w:rPr>
        <w:pict>
          <v:line id="_x0000_s1843" style="position:absolute;z-index:251886592" from="478.5pt,6.2pt" to="478.55pt,31.1pt" o:allowincell="f"/>
        </w:pict>
      </w:r>
      <w:r w:rsidR="008225C3" w:rsidRPr="008225C3">
        <w:rPr>
          <w:noProof/>
        </w:rPr>
        <w:pict>
          <v:line id="_x0000_s1844" style="position:absolute;z-index:251887616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28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Majetku prenajatom formou finančného prenájmu v poznámkach nájomcu, a to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celková suma dohodnutých platieb ku dňu, ku ktorému sa zostavuje účtovná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závierka v členení na istinu u nájomcu a finančný náklad,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suma istiny u nájomcu a finančného nákladu podľa doby splatnosti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2a. do jedného roka vrátane,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2b. od jedného roka do piatich rokov vrátane,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2c. viac ako päť rokov.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31 o majetku prenajatom formou finančného prenájmu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BO-Splatnosť do jedného roka vrátane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BO-Splatnosť od jedného roka do piatich rokov vrátane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BO-Splatnosť viac ako päť rokov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MO-Splatnosť do jedného roka vrátane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MO-Splatnosť od jedného roka do piatich rokov vrátane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g  MO-Splatnosť viac ako päť rokov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45" style="position:absolute;flip:x;z-index:251888640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46" style="position:absolute;flip:x;z-index:251889664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Istina                            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47" style="position:absolute;flip:x;z-index:251890688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Finančný náklad                   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48" style="position:absolute;flip:x;z-index:251891712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49" style="position:absolute;flip:x;z-index:251892736" from="6.6pt,6.2pt" to="468.6pt,6.25pt" o:allowincell="f"/>
        </w:pic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H. INFORMÁCIE O VÝNOSOCH</w:t>
      </w:r>
    </w:p>
    <w:p w:rsidR="00017935" w:rsidRDefault="00D67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3B0AAD">
        <w:rPr>
          <w:rFonts w:ascii="Courier New" w:hAnsi="Courier New" w:cs="Courier New"/>
        </w:rPr>
        <w:t>a) Sumy tržieb za vlastné výkony a tovar (opis a hodnota tržieb podľa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typov výrobkov a služieb účtovnej jednotky a hlavných oblastí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odbytu)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Zmeny stavu vnútroorganizačných zásob (ak sa zmena ich stavu nerovná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rozdielu medzi stavom netto na konci predchádzajúceho účtovného obdobia 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stavom netto na konci bežného účtovného obdobia, uvádzajú sa dôvody vzniku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tohto rozdielu podľa jednotlivých položiek zásob, najmä manká a škody,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položky, zmena metódy oceňovania, dary)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TABULKA č. 32 o zmene stavu vnútroorganizačných zásob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BO-Konečný zostatok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MO-Konečný zostatok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MO-Začiatočný stav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e  BO-Zmena stavu vnútroorganizačných zásob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MO-Zmena stavu vnútroorganizačných zásob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50" style="position:absolute;flip:x;z-index:251893760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 b    c    d    e    f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51" style="position:absolute;flip:x;z-index:251894784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Nedokončená výroba  a polotovary vlastne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 výroby       </w:t>
      </w:r>
      <w:r w:rsidR="00D12D8D">
        <w:rPr>
          <w:rFonts w:ascii="Courier New" w:hAnsi="Courier New" w:cs="Courier New"/>
        </w:rPr>
        <w:t xml:space="preserve">                                 0</w:t>
      </w:r>
      <w:r>
        <w:rPr>
          <w:rFonts w:ascii="Courier New" w:hAnsi="Courier New" w:cs="Courier New"/>
        </w:rPr>
        <w:t xml:space="preserve">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52" style="position:absolute;flip:x;z-index:251895808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84" style="position:absolute;margin-left:9.9pt;margin-top:6.2pt;width:158.4pt;height:24.9pt;z-index:252235776" o:allowincell="f" filled="f"/>
        </w:pict>
      </w:r>
      <w:r w:rsidR="008225C3" w:rsidRPr="008225C3">
        <w:rPr>
          <w:noProof/>
        </w:rPr>
        <w:pict>
          <v:rect id="_x0000_s2185" style="position:absolute;margin-left:214.5pt;margin-top:6.2pt;width:105.6pt;height:24.9pt;z-index:252236800" o:allowincell="f" filled="f"/>
        </w:pict>
      </w:r>
      <w:r w:rsidR="008225C3" w:rsidRPr="008225C3">
        <w:rPr>
          <w:noProof/>
        </w:rPr>
        <w:pict>
          <v:rect id="_x0000_s2186" style="position:absolute;margin-left:372.9pt;margin-top:6.2pt;width:132pt;height:24.9pt;z-index:252237824" o:allowincell="f" filled="f"/>
        </w:pict>
      </w:r>
      <w:r w:rsidR="008225C3" w:rsidRPr="008225C3">
        <w:rPr>
          <w:noProof/>
        </w:rPr>
        <w:pict>
          <v:line id="_x0000_s1853" style="position:absolute;z-index:251896832" from="227.7pt,6.2pt" to="227.75pt,31.1pt" o:allowincell="f"/>
        </w:pict>
      </w:r>
      <w:r w:rsidR="008225C3" w:rsidRPr="008225C3">
        <w:rPr>
          <w:noProof/>
        </w:rPr>
        <w:pict>
          <v:line id="_x0000_s1854" style="position:absolute;z-index:251897856" from="240.9pt,6.2pt" to="240.95pt,31.1pt" o:allowincell="f"/>
        </w:pict>
      </w:r>
      <w:r w:rsidR="008225C3" w:rsidRPr="008225C3">
        <w:rPr>
          <w:noProof/>
        </w:rPr>
        <w:pict>
          <v:line id="_x0000_s1855" style="position:absolute;z-index:251898880" from="254.1pt,6.2pt" to="254.15pt,31.1pt" o:allowincell="f"/>
        </w:pict>
      </w:r>
      <w:r w:rsidR="008225C3" w:rsidRPr="008225C3">
        <w:rPr>
          <w:noProof/>
        </w:rPr>
        <w:pict>
          <v:line id="_x0000_s1856" style="position:absolute;z-index:251899904" from="267.3pt,6.2pt" to="267.35pt,31.1pt" o:allowincell="f"/>
        </w:pict>
      </w:r>
      <w:r w:rsidR="008225C3" w:rsidRPr="008225C3">
        <w:rPr>
          <w:noProof/>
        </w:rPr>
        <w:pict>
          <v:line id="_x0000_s1857" style="position:absolute;z-index:251900928" from="280.5pt,6.2pt" to="280.55pt,31.1pt" o:allowincell="f"/>
        </w:pict>
      </w:r>
      <w:r w:rsidR="008225C3" w:rsidRPr="008225C3">
        <w:rPr>
          <w:noProof/>
        </w:rPr>
        <w:pict>
          <v:line id="_x0000_s1858" style="position:absolute;z-index:251901952" from="293.7pt,6.2pt" to="293.75pt,31.1pt" o:allowincell="f"/>
        </w:pict>
      </w:r>
      <w:r w:rsidR="008225C3" w:rsidRPr="008225C3">
        <w:rPr>
          <w:noProof/>
        </w:rPr>
        <w:pict>
          <v:line id="_x0000_s1859" style="position:absolute;z-index:251902976" from="306.9pt,6.2pt" to="306.95pt,31.1pt" o:allowincell="f"/>
        </w:pict>
      </w:r>
      <w:r w:rsidR="008225C3" w:rsidRPr="008225C3">
        <w:rPr>
          <w:noProof/>
        </w:rPr>
        <w:pict>
          <v:line id="_x0000_s1860" style="position:absolute;z-index:251904000" from="386.1pt,6.2pt" to="386.15pt,31.1pt" o:allowincell="f"/>
        </w:pict>
      </w:r>
      <w:r w:rsidR="008225C3" w:rsidRPr="008225C3">
        <w:rPr>
          <w:noProof/>
        </w:rPr>
        <w:pict>
          <v:line id="_x0000_s1861" style="position:absolute;z-index:251905024" from="399.3pt,6.2pt" to="399.35pt,31.1pt" o:allowincell="f"/>
        </w:pict>
      </w:r>
      <w:r w:rsidR="008225C3" w:rsidRPr="008225C3">
        <w:rPr>
          <w:noProof/>
        </w:rPr>
        <w:pict>
          <v:line id="_x0000_s1862" style="position:absolute;z-index:251906048" from="412.5pt,6.2pt" to="412.55pt,31.1pt" o:allowincell="f"/>
        </w:pict>
      </w:r>
      <w:r w:rsidR="008225C3" w:rsidRPr="008225C3">
        <w:rPr>
          <w:noProof/>
        </w:rPr>
        <w:pict>
          <v:line id="_x0000_s1863" style="position:absolute;z-index:251907072" from="425.7pt,6.2pt" to="425.75pt,31.1pt" o:allowincell="f"/>
        </w:pict>
      </w:r>
      <w:r w:rsidR="008225C3" w:rsidRPr="008225C3">
        <w:rPr>
          <w:noProof/>
        </w:rPr>
        <w:pict>
          <v:line id="_x0000_s1864" style="position:absolute;z-index:251908096" from="438.9pt,6.2pt" to="438.95pt,31.1pt" o:allowincell="f"/>
        </w:pict>
      </w:r>
      <w:r w:rsidR="008225C3" w:rsidRPr="008225C3">
        <w:rPr>
          <w:noProof/>
        </w:rPr>
        <w:pict>
          <v:line id="_x0000_s1865" style="position:absolute;z-index:251909120" from="452.1pt,6.2pt" to="452.15pt,31.1pt" o:allowincell="f"/>
        </w:pict>
      </w:r>
      <w:r w:rsidR="008225C3" w:rsidRPr="008225C3">
        <w:rPr>
          <w:noProof/>
        </w:rPr>
        <w:pict>
          <v:line id="_x0000_s1866" style="position:absolute;z-index:251910144" from="465.3pt,6.2pt" to="465.35pt,31.1pt" o:allowincell="f"/>
        </w:pict>
      </w:r>
      <w:r w:rsidR="008225C3" w:rsidRPr="008225C3">
        <w:rPr>
          <w:noProof/>
        </w:rPr>
        <w:pict>
          <v:line id="_x0000_s1867" style="position:absolute;z-index:251911168" from="478.5pt,6.2pt" to="478.55pt,31.1pt" o:allowincell="f"/>
        </w:pict>
      </w:r>
      <w:r w:rsidR="008225C3" w:rsidRPr="008225C3">
        <w:rPr>
          <w:noProof/>
        </w:rPr>
        <w:pict>
          <v:line id="_x0000_s1868" style="position:absolute;z-index:251912192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29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Výrobky           </w:t>
      </w:r>
      <w:r w:rsidR="00974BB0">
        <w:rPr>
          <w:rFonts w:ascii="Courier New" w:hAnsi="Courier New" w:cs="Courier New"/>
        </w:rPr>
        <w:t xml:space="preserve">                               0</w:t>
      </w:r>
      <w:r>
        <w:rPr>
          <w:rFonts w:ascii="Courier New" w:hAnsi="Courier New" w:cs="Courier New"/>
        </w:rPr>
        <w:t xml:space="preserve">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69" style="position:absolute;flip:x;z-index:251913216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Zvieratá          </w:t>
      </w:r>
      <w:r w:rsidR="00974BB0">
        <w:rPr>
          <w:rFonts w:ascii="Courier New" w:hAnsi="Courier New" w:cs="Courier New"/>
        </w:rPr>
        <w:t xml:space="preserve">                               0</w:t>
      </w:r>
      <w:r>
        <w:rPr>
          <w:rFonts w:ascii="Courier New" w:hAnsi="Courier New" w:cs="Courier New"/>
        </w:rPr>
        <w:t xml:space="preserve">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70" style="position:absolute;flip:x;z-index:251914240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</w:t>
      </w:r>
      <w:r w:rsidR="00974BB0">
        <w:rPr>
          <w:rFonts w:ascii="Courier New" w:hAnsi="Courier New" w:cs="Courier New"/>
        </w:rPr>
        <w:t xml:space="preserve">                               0</w:t>
      </w:r>
      <w:r>
        <w:rPr>
          <w:rFonts w:ascii="Courier New" w:hAnsi="Courier New" w:cs="Courier New"/>
        </w:rPr>
        <w:t xml:space="preserve">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71" style="position:absolute;flip:x;z-index:251915264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Manká a škody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72" style="position:absolute;flip:x;z-index:251916288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Reprezentačné                                   </w:t>
      </w:r>
      <w:r w:rsidR="00BB4FCA">
        <w:rPr>
          <w:rFonts w:ascii="Courier New" w:hAnsi="Courier New" w:cs="Courier New"/>
        </w:rPr>
        <w:t xml:space="preserve"> 0    0</w:t>
      </w:r>
      <w:r>
        <w:rPr>
          <w:rFonts w:ascii="Courier New" w:hAnsi="Courier New" w:cs="Courier New"/>
        </w:rPr>
        <w:t xml:space="preserve">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73" style="position:absolute;flip:x;z-index:251917312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Dary        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74" style="position:absolute;flip:x;z-index:251918336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75" style="position:absolute;flip:x;z-index:251919360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stavu vnútroorganizačných zásob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vo výkaze ziskov a strát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76" style="position:absolute;flip:x;z-index:251920384" from="6.6pt,6.2pt" to="468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suma významných položiek výnosov pri aktivácii nákladov,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Opis a suma ostatných významných položiek výnosov z hospodárskej činnosti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Opis a suma významných položiek finančných výnosov: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celková suma kurzových ziskov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hodnota kurzových ziskov účtovaná k 31.12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Suma položiek mimoriadnych výnosov týkajúcich sa bežného účtovného obdobia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ich opis a suma položiek mimoriadnych výnosov týkajúcich sa predchádzajúcich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období a ich opis.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suma čistého obratu podľa § 19 ods. 1 písm. a) druhého bodu zákona,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pričom osobitne sa uvádza suma a opis iných výnosov súvisiacich s bežnou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činnosťou, ktorú účtovná jednotka vykonáva ako svoju bežnú prevádzkovú činnosť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súvisiacu s predmetom podnikania a ktorá vplýva na schopnosť účtovnej jednotky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generovať peňažné prostriedky a ekvivalenty peňažných prostriedkov v budúcnosti,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napríklad úrokové výnosy, dividendy a výnosy z predaja finančného majetku.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33 o čistom obrate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77" style="position:absolute;flip:x;z-index:25192140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 w:rsidR="00974BB0">
        <w:rPr>
          <w:rFonts w:ascii="Courier New" w:hAnsi="Courier New" w:cs="Courier New"/>
        </w:rPr>
        <w:t xml:space="preserve">        a                 </w:t>
      </w:r>
      <w:r>
        <w:rPr>
          <w:rFonts w:ascii="Courier New" w:hAnsi="Courier New" w:cs="Courier New"/>
        </w:rPr>
        <w:t xml:space="preserve">b   </w:t>
      </w:r>
      <w:r w:rsidR="00974BB0"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78" style="position:absolute;flip:x;z-index:25192243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za vlas</w:t>
      </w:r>
      <w:r w:rsidR="00974BB0">
        <w:rPr>
          <w:rFonts w:ascii="Courier New" w:hAnsi="Courier New" w:cs="Courier New"/>
        </w:rPr>
        <w:t xml:space="preserve">tné   </w:t>
      </w:r>
      <w:r w:rsidR="00BB4FCA">
        <w:rPr>
          <w:rFonts w:ascii="Courier New" w:hAnsi="Courier New" w:cs="Courier New"/>
        </w:rPr>
        <w:t xml:space="preserve"> výrobky        398710   306267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79" style="position:absolute;flip:x;z-index:25192345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 pred</w:t>
      </w:r>
      <w:r w:rsidR="00974BB0">
        <w:rPr>
          <w:rFonts w:ascii="Courier New" w:hAnsi="Courier New" w:cs="Courier New"/>
        </w:rPr>
        <w:t xml:space="preserve">aja     služieb          </w:t>
      </w:r>
      <w:r>
        <w:rPr>
          <w:rFonts w:ascii="Courier New" w:hAnsi="Courier New" w:cs="Courier New"/>
        </w:rPr>
        <w:t xml:space="preserve">0 </w:t>
      </w:r>
      <w:r w:rsidR="00974BB0"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80" style="position:absolute;flip:x;z-index:25192448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za tov</w:t>
      </w:r>
      <w:r w:rsidR="00974BB0">
        <w:rPr>
          <w:rFonts w:ascii="Courier New" w:hAnsi="Courier New" w:cs="Courier New"/>
        </w:rPr>
        <w:t xml:space="preserve">ar                       </w:t>
      </w:r>
      <w:r>
        <w:rPr>
          <w:rFonts w:ascii="Courier New" w:hAnsi="Courier New" w:cs="Courier New"/>
        </w:rPr>
        <w:t xml:space="preserve">0 </w:t>
      </w:r>
      <w:r w:rsidR="00974BB0"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81" style="position:absolute;flip:x;z-index:25192550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</w:t>
      </w:r>
      <w:r w:rsidR="00974BB0">
        <w:rPr>
          <w:rFonts w:ascii="Courier New" w:hAnsi="Courier New" w:cs="Courier New"/>
        </w:rPr>
        <w:t xml:space="preserve">kazky                    </w:t>
      </w:r>
      <w:r>
        <w:rPr>
          <w:rFonts w:ascii="Courier New" w:hAnsi="Courier New" w:cs="Courier New"/>
        </w:rPr>
        <w:t xml:space="preserve">0  </w:t>
      </w:r>
      <w:r w:rsidR="00974BB0"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82" style="position:absolute;flip:x;z-index:25192652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87" style="position:absolute;margin-left:9.9pt;margin-top:6.2pt;width:158.4pt;height:24.9pt;z-index:252238848" o:allowincell="f" filled="f"/>
        </w:pict>
      </w:r>
      <w:r w:rsidR="008225C3" w:rsidRPr="008225C3">
        <w:rPr>
          <w:noProof/>
        </w:rPr>
        <w:pict>
          <v:rect id="_x0000_s2188" style="position:absolute;margin-left:214.5pt;margin-top:6.2pt;width:105.6pt;height:24.9pt;z-index:252239872" o:allowincell="f" filled="f"/>
        </w:pict>
      </w:r>
      <w:r w:rsidR="008225C3" w:rsidRPr="008225C3">
        <w:rPr>
          <w:noProof/>
        </w:rPr>
        <w:pict>
          <v:rect id="_x0000_s2189" style="position:absolute;margin-left:372.9pt;margin-top:6.2pt;width:132pt;height:24.9pt;z-index:252240896" o:allowincell="f" filled="f"/>
        </w:pict>
      </w:r>
      <w:r w:rsidR="008225C3" w:rsidRPr="008225C3">
        <w:rPr>
          <w:noProof/>
        </w:rPr>
        <w:pict>
          <v:line id="_x0000_s1883" style="position:absolute;z-index:251927552" from="227.7pt,6.2pt" to="227.75pt,31.1pt" o:allowincell="f"/>
        </w:pict>
      </w:r>
      <w:r w:rsidR="008225C3" w:rsidRPr="008225C3">
        <w:rPr>
          <w:noProof/>
        </w:rPr>
        <w:pict>
          <v:line id="_x0000_s1884" style="position:absolute;z-index:251928576" from="240.9pt,6.2pt" to="240.95pt,31.1pt" o:allowincell="f"/>
        </w:pict>
      </w:r>
      <w:r w:rsidR="008225C3" w:rsidRPr="008225C3">
        <w:rPr>
          <w:noProof/>
        </w:rPr>
        <w:pict>
          <v:line id="_x0000_s1885" style="position:absolute;z-index:251929600" from="254.1pt,6.2pt" to="254.15pt,31.1pt" o:allowincell="f"/>
        </w:pict>
      </w:r>
      <w:r w:rsidR="008225C3" w:rsidRPr="008225C3">
        <w:rPr>
          <w:noProof/>
        </w:rPr>
        <w:pict>
          <v:line id="_x0000_s1886" style="position:absolute;z-index:251930624" from="267.3pt,6.2pt" to="267.35pt,31.1pt" o:allowincell="f"/>
        </w:pict>
      </w:r>
      <w:r w:rsidR="008225C3" w:rsidRPr="008225C3">
        <w:rPr>
          <w:noProof/>
        </w:rPr>
        <w:pict>
          <v:line id="_x0000_s1887" style="position:absolute;z-index:251931648" from="280.5pt,6.2pt" to="280.55pt,31.1pt" o:allowincell="f"/>
        </w:pict>
      </w:r>
      <w:r w:rsidR="008225C3" w:rsidRPr="008225C3">
        <w:rPr>
          <w:noProof/>
        </w:rPr>
        <w:pict>
          <v:line id="_x0000_s1888" style="position:absolute;z-index:251932672" from="293.7pt,6.2pt" to="293.75pt,31.1pt" o:allowincell="f"/>
        </w:pict>
      </w:r>
      <w:r w:rsidR="008225C3" w:rsidRPr="008225C3">
        <w:rPr>
          <w:noProof/>
        </w:rPr>
        <w:pict>
          <v:line id="_x0000_s1889" style="position:absolute;z-index:251933696" from="306.9pt,6.2pt" to="306.95pt,31.1pt" o:allowincell="f"/>
        </w:pict>
      </w:r>
      <w:r w:rsidR="008225C3" w:rsidRPr="008225C3">
        <w:rPr>
          <w:noProof/>
        </w:rPr>
        <w:pict>
          <v:line id="_x0000_s1890" style="position:absolute;z-index:251934720" from="386.1pt,6.2pt" to="386.15pt,31.1pt" o:allowincell="f"/>
        </w:pict>
      </w:r>
      <w:r w:rsidR="008225C3" w:rsidRPr="008225C3">
        <w:rPr>
          <w:noProof/>
        </w:rPr>
        <w:pict>
          <v:line id="_x0000_s1891" style="position:absolute;z-index:251935744" from="399.3pt,6.2pt" to="399.35pt,31.1pt" o:allowincell="f"/>
        </w:pict>
      </w:r>
      <w:r w:rsidR="008225C3" w:rsidRPr="008225C3">
        <w:rPr>
          <w:noProof/>
        </w:rPr>
        <w:pict>
          <v:line id="_x0000_s1892" style="position:absolute;z-index:251936768" from="412.5pt,6.2pt" to="412.55pt,31.1pt" o:allowincell="f"/>
        </w:pict>
      </w:r>
      <w:r w:rsidR="008225C3" w:rsidRPr="008225C3">
        <w:rPr>
          <w:noProof/>
        </w:rPr>
        <w:pict>
          <v:line id="_x0000_s1893" style="position:absolute;z-index:251937792" from="425.7pt,6.2pt" to="425.75pt,31.1pt" o:allowincell="f"/>
        </w:pict>
      </w:r>
      <w:r w:rsidR="008225C3" w:rsidRPr="008225C3">
        <w:rPr>
          <w:noProof/>
        </w:rPr>
        <w:pict>
          <v:line id="_x0000_s1894" style="position:absolute;z-index:251938816" from="438.9pt,6.2pt" to="438.95pt,31.1pt" o:allowincell="f"/>
        </w:pict>
      </w:r>
      <w:r w:rsidR="008225C3" w:rsidRPr="008225C3">
        <w:rPr>
          <w:noProof/>
        </w:rPr>
        <w:pict>
          <v:line id="_x0000_s1895" style="position:absolute;z-index:251939840" from="452.1pt,6.2pt" to="452.15pt,31.1pt" o:allowincell="f"/>
        </w:pict>
      </w:r>
      <w:r w:rsidR="008225C3" w:rsidRPr="008225C3">
        <w:rPr>
          <w:noProof/>
        </w:rPr>
        <w:pict>
          <v:line id="_x0000_s1896" style="position:absolute;z-index:251940864" from="465.3pt,6.2pt" to="465.35pt,31.1pt" o:allowincell="f"/>
        </w:pict>
      </w:r>
      <w:r w:rsidR="008225C3" w:rsidRPr="008225C3">
        <w:rPr>
          <w:noProof/>
        </w:rPr>
        <w:pict>
          <v:line id="_x0000_s1897" style="position:absolute;z-index:251941888" from="478.5pt,6.2pt" to="478.55pt,31.1pt" o:allowincell="f"/>
        </w:pict>
      </w:r>
      <w:r w:rsidR="008225C3" w:rsidRPr="008225C3">
        <w:rPr>
          <w:noProof/>
        </w:rPr>
        <w:pict>
          <v:line id="_x0000_s1898" style="position:absolute;z-index:251942912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30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 nehnuteľnosti </w:t>
      </w:r>
      <w:r w:rsidR="00974BB0">
        <w:rPr>
          <w:rFonts w:ascii="Courier New" w:hAnsi="Courier New" w:cs="Courier New"/>
        </w:rPr>
        <w:t xml:space="preserve"> na predaj       </w:t>
      </w:r>
      <w:r>
        <w:rPr>
          <w:rFonts w:ascii="Courier New" w:hAnsi="Courier New" w:cs="Courier New"/>
        </w:rPr>
        <w:t xml:space="preserve"> 0 </w:t>
      </w:r>
      <w:r w:rsidR="00974BB0"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899" style="position:absolute;flip:x;z-index:25194393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výnosy s</w:t>
      </w:r>
      <w:r w:rsidR="00974BB0">
        <w:rPr>
          <w:rFonts w:ascii="Courier New" w:hAnsi="Courier New" w:cs="Courier New"/>
        </w:rPr>
        <w:t xml:space="preserve">úvisiace  s bežnou činnosťou </w:t>
      </w:r>
      <w:r>
        <w:rPr>
          <w:rFonts w:ascii="Courier New" w:hAnsi="Courier New" w:cs="Courier New"/>
        </w:rPr>
        <w:t xml:space="preserve">0 </w:t>
      </w:r>
      <w:r w:rsidR="00974BB0"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00" style="position:absolute;flip:x;z-index:25194496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Čistý obrat ce</w:t>
      </w:r>
      <w:r w:rsidR="00974BB0">
        <w:rPr>
          <w:rFonts w:ascii="Courier New" w:hAnsi="Courier New" w:cs="Courier New"/>
        </w:rPr>
        <w:t xml:space="preserve">lkom   </w:t>
      </w:r>
      <w:r w:rsidR="00BB4FCA">
        <w:rPr>
          <w:rFonts w:ascii="Courier New" w:hAnsi="Courier New" w:cs="Courier New"/>
        </w:rPr>
        <w:t xml:space="preserve">                398710  306267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01" style="position:absolute;flip:x;z-index:25194598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I. INFORMÁCIE O NÁKLADOCH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Opis a suma významných položiek nákladov za poskytnuté služby,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34 o nákladoch voči audítorovi, audítorskej spoločnosti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Označenie - Názov položky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c  Bezprostredne predchádzajúce účtovné obdobie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02" style="position:absolute;flip:x;z-index:25194700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03" style="position:absolute;flip:x;z-index:25194803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voči audítorovi, audítorskej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spoločnosti, z toho: 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04" style="position:absolute;flip:x;z-index:25194905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za overenie individuálnej účtovn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ej závierky          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05" style="position:absolute;flip:x;z-index:25195008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uisťovacie audítorské služby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06" style="position:absolute;flip:x;z-index:25195110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Súvisiace audítorské služby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07" style="position:absolute;flip:x;z-index:25195212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Daňové poradenstvo         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08" style="position:absolute;flip:x;z-index:25195315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neaudítorské služby            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09" style="position:absolute;flip:x;z-index:251954176" from="6.6pt,6.2pt" to="336.6pt,6.25pt" o:allowincell="f"/>
        </w:pic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a suma významných položiek ostatných nákladov z hospodárskej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činnosti,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suma významných položiek finančných nákladov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celková suma kurzových strát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hodnota kurzových strát účtovaná k 31.12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Opis a suma položiek mimoriadnych nákladov týkajúcich sa bežného účtovného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položiek mimoriadnych nákladov týkajúcich sa predchádzajúcich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období: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Opis a celková suma nákladov za overenie individuálnej účtovnej závierky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audítorom alebo audítorskou spoločnosťou, uisťovacie audítorské služby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výnimkou overenia individuálnej účtovnej závierky, súvisiace audítorské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služby, daňové poradenstvo a ostatné neaudítorské služby poskytnuté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týmto audítorom alebo audítorskou spoločnosťou.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J. INFORMÁCIE O DANIACH Z PRÍJMOV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90" style="position:absolute;margin-left:9.9pt;margin-top:6.2pt;width:158.4pt;height:24.9pt;z-index:252241920" o:allowincell="f" filled="f"/>
        </w:pict>
      </w:r>
      <w:r w:rsidR="008225C3" w:rsidRPr="008225C3">
        <w:rPr>
          <w:noProof/>
        </w:rPr>
        <w:pict>
          <v:rect id="_x0000_s2191" style="position:absolute;margin-left:214.5pt;margin-top:6.2pt;width:105.6pt;height:24.9pt;z-index:252242944" o:allowincell="f" filled="f"/>
        </w:pict>
      </w:r>
      <w:r w:rsidR="008225C3" w:rsidRPr="008225C3">
        <w:rPr>
          <w:noProof/>
        </w:rPr>
        <w:pict>
          <v:rect id="_x0000_s2192" style="position:absolute;margin-left:372.9pt;margin-top:6.2pt;width:132pt;height:24.9pt;z-index:252243968" o:allowincell="f" filled="f"/>
        </w:pict>
      </w:r>
      <w:r w:rsidR="008225C3" w:rsidRPr="008225C3">
        <w:rPr>
          <w:noProof/>
        </w:rPr>
        <w:pict>
          <v:line id="_x0000_s1910" style="position:absolute;z-index:251955200" from="227.7pt,6.2pt" to="227.75pt,31.1pt" o:allowincell="f"/>
        </w:pict>
      </w:r>
      <w:r w:rsidR="008225C3" w:rsidRPr="008225C3">
        <w:rPr>
          <w:noProof/>
        </w:rPr>
        <w:pict>
          <v:line id="_x0000_s1911" style="position:absolute;z-index:251956224" from="240.9pt,6.2pt" to="240.95pt,31.1pt" o:allowincell="f"/>
        </w:pict>
      </w:r>
      <w:r w:rsidR="008225C3" w:rsidRPr="008225C3">
        <w:rPr>
          <w:noProof/>
        </w:rPr>
        <w:pict>
          <v:line id="_x0000_s1912" style="position:absolute;z-index:251957248" from="254.1pt,6.2pt" to="254.15pt,31.1pt" o:allowincell="f"/>
        </w:pict>
      </w:r>
      <w:r w:rsidR="008225C3" w:rsidRPr="008225C3">
        <w:rPr>
          <w:noProof/>
        </w:rPr>
        <w:pict>
          <v:line id="_x0000_s1913" style="position:absolute;z-index:251958272" from="267.3pt,6.2pt" to="267.35pt,31.1pt" o:allowincell="f"/>
        </w:pict>
      </w:r>
      <w:r w:rsidR="008225C3" w:rsidRPr="008225C3">
        <w:rPr>
          <w:noProof/>
        </w:rPr>
        <w:pict>
          <v:line id="_x0000_s1914" style="position:absolute;z-index:251959296" from="280.5pt,6.2pt" to="280.55pt,31.1pt" o:allowincell="f"/>
        </w:pict>
      </w:r>
      <w:r w:rsidR="008225C3" w:rsidRPr="008225C3">
        <w:rPr>
          <w:noProof/>
        </w:rPr>
        <w:pict>
          <v:line id="_x0000_s1915" style="position:absolute;z-index:251960320" from="293.7pt,6.2pt" to="293.75pt,31.1pt" o:allowincell="f"/>
        </w:pict>
      </w:r>
      <w:r w:rsidR="008225C3" w:rsidRPr="008225C3">
        <w:rPr>
          <w:noProof/>
        </w:rPr>
        <w:pict>
          <v:line id="_x0000_s1916" style="position:absolute;z-index:251961344" from="306.9pt,6.2pt" to="306.95pt,31.1pt" o:allowincell="f"/>
        </w:pict>
      </w:r>
      <w:r w:rsidR="008225C3" w:rsidRPr="008225C3">
        <w:rPr>
          <w:noProof/>
        </w:rPr>
        <w:pict>
          <v:line id="_x0000_s1917" style="position:absolute;z-index:251962368" from="386.1pt,6.2pt" to="386.15pt,31.1pt" o:allowincell="f"/>
        </w:pict>
      </w:r>
      <w:r w:rsidR="008225C3" w:rsidRPr="008225C3">
        <w:rPr>
          <w:noProof/>
        </w:rPr>
        <w:pict>
          <v:line id="_x0000_s1918" style="position:absolute;z-index:251963392" from="399.3pt,6.2pt" to="399.35pt,31.1pt" o:allowincell="f"/>
        </w:pict>
      </w:r>
      <w:r w:rsidR="008225C3" w:rsidRPr="008225C3">
        <w:rPr>
          <w:noProof/>
        </w:rPr>
        <w:pict>
          <v:line id="_x0000_s1919" style="position:absolute;z-index:251964416" from="412.5pt,6.2pt" to="412.55pt,31.1pt" o:allowincell="f"/>
        </w:pict>
      </w:r>
      <w:r w:rsidR="008225C3" w:rsidRPr="008225C3">
        <w:rPr>
          <w:noProof/>
        </w:rPr>
        <w:pict>
          <v:line id="_x0000_s1920" style="position:absolute;z-index:251965440" from="425.7pt,6.2pt" to="425.75pt,31.1pt" o:allowincell="f"/>
        </w:pict>
      </w:r>
      <w:r w:rsidR="008225C3" w:rsidRPr="008225C3">
        <w:rPr>
          <w:noProof/>
        </w:rPr>
        <w:pict>
          <v:line id="_x0000_s1921" style="position:absolute;z-index:251966464" from="438.9pt,6.2pt" to="438.95pt,31.1pt" o:allowincell="f"/>
        </w:pict>
      </w:r>
      <w:r w:rsidR="008225C3" w:rsidRPr="008225C3">
        <w:rPr>
          <w:noProof/>
        </w:rPr>
        <w:pict>
          <v:line id="_x0000_s1922" style="position:absolute;z-index:251967488" from="452.1pt,6.2pt" to="452.15pt,31.1pt" o:allowincell="f"/>
        </w:pict>
      </w:r>
      <w:r w:rsidR="008225C3" w:rsidRPr="008225C3">
        <w:rPr>
          <w:noProof/>
        </w:rPr>
        <w:pict>
          <v:line id="_x0000_s1923" style="position:absolute;z-index:251968512" from="465.3pt,6.2pt" to="465.35pt,31.1pt" o:allowincell="f"/>
        </w:pict>
      </w:r>
      <w:r w:rsidR="008225C3" w:rsidRPr="008225C3">
        <w:rPr>
          <w:noProof/>
        </w:rPr>
        <w:pict>
          <v:line id="_x0000_s1924" style="position:absolute;z-index:251969536" from="478.5pt,6.2pt" to="478.55pt,31.1pt" o:allowincell="f"/>
        </w:pict>
      </w:r>
      <w:r w:rsidR="008225C3" w:rsidRPr="008225C3">
        <w:rPr>
          <w:noProof/>
        </w:rPr>
        <w:pict>
          <v:line id="_x0000_s1925" style="position:absolute;z-index:251970560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31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Suma odloženej dane z príjmu účtovanej v bežnom účtovnom období ako náklad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výnos vyplývajúcej zo zmeny sadzby dane z príjmov,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35 o daniach z príjmov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26" style="position:absolute;flip:x;z-index:25197158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27" style="position:absolute;flip:x;z-index:25197260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daňovej pohľadávky účtova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nej ako náklad alebo výnos vyplývajúca z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28" style="position:absolute;flip:x;z-index:25197363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odloženého     daňového záväzku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účtovaného ako náklad alebo výnos vyplýv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29" style="position:absolute;flip:x;z-index:251974656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daňovej pohľadávky týkajú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ca sa umorenia daňovej straty, nevyužitý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30" style="position:absolute;flip:x;z-index:251975680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odloženého     daňového záväzku,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 vznikol z dôvodu neúčtovania tej č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31" style="position:absolute;flip:x;z-index:251976704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neuplatneného  umorenia daňovej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straty, nevyužitých daňových odpočtov a 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32" style="position:absolute;flip:x;z-index:251977728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dani z príjmov, ktorá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vzťahuje na položky účtované priamo n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33" style="position:absolute;flip:x;z-index:251978752" from="6.6pt,6.2pt" to="336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Suma odloženej daňovej pohľadávky účtovanej v bežnom účtovnom období,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týkajúcej sa umorenia daňovej straty, nevyužitých daňových odpočtov a iných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nárokov, ako aj dočasných rozdielov predchádzajúcich účtovných období,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 ktorým sa v predchádzajúcich účtovných obdobiach odložená daňová pohľadávka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neúčtovala: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Suma odloženého daňového záväzku, ktorý vznikol z dôvodu neúčtovania tej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časti odloženej daňovej pohľadávky v bežnom účtovnom období, o ktorej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účtovalo v predchádzajúcich účtovných obdobiach: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Suma neuplatneného umorenia daňovej straty, nevyužitých daňových odpočtov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iných nárokov a odpočítateľných dočasných rozdielov, ku ktorým nebola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účtovaná odložená daňová pohľadávka: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Odložená daň z príjmov, ktorá sa vzťahuje k položkám účtovaným priamo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účty vlastného imania bez účtovania na účty nákladov a výnosov,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Vzťah medzi sumou splatnej dane z príjmov a sumou odloženej dane z príjmov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medzi výsledkom hospodárenia pred zdanením, a to číselné porovnanie sumy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splatnej dane z príjmov a sumy odloženej dane z príjmov a výsledku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hospodárenia pred zdanením vynásobeným príslušnou sadzbou dane z príjmov: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93" style="position:absolute;margin-left:9.9pt;margin-top:6.2pt;width:158.4pt;height:24.9pt;z-index:252244992" o:allowincell="f" filled="f"/>
        </w:pict>
      </w:r>
      <w:r w:rsidR="008225C3" w:rsidRPr="008225C3">
        <w:rPr>
          <w:noProof/>
        </w:rPr>
        <w:pict>
          <v:rect id="_x0000_s2194" style="position:absolute;margin-left:214.5pt;margin-top:6.2pt;width:105.6pt;height:24.9pt;z-index:252246016" o:allowincell="f" filled="f"/>
        </w:pict>
      </w:r>
      <w:r w:rsidR="008225C3" w:rsidRPr="008225C3">
        <w:rPr>
          <w:noProof/>
        </w:rPr>
        <w:pict>
          <v:rect id="_x0000_s2195" style="position:absolute;margin-left:372.9pt;margin-top:6.2pt;width:132pt;height:24.9pt;z-index:252247040" o:allowincell="f" filled="f"/>
        </w:pict>
      </w:r>
      <w:r w:rsidR="008225C3" w:rsidRPr="008225C3">
        <w:rPr>
          <w:noProof/>
        </w:rPr>
        <w:pict>
          <v:line id="_x0000_s1934" style="position:absolute;z-index:251979776" from="227.7pt,6.2pt" to="227.75pt,31.1pt" o:allowincell="f"/>
        </w:pict>
      </w:r>
      <w:r w:rsidR="008225C3" w:rsidRPr="008225C3">
        <w:rPr>
          <w:noProof/>
        </w:rPr>
        <w:pict>
          <v:line id="_x0000_s1935" style="position:absolute;z-index:251980800" from="240.9pt,6.2pt" to="240.95pt,31.1pt" o:allowincell="f"/>
        </w:pict>
      </w:r>
      <w:r w:rsidR="008225C3" w:rsidRPr="008225C3">
        <w:rPr>
          <w:noProof/>
        </w:rPr>
        <w:pict>
          <v:line id="_x0000_s1936" style="position:absolute;z-index:251981824" from="254.1pt,6.2pt" to="254.15pt,31.1pt" o:allowincell="f"/>
        </w:pict>
      </w:r>
      <w:r w:rsidR="008225C3" w:rsidRPr="008225C3">
        <w:rPr>
          <w:noProof/>
        </w:rPr>
        <w:pict>
          <v:line id="_x0000_s1937" style="position:absolute;z-index:251982848" from="267.3pt,6.2pt" to="267.35pt,31.1pt" o:allowincell="f"/>
        </w:pict>
      </w:r>
      <w:r w:rsidR="008225C3" w:rsidRPr="008225C3">
        <w:rPr>
          <w:noProof/>
        </w:rPr>
        <w:pict>
          <v:line id="_x0000_s1938" style="position:absolute;z-index:251983872" from="280.5pt,6.2pt" to="280.55pt,31.1pt" o:allowincell="f"/>
        </w:pict>
      </w:r>
      <w:r w:rsidR="008225C3" w:rsidRPr="008225C3">
        <w:rPr>
          <w:noProof/>
        </w:rPr>
        <w:pict>
          <v:line id="_x0000_s1939" style="position:absolute;z-index:251984896" from="293.7pt,6.2pt" to="293.75pt,31.1pt" o:allowincell="f"/>
        </w:pict>
      </w:r>
      <w:r w:rsidR="008225C3" w:rsidRPr="008225C3">
        <w:rPr>
          <w:noProof/>
        </w:rPr>
        <w:pict>
          <v:line id="_x0000_s1940" style="position:absolute;z-index:251985920" from="306.9pt,6.2pt" to="306.95pt,31.1pt" o:allowincell="f"/>
        </w:pict>
      </w:r>
      <w:r w:rsidR="008225C3" w:rsidRPr="008225C3">
        <w:rPr>
          <w:noProof/>
        </w:rPr>
        <w:pict>
          <v:line id="_x0000_s1941" style="position:absolute;z-index:251986944" from="386.1pt,6.2pt" to="386.15pt,31.1pt" o:allowincell="f"/>
        </w:pict>
      </w:r>
      <w:r w:rsidR="008225C3" w:rsidRPr="008225C3">
        <w:rPr>
          <w:noProof/>
        </w:rPr>
        <w:pict>
          <v:line id="_x0000_s1942" style="position:absolute;z-index:251987968" from="399.3pt,6.2pt" to="399.35pt,31.1pt" o:allowincell="f"/>
        </w:pict>
      </w:r>
      <w:r w:rsidR="008225C3" w:rsidRPr="008225C3">
        <w:rPr>
          <w:noProof/>
        </w:rPr>
        <w:pict>
          <v:line id="_x0000_s1943" style="position:absolute;z-index:251988992" from="412.5pt,6.2pt" to="412.55pt,31.1pt" o:allowincell="f"/>
        </w:pict>
      </w:r>
      <w:r w:rsidR="008225C3" w:rsidRPr="008225C3">
        <w:rPr>
          <w:noProof/>
        </w:rPr>
        <w:pict>
          <v:line id="_x0000_s1944" style="position:absolute;z-index:251990016" from="425.7pt,6.2pt" to="425.75pt,31.1pt" o:allowincell="f"/>
        </w:pict>
      </w:r>
      <w:r w:rsidR="008225C3" w:rsidRPr="008225C3">
        <w:rPr>
          <w:noProof/>
        </w:rPr>
        <w:pict>
          <v:line id="_x0000_s1945" style="position:absolute;z-index:251991040" from="438.9pt,6.2pt" to="438.95pt,31.1pt" o:allowincell="f"/>
        </w:pict>
      </w:r>
      <w:r w:rsidR="008225C3" w:rsidRPr="008225C3">
        <w:rPr>
          <w:noProof/>
        </w:rPr>
        <w:pict>
          <v:line id="_x0000_s1946" style="position:absolute;z-index:251992064" from="452.1pt,6.2pt" to="452.15pt,31.1pt" o:allowincell="f"/>
        </w:pict>
      </w:r>
      <w:r w:rsidR="008225C3" w:rsidRPr="008225C3">
        <w:rPr>
          <w:noProof/>
        </w:rPr>
        <w:pict>
          <v:line id="_x0000_s1947" style="position:absolute;z-index:251993088" from="465.3pt,6.2pt" to="465.35pt,31.1pt" o:allowincell="f"/>
        </w:pict>
      </w:r>
      <w:r w:rsidR="008225C3" w:rsidRPr="008225C3">
        <w:rPr>
          <w:noProof/>
        </w:rPr>
        <w:pict>
          <v:line id="_x0000_s1948" style="position:absolute;z-index:251994112" from="478.5pt,6.2pt" to="478.55pt,31.1pt" o:allowincell="f"/>
        </w:pict>
      </w:r>
      <w:r w:rsidR="008225C3" w:rsidRPr="008225C3">
        <w:rPr>
          <w:noProof/>
        </w:rPr>
        <w:pict>
          <v:line id="_x0000_s1949" style="position:absolute;z-index:251995136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32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36 o daniach z príjmov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BO-Základ dane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BO-Daň   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BO-Daň v %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MO-Základ dane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MO-Daň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MO-Daň v %                        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50" style="position:absolute;flip:x;z-index:251996160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 d    e    f    g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51" style="position:absolute;flip:x;z-index:251997184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pred  zdanením,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toho:      </w:t>
      </w:r>
      <w:r w:rsidR="00BB4FCA">
        <w:rPr>
          <w:rFonts w:ascii="Courier New" w:hAnsi="Courier New" w:cs="Courier New"/>
        </w:rPr>
        <w:t xml:space="preserve">                            2015    0     0   21.00   4903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52" style="position:absolute;flip:x;z-index:251998208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Teoretická daň       </w:t>
      </w:r>
      <w:r w:rsidR="00BB4FCA">
        <w:rPr>
          <w:rFonts w:ascii="Courier New" w:hAnsi="Courier New" w:cs="Courier New"/>
        </w:rPr>
        <w:t xml:space="preserve">                     423</w:t>
      </w:r>
      <w:r w:rsidR="00974BB0">
        <w:rPr>
          <w:rFonts w:ascii="Courier New" w:hAnsi="Courier New" w:cs="Courier New"/>
        </w:rPr>
        <w:t xml:space="preserve">    0 21</w:t>
      </w:r>
      <w:r w:rsidR="00BB4FCA">
        <w:rPr>
          <w:rFonts w:ascii="Courier New" w:hAnsi="Courier New" w:cs="Courier New"/>
        </w:rPr>
        <w:t>.00   21.00   1030</w:t>
      </w:r>
      <w:r w:rsidR="00EB751E">
        <w:rPr>
          <w:rFonts w:ascii="Courier New" w:hAnsi="Courier New" w:cs="Courier New"/>
        </w:rPr>
        <w:t xml:space="preserve">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53" style="position:absolute;flip:x;z-index:251999232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Daňovo neuzna</w:t>
      </w:r>
      <w:r w:rsidR="00974BB0">
        <w:rPr>
          <w:rFonts w:ascii="Courier New" w:hAnsi="Courier New" w:cs="Courier New"/>
        </w:rPr>
        <w:t>né     náklady              1</w:t>
      </w:r>
      <w:r w:rsidR="00BB4FCA">
        <w:rPr>
          <w:rFonts w:ascii="Courier New" w:hAnsi="Courier New" w:cs="Courier New"/>
        </w:rPr>
        <w:t>389</w:t>
      </w:r>
      <w:r w:rsidR="00974BB0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0 2</w:t>
      </w:r>
      <w:r w:rsidR="00974BB0">
        <w:rPr>
          <w:rFonts w:ascii="Courier New" w:hAnsi="Courier New" w:cs="Courier New"/>
        </w:rPr>
        <w:t>1</w:t>
      </w:r>
      <w:r w:rsidR="00BB4FCA">
        <w:rPr>
          <w:rFonts w:ascii="Courier New" w:hAnsi="Courier New" w:cs="Courier New"/>
        </w:rPr>
        <w:t>.00   21.00   1151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54" style="position:absolute;flip:x;z-index:252000256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nepodliehajúce</w:t>
      </w:r>
      <w:r w:rsidR="00BB4FCA">
        <w:rPr>
          <w:rFonts w:ascii="Courier New" w:hAnsi="Courier New" w:cs="Courier New"/>
        </w:rPr>
        <w:t xml:space="preserve"> dani                651</w:t>
      </w:r>
      <w:r w:rsidR="00974BB0">
        <w:rPr>
          <w:rFonts w:ascii="Courier New" w:hAnsi="Courier New" w:cs="Courier New"/>
        </w:rPr>
        <w:t xml:space="preserve">    0 21</w:t>
      </w:r>
      <w:r w:rsidR="00BB4FCA">
        <w:rPr>
          <w:rFonts w:ascii="Courier New" w:hAnsi="Courier New" w:cs="Courier New"/>
        </w:rPr>
        <w:t>.00   21.00 0 3354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55" style="position:absolute;flip:x;z-index:252001280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 nevykázanej   odloženej daňovej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          </w:t>
      </w:r>
      <w:r w:rsidR="00EB751E">
        <w:rPr>
          <w:rFonts w:ascii="Courier New" w:hAnsi="Courier New" w:cs="Courier New"/>
        </w:rPr>
        <w:t xml:space="preserve">                    </w:t>
      </w:r>
      <w:r w:rsidR="00974BB0">
        <w:rPr>
          <w:rFonts w:ascii="Courier New" w:hAnsi="Courier New" w:cs="Courier New"/>
        </w:rPr>
        <w:t>0    0 21</w:t>
      </w:r>
      <w:r w:rsidR="00EB751E">
        <w:rPr>
          <w:rFonts w:ascii="Courier New" w:hAnsi="Courier New" w:cs="Courier New"/>
        </w:rPr>
        <w:t>.00   21.00</w:t>
      </w:r>
      <w:r>
        <w:rPr>
          <w:rFonts w:ascii="Courier New" w:hAnsi="Courier New" w:cs="Courier New"/>
        </w:rPr>
        <w:t xml:space="preserve">   0    </w:t>
      </w:r>
      <w:r w:rsidR="00EB751E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56" style="position:absolute;flip:x;z-index:252002304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Umorenie </w:t>
      </w:r>
      <w:r w:rsidR="00EB751E">
        <w:rPr>
          <w:rFonts w:ascii="Courier New" w:hAnsi="Courier New" w:cs="Courier New"/>
        </w:rPr>
        <w:t xml:space="preserve">daňovej    straty            </w:t>
      </w:r>
      <w:r w:rsidR="00974BB0">
        <w:rPr>
          <w:rFonts w:ascii="Courier New" w:hAnsi="Courier New" w:cs="Courier New"/>
        </w:rPr>
        <w:t xml:space="preserve">   0    0 21</w:t>
      </w:r>
      <w:r w:rsidR="00EB751E">
        <w:rPr>
          <w:rFonts w:ascii="Courier New" w:hAnsi="Courier New" w:cs="Courier New"/>
        </w:rPr>
        <w:t>.00   21.00</w:t>
      </w:r>
      <w:r>
        <w:rPr>
          <w:rFonts w:ascii="Courier New" w:hAnsi="Courier New" w:cs="Courier New"/>
        </w:rPr>
        <w:t xml:space="preserve">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57" style="position:absolute;flip:x;z-index:252003328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sadzby dane    </w:t>
      </w:r>
      <w:r w:rsidR="00EB751E">
        <w:rPr>
          <w:rFonts w:ascii="Courier New" w:hAnsi="Courier New" w:cs="Courier New"/>
        </w:rPr>
        <w:t xml:space="preserve">              </w:t>
      </w:r>
      <w:r w:rsidR="00974BB0">
        <w:rPr>
          <w:rFonts w:ascii="Courier New" w:hAnsi="Courier New" w:cs="Courier New"/>
        </w:rPr>
        <w:t xml:space="preserve">      0    0 21</w:t>
      </w:r>
      <w:r w:rsidR="00EB751E">
        <w:rPr>
          <w:rFonts w:ascii="Courier New" w:hAnsi="Courier New" w:cs="Courier New"/>
        </w:rPr>
        <w:t>.00   21.00</w:t>
      </w:r>
      <w:r>
        <w:rPr>
          <w:rFonts w:ascii="Courier New" w:hAnsi="Courier New" w:cs="Courier New"/>
        </w:rPr>
        <w:t xml:space="preserve">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58" style="position:absolute;flip:x;z-index:252004352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</w:t>
      </w:r>
      <w:r w:rsidR="00EB751E">
        <w:rPr>
          <w:rFonts w:ascii="Courier New" w:hAnsi="Courier New" w:cs="Courier New"/>
        </w:rPr>
        <w:t xml:space="preserve">           </w:t>
      </w:r>
      <w:r w:rsidR="00974BB0">
        <w:rPr>
          <w:rFonts w:ascii="Courier New" w:hAnsi="Courier New" w:cs="Courier New"/>
        </w:rPr>
        <w:t xml:space="preserve">         0    0 21</w:t>
      </w:r>
      <w:r w:rsidR="00EB751E">
        <w:rPr>
          <w:rFonts w:ascii="Courier New" w:hAnsi="Courier New" w:cs="Courier New"/>
        </w:rPr>
        <w:t>.00   21.00</w:t>
      </w:r>
      <w:r>
        <w:rPr>
          <w:rFonts w:ascii="Courier New" w:hAnsi="Courier New" w:cs="Courier New"/>
        </w:rPr>
        <w:t xml:space="preserve">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59" style="position:absolute;flip:x;z-index:252005376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</w:t>
      </w:r>
      <w:r w:rsidR="00EB751E">
        <w:rPr>
          <w:rFonts w:ascii="Courier New" w:hAnsi="Courier New" w:cs="Courier New"/>
        </w:rPr>
        <w:t xml:space="preserve">            </w:t>
      </w:r>
      <w:r w:rsidR="00BB4FCA">
        <w:rPr>
          <w:rFonts w:ascii="Courier New" w:hAnsi="Courier New" w:cs="Courier New"/>
        </w:rPr>
        <w:t xml:space="preserve">     2753</w:t>
      </w:r>
      <w:r w:rsidR="00974BB0">
        <w:rPr>
          <w:rFonts w:ascii="Courier New" w:hAnsi="Courier New" w:cs="Courier New"/>
        </w:rPr>
        <w:t xml:space="preserve">    0 21</w:t>
      </w:r>
      <w:r w:rsidR="00EB751E">
        <w:rPr>
          <w:rFonts w:ascii="Courier New" w:hAnsi="Courier New" w:cs="Courier New"/>
        </w:rPr>
        <w:t xml:space="preserve">.00   21.00 </w:t>
      </w:r>
      <w:r w:rsidR="00BB4FCA">
        <w:rPr>
          <w:rFonts w:ascii="Courier New" w:hAnsi="Courier New" w:cs="Courier New"/>
        </w:rPr>
        <w:t xml:space="preserve">   0 2700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60" style="position:absolute;flip:x;z-index:252006400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Splatná daň z príjmov</w:t>
      </w:r>
      <w:r w:rsidR="00EB751E">
        <w:rPr>
          <w:rFonts w:ascii="Courier New" w:hAnsi="Courier New" w:cs="Courier New"/>
        </w:rPr>
        <w:t xml:space="preserve">          </w:t>
      </w:r>
      <w:r w:rsidR="00BB4FCA">
        <w:rPr>
          <w:rFonts w:ascii="Courier New" w:hAnsi="Courier New" w:cs="Courier New"/>
        </w:rPr>
        <w:t xml:space="preserve">        578</w:t>
      </w:r>
      <w:r w:rsidR="00974BB0">
        <w:rPr>
          <w:rFonts w:ascii="Courier New" w:hAnsi="Courier New" w:cs="Courier New"/>
        </w:rPr>
        <w:t xml:space="preserve">    0 21</w:t>
      </w:r>
      <w:r w:rsidR="00BB4FCA">
        <w:rPr>
          <w:rFonts w:ascii="Courier New" w:hAnsi="Courier New" w:cs="Courier New"/>
        </w:rPr>
        <w:t>.00   21.00    0  567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61" style="position:absolute;flip:x;z-index:252007424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Odložená daň z príjmo</w:t>
      </w:r>
      <w:r w:rsidR="00EB751E">
        <w:rPr>
          <w:rFonts w:ascii="Courier New" w:hAnsi="Courier New" w:cs="Courier New"/>
        </w:rPr>
        <w:t xml:space="preserve">v                  </w:t>
      </w:r>
      <w:r w:rsidR="00974BB0">
        <w:rPr>
          <w:rFonts w:ascii="Courier New" w:hAnsi="Courier New" w:cs="Courier New"/>
        </w:rPr>
        <w:t xml:space="preserve"> 0    0 21</w:t>
      </w:r>
      <w:r w:rsidR="00EB751E">
        <w:rPr>
          <w:rFonts w:ascii="Courier New" w:hAnsi="Courier New" w:cs="Courier New"/>
        </w:rPr>
        <w:t>.00   21.00</w:t>
      </w:r>
      <w:r>
        <w:rPr>
          <w:rFonts w:ascii="Courier New" w:hAnsi="Courier New" w:cs="Courier New"/>
        </w:rPr>
        <w:t xml:space="preserve">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62" style="position:absolute;flip:x;z-index:252008448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Celková daň z príjmov</w:t>
      </w:r>
      <w:r w:rsidR="00EB751E">
        <w:rPr>
          <w:rFonts w:ascii="Courier New" w:hAnsi="Courier New" w:cs="Courier New"/>
        </w:rPr>
        <w:t xml:space="preserve">                  </w:t>
      </w:r>
      <w:r w:rsidR="00BB4FCA">
        <w:rPr>
          <w:rFonts w:ascii="Courier New" w:hAnsi="Courier New" w:cs="Courier New"/>
        </w:rPr>
        <w:t>578</w:t>
      </w:r>
      <w:r w:rsidR="00974BB0">
        <w:rPr>
          <w:rFonts w:ascii="Courier New" w:hAnsi="Courier New" w:cs="Courier New"/>
        </w:rPr>
        <w:t xml:space="preserve">    0 21</w:t>
      </w:r>
      <w:r w:rsidR="00EB751E">
        <w:rPr>
          <w:rFonts w:ascii="Courier New" w:hAnsi="Courier New" w:cs="Courier New"/>
        </w:rPr>
        <w:t>.00   21.00</w:t>
      </w:r>
      <w:r>
        <w:rPr>
          <w:rFonts w:ascii="Courier New" w:hAnsi="Courier New" w:cs="Courier New"/>
        </w:rPr>
        <w:t xml:space="preserve">   0  </w:t>
      </w:r>
      <w:r w:rsidR="00BB4FCA">
        <w:rPr>
          <w:rFonts w:ascii="Courier New" w:hAnsi="Courier New" w:cs="Courier New"/>
        </w:rPr>
        <w:t xml:space="preserve"> 567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1963" style="position:absolute;flip:x;z-index:252009472" from="6.6pt,6.2pt" to="475.2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Zmena sadzby dane z príjmov.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K. INFORMÁCIE O ÚDAJOCH NA PODSÚVAHOVÝCH ÚČTOCH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Významné položky prenajatého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Majetok prijatý do úschovy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Pohľadávky a záväzky z opcií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Odpísané pohľadávky</w:t>
      </w:r>
    </w:p>
    <w:p w:rsidR="00D67593" w:rsidRDefault="00D67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lastRenderedPageBreak/>
        <w:pict>
          <v:rect id="_x0000_s2196" style="position:absolute;margin-left:9.9pt;margin-top:6.2pt;width:158.4pt;height:24.9pt;z-index:252248064" o:allowincell="f" filled="f"/>
        </w:pict>
      </w:r>
      <w:r w:rsidRPr="008225C3">
        <w:rPr>
          <w:noProof/>
        </w:rPr>
        <w:pict>
          <v:rect id="_x0000_s2197" style="position:absolute;margin-left:214.5pt;margin-top:6.2pt;width:105.6pt;height:24.9pt;z-index:252249088" o:allowincell="f" filled="f"/>
        </w:pict>
      </w:r>
      <w:r w:rsidRPr="008225C3">
        <w:rPr>
          <w:noProof/>
        </w:rPr>
        <w:pict>
          <v:rect id="_x0000_s2198" style="position:absolute;margin-left:372.9pt;margin-top:6.2pt;width:132pt;height:24.9pt;z-index:252250112" o:allowincell="f" filled="f"/>
        </w:pict>
      </w:r>
      <w:r w:rsidRPr="008225C3">
        <w:rPr>
          <w:noProof/>
        </w:rPr>
        <w:pict>
          <v:line id="_x0000_s1964" style="position:absolute;z-index:252010496" from="227.7pt,6.2pt" to="227.75pt,31.1pt" o:allowincell="f"/>
        </w:pict>
      </w:r>
      <w:r w:rsidRPr="008225C3">
        <w:rPr>
          <w:noProof/>
        </w:rPr>
        <w:pict>
          <v:line id="_x0000_s1965" style="position:absolute;z-index:252011520" from="240.9pt,6.2pt" to="240.95pt,31.1pt" o:allowincell="f"/>
        </w:pict>
      </w:r>
      <w:r w:rsidRPr="008225C3">
        <w:rPr>
          <w:noProof/>
        </w:rPr>
        <w:pict>
          <v:line id="_x0000_s1966" style="position:absolute;z-index:252012544" from="254.1pt,6.2pt" to="254.15pt,31.1pt" o:allowincell="f"/>
        </w:pict>
      </w:r>
      <w:r w:rsidRPr="008225C3">
        <w:rPr>
          <w:noProof/>
        </w:rPr>
        <w:pict>
          <v:line id="_x0000_s1967" style="position:absolute;z-index:252013568" from="267.3pt,6.2pt" to="267.35pt,31.1pt" o:allowincell="f"/>
        </w:pict>
      </w:r>
      <w:r w:rsidRPr="008225C3">
        <w:rPr>
          <w:noProof/>
        </w:rPr>
        <w:pict>
          <v:line id="_x0000_s1968" style="position:absolute;z-index:252014592" from="280.5pt,6.2pt" to="280.55pt,31.1pt" o:allowincell="f"/>
        </w:pict>
      </w:r>
      <w:r w:rsidRPr="008225C3">
        <w:rPr>
          <w:noProof/>
        </w:rPr>
        <w:pict>
          <v:line id="_x0000_s1969" style="position:absolute;z-index:252015616" from="293.7pt,6.2pt" to="293.75pt,31.1pt" o:allowincell="f"/>
        </w:pict>
      </w:r>
      <w:r w:rsidRPr="008225C3">
        <w:rPr>
          <w:noProof/>
        </w:rPr>
        <w:pict>
          <v:line id="_x0000_s1970" style="position:absolute;z-index:252016640" from="306.9pt,6.2pt" to="306.95pt,31.1pt" o:allowincell="f"/>
        </w:pict>
      </w:r>
      <w:r w:rsidRPr="008225C3">
        <w:rPr>
          <w:noProof/>
        </w:rPr>
        <w:pict>
          <v:line id="_x0000_s1971" style="position:absolute;z-index:252017664" from="386.1pt,6.2pt" to="386.15pt,31.1pt" o:allowincell="f"/>
        </w:pict>
      </w:r>
      <w:r w:rsidRPr="008225C3">
        <w:rPr>
          <w:noProof/>
        </w:rPr>
        <w:pict>
          <v:line id="_x0000_s1972" style="position:absolute;z-index:252018688" from="399.3pt,6.2pt" to="399.35pt,31.1pt" o:allowincell="f"/>
        </w:pict>
      </w:r>
      <w:r w:rsidRPr="008225C3">
        <w:rPr>
          <w:noProof/>
        </w:rPr>
        <w:pict>
          <v:line id="_x0000_s1973" style="position:absolute;z-index:252019712" from="412.5pt,6.2pt" to="412.55pt,31.1pt" o:allowincell="f"/>
        </w:pict>
      </w:r>
      <w:r w:rsidRPr="008225C3">
        <w:rPr>
          <w:noProof/>
        </w:rPr>
        <w:pict>
          <v:line id="_x0000_s1974" style="position:absolute;z-index:252020736" from="425.7pt,6.2pt" to="425.75pt,31.1pt" o:allowincell="f"/>
        </w:pict>
      </w:r>
      <w:r w:rsidRPr="008225C3">
        <w:rPr>
          <w:noProof/>
        </w:rPr>
        <w:pict>
          <v:line id="_x0000_s1975" style="position:absolute;z-index:252021760" from="438.9pt,6.2pt" to="438.95pt,31.1pt" o:allowincell="f"/>
        </w:pict>
      </w:r>
      <w:r w:rsidRPr="008225C3">
        <w:rPr>
          <w:noProof/>
        </w:rPr>
        <w:pict>
          <v:line id="_x0000_s1976" style="position:absolute;z-index:252022784" from="452.1pt,6.2pt" to="452.15pt,31.1pt" o:allowincell="f"/>
        </w:pict>
      </w:r>
      <w:r w:rsidRPr="008225C3">
        <w:rPr>
          <w:noProof/>
        </w:rPr>
        <w:pict>
          <v:line id="_x0000_s1977" style="position:absolute;z-index:252023808" from="465.3pt,6.2pt" to="465.35pt,31.1pt" o:allowincell="f"/>
        </w:pict>
      </w:r>
      <w:r w:rsidRPr="008225C3">
        <w:rPr>
          <w:noProof/>
        </w:rPr>
        <w:pict>
          <v:line id="_x0000_s1978" style="position:absolute;z-index:252024832" from="478.5pt,6.2pt" to="478.55pt,31.1pt" o:allowincell="f"/>
        </w:pict>
      </w:r>
      <w:r w:rsidRPr="008225C3">
        <w:rPr>
          <w:noProof/>
        </w:rPr>
        <w:pict>
          <v:line id="_x0000_s1979" style="position:absolute;z-index:252025856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Strana: 33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Pohľadávky a záväzky z leasingu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L. INFORMÁCIE O INÝCH AKTÍVACH A INÝCH PASÍVACH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Opis a hodnota podmienených záväzkov vyplývajúcich zo súdnych rozhodnutí,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poskytnutých záruk, zo všeobecne záväzných právnych predpisov, zo zmlúv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podriadenom záväzku1cb), z ručenia podľa jednotlivých druhov ručenia 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podobne; takýmito podmienenými záväzkami sú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možná povinnosť, ktorá vznikla ako dôsledok minulej udalosti a ktorej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existencia závisí od toho, či nastane alebo nenastane jedna alebo viac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neistých udalostí v budúcnosti, ktorých vznik nezávisí od účtovnej jednotky,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existujúca povinnosť, ktorá vznikla ako dôsledok minulej udalosti, ale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ktorá sa nevykazuje v súvahe, pretože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2a. nie je pravdepodobné, že na splnenie tejto povinnosti bude potrebný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úbytok ekonomických úžitkov, alebo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2b. výška tejto povinnosti sa nedá spoľahlivo oceniť,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a hodnota podmienených záväzkov podľa písmena a) voči spriazneným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osobám, ktorými sú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právnické osoby, ktoré sú vo vzťahu k účtovnej jednotke dcérskou účtovnou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 alebo materskou účtovnou jednotkou alebo právnické osoby, ktoré sú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spoločne s účtovnou jednotkou vo vzťahu k inej účtovnej jednotke dcérskymi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účtovnými jednotkami,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právnické osoby, ktoré vykonávajú podstatný vplyv v účtovnej jednotke alebo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v nich vykonávaný podstatný vplyv účtovnou jednotkou,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fyzické osoby, prostredníctvom ktorých vykonáva iná osoba v účtovnej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podstatný vplyv,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zamestnanci zodpovední za riadenie a kontrolu činnosti účtovnej jednotky 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blízke osoby a osoby zodpovedné za riadenie a kontrolu činnosti účtovnej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jednotky, ktoré nie sú zamestnancami a ich blízke osoby,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právnické osoby, v ktorých fyzické osoby uvedené v treťom a štvrtom bode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vykonávajú podstatný vplyv a to aj sprostredkovane,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osoby, ktoré vykonávajú v účtovnej jednotke a súčasne v inej účtovnej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prostredníctvom členov štatutárnych orgánov, dozorných orgánov 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iných orgánov taký vplyv, že sú schopné ovplyvniť ekonomické zámery oboch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jednotiek; vplyvom sa rozumie priamy vplyv aj sprostredkovaný vplyv,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osoby, ktoré poskytli účtovnej jednotke úver, a z tohto dôvodu sú schopné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ovplyvniť ekonomické vzťahy s účtovnou jednotkou,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osoby, s ktorými účtovná jednotka realizuje taký objem obchodov, že je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 týchto osôb hospodársky závislá,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hodnota podmieneného majetku, ktorým sa rozumie možný majetok,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 vznikol v dôsledku minulých udalostí a ktorého existencia závisí od toho,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 nastane alebo nenastane jedna alebo viac neistých udalostí v budúcnosti,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ktorých vznik nezávisí od účtovnej jednotky;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týmto majetkom sú napríklad práva zo servisných zmlúv, poistných zmlúv,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koncesionárskych zmlúv, licenčných zmlúv, práva z investovania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prostriedkov získaných oslobodením od dane z príjmov a práva z privatizácie;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informácie o možnom majetku sa neuvádzajú len, ak je zvýšenie ekonomických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úžitkov nepravdepodobné.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M. INFORMÁCIE O PRÍJMOCH A VÝHODÁCH ČLENOV ŠTATUTÁRNYCH ORGÁNOV, DOZORNÝCH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199" style="position:absolute;margin-left:9.9pt;margin-top:6.2pt;width:158.4pt;height:24.9pt;z-index:252251136" o:allowincell="f" filled="f"/>
        </w:pict>
      </w:r>
      <w:r w:rsidR="008225C3" w:rsidRPr="008225C3">
        <w:rPr>
          <w:noProof/>
        </w:rPr>
        <w:pict>
          <v:rect id="_x0000_s2200" style="position:absolute;margin-left:214.5pt;margin-top:6.2pt;width:105.6pt;height:24.9pt;z-index:252252160" o:allowincell="f" filled="f"/>
        </w:pict>
      </w:r>
      <w:r w:rsidR="008225C3" w:rsidRPr="008225C3">
        <w:rPr>
          <w:noProof/>
        </w:rPr>
        <w:pict>
          <v:rect id="_x0000_s2201" style="position:absolute;margin-left:372.9pt;margin-top:6.2pt;width:132pt;height:24.9pt;z-index:252253184" o:allowincell="f" filled="f"/>
        </w:pict>
      </w:r>
      <w:r w:rsidR="008225C3" w:rsidRPr="008225C3">
        <w:rPr>
          <w:noProof/>
        </w:rPr>
        <w:pict>
          <v:line id="_x0000_s1980" style="position:absolute;z-index:252026880" from="227.7pt,6.2pt" to="227.75pt,31.1pt" o:allowincell="f"/>
        </w:pict>
      </w:r>
      <w:r w:rsidR="008225C3" w:rsidRPr="008225C3">
        <w:rPr>
          <w:noProof/>
        </w:rPr>
        <w:pict>
          <v:line id="_x0000_s1981" style="position:absolute;z-index:252027904" from="240.9pt,6.2pt" to="240.95pt,31.1pt" o:allowincell="f"/>
        </w:pict>
      </w:r>
      <w:r w:rsidR="008225C3" w:rsidRPr="008225C3">
        <w:rPr>
          <w:noProof/>
        </w:rPr>
        <w:pict>
          <v:line id="_x0000_s1982" style="position:absolute;z-index:252028928" from="254.1pt,6.2pt" to="254.15pt,31.1pt" o:allowincell="f"/>
        </w:pict>
      </w:r>
      <w:r w:rsidR="008225C3" w:rsidRPr="008225C3">
        <w:rPr>
          <w:noProof/>
        </w:rPr>
        <w:pict>
          <v:line id="_x0000_s1983" style="position:absolute;z-index:252029952" from="267.3pt,6.2pt" to="267.35pt,31.1pt" o:allowincell="f"/>
        </w:pict>
      </w:r>
      <w:r w:rsidR="008225C3" w:rsidRPr="008225C3">
        <w:rPr>
          <w:noProof/>
        </w:rPr>
        <w:pict>
          <v:line id="_x0000_s1984" style="position:absolute;z-index:252030976" from="280.5pt,6.2pt" to="280.55pt,31.1pt" o:allowincell="f"/>
        </w:pict>
      </w:r>
      <w:r w:rsidR="008225C3" w:rsidRPr="008225C3">
        <w:rPr>
          <w:noProof/>
        </w:rPr>
        <w:pict>
          <v:line id="_x0000_s1985" style="position:absolute;z-index:252032000" from="293.7pt,6.2pt" to="293.75pt,31.1pt" o:allowincell="f"/>
        </w:pict>
      </w:r>
      <w:r w:rsidR="008225C3" w:rsidRPr="008225C3">
        <w:rPr>
          <w:noProof/>
        </w:rPr>
        <w:pict>
          <v:line id="_x0000_s1986" style="position:absolute;z-index:252033024" from="306.9pt,6.2pt" to="306.95pt,31.1pt" o:allowincell="f"/>
        </w:pict>
      </w:r>
      <w:r w:rsidR="008225C3" w:rsidRPr="008225C3">
        <w:rPr>
          <w:noProof/>
        </w:rPr>
        <w:pict>
          <v:line id="_x0000_s1987" style="position:absolute;z-index:252034048" from="386.1pt,6.2pt" to="386.15pt,31.1pt" o:allowincell="f"/>
        </w:pict>
      </w:r>
      <w:r w:rsidR="008225C3" w:rsidRPr="008225C3">
        <w:rPr>
          <w:noProof/>
        </w:rPr>
        <w:pict>
          <v:line id="_x0000_s1988" style="position:absolute;z-index:252035072" from="399.3pt,6.2pt" to="399.35pt,31.1pt" o:allowincell="f"/>
        </w:pict>
      </w:r>
      <w:r w:rsidR="008225C3" w:rsidRPr="008225C3">
        <w:rPr>
          <w:noProof/>
        </w:rPr>
        <w:pict>
          <v:line id="_x0000_s1989" style="position:absolute;z-index:252036096" from="412.5pt,6.2pt" to="412.55pt,31.1pt" o:allowincell="f"/>
        </w:pict>
      </w:r>
      <w:r w:rsidR="008225C3" w:rsidRPr="008225C3">
        <w:rPr>
          <w:noProof/>
        </w:rPr>
        <w:pict>
          <v:line id="_x0000_s1990" style="position:absolute;z-index:252037120" from="425.7pt,6.2pt" to="425.75pt,31.1pt" o:allowincell="f"/>
        </w:pict>
      </w:r>
      <w:r w:rsidR="008225C3" w:rsidRPr="008225C3">
        <w:rPr>
          <w:noProof/>
        </w:rPr>
        <w:pict>
          <v:line id="_x0000_s1991" style="position:absolute;z-index:252038144" from="438.9pt,6.2pt" to="438.95pt,31.1pt" o:allowincell="f"/>
        </w:pict>
      </w:r>
      <w:r w:rsidR="008225C3" w:rsidRPr="008225C3">
        <w:rPr>
          <w:noProof/>
        </w:rPr>
        <w:pict>
          <v:line id="_x0000_s1992" style="position:absolute;z-index:252039168" from="452.1pt,6.2pt" to="452.15pt,31.1pt" o:allowincell="f"/>
        </w:pict>
      </w:r>
      <w:r w:rsidR="008225C3" w:rsidRPr="008225C3">
        <w:rPr>
          <w:noProof/>
        </w:rPr>
        <w:pict>
          <v:line id="_x0000_s1993" style="position:absolute;z-index:252040192" from="465.3pt,6.2pt" to="465.35pt,31.1pt" o:allowincell="f"/>
        </w:pict>
      </w:r>
      <w:r w:rsidR="008225C3" w:rsidRPr="008225C3">
        <w:rPr>
          <w:noProof/>
        </w:rPr>
        <w:pict>
          <v:line id="_x0000_s1994" style="position:absolute;z-index:252041216" from="478.5pt,6.2pt" to="478.55pt,31.1pt" o:allowincell="f"/>
        </w:pict>
      </w:r>
      <w:r w:rsidR="008225C3" w:rsidRPr="008225C3">
        <w:rPr>
          <w:noProof/>
        </w:rPr>
        <w:pict>
          <v:line id="_x0000_s1995" style="position:absolute;z-index:252042240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34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ORGÁNOV A INÝCH ORGÁNOV ÚČTOVNEJ JEDNOTKY SA UVÁDZA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Suma peňažných príjmov a hodnota nepeňažných príjmov členov orgánov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účtovnej jednotky v bežnom účtovnom období, pričom sa uvádzajú údaje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samostatne za každý orgán,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Suma peňažných preddavkov a hodnota nepeňažných preddavkov a suma úverov,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uvedením doterajších plnení a údaje o zárukách poskytnutých účtovnou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 za záväzky členov jednotlivých orgánov, pričom sa uvádzajú údaje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samostatne za každý orgán,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Údaj podľa bodu 1) a 2) za bývalých členov týchto orgánov, ak sa príjmy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naďalej poskytujú alebo ak výhoda trvá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N. INFORMÁCIE O EKONOMICKÝCH VZŤAHOCH ÚČTOVNEJ JEDNOTKY A SPRIAZNENÝCH OSÔB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Zoznam obchodov, ktoré sa uskutočnili medzi účtovnou jednotkou 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spriaznenými osobami, a to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druh obchodu, napríklad kúpa alebo predaj, poskytnutie služby,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obchodné zastúpenie, licencie, transféry, know-how, úver, pôžička, výpomoc,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záruka,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významná charakteristika obchodu, a to najmä hodnotové vyjadrenie obchodu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percentuálne vyjadrenie obchodu k celkovému objemu obchodov realizovaných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účtovnou jednotkou, informácia o neukončených obchodoch v hodnotovom vyjadrení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obchodu alebo percentuálnom vyjadrení obchodu k celkovému objemu obchodov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realizovaných účtovnou jednotkou a informácia o cenách realizovaných obchodov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medzi účtovnou jednotkou a spriaznenými osobami,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Obchody podľa písmena a), ktoré sú rovnakého druhu a uvádzajú sa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kumulovane okrem informácií o týchto obchodoch, ktoré sa v súlade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požiadavkami na uvádzané informácie podľa § 3 ods. 1 uvádzajú samostatne,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Zoznam obchodov účtovnej jednotky dohodnutých s ovládanou a ovládajúcou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osobou bez ohľadu na to, či sa obchody medzi nimi v bežnom účtovnom období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uskutočnili alebo neuskutočnili.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O. INFORMÁVIE O SKUTOČNOSTIACH, KTORÉ NASTALI PO DNI, KU KTORÉMU SA ZOSTAVUJE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ÚČTOVNÁ ZÁVIERKA DO DŇA ZOSTAVENIA ÚČTOVNEJ ZÁVIERKY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Pokles alebo zvýšenie trhovej ceny finančného majetku ako dôsledku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okolností, ktoré nastali po dni, ku ktorému sa zostavuje účtovná závierka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dňa zostavenia účtovnej závierky s uvedením dôvodu týchto zmien,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Dôvod pre zmenu výšky rezerv a opravných položiek, o ktorých sa účtovná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jednotka dozvedela medzi dňom, ku ktorému sa účtovná závierka zostavuje 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dňom jej zostavenia a ktoré sa týkajú ich stavu ku dňu, ku ktorému sa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zostavuje účtovná závierka,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rect id="_x0000_s2202" style="position:absolute;margin-left:9.9pt;margin-top:6.2pt;width:158.4pt;height:24.9pt;z-index:252254208" o:allowincell="f" filled="f"/>
        </w:pict>
      </w:r>
      <w:r w:rsidRPr="008225C3">
        <w:rPr>
          <w:noProof/>
        </w:rPr>
        <w:pict>
          <v:rect id="_x0000_s2203" style="position:absolute;margin-left:214.5pt;margin-top:6.2pt;width:105.6pt;height:24.9pt;z-index:252255232" o:allowincell="f" filled="f"/>
        </w:pict>
      </w:r>
      <w:r w:rsidRPr="008225C3">
        <w:rPr>
          <w:noProof/>
        </w:rPr>
        <w:pict>
          <v:rect id="_x0000_s2204" style="position:absolute;margin-left:372.9pt;margin-top:6.2pt;width:132pt;height:24.9pt;z-index:252256256" o:allowincell="f" filled="f"/>
        </w:pict>
      </w:r>
      <w:r w:rsidRPr="008225C3">
        <w:rPr>
          <w:noProof/>
        </w:rPr>
        <w:pict>
          <v:line id="_x0000_s1996" style="position:absolute;z-index:252043264" from="227.7pt,6.2pt" to="227.75pt,31.1pt" o:allowincell="f"/>
        </w:pict>
      </w:r>
      <w:r w:rsidRPr="008225C3">
        <w:rPr>
          <w:noProof/>
        </w:rPr>
        <w:pict>
          <v:line id="_x0000_s1997" style="position:absolute;z-index:252044288" from="240.9pt,6.2pt" to="240.95pt,31.1pt" o:allowincell="f"/>
        </w:pict>
      </w:r>
      <w:r w:rsidRPr="008225C3">
        <w:rPr>
          <w:noProof/>
        </w:rPr>
        <w:pict>
          <v:line id="_x0000_s1998" style="position:absolute;z-index:252045312" from="254.1pt,6.2pt" to="254.15pt,31.1pt" o:allowincell="f"/>
        </w:pict>
      </w:r>
      <w:r w:rsidRPr="008225C3">
        <w:rPr>
          <w:noProof/>
        </w:rPr>
        <w:pict>
          <v:line id="_x0000_s1999" style="position:absolute;z-index:252046336" from="267.3pt,6.2pt" to="267.35pt,31.1pt" o:allowincell="f"/>
        </w:pict>
      </w:r>
      <w:r w:rsidRPr="008225C3">
        <w:rPr>
          <w:noProof/>
        </w:rPr>
        <w:pict>
          <v:line id="_x0000_s2000" style="position:absolute;z-index:252047360" from="280.5pt,6.2pt" to="280.55pt,31.1pt" o:allowincell="f"/>
        </w:pict>
      </w:r>
      <w:r w:rsidRPr="008225C3">
        <w:rPr>
          <w:noProof/>
        </w:rPr>
        <w:pict>
          <v:line id="_x0000_s2001" style="position:absolute;z-index:252048384" from="293.7pt,6.2pt" to="293.75pt,31.1pt" o:allowincell="f"/>
        </w:pict>
      </w:r>
      <w:r w:rsidRPr="008225C3">
        <w:rPr>
          <w:noProof/>
        </w:rPr>
        <w:pict>
          <v:line id="_x0000_s2002" style="position:absolute;z-index:252049408" from="306.9pt,6.2pt" to="306.95pt,31.1pt" o:allowincell="f"/>
        </w:pict>
      </w:r>
      <w:r w:rsidRPr="008225C3">
        <w:rPr>
          <w:noProof/>
        </w:rPr>
        <w:pict>
          <v:line id="_x0000_s2003" style="position:absolute;z-index:252050432" from="386.1pt,6.2pt" to="386.15pt,31.1pt" o:allowincell="f"/>
        </w:pict>
      </w:r>
      <w:r w:rsidRPr="008225C3">
        <w:rPr>
          <w:noProof/>
        </w:rPr>
        <w:pict>
          <v:line id="_x0000_s2004" style="position:absolute;z-index:252051456" from="399.3pt,6.2pt" to="399.35pt,31.1pt" o:allowincell="f"/>
        </w:pict>
      </w:r>
      <w:r w:rsidRPr="008225C3">
        <w:rPr>
          <w:noProof/>
        </w:rPr>
        <w:pict>
          <v:line id="_x0000_s2005" style="position:absolute;z-index:252052480" from="412.5pt,6.2pt" to="412.55pt,31.1pt" o:allowincell="f"/>
        </w:pict>
      </w:r>
      <w:r w:rsidRPr="008225C3">
        <w:rPr>
          <w:noProof/>
        </w:rPr>
        <w:pict>
          <v:line id="_x0000_s2006" style="position:absolute;z-index:252053504" from="425.7pt,6.2pt" to="425.75pt,31.1pt" o:allowincell="f"/>
        </w:pict>
      </w:r>
      <w:r w:rsidRPr="008225C3">
        <w:rPr>
          <w:noProof/>
        </w:rPr>
        <w:pict>
          <v:line id="_x0000_s2007" style="position:absolute;z-index:252054528" from="438.9pt,6.2pt" to="438.95pt,31.1pt" o:allowincell="f"/>
        </w:pict>
      </w:r>
      <w:r w:rsidRPr="008225C3">
        <w:rPr>
          <w:noProof/>
        </w:rPr>
        <w:pict>
          <v:line id="_x0000_s2008" style="position:absolute;z-index:252055552" from="452.1pt,6.2pt" to="452.15pt,31.1pt" o:allowincell="f"/>
        </w:pict>
      </w:r>
      <w:r w:rsidRPr="008225C3">
        <w:rPr>
          <w:noProof/>
        </w:rPr>
        <w:pict>
          <v:line id="_x0000_s2009" style="position:absolute;z-index:252056576" from="465.3pt,6.2pt" to="465.35pt,31.1pt" o:allowincell="f"/>
        </w:pict>
      </w:r>
      <w:r w:rsidRPr="008225C3">
        <w:rPr>
          <w:noProof/>
        </w:rPr>
        <w:pict>
          <v:line id="_x0000_s2010" style="position:absolute;z-index:252057600" from="478.5pt,6.2pt" to="478.55pt,31.1pt" o:allowincell="f"/>
        </w:pict>
      </w:r>
      <w:r w:rsidRPr="008225C3">
        <w:rPr>
          <w:noProof/>
        </w:rPr>
        <w:pict>
          <v:line id="_x0000_s2011" style="position:absolute;z-index:252058624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35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Zmena spoločníkov účtovnej jednotky,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Prijatie rozhodnutia o predaji účtovnej jednotky alebo jej časti: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Zmena významných položiek dlhodobého finančného majetku,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Začatie alebo ukončenie činnosti časti účtovnej jednotky (napríklad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D67593"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>odštepného závodu, organizačnej zložky, prevádzkarne)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Vydanie dlhopisoch a iných cenných papierov,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Zlúčenie, splynutie, rozdelenie alebo zmena právnej formy účtovnej jednotky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Mimoriadne udalostiach, ak majú vplyv na hospodárenie účtovnej jednotky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(napríklad o živelnej pohrome)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Získanie alebo odobratie licencií alebo iných povolení významných pre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činnosť účtovnej jednotky.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P. INFORMÁCIE O PREHĽADE ZMIEN VLASTNÉHO IMANIA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Základné imanie zapísané do obchodného registra,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371 o zmenách vlastného imania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Položka vlastného imania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BO-Stav na začiatku účtovného obdobie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BO-Prírastky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BO-Úbytky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BO-Presuny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BO-Stav na konci účtovného obdobia                                       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12" style="position:absolute;flip:x;z-index:252059648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     b        c       d    e         f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13" style="position:absolute;flip:x;z-index:252060672" from="6.6pt,6.2pt" to="415.8pt,6.25pt" o:allowincell="f"/>
        </w:pict>
      </w:r>
    </w:p>
    <w:p w:rsidR="00017935" w:rsidRDefault="007522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Základné imanie             6972       0       0    0     6972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14" style="position:absolute;flip:x;z-index:252061696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Vlastné akcie a vlas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tné obchodné podiely         0        0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15" style="position:absolute;flip:x;z-index:252062720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základného ima</w:t>
      </w:r>
    </w:p>
    <w:p w:rsidR="00017935" w:rsidRDefault="007522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nia                          0        0       0     0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16" style="position:absolute;flip:x;z-index:252063744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za upísan</w:t>
      </w:r>
    </w:p>
    <w:p w:rsidR="00017935" w:rsidRDefault="007522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 vlastné imanie             0        0       0     0        0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17" style="position:absolute;flip:x;z-index:252064768" from="6.6pt,6.2pt" to="415.8pt,6.25pt" o:allowincell="f"/>
        </w:pict>
      </w:r>
    </w:p>
    <w:p w:rsidR="00017935" w:rsidRDefault="007522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ážio                  0         0     0      0        0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18" style="position:absolute;flip:x;z-index:252065792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kapitálové f</w:t>
      </w:r>
      <w:r w:rsidR="00D67593">
        <w:rPr>
          <w:rFonts w:ascii="Courier New" w:hAnsi="Courier New" w:cs="Courier New"/>
        </w:rPr>
        <w:t xml:space="preserve">ondy   </w:t>
      </w:r>
      <w:r>
        <w:rPr>
          <w:rFonts w:ascii="Courier New" w:hAnsi="Courier New" w:cs="Courier New"/>
        </w:rPr>
        <w:t xml:space="preserve">  0        0       0    0         0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205" style="position:absolute;margin-left:9.9pt;margin-top:6.2pt;width:158.4pt;height:24.9pt;z-index:252257280" o:allowincell="f" filled="f"/>
        </w:pict>
      </w:r>
      <w:r w:rsidR="008225C3" w:rsidRPr="008225C3">
        <w:rPr>
          <w:noProof/>
        </w:rPr>
        <w:pict>
          <v:rect id="_x0000_s2206" style="position:absolute;margin-left:214.5pt;margin-top:6.2pt;width:105.6pt;height:24.9pt;z-index:252258304" o:allowincell="f" filled="f"/>
        </w:pict>
      </w:r>
      <w:r w:rsidR="008225C3" w:rsidRPr="008225C3">
        <w:rPr>
          <w:noProof/>
        </w:rPr>
        <w:pict>
          <v:rect id="_x0000_s2207" style="position:absolute;margin-left:372.9pt;margin-top:6.2pt;width:132pt;height:24.9pt;z-index:252259328" o:allowincell="f" filled="f"/>
        </w:pict>
      </w:r>
      <w:r w:rsidR="008225C3" w:rsidRPr="008225C3">
        <w:rPr>
          <w:noProof/>
        </w:rPr>
        <w:pict>
          <v:line id="_x0000_s2019" style="position:absolute;z-index:252066816" from="227.7pt,6.2pt" to="227.75pt,31.1pt" o:allowincell="f"/>
        </w:pict>
      </w:r>
      <w:r w:rsidR="008225C3" w:rsidRPr="008225C3">
        <w:rPr>
          <w:noProof/>
        </w:rPr>
        <w:pict>
          <v:line id="_x0000_s2020" style="position:absolute;z-index:252067840" from="240.9pt,6.2pt" to="240.95pt,31.1pt" o:allowincell="f"/>
        </w:pict>
      </w:r>
      <w:r w:rsidR="008225C3" w:rsidRPr="008225C3">
        <w:rPr>
          <w:noProof/>
        </w:rPr>
        <w:pict>
          <v:line id="_x0000_s2021" style="position:absolute;z-index:252068864" from="254.1pt,6.2pt" to="254.15pt,31.1pt" o:allowincell="f"/>
        </w:pict>
      </w:r>
      <w:r w:rsidR="008225C3" w:rsidRPr="008225C3">
        <w:rPr>
          <w:noProof/>
        </w:rPr>
        <w:pict>
          <v:line id="_x0000_s2022" style="position:absolute;z-index:252069888" from="267.3pt,6.2pt" to="267.35pt,31.1pt" o:allowincell="f"/>
        </w:pict>
      </w:r>
      <w:r w:rsidR="008225C3" w:rsidRPr="008225C3">
        <w:rPr>
          <w:noProof/>
        </w:rPr>
        <w:pict>
          <v:line id="_x0000_s2023" style="position:absolute;z-index:252070912" from="280.5pt,6.2pt" to="280.55pt,31.1pt" o:allowincell="f"/>
        </w:pict>
      </w:r>
      <w:r w:rsidR="008225C3" w:rsidRPr="008225C3">
        <w:rPr>
          <w:noProof/>
        </w:rPr>
        <w:pict>
          <v:line id="_x0000_s2024" style="position:absolute;z-index:252071936" from="293.7pt,6.2pt" to="293.75pt,31.1pt" o:allowincell="f"/>
        </w:pict>
      </w:r>
      <w:r w:rsidR="008225C3" w:rsidRPr="008225C3">
        <w:rPr>
          <w:noProof/>
        </w:rPr>
        <w:pict>
          <v:line id="_x0000_s2025" style="position:absolute;z-index:252072960" from="306.9pt,6.2pt" to="306.95pt,31.1pt" o:allowincell="f"/>
        </w:pict>
      </w:r>
      <w:r w:rsidR="008225C3" w:rsidRPr="008225C3">
        <w:rPr>
          <w:noProof/>
        </w:rPr>
        <w:pict>
          <v:line id="_x0000_s2026" style="position:absolute;z-index:252073984" from="386.1pt,6.2pt" to="386.15pt,31.1pt" o:allowincell="f"/>
        </w:pict>
      </w:r>
      <w:r w:rsidR="008225C3" w:rsidRPr="008225C3">
        <w:rPr>
          <w:noProof/>
        </w:rPr>
        <w:pict>
          <v:line id="_x0000_s2027" style="position:absolute;z-index:252075008" from="399.3pt,6.2pt" to="399.35pt,31.1pt" o:allowincell="f"/>
        </w:pict>
      </w:r>
      <w:r w:rsidR="008225C3" w:rsidRPr="008225C3">
        <w:rPr>
          <w:noProof/>
        </w:rPr>
        <w:pict>
          <v:line id="_x0000_s2028" style="position:absolute;z-index:252076032" from="412.5pt,6.2pt" to="412.55pt,31.1pt" o:allowincell="f"/>
        </w:pict>
      </w:r>
      <w:r w:rsidR="008225C3" w:rsidRPr="008225C3">
        <w:rPr>
          <w:noProof/>
        </w:rPr>
        <w:pict>
          <v:line id="_x0000_s2029" style="position:absolute;z-index:252077056" from="425.7pt,6.2pt" to="425.75pt,31.1pt" o:allowincell="f"/>
        </w:pict>
      </w:r>
      <w:r w:rsidR="008225C3" w:rsidRPr="008225C3">
        <w:rPr>
          <w:noProof/>
        </w:rPr>
        <w:pict>
          <v:line id="_x0000_s2030" style="position:absolute;z-index:252078080" from="438.9pt,6.2pt" to="438.95pt,31.1pt" o:allowincell="f"/>
        </w:pict>
      </w:r>
      <w:r w:rsidR="008225C3" w:rsidRPr="008225C3">
        <w:rPr>
          <w:noProof/>
        </w:rPr>
        <w:pict>
          <v:line id="_x0000_s2031" style="position:absolute;z-index:252079104" from="452.1pt,6.2pt" to="452.15pt,31.1pt" o:allowincell="f"/>
        </w:pict>
      </w:r>
      <w:r w:rsidR="008225C3" w:rsidRPr="008225C3">
        <w:rPr>
          <w:noProof/>
        </w:rPr>
        <w:pict>
          <v:line id="_x0000_s2032" style="position:absolute;z-index:252080128" from="465.3pt,6.2pt" to="465.35pt,31.1pt" o:allowincell="f"/>
        </w:pict>
      </w:r>
      <w:r w:rsidR="008225C3" w:rsidRPr="008225C3">
        <w:rPr>
          <w:noProof/>
        </w:rPr>
        <w:pict>
          <v:line id="_x0000_s2033" style="position:absolute;z-index:252081152" from="478.5pt,6.2pt" to="478.55pt,31.1pt" o:allowincell="f"/>
        </w:pict>
      </w:r>
      <w:r w:rsidR="008225C3" w:rsidRPr="008225C3">
        <w:rPr>
          <w:noProof/>
        </w:rPr>
        <w:pict>
          <v:line id="_x0000_s2034" style="position:absolute;z-index:252082176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36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35" style="position:absolute;flip:x;z-index:252083200" from="6.6pt,6.2pt" to="415.8pt,6.25pt" o:allowincell="f"/>
        </w:pict>
      </w:r>
    </w:p>
    <w:p w:rsidR="00017935" w:rsidRDefault="00D67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Zák.rez.</w:t>
      </w:r>
      <w:r w:rsidR="003B0AAD">
        <w:rPr>
          <w:rFonts w:ascii="Courier New" w:hAnsi="Courier New" w:cs="Courier New"/>
        </w:rPr>
        <w:t>fon</w:t>
      </w:r>
      <w:r>
        <w:rPr>
          <w:rFonts w:ascii="Courier New" w:hAnsi="Courier New" w:cs="Courier New"/>
        </w:rPr>
        <w:t>d(nedelit.f</w:t>
      </w:r>
      <w:r w:rsidR="003B0AAD">
        <w:rPr>
          <w:rFonts w:ascii="Courier New" w:hAnsi="Courier New" w:cs="Courier New"/>
        </w:rPr>
        <w:t>ond)</w:t>
      </w:r>
    </w:p>
    <w:p w:rsidR="00017935" w:rsidRDefault="00D67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 kapitál.</w:t>
      </w:r>
      <w:r w:rsidR="003B0AAD">
        <w:rPr>
          <w:rFonts w:ascii="Courier New" w:hAnsi="Courier New" w:cs="Courier New"/>
        </w:rPr>
        <w:t xml:space="preserve"> vkla</w:t>
      </w:r>
      <w:r>
        <w:rPr>
          <w:rFonts w:ascii="Courier New" w:hAnsi="Courier New" w:cs="Courier New"/>
        </w:rPr>
        <w:t xml:space="preserve">dov </w:t>
      </w:r>
      <w:r w:rsidR="0075266A">
        <w:rPr>
          <w:rFonts w:ascii="Courier New" w:hAnsi="Courier New" w:cs="Courier New"/>
        </w:rPr>
        <w:t xml:space="preserve">     698</w:t>
      </w:r>
      <w:r w:rsidR="003B0AAD">
        <w:rPr>
          <w:rFonts w:ascii="Courier New" w:hAnsi="Courier New" w:cs="Courier New"/>
        </w:rPr>
        <w:t>.</w:t>
      </w:r>
      <w:r w:rsidR="007522C6">
        <w:rPr>
          <w:rFonts w:ascii="Courier New" w:hAnsi="Courier New" w:cs="Courier New"/>
        </w:rPr>
        <w:t xml:space="preserve">00        0      0  </w:t>
      </w:r>
      <w:r w:rsidR="0075266A">
        <w:rPr>
          <w:rFonts w:ascii="Courier New" w:hAnsi="Courier New" w:cs="Courier New"/>
        </w:rPr>
        <w:t xml:space="preserve">  0   698</w:t>
      </w:r>
      <w:r w:rsidR="003B0AAD">
        <w:rPr>
          <w:rFonts w:ascii="Courier New" w:hAnsi="Courier New" w:cs="Courier New"/>
        </w:rPr>
        <w:t>.00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36" style="position:absolute;flip:x;z-index:252084224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</w:t>
      </w:r>
    </w:p>
    <w:p w:rsidR="00017935" w:rsidRDefault="00D67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precenenia maj.a záv        </w:t>
      </w:r>
      <w:r w:rsidR="003B0AAD">
        <w:rPr>
          <w:rFonts w:ascii="Courier New" w:hAnsi="Courier New" w:cs="Courier New"/>
        </w:rPr>
        <w:t>0        0       0    0         0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37" style="position:absolute;flip:x;z-index:252085248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kapitálových účast</w:t>
      </w:r>
      <w:r w:rsidR="00D67593">
        <w:rPr>
          <w:rFonts w:ascii="Courier New" w:hAnsi="Courier New" w:cs="Courier New"/>
        </w:rPr>
        <w:t xml:space="preserve">í </w:t>
      </w:r>
      <w:r>
        <w:rPr>
          <w:rFonts w:ascii="Courier New" w:hAnsi="Courier New" w:cs="Courier New"/>
        </w:rPr>
        <w:t xml:space="preserve">        0        0       0    0         0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38" style="position:absolute;flip:x;z-index:252086272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precenenia pri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zlúčení, splynutí a </w:t>
      </w:r>
    </w:p>
    <w:p w:rsidR="00017935" w:rsidRDefault="007522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rozdelení                    0         0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39" style="position:absolute;flip:x;z-index:252087296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fon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                      </w:t>
      </w:r>
      <w:r w:rsidR="007522C6">
        <w:rPr>
          <w:rFonts w:ascii="Courier New" w:hAnsi="Courier New" w:cs="Courier New"/>
        </w:rPr>
        <w:t xml:space="preserve">      0         0      0     0         0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40" style="position:absolute;flip:x;z-index:252088320" from="6.6pt,6.2pt" to="415.8pt,6.25pt" o:allowincell="f"/>
        </w:pict>
      </w:r>
    </w:p>
    <w:p w:rsidR="00017935" w:rsidRDefault="007522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Nedeliteľný fond             0         0      0     0         0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41" style="position:absolute;flip:x;z-index:252089344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Štatutárne fondy a o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statné fondy                 0        0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42" style="position:absolute;flip:x;z-index:252090368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Nerozdelený zisk min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ulých rokov                  0        0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43" style="position:absolute;flip:x;z-index:252091392" from="6.6pt,6.2pt" to="415.8pt,6.25pt" o:allowincell="f"/>
        </w:pict>
      </w:r>
    </w:p>
    <w:p w:rsidR="00017935" w:rsidRDefault="00D67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Neuhradená strata min.r.</w:t>
      </w:r>
      <w:r w:rsidR="00BB4FCA">
        <w:rPr>
          <w:rFonts w:ascii="Courier New" w:hAnsi="Courier New" w:cs="Courier New"/>
        </w:rPr>
        <w:t xml:space="preserve">  4148</w:t>
      </w:r>
      <w:r w:rsidR="007522C6">
        <w:rPr>
          <w:rFonts w:ascii="Courier New" w:hAnsi="Courier New" w:cs="Courier New"/>
        </w:rPr>
        <w:t xml:space="preserve">        0       0    0  </w:t>
      </w:r>
      <w:r w:rsidR="00BB4FCA">
        <w:rPr>
          <w:rFonts w:ascii="Courier New" w:hAnsi="Courier New" w:cs="Courier New"/>
        </w:rPr>
        <w:t xml:space="preserve">    </w:t>
      </w:r>
      <w:r w:rsidR="007522C6">
        <w:rPr>
          <w:rFonts w:ascii="Courier New" w:hAnsi="Courier New" w:cs="Courier New"/>
        </w:rPr>
        <w:t>4148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44" style="position:absolute;flip:x;z-index:252092416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</w:t>
      </w:r>
    </w:p>
    <w:p w:rsidR="00017935" w:rsidRDefault="00D67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bežného účt.obd  </w:t>
      </w:r>
      <w:r w:rsidR="007522C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</w:t>
      </w:r>
      <w:r w:rsidR="007522C6">
        <w:rPr>
          <w:rFonts w:ascii="Courier New" w:hAnsi="Courier New" w:cs="Courier New"/>
        </w:rPr>
        <w:t xml:space="preserve">   </w:t>
      </w:r>
      <w:r w:rsidR="00BB4FCA">
        <w:rPr>
          <w:rFonts w:ascii="Courier New" w:hAnsi="Courier New" w:cs="Courier New"/>
        </w:rPr>
        <w:t xml:space="preserve">4336        0       0    0      1437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45" style="position:absolute;flip:x;z-index:252093440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položky vlas</w:t>
      </w:r>
      <w:r w:rsidR="00D67593">
        <w:rPr>
          <w:rFonts w:ascii="Courier New" w:hAnsi="Courier New" w:cs="Courier New"/>
        </w:rPr>
        <w:t xml:space="preserve">.im </w:t>
      </w:r>
      <w:r>
        <w:rPr>
          <w:rFonts w:ascii="Courier New" w:hAnsi="Courier New" w:cs="Courier New"/>
        </w:rPr>
        <w:t xml:space="preserve"> </w:t>
      </w:r>
      <w:r w:rsidR="00D67593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0        0       0    0         0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46" style="position:absolute;flip:x;z-index:252094464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Účet 491 - Vlastné i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manie fyzickej osoby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- podnikateľa               0        0       0    0     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47" style="position:absolute;flip:x;z-index:252095488" from="6.6pt,6.2pt" to="415.8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372 o zmenách vlastného imania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Položka vlastného imania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MO-Stav na začiatku účtovného obdobie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MO-Prírastky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MO-Úbytky 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MO-Presuny                                                                 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MO-Stav na konci účtovného obdobia       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48" style="position:absolute;flip:x;z-index:25209651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49" style="position:absolute;flip:x;z-index:25209753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Základné iman</w:t>
      </w:r>
      <w:r w:rsidR="0075266A">
        <w:rPr>
          <w:rFonts w:ascii="Courier New" w:hAnsi="Courier New" w:cs="Courier New"/>
        </w:rPr>
        <w:t>ie                           6972    0    0    0 6972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50" style="position:absolute;flip:x;z-index:252098560" from="6.6pt,6.2pt" to="435.6pt,6.25pt" o:allowincell="f"/>
        </w:pict>
      </w:r>
    </w:p>
    <w:p w:rsidR="00017935" w:rsidRDefault="00D67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Vlastné akcie a  </w:t>
      </w:r>
      <w:r w:rsidR="003B0AAD">
        <w:rPr>
          <w:rFonts w:ascii="Courier New" w:hAnsi="Courier New" w:cs="Courier New"/>
        </w:rPr>
        <w:t xml:space="preserve">vlastné obchodné    </w:t>
      </w:r>
      <w:r>
        <w:rPr>
          <w:rFonts w:ascii="Courier New" w:hAnsi="Courier New" w:cs="Courier New"/>
        </w:rPr>
        <w:t xml:space="preserve">podiely 0   0    0    0    0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225C3" w:rsidRPr="008225C3">
        <w:rPr>
          <w:noProof/>
        </w:rPr>
        <w:lastRenderedPageBreak/>
        <w:pict>
          <v:rect id="_x0000_s2208" style="position:absolute;margin-left:9.9pt;margin-top:6.2pt;width:158.4pt;height:24.9pt;z-index:252260352" o:allowincell="f" filled="f"/>
        </w:pict>
      </w:r>
      <w:r w:rsidR="008225C3" w:rsidRPr="008225C3">
        <w:rPr>
          <w:noProof/>
        </w:rPr>
        <w:pict>
          <v:rect id="_x0000_s2209" style="position:absolute;margin-left:214.5pt;margin-top:6.2pt;width:105.6pt;height:24.9pt;z-index:252261376" o:allowincell="f" filled="f"/>
        </w:pict>
      </w:r>
      <w:r w:rsidR="008225C3" w:rsidRPr="008225C3">
        <w:rPr>
          <w:noProof/>
        </w:rPr>
        <w:pict>
          <v:rect id="_x0000_s2210" style="position:absolute;margin-left:372.9pt;margin-top:6.2pt;width:132pt;height:24.9pt;z-index:252262400" o:allowincell="f" filled="f"/>
        </w:pict>
      </w:r>
      <w:r w:rsidR="008225C3" w:rsidRPr="008225C3">
        <w:rPr>
          <w:noProof/>
        </w:rPr>
        <w:pict>
          <v:line id="_x0000_s2051" style="position:absolute;z-index:252099584" from="227.7pt,6.2pt" to="227.75pt,31.1pt" o:allowincell="f"/>
        </w:pict>
      </w:r>
      <w:r w:rsidR="008225C3" w:rsidRPr="008225C3">
        <w:rPr>
          <w:noProof/>
        </w:rPr>
        <w:pict>
          <v:line id="_x0000_s2052" style="position:absolute;z-index:252100608" from="240.9pt,6.2pt" to="240.95pt,31.1pt" o:allowincell="f"/>
        </w:pict>
      </w:r>
      <w:r w:rsidR="008225C3" w:rsidRPr="008225C3">
        <w:rPr>
          <w:noProof/>
        </w:rPr>
        <w:pict>
          <v:line id="_x0000_s2053" style="position:absolute;z-index:252101632" from="254.1pt,6.2pt" to="254.15pt,31.1pt" o:allowincell="f"/>
        </w:pict>
      </w:r>
      <w:r w:rsidR="008225C3" w:rsidRPr="008225C3">
        <w:rPr>
          <w:noProof/>
        </w:rPr>
        <w:pict>
          <v:line id="_x0000_s2054" style="position:absolute;z-index:252102656" from="267.3pt,6.2pt" to="267.35pt,31.1pt" o:allowincell="f"/>
        </w:pict>
      </w:r>
      <w:r w:rsidR="008225C3" w:rsidRPr="008225C3">
        <w:rPr>
          <w:noProof/>
        </w:rPr>
        <w:pict>
          <v:line id="_x0000_s2055" style="position:absolute;z-index:252103680" from="280.5pt,6.2pt" to="280.55pt,31.1pt" o:allowincell="f"/>
        </w:pict>
      </w:r>
      <w:r w:rsidR="008225C3" w:rsidRPr="008225C3">
        <w:rPr>
          <w:noProof/>
        </w:rPr>
        <w:pict>
          <v:line id="_x0000_s2056" style="position:absolute;z-index:252104704" from="293.7pt,6.2pt" to="293.75pt,31.1pt" o:allowincell="f"/>
        </w:pict>
      </w:r>
      <w:r w:rsidR="008225C3" w:rsidRPr="008225C3">
        <w:rPr>
          <w:noProof/>
        </w:rPr>
        <w:pict>
          <v:line id="_x0000_s2057" style="position:absolute;z-index:252105728" from="306.9pt,6.2pt" to="306.95pt,31.1pt" o:allowincell="f"/>
        </w:pict>
      </w:r>
      <w:r w:rsidR="008225C3" w:rsidRPr="008225C3">
        <w:rPr>
          <w:noProof/>
        </w:rPr>
        <w:pict>
          <v:line id="_x0000_s2058" style="position:absolute;z-index:252106752" from="386.1pt,6.2pt" to="386.15pt,31.1pt" o:allowincell="f"/>
        </w:pict>
      </w:r>
      <w:r w:rsidR="008225C3" w:rsidRPr="008225C3">
        <w:rPr>
          <w:noProof/>
        </w:rPr>
        <w:pict>
          <v:line id="_x0000_s2059" style="position:absolute;z-index:252107776" from="399.3pt,6.2pt" to="399.35pt,31.1pt" o:allowincell="f"/>
        </w:pict>
      </w:r>
      <w:r w:rsidR="008225C3" w:rsidRPr="008225C3">
        <w:rPr>
          <w:noProof/>
        </w:rPr>
        <w:pict>
          <v:line id="_x0000_s2060" style="position:absolute;z-index:252108800" from="412.5pt,6.2pt" to="412.55pt,31.1pt" o:allowincell="f"/>
        </w:pict>
      </w:r>
      <w:r w:rsidR="008225C3" w:rsidRPr="008225C3">
        <w:rPr>
          <w:noProof/>
        </w:rPr>
        <w:pict>
          <v:line id="_x0000_s2061" style="position:absolute;z-index:252109824" from="425.7pt,6.2pt" to="425.75pt,31.1pt" o:allowincell="f"/>
        </w:pict>
      </w:r>
      <w:r w:rsidR="008225C3" w:rsidRPr="008225C3">
        <w:rPr>
          <w:noProof/>
        </w:rPr>
        <w:pict>
          <v:line id="_x0000_s2062" style="position:absolute;z-index:252110848" from="438.9pt,6.2pt" to="438.95pt,31.1pt" o:allowincell="f"/>
        </w:pict>
      </w:r>
      <w:r w:rsidR="008225C3" w:rsidRPr="008225C3">
        <w:rPr>
          <w:noProof/>
        </w:rPr>
        <w:pict>
          <v:line id="_x0000_s2063" style="position:absolute;z-index:252111872" from="452.1pt,6.2pt" to="452.15pt,31.1pt" o:allowincell="f"/>
        </w:pict>
      </w:r>
      <w:r w:rsidR="008225C3" w:rsidRPr="008225C3">
        <w:rPr>
          <w:noProof/>
        </w:rPr>
        <w:pict>
          <v:line id="_x0000_s2064" style="position:absolute;z-index:252112896" from="465.3pt,6.2pt" to="465.35pt,31.1pt" o:allowincell="f"/>
        </w:pict>
      </w:r>
      <w:r w:rsidR="008225C3" w:rsidRPr="008225C3">
        <w:rPr>
          <w:noProof/>
        </w:rPr>
        <w:pict>
          <v:line id="_x0000_s2065" style="position:absolute;z-index:252113920" from="478.5pt,6.2pt" to="478.55pt,31.1pt" o:allowincell="f"/>
        </w:pict>
      </w:r>
      <w:r w:rsidR="008225C3" w:rsidRPr="008225C3">
        <w:rPr>
          <w:noProof/>
        </w:rPr>
        <w:pict>
          <v:line id="_x0000_s2066" style="position:absolute;z-index:252114944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37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67" style="position:absolute;flip:x;z-index:25211596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základného    imania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68" style="position:absolute;flip:x;z-index:25211699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za upísané vlastné imanie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69" style="position:absolute;flip:x;z-index:25211801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ážio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70" style="position:absolute;flip:x;z-index:25211904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kapitálové  fondy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71" style="position:absolute;flip:x;z-index:25212006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(nedeliteľný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fond) z kapitá</w:t>
      </w:r>
      <w:r w:rsidR="0075266A">
        <w:rPr>
          <w:rFonts w:ascii="Courier New" w:hAnsi="Courier New" w:cs="Courier New"/>
        </w:rPr>
        <w:t>lových vkladov                698   0    0    0  698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72" style="position:absolute;flip:x;z-index:25212108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majetku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záväzkov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73" style="position:absolute;flip:x;z-index:25212211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kapitálových účast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ín              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74" style="position:absolute;flip:x;z-index:25212313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pri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zlúčení, splynutí a rozdelení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75" style="position:absolute;flip:x;z-index:25212416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76" style="position:absolute;flip:x;z-index:25212518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Nedeliteľný fond   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77" style="position:absolute;flip:x;z-index:25212620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Štatutárne fondy    a ostatné fondy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78" style="position:absolute;flip:x;z-index:25212723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Nerozdelený zisk    minulých rokov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79" style="position:absolute;flip:x;z-index:252128256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Neuhradená strata   minulých rokov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80" style="position:absolute;flip:x;z-index:252129280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bežného účtovného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</w:t>
      </w:r>
      <w:r w:rsidR="00BB4FCA">
        <w:rPr>
          <w:rFonts w:ascii="Courier New" w:hAnsi="Courier New" w:cs="Courier New"/>
        </w:rPr>
        <w:t xml:space="preserve">         2494    0    0    0 4336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81" style="position:absolute;flip:x;z-index:252130304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položky     vlastného imania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82" style="position:absolute;flip:x;z-index:252131328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Účet 491 - Vlastné  imanie fyzickej     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osoby - podnikateľa                         0    0    0    0    0</w:t>
      </w: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line id="_x0000_s2083" style="position:absolute;flip:x;z-index:252132352" from="6.6pt,6.2pt" to="435.6pt,6.25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Základné imanie nezapísané do obchodného registra,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Vlastné akcie a vlastné obchodné podiely,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Emisné ážio,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Rezervný fond (nedeliteľný fond) tvorený z kapitálových vkladov,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Ostatné kapitálové fondy,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Oceňovacie rozdiely nezahrnuté do výsledku hospodárenia,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8225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225C3">
        <w:rPr>
          <w:noProof/>
        </w:rPr>
        <w:pict>
          <v:rect id="_x0000_s2211" style="position:absolute;margin-left:9.9pt;margin-top:6.2pt;width:158.4pt;height:24.9pt;z-index:252263424" o:allowincell="f" filled="f"/>
        </w:pict>
      </w:r>
      <w:r w:rsidRPr="008225C3">
        <w:rPr>
          <w:noProof/>
        </w:rPr>
        <w:pict>
          <v:rect id="_x0000_s2212" style="position:absolute;margin-left:214.5pt;margin-top:6.2pt;width:105.6pt;height:24.9pt;z-index:252264448" o:allowincell="f" filled="f"/>
        </w:pict>
      </w:r>
      <w:r w:rsidRPr="008225C3">
        <w:rPr>
          <w:noProof/>
        </w:rPr>
        <w:pict>
          <v:rect id="_x0000_s2213" style="position:absolute;margin-left:372.9pt;margin-top:6.2pt;width:132pt;height:24.9pt;z-index:252265472" o:allowincell="f" filled="f"/>
        </w:pict>
      </w:r>
      <w:r w:rsidRPr="008225C3">
        <w:rPr>
          <w:noProof/>
        </w:rPr>
        <w:pict>
          <v:line id="_x0000_s2084" style="position:absolute;z-index:252133376" from="227.7pt,6.2pt" to="227.75pt,31.1pt" o:allowincell="f"/>
        </w:pict>
      </w:r>
      <w:r w:rsidRPr="008225C3">
        <w:rPr>
          <w:noProof/>
        </w:rPr>
        <w:pict>
          <v:line id="_x0000_s2085" style="position:absolute;z-index:252134400" from="240.9pt,6.2pt" to="240.95pt,31.1pt" o:allowincell="f"/>
        </w:pict>
      </w:r>
      <w:r w:rsidRPr="008225C3">
        <w:rPr>
          <w:noProof/>
        </w:rPr>
        <w:pict>
          <v:line id="_x0000_s2086" style="position:absolute;z-index:252135424" from="254.1pt,6.2pt" to="254.15pt,31.1pt" o:allowincell="f"/>
        </w:pict>
      </w:r>
      <w:r w:rsidRPr="008225C3">
        <w:rPr>
          <w:noProof/>
        </w:rPr>
        <w:pict>
          <v:line id="_x0000_s2087" style="position:absolute;z-index:252136448" from="267.3pt,6.2pt" to="267.35pt,31.1pt" o:allowincell="f"/>
        </w:pict>
      </w:r>
      <w:r w:rsidRPr="008225C3">
        <w:rPr>
          <w:noProof/>
        </w:rPr>
        <w:pict>
          <v:line id="_x0000_s2088" style="position:absolute;z-index:252137472" from="280.5pt,6.2pt" to="280.55pt,31.1pt" o:allowincell="f"/>
        </w:pict>
      </w:r>
      <w:r w:rsidRPr="008225C3">
        <w:rPr>
          <w:noProof/>
        </w:rPr>
        <w:pict>
          <v:line id="_x0000_s2089" style="position:absolute;z-index:252138496" from="293.7pt,6.2pt" to="293.75pt,31.1pt" o:allowincell="f"/>
        </w:pict>
      </w:r>
      <w:r w:rsidRPr="008225C3">
        <w:rPr>
          <w:noProof/>
        </w:rPr>
        <w:pict>
          <v:line id="_x0000_s2090" style="position:absolute;z-index:252139520" from="306.9pt,6.2pt" to="306.95pt,31.1pt" o:allowincell="f"/>
        </w:pict>
      </w:r>
      <w:r w:rsidRPr="008225C3">
        <w:rPr>
          <w:noProof/>
        </w:rPr>
        <w:pict>
          <v:line id="_x0000_s2091" style="position:absolute;z-index:252140544" from="386.1pt,6.2pt" to="386.15pt,31.1pt" o:allowincell="f"/>
        </w:pict>
      </w:r>
      <w:r w:rsidRPr="008225C3">
        <w:rPr>
          <w:noProof/>
        </w:rPr>
        <w:pict>
          <v:line id="_x0000_s2092" style="position:absolute;z-index:252141568" from="399.3pt,6.2pt" to="399.35pt,31.1pt" o:allowincell="f"/>
        </w:pict>
      </w:r>
      <w:r w:rsidRPr="008225C3">
        <w:rPr>
          <w:noProof/>
        </w:rPr>
        <w:pict>
          <v:line id="_x0000_s2093" style="position:absolute;z-index:252142592" from="412.5pt,6.2pt" to="412.55pt,31.1pt" o:allowincell="f"/>
        </w:pict>
      </w:r>
      <w:r w:rsidRPr="008225C3">
        <w:rPr>
          <w:noProof/>
        </w:rPr>
        <w:pict>
          <v:line id="_x0000_s2094" style="position:absolute;z-index:252143616" from="425.7pt,6.2pt" to="425.75pt,31.1pt" o:allowincell="f"/>
        </w:pict>
      </w:r>
      <w:r w:rsidRPr="008225C3">
        <w:rPr>
          <w:noProof/>
        </w:rPr>
        <w:pict>
          <v:line id="_x0000_s2095" style="position:absolute;z-index:252144640" from="438.9pt,6.2pt" to="438.95pt,31.1pt" o:allowincell="f"/>
        </w:pict>
      </w:r>
      <w:r w:rsidRPr="008225C3">
        <w:rPr>
          <w:noProof/>
        </w:rPr>
        <w:pict>
          <v:line id="_x0000_s2096" style="position:absolute;z-index:252145664" from="452.1pt,6.2pt" to="452.15pt,31.1pt" o:allowincell="f"/>
        </w:pict>
      </w:r>
      <w:r w:rsidRPr="008225C3">
        <w:rPr>
          <w:noProof/>
        </w:rPr>
        <w:pict>
          <v:line id="_x0000_s2097" style="position:absolute;z-index:252146688" from="465.3pt,6.2pt" to="465.35pt,31.1pt" o:allowincell="f"/>
        </w:pict>
      </w:r>
      <w:r w:rsidRPr="008225C3">
        <w:rPr>
          <w:noProof/>
        </w:rPr>
        <w:pict>
          <v:line id="_x0000_s2098" style="position:absolute;z-index:252147712" from="478.5pt,6.2pt" to="478.55pt,31.1pt" o:allowincell="f"/>
        </w:pict>
      </w:r>
      <w:r w:rsidRPr="008225C3">
        <w:rPr>
          <w:noProof/>
        </w:rPr>
        <w:pict>
          <v:line id="_x0000_s2099" style="position:absolute;z-index:252148736" from="491.7pt,6.2pt" to="491.75pt,31.1pt" o:allowincell="f"/>
        </w:pic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3 6 2 4 4 1 4 7    DIČ: 2 0 2 0 1 9 8 3 8 9 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Strana: 38 z 38</w:t>
      </w: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L.C.K. s.r.o.   Jilemnického 233/21  DUNAJSKA STREDA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Fondy tvorené zo zisku,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</w:t>
      </w:r>
      <w:r w:rsidR="0075266A">
        <w:rPr>
          <w:rFonts w:ascii="Courier New" w:hAnsi="Courier New" w:cs="Courier New"/>
        </w:rPr>
        <w:t>Nerozdele</w:t>
      </w:r>
      <w:r w:rsidR="00BB4FCA">
        <w:rPr>
          <w:rFonts w:ascii="Courier New" w:hAnsi="Courier New" w:cs="Courier New"/>
        </w:rPr>
        <w:t>ný zisk minulých rokov  49696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N</w:t>
      </w:r>
      <w:r w:rsidR="0075266A">
        <w:rPr>
          <w:rFonts w:ascii="Courier New" w:hAnsi="Courier New" w:cs="Courier New"/>
        </w:rPr>
        <w:t>euhraden</w:t>
      </w:r>
      <w:r w:rsidR="00BB4FCA">
        <w:rPr>
          <w:rFonts w:ascii="Courier New" w:hAnsi="Courier New" w:cs="Courier New"/>
        </w:rPr>
        <w:t>á strata minulých rokov  4148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Účtovný zisk alebo účtovná strata,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Vyplatené dividendy,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Ďalšie zmeny vlastného imania,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3B0A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n) Zmeny účtované na účte 491 - Vlastné imanie fyzickej osoby - podnikateľa.</w:t>
      </w: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17935" w:rsidRDefault="0001793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5266A" w:rsidRDefault="007526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5266A" w:rsidRDefault="00BB4F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Zostavená dňa: </w:t>
      </w:r>
      <w:r w:rsidR="004A10C2">
        <w:rPr>
          <w:rFonts w:ascii="Courier New" w:hAnsi="Courier New" w:cs="Courier New"/>
        </w:rPr>
        <w:t>28.02.2023</w:t>
      </w:r>
    </w:p>
    <w:p w:rsidR="0075266A" w:rsidRDefault="00BB4F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Schválená dňa: </w:t>
      </w:r>
      <w:r w:rsidR="004A10C2">
        <w:rPr>
          <w:rFonts w:ascii="Courier New" w:hAnsi="Courier New" w:cs="Courier New"/>
        </w:rPr>
        <w:t>28.02.2023</w:t>
      </w:r>
    </w:p>
    <w:sectPr w:rsidR="0075266A" w:rsidSect="00017935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E82"/>
    <w:rsid w:val="00017935"/>
    <w:rsid w:val="00276E82"/>
    <w:rsid w:val="003B0AAD"/>
    <w:rsid w:val="003C5C29"/>
    <w:rsid w:val="004A10C2"/>
    <w:rsid w:val="005971B7"/>
    <w:rsid w:val="0061620D"/>
    <w:rsid w:val="006B0916"/>
    <w:rsid w:val="007522C6"/>
    <w:rsid w:val="0075266A"/>
    <w:rsid w:val="007F4930"/>
    <w:rsid w:val="008225C3"/>
    <w:rsid w:val="0083056F"/>
    <w:rsid w:val="0083236A"/>
    <w:rsid w:val="0093600F"/>
    <w:rsid w:val="00974BB0"/>
    <w:rsid w:val="00A4351E"/>
    <w:rsid w:val="00B424D3"/>
    <w:rsid w:val="00B60748"/>
    <w:rsid w:val="00BB3C4F"/>
    <w:rsid w:val="00BB4FCA"/>
    <w:rsid w:val="00C62C0D"/>
    <w:rsid w:val="00D12D8D"/>
    <w:rsid w:val="00D17D2A"/>
    <w:rsid w:val="00D67593"/>
    <w:rsid w:val="00D91077"/>
    <w:rsid w:val="00DA6220"/>
    <w:rsid w:val="00EB751E"/>
    <w:rsid w:val="00F05F40"/>
    <w:rsid w:val="00FB1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6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79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ozn&#225;mky%20k%20u&#269;t.zav.%20LCK%202021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Poznámky k učt.zav. LCK 2021</Template>
  <TotalTime>1</TotalTime>
  <Pages>38</Pages>
  <Words>9941</Words>
  <Characters>78357</Characters>
  <Application>Microsoft Office Word</Application>
  <DocSecurity>0</DocSecurity>
  <Lines>652</Lines>
  <Paragraphs>176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Aktivum</dc:creator>
  <cp:lastModifiedBy>Aktivum</cp:lastModifiedBy>
  <cp:revision>2</cp:revision>
  <dcterms:created xsi:type="dcterms:W3CDTF">2023-03-01T15:57:00Z</dcterms:created>
  <dcterms:modified xsi:type="dcterms:W3CDTF">2023-03-01T15:57:00Z</dcterms:modified>
</cp:coreProperties>
</file>