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0D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A38A6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A6ABD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BF0160B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466EC2F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7BB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9D00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4686B4A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1B2E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A0D1E">
              <w:rPr>
                <w:sz w:val="22"/>
              </w:rPr>
              <w:t xml:space="preserve">BIMI, </w:t>
            </w:r>
            <w:proofErr w:type="spellStart"/>
            <w:r w:rsidR="00EA0D1E">
              <w:rPr>
                <w:sz w:val="22"/>
              </w:rPr>
              <w:t>s.r.o</w:t>
            </w:r>
            <w:proofErr w:type="spellEnd"/>
            <w:r w:rsidR="00EA0D1E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175F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A0D1E">
              <w:rPr>
                <w:sz w:val="22"/>
              </w:rPr>
              <w:t>Štúrova, 1, 01001, Žilina</w:t>
            </w:r>
          </w:p>
        </w:tc>
      </w:tr>
    </w:tbl>
    <w:p w14:paraId="38CC7E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0B777C" w14:textId="14206A9C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2460B">
        <w:rPr>
          <w:color w:val="auto"/>
          <w:sz w:val="23"/>
          <w:szCs w:val="23"/>
        </w:rPr>
        <w:t xml:space="preserve">   </w:t>
      </w:r>
      <w:r w:rsidR="0002460B">
        <w:rPr>
          <w:b/>
          <w:bCs/>
          <w:color w:val="auto"/>
          <w:sz w:val="23"/>
          <w:szCs w:val="23"/>
        </w:rPr>
        <w:t>nebolo</w:t>
      </w:r>
    </w:p>
    <w:p w14:paraId="0AF398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E31390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64FA5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E586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559FF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B69C45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95E7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1ED9EF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F8701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C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0F417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854F9A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B5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6F0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CCBF76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D6C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96DF62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2CA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EAA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5A91C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43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0564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6C546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2F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540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EF64B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8F6894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FD64B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80DF7A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AE3AC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B56A50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16BDB05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5ABD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E876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4E8F264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2FAB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8E153" w14:textId="3AA6A848" w:rsidR="008420B2" w:rsidRPr="00536B52" w:rsidRDefault="0002460B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2</w:t>
            </w:r>
          </w:p>
        </w:tc>
      </w:tr>
    </w:tbl>
    <w:p w14:paraId="47A7938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D2D06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C90A6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45BDB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042D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26404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216C6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D21E38" w14:textId="2692A22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4DDE059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8A2583" w14:textId="14F069AC" w:rsidR="005D536A" w:rsidRPr="0002460B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02460B">
        <w:rPr>
          <w:b/>
          <w:bCs/>
          <w:color w:val="auto"/>
          <w:sz w:val="23"/>
          <w:szCs w:val="23"/>
        </w:rPr>
        <w:t>neoceňovalo sa</w:t>
      </w:r>
    </w:p>
    <w:p w14:paraId="23CDE5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B4381D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D5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83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D56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42AE49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80D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FF0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90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58497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101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AF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23ED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58494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800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9E7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FA88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4B364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0ED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F9D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6423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E3FB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162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D0E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5AF7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730E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328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7E8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D7D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66BFD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F2F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A1A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B2F4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BE1F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F34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E97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A8D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D08DF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194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99E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660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8E3CC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3A35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33D962" w14:textId="47AE715D" w:rsidR="005D536A" w:rsidRPr="0002460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02460B">
        <w:rPr>
          <w:color w:val="auto"/>
          <w:sz w:val="23"/>
          <w:szCs w:val="23"/>
        </w:rPr>
        <w:t xml:space="preserve">    </w:t>
      </w:r>
      <w:r w:rsidR="0002460B">
        <w:rPr>
          <w:b/>
          <w:bCs/>
          <w:color w:val="auto"/>
          <w:sz w:val="23"/>
          <w:szCs w:val="23"/>
        </w:rPr>
        <w:t>Neodpisovalo sa</w:t>
      </w:r>
    </w:p>
    <w:p w14:paraId="6A2749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11ED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2A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34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D4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242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15A3CE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A92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48A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F9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52AA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59A10C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5A3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94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911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CD1B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6C739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8F8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974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83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F5C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E3893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152F9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CECD47" w14:textId="25796831" w:rsidR="005D536A" w:rsidRPr="0002460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02460B">
        <w:rPr>
          <w:color w:val="auto"/>
          <w:sz w:val="23"/>
          <w:szCs w:val="23"/>
        </w:rPr>
        <w:t xml:space="preserve">     </w:t>
      </w:r>
      <w:r w:rsidR="0002460B">
        <w:rPr>
          <w:b/>
          <w:bCs/>
          <w:color w:val="auto"/>
          <w:sz w:val="23"/>
          <w:szCs w:val="23"/>
        </w:rPr>
        <w:t>neboli</w:t>
      </w:r>
    </w:p>
    <w:p w14:paraId="26A603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6BDB3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00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87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92F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6E30F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AF1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187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21E8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D7937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F87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AD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FF700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38A8D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FC3E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B6B0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4E96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CABD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71D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CD34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61BE3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8CD79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BC3D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9935B89" w14:textId="54DF0229" w:rsidR="005D536A" w:rsidRPr="0002460B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2460B">
        <w:rPr>
          <w:color w:val="auto"/>
          <w:sz w:val="22"/>
          <w:szCs w:val="22"/>
        </w:rPr>
        <w:t xml:space="preserve">    </w:t>
      </w:r>
      <w:r w:rsidR="0002460B">
        <w:rPr>
          <w:b/>
          <w:bCs/>
          <w:color w:val="auto"/>
          <w:sz w:val="22"/>
          <w:szCs w:val="22"/>
        </w:rPr>
        <w:t>neboli</w:t>
      </w:r>
    </w:p>
    <w:p w14:paraId="552B91E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38F89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28ED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C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F68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70BAC4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9CFE3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0C10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707810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3B61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B93EE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EDB2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D9B681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4797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0298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4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AEB4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999B0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6DC5C2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EC89930" w14:textId="575A64BD" w:rsidR="005D536A" w:rsidRPr="0002460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02460B">
        <w:rPr>
          <w:color w:val="auto"/>
          <w:sz w:val="23"/>
          <w:szCs w:val="23"/>
        </w:rPr>
        <w:t xml:space="preserve">    </w:t>
      </w:r>
      <w:r w:rsidR="0002460B">
        <w:rPr>
          <w:b/>
          <w:bCs/>
          <w:color w:val="auto"/>
          <w:sz w:val="23"/>
          <w:szCs w:val="23"/>
        </w:rPr>
        <w:t>nebolo</w:t>
      </w:r>
    </w:p>
    <w:p w14:paraId="50A9AF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ABADF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9A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6E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EAE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C149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B94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BF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D0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B9602F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15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6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653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4FCA9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0CEE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1945D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98B2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01510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3374458" w14:textId="7AC4FCBF" w:rsidR="005D536A" w:rsidRPr="0002460B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2460B">
        <w:rPr>
          <w:color w:val="auto"/>
          <w:sz w:val="23"/>
          <w:szCs w:val="23"/>
        </w:rPr>
        <w:t xml:space="preserve">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7A459B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547B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F7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664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D43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7E3438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4C31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05CB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5917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65DD3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25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B3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808B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8A65D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415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8AB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2D8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F7E7A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129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58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F06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D380E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FD8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45B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5C6D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05DA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9058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994FC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09667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4FFFF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791E81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9A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387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99FE3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7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5A38" w14:textId="77777777" w:rsidR="008420B2" w:rsidRPr="00E23D62" w:rsidRDefault="00EA0D1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529F93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8734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CA6D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B502A4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BCFF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6D82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EB013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26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A482" w14:textId="77777777" w:rsidR="008420B2" w:rsidRPr="00E23D62" w:rsidRDefault="00EA0D1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CF3B2A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99A4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124F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AE0432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8AC6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B6E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7DA6E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77F2E9" w14:textId="62871D0A" w:rsidR="005D536A" w:rsidRPr="0002460B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02460B">
        <w:rPr>
          <w:color w:val="auto"/>
          <w:sz w:val="23"/>
          <w:szCs w:val="23"/>
        </w:rPr>
        <w:t xml:space="preserve">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6FAEA11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EC24F9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613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50D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825BB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7478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D5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E2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990380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CF8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9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98B62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54CE0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334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7E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9D806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D6F3F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FF8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0BF3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D4128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53B53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B70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696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D8B2E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75E66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ABC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ECA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257E9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14FA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CE5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880AB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910FE61" w14:textId="7865300E" w:rsidR="005D536A" w:rsidRPr="0002460B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02460B">
        <w:rPr>
          <w:color w:val="auto"/>
          <w:sz w:val="23"/>
          <w:szCs w:val="23"/>
        </w:rPr>
        <w:t xml:space="preserve"> 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2BFBA38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FBD7F8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3D175A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59BFA1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BD5029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0DDF2F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3F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7790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98C3C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BF39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7B8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269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A6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319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EED78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FD10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E0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37B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7BB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099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08F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6A0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0E9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FE7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20C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C9D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1595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C5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44F4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4F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67E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B5D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9F00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09B8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021E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B4C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6FD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0B6E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90116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6D6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68F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273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0FD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BF7F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7ACC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F8E5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92D3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D9E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348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53D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587591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131A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ED5C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87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1C6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1CB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A2C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07C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57A6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4C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D28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9C2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9A85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ACA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0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AA1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4E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C17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9A73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077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897B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C2E2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3B8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7DC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2E06F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546C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C784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FE2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B1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CCB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BF849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3354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3ADE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D36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9C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D301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F1720B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4EA762" w14:textId="1417F657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02460B">
        <w:rPr>
          <w:color w:val="auto"/>
          <w:sz w:val="23"/>
          <w:szCs w:val="23"/>
        </w:rPr>
        <w:t xml:space="preserve">    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5578161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AF479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FD6A0E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E6A7B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6BBDD8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02DA48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20CF8B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A9440C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AEC7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348B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D38B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DC98FB7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85B5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FE5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07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123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16C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70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906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C12CD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3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B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F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A22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FB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24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2E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1BC3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A2F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F5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43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B85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5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ED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C3C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6051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BC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F6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0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469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27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B3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AB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82FD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A92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3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98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933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0E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6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E8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CF0A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33C7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AE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6D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7BC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B0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4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5B7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CB8F75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34B40A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FC86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ABA5D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942E5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C331B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5675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EB336" w14:textId="78AD93F5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02460B">
        <w:rPr>
          <w:color w:val="auto"/>
          <w:sz w:val="23"/>
          <w:szCs w:val="23"/>
        </w:rPr>
        <w:t xml:space="preserve">            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558DE6D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FDDF09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2E77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C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FDE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D85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3853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BF7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DED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628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FED3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2DC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064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BA16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E3ED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467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74A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FE1E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433B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94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D5D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296C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4A38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9DA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A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3B9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5F6A6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817E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EE58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C35F1B" w14:textId="70CD02E6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02460B">
        <w:rPr>
          <w:color w:val="auto"/>
          <w:sz w:val="23"/>
          <w:szCs w:val="23"/>
        </w:rPr>
        <w:t xml:space="preserve">       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2824854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C1988A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A9C27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39D0E3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B36376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76C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B8042C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8DE2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797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619997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90001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FC2E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5D8C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88044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04D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61F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2898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1E61C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E9CA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D1A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E451A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32DB55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9891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74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A6A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2D0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1CA6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ECA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789ED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F38FE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A8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61F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2EA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B7208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5B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671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A067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68E25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BF2B7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F47A76" w14:textId="04656272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02460B">
        <w:rPr>
          <w:color w:val="auto"/>
          <w:sz w:val="23"/>
          <w:szCs w:val="23"/>
        </w:rPr>
        <w:t xml:space="preserve">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490AB3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9E66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D5CED7" w14:textId="247C10FB" w:rsidR="005D536A" w:rsidRPr="0002460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02460B">
        <w:rPr>
          <w:color w:val="auto"/>
          <w:sz w:val="23"/>
          <w:szCs w:val="23"/>
        </w:rPr>
        <w:t xml:space="preserve">       </w:t>
      </w:r>
      <w:r w:rsidR="0002460B">
        <w:rPr>
          <w:b/>
          <w:bCs/>
          <w:color w:val="auto"/>
          <w:sz w:val="23"/>
          <w:szCs w:val="23"/>
        </w:rPr>
        <w:t>nemá</w:t>
      </w:r>
    </w:p>
    <w:p w14:paraId="4A6CFFB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9A37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1537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978239A" w14:textId="77777777" w:rsidR="00F450E6" w:rsidRDefault="0000000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8831" w14:textId="77777777" w:rsidR="00FE78AF" w:rsidRDefault="00FE78AF" w:rsidP="00536B52">
      <w:pPr>
        <w:spacing w:after="0" w:line="240" w:lineRule="auto"/>
      </w:pPr>
      <w:r>
        <w:separator/>
      </w:r>
    </w:p>
  </w:endnote>
  <w:endnote w:type="continuationSeparator" w:id="0">
    <w:p w14:paraId="38F6ECCD" w14:textId="77777777" w:rsidR="00FE78AF" w:rsidRDefault="00FE78A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9BE7" w14:textId="77777777" w:rsidR="00FE78AF" w:rsidRDefault="00FE78AF" w:rsidP="00536B52">
      <w:pPr>
        <w:spacing w:after="0" w:line="240" w:lineRule="auto"/>
      </w:pPr>
      <w:r>
        <w:separator/>
      </w:r>
    </w:p>
  </w:footnote>
  <w:footnote w:type="continuationSeparator" w:id="0">
    <w:p w14:paraId="75951582" w14:textId="77777777" w:rsidR="00FE78AF" w:rsidRDefault="00FE78A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460B" w14:paraId="2A30EE1A" w14:textId="77777777" w:rsidTr="00185D24">
      <w:tc>
        <w:tcPr>
          <w:tcW w:w="3890" w:type="dxa"/>
        </w:tcPr>
        <w:p w14:paraId="5A1613C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C026D7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42E982B" w14:textId="10F8C6CC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A9081F7" w14:textId="32EF3D1A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4D69A21" w14:textId="1F07E2BE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7E39CB6" w14:textId="0C9253C4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1FFB8DA" w14:textId="64A43747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3A6348A8" w14:textId="0AE99E06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DE7171F" w14:textId="3F600FFD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56EBBAD" w14:textId="63524582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422DDA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89D0DAE" w14:textId="66417BF1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229BC8" w14:textId="793CC615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6BF441C" w14:textId="2B88054C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2A4DB24" w14:textId="1C3FFD38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97795F3" w14:textId="5DE20131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BC042A7" w14:textId="4254A951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9C9D40E" w14:textId="44F04D36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ED8EE02" w14:textId="51CEE0B7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32FA329" w14:textId="088FACFE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75932CF7" w14:textId="0AEC3DF4" w:rsidR="00536B52" w:rsidRDefault="000246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322B245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0D1E"/>
    <w:rsid w:val="00014F35"/>
    <w:rsid w:val="0002460B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70A6B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0D1E"/>
    <w:rsid w:val="00EA5B96"/>
    <w:rsid w:val="00EF5CB9"/>
    <w:rsid w:val="00F01409"/>
    <w:rsid w:val="00FE1E52"/>
    <w:rsid w:val="00FE50F9"/>
    <w:rsid w:val="00F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0D0D"/>
  <w15:docId w15:val="{FAA55F02-0A41-48C1-B36E-D3994037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71D21-69F7-49C9-BCF7-042A2C23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19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2023-02-28T15:11:00Z</dcterms:created>
  <dcterms:modified xsi:type="dcterms:W3CDTF">2023-02-28T15:30:00Z</dcterms:modified>
</cp:coreProperties>
</file>