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A30D0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3A38A6F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2A6ABD6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5BF0160B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466EC2F5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A7BBD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B9D008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4686B4A2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A1B2E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EA0D1E">
              <w:rPr>
                <w:sz w:val="22"/>
              </w:rPr>
              <w:t xml:space="preserve">BIMI, </w:t>
            </w:r>
            <w:proofErr w:type="spellStart"/>
            <w:r w:rsidR="00EA0D1E">
              <w:rPr>
                <w:sz w:val="22"/>
              </w:rPr>
              <w:t>s.r.o</w:t>
            </w:r>
            <w:proofErr w:type="spellEnd"/>
            <w:r w:rsidR="00EA0D1E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3175F3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EA0D1E">
              <w:rPr>
                <w:sz w:val="22"/>
              </w:rPr>
              <w:t>Štúrova, 1, 01001, Žilina</w:t>
            </w:r>
          </w:p>
        </w:tc>
      </w:tr>
    </w:tbl>
    <w:p w14:paraId="38CC7E0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80B777C" w14:textId="14206A9C" w:rsidR="005D536A" w:rsidRPr="0002460B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02460B">
        <w:rPr>
          <w:color w:val="auto"/>
          <w:sz w:val="23"/>
          <w:szCs w:val="23"/>
        </w:rPr>
        <w:t xml:space="preserve">   </w:t>
      </w:r>
      <w:r w:rsidR="0002460B">
        <w:rPr>
          <w:b/>
          <w:bCs/>
          <w:color w:val="auto"/>
          <w:sz w:val="23"/>
          <w:szCs w:val="23"/>
        </w:rPr>
        <w:t>nebolo</w:t>
      </w:r>
    </w:p>
    <w:p w14:paraId="0AF398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E313903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164FA5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9E5863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559FFC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B69C45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5095E7E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21ED9EF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3F8701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CF07CE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0F4179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4854F9A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38B5E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A6F0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4CCBF76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FAFD1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CD6C9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96DF62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E02CA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1EAA0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F5A91C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9431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E0564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06C546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62FD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B5403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6EF64B0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8F6894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4FD64BA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80DF7A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AE3AC5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1B56A50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16BDB059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05ABD9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9E876A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14E8F264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22FAB7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6F8E153" w14:textId="3AA6A848" w:rsidR="008420B2" w:rsidRPr="00536B52" w:rsidRDefault="0002460B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2</w:t>
            </w:r>
          </w:p>
        </w:tc>
      </w:tr>
    </w:tbl>
    <w:p w14:paraId="47A7938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2D2D060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C90A6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45BDB9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3042DF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26404B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216C6B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ED21E38" w14:textId="2692A22E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4DDE059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98A2583" w14:textId="14F069AC" w:rsidR="005D536A" w:rsidRPr="0002460B" w:rsidRDefault="005D536A" w:rsidP="00536B52">
      <w:pPr>
        <w:pStyle w:val="Default"/>
        <w:keepNext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  <w:r w:rsidR="0002460B">
        <w:rPr>
          <w:b/>
          <w:bCs/>
          <w:color w:val="auto"/>
          <w:sz w:val="23"/>
          <w:szCs w:val="23"/>
        </w:rPr>
        <w:t>neoceňovalo sa</w:t>
      </w:r>
    </w:p>
    <w:p w14:paraId="23CDE56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B4381D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5D5C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4783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8D56B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42AE49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D80DA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8FF0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0905A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E58497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9101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FAFF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23ED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E58494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08008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09E7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8FA88A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4B3640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00ED6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9F9D5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64238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BE3FB0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111621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ED0EB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5AF7E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1730E0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23282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C7E80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1D7DE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66BFD4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EF2FD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0A1A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2B2F4F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8BE1F4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7DF341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DE979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E6A8D5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1D08DF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C1947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699E9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F6601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78E3CCF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63A35E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233D962" w14:textId="47AE715D" w:rsidR="005D536A" w:rsidRPr="0002460B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02460B">
        <w:rPr>
          <w:color w:val="auto"/>
          <w:sz w:val="23"/>
          <w:szCs w:val="23"/>
        </w:rPr>
        <w:t xml:space="preserve">    </w:t>
      </w:r>
      <w:r w:rsidR="0002460B">
        <w:rPr>
          <w:b/>
          <w:bCs/>
          <w:color w:val="auto"/>
          <w:sz w:val="23"/>
          <w:szCs w:val="23"/>
        </w:rPr>
        <w:t>Neodpisovalo sa</w:t>
      </w:r>
    </w:p>
    <w:p w14:paraId="6A2749F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C11ED5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4E2A0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F347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BD47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92429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15A3CE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CA92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548A9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55F98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F52AA3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59A10C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DF5A3D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95945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69116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6CD1B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6C7390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828F8A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C9748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883F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EF5CC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3E3893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152F9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6CECD47" w14:textId="25796831" w:rsidR="005D536A" w:rsidRPr="0002460B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02460B">
        <w:rPr>
          <w:color w:val="auto"/>
          <w:sz w:val="23"/>
          <w:szCs w:val="23"/>
        </w:rPr>
        <w:t xml:space="preserve">     </w:t>
      </w:r>
      <w:r w:rsidR="0002460B">
        <w:rPr>
          <w:b/>
          <w:bCs/>
          <w:color w:val="auto"/>
          <w:sz w:val="23"/>
          <w:szCs w:val="23"/>
        </w:rPr>
        <w:t>neboli</w:t>
      </w:r>
    </w:p>
    <w:p w14:paraId="26A6037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6BDB3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F006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F876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992F7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6E30F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8AF1F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72187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321E88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D79370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DF871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4DAD5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FF700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38A8DF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3FC3E7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4B6B02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54E96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CCABD5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7571D6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9CD345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61BE3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28CD798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DBC3D9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9935B89" w14:textId="54DF0229" w:rsidR="005D536A" w:rsidRPr="0002460B" w:rsidRDefault="005D536A" w:rsidP="005D536A">
      <w:pPr>
        <w:pStyle w:val="Default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02460B">
        <w:rPr>
          <w:color w:val="auto"/>
          <w:sz w:val="22"/>
          <w:szCs w:val="22"/>
        </w:rPr>
        <w:t xml:space="preserve">    </w:t>
      </w:r>
      <w:r w:rsidR="0002460B">
        <w:rPr>
          <w:b/>
          <w:bCs/>
          <w:color w:val="auto"/>
          <w:sz w:val="22"/>
          <w:szCs w:val="22"/>
        </w:rPr>
        <w:t>neboli</w:t>
      </w:r>
    </w:p>
    <w:p w14:paraId="552B91E0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38F89E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8828ED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96CAD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EF68A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70BAC4C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A9CFE3" w14:textId="7777777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90C10" w14:textId="77777777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7707810" w14:textId="7777777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3B61D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1B93EE" w14:textId="7777777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6EDB2" w14:textId="77777777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5D9B681" w14:textId="7777777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64797D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250298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14F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1AEB44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3999B0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6DC5C2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EC89930" w14:textId="575A64BD" w:rsidR="005D536A" w:rsidRPr="0002460B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02460B">
        <w:rPr>
          <w:color w:val="auto"/>
          <w:sz w:val="23"/>
          <w:szCs w:val="23"/>
        </w:rPr>
        <w:t xml:space="preserve">    </w:t>
      </w:r>
      <w:r w:rsidR="0002460B">
        <w:rPr>
          <w:b/>
          <w:bCs/>
          <w:color w:val="auto"/>
          <w:sz w:val="23"/>
          <w:szCs w:val="23"/>
        </w:rPr>
        <w:t>nebolo</w:t>
      </w:r>
    </w:p>
    <w:p w14:paraId="50A9AFC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6ABADF0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C99A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06EF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EEAEF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C1493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0B94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7BF2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7D0F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2B9602F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2315C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0665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66534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34FCA9D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C0CEE2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71945D3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1F98B2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401510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03374458" w14:textId="7AC4FCBF" w:rsidR="005D536A" w:rsidRPr="0002460B" w:rsidRDefault="005D536A" w:rsidP="0011611B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02460B">
        <w:rPr>
          <w:color w:val="auto"/>
          <w:sz w:val="23"/>
          <w:szCs w:val="23"/>
        </w:rPr>
        <w:t xml:space="preserve">   </w:t>
      </w:r>
      <w:r w:rsidR="0002460B">
        <w:rPr>
          <w:b/>
          <w:bCs/>
          <w:color w:val="auto"/>
          <w:sz w:val="23"/>
          <w:szCs w:val="23"/>
        </w:rPr>
        <w:t>nemá</w:t>
      </w:r>
    </w:p>
    <w:p w14:paraId="7A459B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27547B1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5F7B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1664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2D432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7E34386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4C312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05CB6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F59176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465DD3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A250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FB3D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E808B1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18A65D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E415E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28AB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42D8F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F7E7A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7129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57583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EDF060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CD380E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7FD89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A45B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5C6D2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905DA3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090585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C994FC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096672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4FFFF3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0791E81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ED9AE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5B3876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299FE31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174B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665A38" w14:textId="77777777" w:rsidR="008420B2" w:rsidRPr="00E23D62" w:rsidRDefault="00EA0D1E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4529F93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D8734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CCA6DC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B502A4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4BCFF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76D82D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EB0131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72261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CA482" w14:textId="77777777" w:rsidR="008420B2" w:rsidRPr="00E23D62" w:rsidRDefault="00EA0D1E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0CF3B2A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D99A4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0124F4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3AE0432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18AC6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9B6E38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87DA6E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777F2E9" w14:textId="62871D0A" w:rsidR="005D536A" w:rsidRPr="0002460B" w:rsidRDefault="005D536A" w:rsidP="00E23D62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02460B">
        <w:rPr>
          <w:color w:val="auto"/>
          <w:sz w:val="23"/>
          <w:szCs w:val="23"/>
        </w:rPr>
        <w:t xml:space="preserve">    </w:t>
      </w:r>
      <w:r w:rsidR="0002460B">
        <w:rPr>
          <w:b/>
          <w:bCs/>
          <w:color w:val="auto"/>
          <w:sz w:val="23"/>
          <w:szCs w:val="23"/>
        </w:rPr>
        <w:t>nemá</w:t>
      </w:r>
    </w:p>
    <w:p w14:paraId="6FAEA11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4EC24F99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6613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150D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825BBA8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F7478E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FD5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BE21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2990380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9CF8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F5D92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98B62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254CE0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C334A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C87E2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9D806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3D6F3F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6FF89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A0BF3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D4128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53B53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5B70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0696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D8B2E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875E66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5ABC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FECA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257E9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E14FA2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5CE546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7880AB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4910FE61" w14:textId="7865300E" w:rsidR="005D536A" w:rsidRPr="0002460B" w:rsidRDefault="005D536A" w:rsidP="005D536A">
      <w:pPr>
        <w:pStyle w:val="Default"/>
        <w:spacing w:after="28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  <w:r w:rsidR="0002460B">
        <w:rPr>
          <w:color w:val="auto"/>
          <w:sz w:val="23"/>
          <w:szCs w:val="23"/>
        </w:rPr>
        <w:t xml:space="preserve">     </w:t>
      </w:r>
      <w:r w:rsidR="0002460B">
        <w:rPr>
          <w:b/>
          <w:bCs/>
          <w:color w:val="auto"/>
          <w:sz w:val="23"/>
          <w:szCs w:val="23"/>
        </w:rPr>
        <w:t>nemá</w:t>
      </w:r>
    </w:p>
    <w:p w14:paraId="2BFBA38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6FBD7F8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53D175A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59BFA10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6BD50297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0DDF2FA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D13F5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777900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298C3C9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DBF39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17B8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1269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74A67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2319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3EED78F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FD10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7E09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337B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07BB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B099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9408F4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46A0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90E93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4FE7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720C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F4C9D7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E15953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CC57C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44F4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54F0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A67EC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A5B5D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F9F002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09B8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021E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6B4C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66FD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0B6E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690116B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D6D6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F68F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E2736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70FDA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BF7F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7ACCE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F8E5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92D33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BD9E0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63489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E53D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587591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131A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3ED5C6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FE871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91C64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71CB0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A2C13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707C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57A6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A04CC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AD289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4F9C2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C9A85B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DACA0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8606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AA18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04E2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7C176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19A73A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077E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D897B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4C2E2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93B80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07DC4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2E06FF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546C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AC784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2FE26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0EB18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BCCB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BF8490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73354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3ADE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7D36B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A9CAB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AD301C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F1720B6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54EA762" w14:textId="1417F657" w:rsidR="005D536A" w:rsidRPr="0002460B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02460B">
        <w:rPr>
          <w:color w:val="auto"/>
          <w:sz w:val="23"/>
          <w:szCs w:val="23"/>
        </w:rPr>
        <w:t xml:space="preserve">        </w:t>
      </w:r>
      <w:r w:rsidR="0002460B">
        <w:rPr>
          <w:b/>
          <w:bCs/>
          <w:color w:val="auto"/>
          <w:sz w:val="23"/>
          <w:szCs w:val="23"/>
        </w:rPr>
        <w:t>nemá</w:t>
      </w:r>
    </w:p>
    <w:p w14:paraId="5578161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AF4791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FD6A0E2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7E6A7B0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26BBDD83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102DA48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20CF8B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6A9440C5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6AEC7D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A348B5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CD38B4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1DC98FB7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485B5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7FE51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8407E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3123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216C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270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D906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6C12CD4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9B30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CBFD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8DF4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1A22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9FBB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5B24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82EE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A1BC3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5A2F0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BF5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843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9B85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B53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DED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7C3C2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F60514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36BC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FF6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A066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6469F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3278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0B30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F1ABF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C82FD1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1A92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F32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198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2933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B0E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7D6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41E88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ACF0A5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833C74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70AE8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E56D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A7BC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E8B03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BC848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35B78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3CB8F75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34B40A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8FC865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2ABA5D2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A942E5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C331B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856754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7DEB336" w14:textId="78AD93F5" w:rsidR="005D536A" w:rsidRPr="0002460B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02460B">
        <w:rPr>
          <w:color w:val="auto"/>
          <w:sz w:val="23"/>
          <w:szCs w:val="23"/>
        </w:rPr>
        <w:t xml:space="preserve">                </w:t>
      </w:r>
      <w:r w:rsidR="0002460B">
        <w:rPr>
          <w:b/>
          <w:bCs/>
          <w:color w:val="auto"/>
          <w:sz w:val="23"/>
          <w:szCs w:val="23"/>
        </w:rPr>
        <w:t>nemá</w:t>
      </w:r>
    </w:p>
    <w:p w14:paraId="558DE6D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FDDF09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72E77A4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62CD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6FDE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AD858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43853D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4BF76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5DED3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628B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2FED37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A32DC9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20647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BA168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8E3ED0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0467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F74AD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FE1E7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7433BC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094D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ED5D8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296CE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4A385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59DA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14AF3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93B9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75F6A6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2817EE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EE586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EC35F1B" w14:textId="70CD02E6" w:rsidR="005D536A" w:rsidRPr="0002460B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02460B">
        <w:rPr>
          <w:color w:val="auto"/>
          <w:sz w:val="23"/>
          <w:szCs w:val="23"/>
        </w:rPr>
        <w:t xml:space="preserve">           </w:t>
      </w:r>
      <w:r w:rsidR="0002460B">
        <w:rPr>
          <w:b/>
          <w:bCs/>
          <w:color w:val="auto"/>
          <w:sz w:val="23"/>
          <w:szCs w:val="23"/>
        </w:rPr>
        <w:t>nemá</w:t>
      </w:r>
    </w:p>
    <w:p w14:paraId="28248546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C1988A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1A9C275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739D0E30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B36376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9F76C7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7B8042CF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08DE2F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40797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56199970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90001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5FC2E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C5D8C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4880447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204D6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4661F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82898F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91E61C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CE9CA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5CD1A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3E451A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32DB55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D99891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2C74D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8A6AB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372D03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91CA6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0ECA6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789ED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AF38FE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AA8F3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461F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52EAEC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DB7208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E5B1E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E6719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A067B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568E25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3BF2B7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F47A76" w14:textId="04656272" w:rsidR="005D536A" w:rsidRPr="0002460B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02460B">
        <w:rPr>
          <w:color w:val="auto"/>
          <w:sz w:val="23"/>
          <w:szCs w:val="23"/>
        </w:rPr>
        <w:t xml:space="preserve">    </w:t>
      </w:r>
      <w:r w:rsidR="0002460B">
        <w:rPr>
          <w:b/>
          <w:bCs/>
          <w:color w:val="auto"/>
          <w:sz w:val="23"/>
          <w:szCs w:val="23"/>
        </w:rPr>
        <w:t>nemá</w:t>
      </w:r>
    </w:p>
    <w:p w14:paraId="490AB3B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9E66A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9D5CED7" w14:textId="247C10FB" w:rsidR="005D536A" w:rsidRPr="0002460B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02460B">
        <w:rPr>
          <w:color w:val="auto"/>
          <w:sz w:val="23"/>
          <w:szCs w:val="23"/>
        </w:rPr>
        <w:t xml:space="preserve">       </w:t>
      </w:r>
      <w:r w:rsidR="0002460B">
        <w:rPr>
          <w:b/>
          <w:bCs/>
          <w:color w:val="auto"/>
          <w:sz w:val="23"/>
          <w:szCs w:val="23"/>
        </w:rPr>
        <w:t>nemá</w:t>
      </w:r>
    </w:p>
    <w:p w14:paraId="4A6CFFB2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29A379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153733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7978239A" w14:textId="77777777" w:rsidR="00F450E6" w:rsidRDefault="00000000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788831" w14:textId="77777777" w:rsidR="00FE78AF" w:rsidRDefault="00FE78AF" w:rsidP="00536B52">
      <w:pPr>
        <w:spacing w:after="0" w:line="240" w:lineRule="auto"/>
      </w:pPr>
      <w:r>
        <w:separator/>
      </w:r>
    </w:p>
  </w:endnote>
  <w:endnote w:type="continuationSeparator" w:id="0">
    <w:p w14:paraId="38F6ECCD" w14:textId="77777777" w:rsidR="00FE78AF" w:rsidRDefault="00FE78AF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3D9BE7" w14:textId="77777777" w:rsidR="00FE78AF" w:rsidRDefault="00FE78AF" w:rsidP="00536B52">
      <w:pPr>
        <w:spacing w:after="0" w:line="240" w:lineRule="auto"/>
      </w:pPr>
      <w:r>
        <w:separator/>
      </w:r>
    </w:p>
  </w:footnote>
  <w:footnote w:type="continuationSeparator" w:id="0">
    <w:p w14:paraId="75951582" w14:textId="77777777" w:rsidR="00FE78AF" w:rsidRDefault="00FE78AF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2460B" w14:paraId="2A30EE1A" w14:textId="77777777" w:rsidTr="00185D24">
      <w:tc>
        <w:tcPr>
          <w:tcW w:w="3890" w:type="dxa"/>
        </w:tcPr>
        <w:p w14:paraId="5A1613C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1C026D7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242E982B" w14:textId="10F8C6CC" w:rsidR="00536B52" w:rsidRDefault="000246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2A9081F7" w14:textId="32EF3D1A" w:rsidR="00536B52" w:rsidRDefault="000246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04D69A21" w14:textId="1F07E2BE" w:rsidR="00536B52" w:rsidRDefault="000246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37E39CB6" w14:textId="0C9253C4" w:rsidR="00536B52" w:rsidRDefault="000246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31FFB8DA" w14:textId="64A43747" w:rsidR="00536B52" w:rsidRDefault="000246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3A6348A8" w14:textId="0AE99E06" w:rsidR="00536B52" w:rsidRDefault="000246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0DE7171F" w14:textId="3F600FFD" w:rsidR="00536B52" w:rsidRDefault="000246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756EBBAD" w14:textId="63524582" w:rsidR="00536B52" w:rsidRDefault="000246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3422DDA0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389D0DAE" w14:textId="66417BF1" w:rsidR="00536B52" w:rsidRDefault="000246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C229BC8" w14:textId="793CC615" w:rsidR="00536B52" w:rsidRDefault="000246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56BF441C" w14:textId="2B88054C" w:rsidR="00536B52" w:rsidRDefault="000246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2A4DB24" w14:textId="1C3FFD38" w:rsidR="00536B52" w:rsidRDefault="000246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97795F3" w14:textId="5DE20131" w:rsidR="00536B52" w:rsidRDefault="000246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4BC042A7" w14:textId="4254A951" w:rsidR="00536B52" w:rsidRDefault="000246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29C9D40E" w14:textId="44F04D36" w:rsidR="00536B52" w:rsidRDefault="000246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ED8EE02" w14:textId="51CEE0B7" w:rsidR="00536B52" w:rsidRDefault="000246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232FA329" w14:textId="088FACFE" w:rsidR="00536B52" w:rsidRDefault="000246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75932CF7" w14:textId="0AEC3DF4" w:rsidR="00536B52" w:rsidRDefault="000246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322B245A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EA0D1E"/>
    <w:rsid w:val="00014F35"/>
    <w:rsid w:val="0002460B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70A6B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0D1E"/>
    <w:rsid w:val="00EA5B96"/>
    <w:rsid w:val="00EF5CB9"/>
    <w:rsid w:val="00F01409"/>
    <w:rsid w:val="00FE1E52"/>
    <w:rsid w:val="00FE50F9"/>
    <w:rsid w:val="00FE78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AD0D0D"/>
  <w15:docId w15:val="{FAA55F02-0A41-48C1-B36E-D39940372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971D21-69F7-49C9-BCF7-042A2C2337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19</TotalTime>
  <Pages>6</Pages>
  <Words>1440</Words>
  <Characters>8209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2</cp:revision>
  <dcterms:created xsi:type="dcterms:W3CDTF">2023-02-28T15:11:00Z</dcterms:created>
  <dcterms:modified xsi:type="dcterms:W3CDTF">2023-02-28T15:30:00Z</dcterms:modified>
</cp:coreProperties>
</file>