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530C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1DEE17D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521483C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14:paraId="780FE40B" w14:textId="77777777"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BA61F6" w:rsidRPr="00536B52" w14:paraId="76B069D2" w14:textId="77777777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C8524" w14:textId="77777777"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7C7565" w14:textId="77777777"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14:paraId="7D6669CC" w14:textId="77777777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89E17" w14:textId="77777777"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EA1CFB">
              <w:rPr>
                <w:sz w:val="22"/>
              </w:rPr>
              <w:t xml:space="preserve">MGS </w:t>
            </w:r>
            <w:proofErr w:type="spellStart"/>
            <w:r w:rsidR="00EA1CFB">
              <w:rPr>
                <w:sz w:val="22"/>
              </w:rPr>
              <w:t>Invest</w:t>
            </w:r>
            <w:proofErr w:type="spellEnd"/>
            <w:r w:rsidR="00EA1CFB">
              <w:rPr>
                <w:sz w:val="22"/>
              </w:rPr>
              <w:t xml:space="preserve"> </w:t>
            </w:r>
            <w:proofErr w:type="spellStart"/>
            <w:r w:rsidR="00EA1CFB">
              <w:rPr>
                <w:sz w:val="22"/>
              </w:rPr>
              <w:t>s.r.o</w:t>
            </w:r>
            <w:proofErr w:type="spellEnd"/>
            <w:r w:rsidR="00EA1CFB">
              <w:rPr>
                <w:sz w:val="22"/>
              </w:rPr>
              <w:t>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35BB7C" w14:textId="77777777"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EA1CFB">
              <w:rPr>
                <w:sz w:val="22"/>
              </w:rPr>
              <w:t>Bystrická, 1152/68, 01501, Rajec</w:t>
            </w:r>
          </w:p>
        </w:tc>
      </w:tr>
    </w:tbl>
    <w:p w14:paraId="5CF5AA9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79D9FCB" w14:textId="20575466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  <w:r w:rsidR="00DB1247">
        <w:rPr>
          <w:color w:val="auto"/>
          <w:sz w:val="23"/>
          <w:szCs w:val="23"/>
        </w:rPr>
        <w:t xml:space="preserve">     nemá</w:t>
      </w:r>
    </w:p>
    <w:p w14:paraId="5508192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32B97796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02D727D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A8DD35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6DF197B4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855D231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3F6DA11B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6BCA539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BF585F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5216B4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0E1CBFF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0E5182EF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CF2F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00F8B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5439D180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8BC20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F6056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19C51A01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70539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0040D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6DB0CC9A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3695D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6DD5D4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19DAB446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61EB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F43D2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6429042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72A521F8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441519CF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788BF7A2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CA7EF1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418C65A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5"/>
        <w:gridCol w:w="4365"/>
      </w:tblGrid>
      <w:tr w:rsidR="008420B2" w:rsidRPr="00536B52" w14:paraId="40B5662D" w14:textId="77777777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239945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BBC65A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14:paraId="69064551" w14:textId="77777777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1DB361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773A59" w14:textId="3A8F8B0F" w:rsidR="008420B2" w:rsidRPr="00536B52" w:rsidRDefault="00DB1247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  <w:t>0</w:t>
            </w:r>
          </w:p>
        </w:tc>
      </w:tr>
    </w:tbl>
    <w:p w14:paraId="309E1E3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CFA5CD4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6BC80EF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4F35E1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376E81E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2579A4F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46BAD78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8EBEFB4" w14:textId="514DA372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 </w:t>
      </w:r>
    </w:p>
    <w:p w14:paraId="5E5777B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C97E76A" w14:textId="1E7E76BB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  <w:r w:rsidR="00DB1247">
        <w:rPr>
          <w:color w:val="auto"/>
          <w:sz w:val="23"/>
          <w:szCs w:val="23"/>
        </w:rPr>
        <w:t xml:space="preserve">   nemá</w:t>
      </w:r>
    </w:p>
    <w:p w14:paraId="4A95C21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68C8D3D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404D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A51B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9DE0E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1AA6170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735FC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2E477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7932F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0A334C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CE892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70E26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BA9801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A6B20E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2C113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9CD51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CA82A4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A4F80B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DB03A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27280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C378E0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2EB684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091FA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411291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61E06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4C27B2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0B30F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6386F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93EAEB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D5D01A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FB4F9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2A796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7803AC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3EAE1E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16019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48037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B94DD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129C19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EA383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87C284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E229E9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49F3CDE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92F559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7F42614" w14:textId="45821FEE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  <w:r w:rsidR="00DB1247">
        <w:rPr>
          <w:color w:val="auto"/>
          <w:sz w:val="23"/>
          <w:szCs w:val="23"/>
        </w:rPr>
        <w:t xml:space="preserve">                    nemá</w:t>
      </w:r>
    </w:p>
    <w:p w14:paraId="0C65900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5280FDD1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3305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149C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718A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EA7B1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4B346005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961A4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7C2B4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962AA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7EFF26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6850CAE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54759C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30BAB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76C3A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93DF0E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24BDA3CC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85D896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D2E14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1A866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CA36DF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A419CA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223A0D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BDD25D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3E01F150" w14:textId="01BC1FE5" w:rsidR="00536B52" w:rsidRDefault="00DB1247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                                          nemá</w:t>
      </w: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05FC8A8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3711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64FD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11552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4D87B10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5BB42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1B758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179178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7CBCD35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9FAC2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9CB7C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0440691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1CD8CC4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05D686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03CBFD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6B585C0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DE5750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208140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0B5176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340F436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16C6D32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4A0431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33A5F62" w14:textId="6AE09982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  <w:r w:rsidR="00DB1247">
        <w:rPr>
          <w:color w:val="auto"/>
          <w:sz w:val="22"/>
          <w:szCs w:val="22"/>
        </w:rPr>
        <w:t xml:space="preserve">     nemá</w:t>
      </w:r>
    </w:p>
    <w:p w14:paraId="216A1BE1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4A438C2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C4227" w14:textId="77777777"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2D3F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C9B57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14:paraId="5AEE273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6523DE" w14:textId="77777777"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DB1BE" w14:textId="77777777"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138CBC5" w14:textId="77777777"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A1D1F0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647E30" w14:textId="77777777"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A03A2" w14:textId="77777777"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97A0BA3" w14:textId="77777777"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31A3CC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3BBC23" w14:textId="77777777"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D62E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6B8301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09A3DEA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78460682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3174948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6072B6B7" w14:textId="1DBC02CE" w:rsidR="00E23D62" w:rsidRDefault="00DB1247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                                                                                                                        nebolo</w:t>
      </w: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021AACF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862B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1122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332B8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631B4F3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988F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86FC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A431E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4B7746B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C060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0ABE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0EFFC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39E1AB8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17D74D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4F7408D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7C745E2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174BE9F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565B516A" w14:textId="21DF9531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DB1247">
        <w:rPr>
          <w:color w:val="auto"/>
          <w:sz w:val="23"/>
          <w:szCs w:val="23"/>
        </w:rPr>
        <w:t xml:space="preserve">        nemá</w:t>
      </w:r>
    </w:p>
    <w:p w14:paraId="084F418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4F279B8B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92833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C1537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AAC3D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56DDCE2B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87032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F91D3D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7836D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49806D4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3B3A9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42723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2481E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6A09F53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4AEEA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B224E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D3EA08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56834B1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0D15E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0E4E8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E87F4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A50E20A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BA38F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289E0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942FF8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BFC5BD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B5D435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3EE406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462934F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35E1AC2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76E4797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5B4B3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205C6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43D3C333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4795C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0A200" w14:textId="77777777" w:rsidR="008420B2" w:rsidRPr="00E23D62" w:rsidRDefault="00EA1CFB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14:paraId="0020F05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F45644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9E4746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1FEF364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B218DF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70EADE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0CC9931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24B9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A94C1" w14:textId="77777777" w:rsidR="008420B2" w:rsidRPr="00E23D62" w:rsidRDefault="00EA1CFB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14:paraId="2EA42FF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1CD79C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8857FB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37A596E6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D20E1E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7495D9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69AD32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CA2E0E5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6F9AA2B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4AA0F292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60DAB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B353C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36AB0694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B86B49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BC24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E7FB9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3538FCB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281CE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8B7A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DDA92A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6127F80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43CF7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7B2A6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A15816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214110E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B209A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27F47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ADAAC6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2DF9D26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DF1DA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25CA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292E3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4C1AB2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9C7D1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8B83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74031C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4CFE28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632AD2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128EBDD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39ED3016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dôvode nadobudnutia vlastných akcií počas účtovného obdobia, </w:t>
      </w:r>
    </w:p>
    <w:p w14:paraId="5B5A9BAD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3E1313F7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7CF1B595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5FD00093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49B2F386" w14:textId="179B937A" w:rsidR="00E23D62" w:rsidRDefault="00DB1247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nemá</w:t>
      </w: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397A835D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3539A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F119E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72F3A3F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C0E4A3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42327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96DD3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B0721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16061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52D874E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7E6739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EECD2C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5FDAB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575D7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A8E7F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024A1C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509B14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FE22E0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0CC8D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80C09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68F8F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BFE665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85E4A8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45DAF4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19096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8ACED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2E1C3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4055E9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9A80B9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ED080D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EC40D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7FD4B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113AB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DA48573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0A628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71C9A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52D16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3766C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E6ED9C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B9EDA6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BA0596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193A3D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00F85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4348B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4A760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6A2833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82DCF4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074B3A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1DBD2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ED673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9C923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C9CBE8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3911ED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158DE9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613C4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5314D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533EC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DEFE2AB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46E1A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4C2AA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0DE23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AD7C1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07EDCF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D05CB3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6D7AC6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AFD2BE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892F6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EB718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6E56D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F712FA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2530D9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73E6F8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49046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39C69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84886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B054C5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43D226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85CDCD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91431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C8273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95630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354EEABE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2F9050E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4E7C1AD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0A1D6B3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25A5F12C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6A21EB91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3256F790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4D6419A4" w14:textId="658874AD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  <w:r w:rsidR="00DB1247">
        <w:rPr>
          <w:color w:val="auto"/>
          <w:sz w:val="23"/>
          <w:szCs w:val="23"/>
        </w:rPr>
        <w:t xml:space="preserve">                    nemá</w:t>
      </w:r>
    </w:p>
    <w:p w14:paraId="1438899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6620987A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804082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DB8A76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FFA732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59F7E20C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B865D1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ADC38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2BDC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A83E4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6B38A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89A2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EFD62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53766E2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A7C99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C860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ED03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E7FDF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5E68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9E36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457A6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996B14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6DB89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F8FE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0BEA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AFE0C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EAAF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10DC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79B16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94C3E1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1BBED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62EF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50EF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4C64B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0766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C2B6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6A1FA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33DDD0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F64FE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3DAB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B305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0A75D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772B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9174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5E99C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29D044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75533C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12CA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A825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38347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20E8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5161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9D0A3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CBAAC5A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072E34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284BD9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496AB55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DBC456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ABEE54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86F518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197755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7A7E825E" w14:textId="3185E6F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  <w:r w:rsidR="00DB1247">
        <w:rPr>
          <w:color w:val="auto"/>
          <w:sz w:val="23"/>
          <w:szCs w:val="23"/>
        </w:rPr>
        <w:t xml:space="preserve">              nemá</w:t>
      </w:r>
    </w:p>
    <w:p w14:paraId="625C4D9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4B9F9E0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9034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A0875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7459A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1A8237E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7D5365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F52B0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805D2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2A6BEB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A64147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22FD6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607CF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E7465C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EF21A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EC210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6BCA78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F4E962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71347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F5D93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19C2BF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89CCC4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E3AC6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5937B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BB5AF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256B6B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3AD217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3E8A90A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FA9DF4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72E8010E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497D7ADC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6DDF1EAA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23A84A4F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0A377791" w14:textId="6288E2F4" w:rsidR="008420B2" w:rsidRDefault="00DB1247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nemá</w:t>
      </w:r>
    </w:p>
    <w:p w14:paraId="0CF2B85E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07B99A87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979496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2C1F4E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23FC15DE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669E071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D4401E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AC9C7C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49BF394D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DFB0CE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8E896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F3B1C7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BE210BB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060A6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CACE1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1502D2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1056B53C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A8B9A9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E77F8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D1456E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519DC7F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73860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EA96F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5AE26F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01FC49C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2CDD42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31272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8B919C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826085C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C6672A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70B5E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2007F7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61BAA5B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E63457E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16DC3D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7AFF23D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90EB7F0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4B33AF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5AE917B3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3B3F1A4D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7EE0C18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0F6C6149" w14:textId="77777777" w:rsidR="00F450E6" w:rsidRDefault="00000000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46A21" w14:textId="77777777" w:rsidR="00E52309" w:rsidRDefault="00E52309" w:rsidP="00536B52">
      <w:pPr>
        <w:spacing w:after="0" w:line="240" w:lineRule="auto"/>
      </w:pPr>
      <w:r>
        <w:separator/>
      </w:r>
    </w:p>
  </w:endnote>
  <w:endnote w:type="continuationSeparator" w:id="0">
    <w:p w14:paraId="40811EB1" w14:textId="77777777" w:rsidR="00E52309" w:rsidRDefault="00E52309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0007F" w14:textId="77777777" w:rsidR="00E52309" w:rsidRDefault="00E52309" w:rsidP="00536B52">
      <w:pPr>
        <w:spacing w:after="0" w:line="240" w:lineRule="auto"/>
      </w:pPr>
      <w:r>
        <w:separator/>
      </w:r>
    </w:p>
  </w:footnote>
  <w:footnote w:type="continuationSeparator" w:id="0">
    <w:p w14:paraId="27AC0CBC" w14:textId="77777777" w:rsidR="00E52309" w:rsidRDefault="00E52309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DB1247" w14:paraId="3AB1C8C1" w14:textId="77777777" w:rsidTr="00185D24">
      <w:tc>
        <w:tcPr>
          <w:tcW w:w="3890" w:type="dxa"/>
        </w:tcPr>
        <w:p w14:paraId="56B75D30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537EE210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45B361AB" w14:textId="76BE3138" w:rsidR="00536B52" w:rsidRDefault="00DB124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0DB6BF81" w14:textId="48D2812E" w:rsidR="00536B52" w:rsidRDefault="00DB124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14:paraId="36DD7E4C" w14:textId="4EB2A943" w:rsidR="00536B52" w:rsidRDefault="00DB124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14:paraId="6A42F98E" w14:textId="37144A3B" w:rsidR="00536B52" w:rsidRDefault="00DB124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14:paraId="266CB586" w14:textId="20707993" w:rsidR="00536B52" w:rsidRDefault="00DB124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337C8F9A" w14:textId="15F4C277" w:rsidR="00536B52" w:rsidRDefault="00DB124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14:paraId="4C9DCA15" w14:textId="69D4FC56" w:rsidR="00536B52" w:rsidRDefault="00DB124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7" w:type="dxa"/>
        </w:tcPr>
        <w:p w14:paraId="5C5E57E0" w14:textId="2AE1566C" w:rsidR="00536B52" w:rsidRDefault="00DB124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2A5E1AD2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7737BA16" w14:textId="21BD2548" w:rsidR="00536B52" w:rsidRDefault="00DB124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2FEAC8FE" w14:textId="704C0FE6" w:rsidR="00536B52" w:rsidRDefault="00DB124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5D2D7A6F" w14:textId="310AD51B" w:rsidR="00536B52" w:rsidRDefault="00DB124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34BEDD13" w14:textId="079E2BAD" w:rsidR="00536B52" w:rsidRDefault="00DB124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1933F932" w14:textId="59FE4E88" w:rsidR="00536B52" w:rsidRDefault="00DB124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79EBBE17" w14:textId="0C17AA93" w:rsidR="00536B52" w:rsidRDefault="00DB124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63E86AC5" w14:textId="02F783DA" w:rsidR="00536B52" w:rsidRDefault="00DB124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6654EF7D" w14:textId="6C89E961" w:rsidR="00536B52" w:rsidRDefault="00DB124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49" w:type="dxa"/>
        </w:tcPr>
        <w:p w14:paraId="63748C23" w14:textId="01CB2E5F" w:rsidR="00536B52" w:rsidRDefault="00DB124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14:paraId="093112FA" w14:textId="6ABEADED" w:rsidR="00536B52" w:rsidRDefault="00DB124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</w:tr>
  </w:tbl>
  <w:p w14:paraId="516F55F9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CFB"/>
    <w:rsid w:val="00014F35"/>
    <w:rsid w:val="00104CBE"/>
    <w:rsid w:val="00104CF6"/>
    <w:rsid w:val="0010796B"/>
    <w:rsid w:val="0011611B"/>
    <w:rsid w:val="00123F1F"/>
    <w:rsid w:val="00172443"/>
    <w:rsid w:val="002052C4"/>
    <w:rsid w:val="00222B0D"/>
    <w:rsid w:val="0031338E"/>
    <w:rsid w:val="00320ED4"/>
    <w:rsid w:val="003652EB"/>
    <w:rsid w:val="003B69B1"/>
    <w:rsid w:val="003E317F"/>
    <w:rsid w:val="0040300D"/>
    <w:rsid w:val="00426E80"/>
    <w:rsid w:val="004B403F"/>
    <w:rsid w:val="0052082A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962DA0"/>
    <w:rsid w:val="009D09A4"/>
    <w:rsid w:val="00A65CD7"/>
    <w:rsid w:val="00AD23CF"/>
    <w:rsid w:val="00B202C7"/>
    <w:rsid w:val="00BA61F6"/>
    <w:rsid w:val="00BB6695"/>
    <w:rsid w:val="00BD039E"/>
    <w:rsid w:val="00BE22EC"/>
    <w:rsid w:val="00D10215"/>
    <w:rsid w:val="00D20B35"/>
    <w:rsid w:val="00D73AA9"/>
    <w:rsid w:val="00DB1247"/>
    <w:rsid w:val="00E23D62"/>
    <w:rsid w:val="00E52309"/>
    <w:rsid w:val="00E77D78"/>
    <w:rsid w:val="00E93DD4"/>
    <w:rsid w:val="00EA1CFB"/>
    <w:rsid w:val="00EA5B96"/>
    <w:rsid w:val="00EF5CB9"/>
    <w:rsid w:val="00F01409"/>
    <w:rsid w:val="00FE1E52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D08D3"/>
  <w15:docId w15:val="{309C5E20-440C-4D1C-8274-8727E4E5D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6</TotalTime>
  <Pages>6</Pages>
  <Words>1462</Words>
  <Characters>8335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Vlasta</dc:creator>
  <cp:lastModifiedBy>Vlasta Vricanova</cp:lastModifiedBy>
  <cp:revision>2</cp:revision>
  <dcterms:created xsi:type="dcterms:W3CDTF">2023-02-27T16:33:00Z</dcterms:created>
  <dcterms:modified xsi:type="dcterms:W3CDTF">2023-02-27T16:33:00Z</dcterms:modified>
</cp:coreProperties>
</file>