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EF6E82" w:rsidRPr="00EF6E8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EF6E82" w:rsidRPr="00EF6E82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F6E82" w:rsidRPr="00C958B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F6E82" w:rsidRPr="00C958B8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EF6E82" w:rsidRPr="00EF6E8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EF6E82" w:rsidRPr="00EF6E82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EF6E82" w:rsidRPr="00EF6E8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EF6E82" w:rsidRPr="00EF6E82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EF6E82" w:rsidRPr="00EF6E8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EF6E82" w:rsidRPr="00EF6E82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EF6E82" w:rsidRPr="00EF6E8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EF6E82" w:rsidRPr="00EF6E82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EF6E82" w:rsidRPr="00EF6E8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EF6E82" w:rsidRPr="00EF6E82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EF6E82" w:rsidRPr="00EF6E8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EF6E82" w:rsidRPr="00EF6E82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F6E82" w:rsidRPr="00C958B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36122033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F6E82" w:rsidRPr="00C958B8">
                              <w:rPr>
                                <w:rFonts w:ascii="Arial" w:hAnsi="Arial" w:cs="Arial"/>
                                <w:noProof/>
                              </w:rPr>
                              <w:t>36122033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F6E82" w:rsidRPr="00C958B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2021559276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F6E82" w:rsidRPr="00C958B8">
                              <w:rPr>
                                <w:rFonts w:ascii="Arial" w:hAnsi="Arial" w:cs="Arial"/>
                                <w:noProof/>
                              </w:rPr>
                              <w:t>2021559276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F6E82" w:rsidRPr="00C958B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 bytov č.1595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F6E82" w:rsidRPr="00C958B8">
                              <w:rPr>
                                <w:rFonts w:ascii="Arial" w:hAnsi="Arial" w:cs="Arial"/>
                                <w:noProof/>
                              </w:rPr>
                              <w:t>Spoločenstvo vlastníkov  bytov č.1595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F6E82" w:rsidRPr="00C958B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Hurbanova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F6E82" w:rsidRPr="00C958B8">
                              <w:rPr>
                                <w:rFonts w:ascii="Arial" w:hAnsi="Arial" w:cs="Arial"/>
                                <w:noProof/>
                              </w:rPr>
                              <w:t>Hurbanova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SUB_ULICA_CISLO  \* MERGEFORMAT ">
                                    <w:r w:rsidR="00EF6E82" w:rsidRPr="00EF6E8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46/1595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SUB_ULICA_CISLO  \* MERGEFORMAT ">
                              <w:r w:rsidR="00EF6E82" w:rsidRPr="00EF6E82">
                                <w:rPr>
                                  <w:rFonts w:ascii="Arial" w:hAnsi="Arial" w:cs="Arial"/>
                                  <w:noProof/>
                                </w:rPr>
                                <w:t>46/1595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F6E82" w:rsidRPr="00C958B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F6E82" w:rsidRPr="00C958B8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F6E82" w:rsidRPr="00C958B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F6E82" w:rsidRPr="00C958B8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EF6E8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915913076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EF6E8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915913076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EF6E8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j.hromnikovapbtn.sk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EF6E8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j.hromnikovapbtn.sk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EF6E82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EF6E82">
        <w:rPr>
          <w:rFonts w:ascii="Arial" w:hAnsi="Arial"/>
          <w:sz w:val="22"/>
          <w:szCs w:val="22"/>
        </w:rPr>
        <w:t>Hurbanova 1595/ 46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EF6E8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Jaroslav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Dzurňák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EF6E8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EF6E82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p04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9"/>
        <w:gridCol w:w="1587"/>
        <w:gridCol w:w="1182"/>
        <w:gridCol w:w="1174"/>
        <w:gridCol w:w="1169"/>
        <w:gridCol w:w="1533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46096.05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8211.54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7127.11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47180.48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b/>
                <w:noProof/>
                <w:sz w:val="18"/>
                <w:szCs w:val="18"/>
              </w:rPr>
              <w:t>46096.05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b/>
                <w:noProof/>
                <w:sz w:val="18"/>
                <w:szCs w:val="18"/>
              </w:rPr>
              <w:t>8211.54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b/>
                <w:noProof/>
                <w:sz w:val="18"/>
                <w:szCs w:val="18"/>
              </w:rPr>
              <w:t>7127.11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b/>
                <w:noProof/>
                <w:sz w:val="18"/>
                <w:szCs w:val="18"/>
              </w:rPr>
              <w:t>47180.48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3"/>
        <w:gridCol w:w="1727"/>
        <w:gridCol w:w="1607"/>
        <w:gridCol w:w="1568"/>
        <w:gridCol w:w="1829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noProof/>
                <w:sz w:val="18"/>
                <w:szCs w:val="18"/>
              </w:rPr>
              <w:t>1316.11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noProof/>
                <w:sz w:val="18"/>
                <w:szCs w:val="18"/>
              </w:rPr>
              <w:t>1316.11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  <w:lang w:eastAsia="sk-SK"/>
              </w:rPr>
              <w:t>-46.08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b/>
                <w:noProof/>
                <w:sz w:val="18"/>
                <w:szCs w:val="18"/>
              </w:rPr>
              <w:t>-46.08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b/>
                <w:noProof/>
                <w:sz w:val="18"/>
                <w:szCs w:val="18"/>
              </w:rPr>
              <w:t>32198.20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6E82" w:rsidRPr="00C958B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F103A" w:rsidRDefault="00BF103A">
      <w:r>
        <w:separator/>
      </w:r>
    </w:p>
  </w:endnote>
  <w:endnote w:type="continuationSeparator" w:id="0">
    <w:p w:rsidR="00BF103A" w:rsidRDefault="00BF1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F103A" w:rsidRDefault="00BF103A">
      <w:r>
        <w:separator/>
      </w:r>
    </w:p>
  </w:footnote>
  <w:footnote w:type="continuationSeparator" w:id="0">
    <w:p w:rsidR="00BF103A" w:rsidRDefault="00BF1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334669">
    <w:abstractNumId w:val="13"/>
  </w:num>
  <w:num w:numId="2" w16cid:durableId="1215459261">
    <w:abstractNumId w:val="17"/>
  </w:num>
  <w:num w:numId="3" w16cid:durableId="446122276">
    <w:abstractNumId w:val="8"/>
  </w:num>
  <w:num w:numId="4" w16cid:durableId="1070497018">
    <w:abstractNumId w:val="7"/>
  </w:num>
  <w:num w:numId="5" w16cid:durableId="131028788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4253889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0125230">
    <w:abstractNumId w:val="20"/>
  </w:num>
  <w:num w:numId="8" w16cid:durableId="633146279">
    <w:abstractNumId w:val="10"/>
  </w:num>
  <w:num w:numId="9" w16cid:durableId="1478261558">
    <w:abstractNumId w:val="0"/>
  </w:num>
  <w:num w:numId="10" w16cid:durableId="1474955137">
    <w:abstractNumId w:val="19"/>
  </w:num>
  <w:num w:numId="11" w16cid:durableId="378866077">
    <w:abstractNumId w:val="6"/>
  </w:num>
  <w:num w:numId="12" w16cid:durableId="1773285746">
    <w:abstractNumId w:val="9"/>
  </w:num>
  <w:num w:numId="13" w16cid:durableId="1846089497">
    <w:abstractNumId w:val="12"/>
  </w:num>
  <w:num w:numId="14" w16cid:durableId="77337449">
    <w:abstractNumId w:val="15"/>
  </w:num>
  <w:num w:numId="15" w16cid:durableId="1153447173">
    <w:abstractNumId w:val="14"/>
  </w:num>
  <w:num w:numId="16" w16cid:durableId="230697499">
    <w:abstractNumId w:val="2"/>
  </w:num>
  <w:num w:numId="17" w16cid:durableId="307057383">
    <w:abstractNumId w:val="4"/>
  </w:num>
  <w:num w:numId="18" w16cid:durableId="1322561">
    <w:abstractNumId w:val="11"/>
  </w:num>
  <w:num w:numId="19" w16cid:durableId="709382799">
    <w:abstractNumId w:val="5"/>
  </w:num>
  <w:num w:numId="20" w16cid:durableId="176887394">
    <w:abstractNumId w:val="18"/>
  </w:num>
  <w:num w:numId="21" w16cid:durableId="72548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24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25160360.doc"/>
    <w:docVar w:name="arg5" w:val="10"/>
  </w:docVars>
  <w:rsids>
    <w:rsidRoot w:val="00EF6E82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BF103A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EF6E82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7960CE"/>
  <w15:docId w15:val="{E8DF44CF-3EF6-4A49-86F1-A80F8E9C7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9</TotalTime>
  <Pages>16</Pages>
  <Words>5344</Words>
  <Characters>30464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2023-03-07T13:26:00Z</dcterms:created>
  <dcterms:modified xsi:type="dcterms:W3CDTF">2023-03-07T13:35:00Z</dcterms:modified>
</cp:coreProperties>
</file>