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B54B3E" w:rsidRPr="00B54B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B54B3E" w:rsidRPr="00B54B3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4B3E" w:rsidRPr="003A099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4B3E" w:rsidRPr="003A0994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B54B3E" w:rsidRPr="00B54B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B54B3E" w:rsidRPr="00B54B3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B54B3E" w:rsidRPr="00B54B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B54B3E" w:rsidRPr="00B54B3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B54B3E" w:rsidRPr="00B54B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B54B3E" w:rsidRPr="00B54B3E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B54B3E" w:rsidRPr="00B54B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B54B3E" w:rsidRPr="00B54B3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B54B3E" w:rsidRPr="00B54B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B54B3E" w:rsidRPr="00B54B3E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B54B3E" w:rsidRPr="00B54B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B54B3E" w:rsidRPr="00B54B3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4B3E" w:rsidRPr="003A099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0037912810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4B3E" w:rsidRPr="003A0994">
                              <w:rPr>
                                <w:rFonts w:ascii="Arial" w:hAnsi="Arial" w:cs="Arial"/>
                                <w:noProof/>
                              </w:rPr>
                              <w:t>0037912810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4B3E" w:rsidRPr="003A099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2021742701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4B3E" w:rsidRPr="003A0994">
                              <w:rPr>
                                <w:rFonts w:ascii="Arial" w:hAnsi="Arial" w:cs="Arial"/>
                                <w:noProof/>
                              </w:rPr>
                              <w:t>2021742701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4B3E" w:rsidRPr="003A099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SPOLDOM Gen. M.R. Štefánika 373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4B3E" w:rsidRPr="003A0994">
                              <w:rPr>
                                <w:rFonts w:ascii="Arial" w:hAnsi="Arial" w:cs="Arial"/>
                                <w:noProof/>
                              </w:rPr>
                              <w:t>SPOLDOM Gen. M.R. Štefánika 373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4B3E" w:rsidRPr="003A099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Štefánikova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4B3E" w:rsidRPr="003A0994">
                              <w:rPr>
                                <w:rFonts w:ascii="Arial" w:hAnsi="Arial" w:cs="Arial"/>
                                <w:noProof/>
                              </w:rPr>
                              <w:t>Štefánikova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B54B3E" w:rsidRPr="00B54B3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11,13/373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B54B3E" w:rsidRPr="00B54B3E">
                                <w:rPr>
                                  <w:rFonts w:ascii="Arial" w:hAnsi="Arial" w:cs="Arial"/>
                                  <w:noProof/>
                                </w:rPr>
                                <w:t>11,13/373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4B3E" w:rsidRPr="003A099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4B3E" w:rsidRPr="003A0994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4B3E" w:rsidRPr="003A099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4B3E" w:rsidRPr="003A0994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4B3E" w:rsidRPr="003A099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4B3E" w:rsidRPr="003A0994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54B3E" w:rsidRPr="003A0994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54B3E" w:rsidRPr="003A0994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B54B3E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B54B3E">
        <w:rPr>
          <w:rFonts w:ascii="Arial" w:hAnsi="Arial"/>
          <w:sz w:val="22"/>
          <w:szCs w:val="22"/>
        </w:rPr>
        <w:t xml:space="preserve"> </w:t>
      </w:r>
      <w:proofErr w:type="spellStart"/>
      <w:r w:rsidR="00B54B3E">
        <w:rPr>
          <w:rFonts w:ascii="Arial" w:hAnsi="Arial"/>
          <w:sz w:val="22"/>
          <w:szCs w:val="22"/>
        </w:rPr>
        <w:t>Štefanikova</w:t>
      </w:r>
      <w:proofErr w:type="spellEnd"/>
      <w:r w:rsidR="00B54B3E">
        <w:rPr>
          <w:rFonts w:ascii="Arial" w:hAnsi="Arial"/>
          <w:sz w:val="22"/>
          <w:szCs w:val="22"/>
        </w:rPr>
        <w:t xml:space="preserve"> 11,13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B54B3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Márie Štepánková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B54B3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B54B3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84"/>
        <w:gridCol w:w="1197"/>
        <w:gridCol w:w="1172"/>
        <w:gridCol w:w="1168"/>
        <w:gridCol w:w="1530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8942.13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10974.34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9389.65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10526.82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8942.13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10974.34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9389.65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10526.82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  <w:lang w:eastAsia="sk-SK"/>
              </w:rPr>
              <w:t>418.50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418.50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8436.49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B54B3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46274,18</w:t>
            </w:r>
          </w:p>
        </w:tc>
        <w:tc>
          <w:tcPr>
            <w:tcW w:w="1843" w:type="dxa"/>
            <w:vAlign w:val="center"/>
          </w:tcPr>
          <w:p w:rsidR="00944C3D" w:rsidRPr="00E05001" w:rsidRDefault="00B54B3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46162,91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54B3E" w:rsidRPr="003A0994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46B9" w:rsidRDefault="00C646B9">
      <w:r>
        <w:separator/>
      </w:r>
    </w:p>
  </w:endnote>
  <w:endnote w:type="continuationSeparator" w:id="0">
    <w:p w:rsidR="00C646B9" w:rsidRDefault="00C6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46B9" w:rsidRDefault="00C646B9">
      <w:r>
        <w:separator/>
      </w:r>
    </w:p>
  </w:footnote>
  <w:footnote w:type="continuationSeparator" w:id="0">
    <w:p w:rsidR="00C646B9" w:rsidRDefault="00C646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392448">
    <w:abstractNumId w:val="13"/>
  </w:num>
  <w:num w:numId="2" w16cid:durableId="98334976">
    <w:abstractNumId w:val="17"/>
  </w:num>
  <w:num w:numId="3" w16cid:durableId="1537506762">
    <w:abstractNumId w:val="8"/>
  </w:num>
  <w:num w:numId="4" w16cid:durableId="375201741">
    <w:abstractNumId w:val="7"/>
  </w:num>
  <w:num w:numId="5" w16cid:durableId="50490623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300967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4886433">
    <w:abstractNumId w:val="20"/>
  </w:num>
  <w:num w:numId="8" w16cid:durableId="1624846449">
    <w:abstractNumId w:val="10"/>
  </w:num>
  <w:num w:numId="9" w16cid:durableId="1931547925">
    <w:abstractNumId w:val="0"/>
  </w:num>
  <w:num w:numId="10" w16cid:durableId="1790858939">
    <w:abstractNumId w:val="19"/>
  </w:num>
  <w:num w:numId="11" w16cid:durableId="955141118">
    <w:abstractNumId w:val="6"/>
  </w:num>
  <w:num w:numId="12" w16cid:durableId="1306399348">
    <w:abstractNumId w:val="9"/>
  </w:num>
  <w:num w:numId="13" w16cid:durableId="573859311">
    <w:abstractNumId w:val="12"/>
  </w:num>
  <w:num w:numId="14" w16cid:durableId="235556947">
    <w:abstractNumId w:val="15"/>
  </w:num>
  <w:num w:numId="15" w16cid:durableId="857500757">
    <w:abstractNumId w:val="14"/>
  </w:num>
  <w:num w:numId="16" w16cid:durableId="850341119">
    <w:abstractNumId w:val="2"/>
  </w:num>
  <w:num w:numId="17" w16cid:durableId="421219376">
    <w:abstractNumId w:val="4"/>
  </w:num>
  <w:num w:numId="18" w16cid:durableId="266082902">
    <w:abstractNumId w:val="11"/>
  </w:num>
  <w:num w:numId="19" w16cid:durableId="1392384783">
    <w:abstractNumId w:val="5"/>
  </w:num>
  <w:num w:numId="20" w16cid:durableId="795560585">
    <w:abstractNumId w:val="18"/>
  </w:num>
  <w:num w:numId="21" w16cid:durableId="558564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7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8172844.doc"/>
    <w:docVar w:name="arg5" w:val="3"/>
  </w:docVars>
  <w:rsids>
    <w:rsidRoot w:val="00B54B3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54B3E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46B9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515D4"/>
  <w15:docId w15:val="{9C88BDE9-1484-4006-940C-3D0C3743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5345</Words>
  <Characters>30467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2023-03-07T08:43:00Z</dcterms:created>
  <dcterms:modified xsi:type="dcterms:W3CDTF">2023-03-07T08:46:00Z</dcterms:modified>
</cp:coreProperties>
</file>