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256F75" w:rsidRPr="00256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256F75" w:rsidRPr="00256F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256F75" w:rsidRPr="00256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256F75" w:rsidRPr="00256F75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256F75" w:rsidRPr="00256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256F75" w:rsidRPr="00256F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256F75" w:rsidRPr="00256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256F75" w:rsidRPr="00256F75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256F75" w:rsidRPr="00256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256F75" w:rsidRPr="00256F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256F75" w:rsidRPr="00256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256F75" w:rsidRPr="00256F75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256F75" w:rsidRPr="00256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256F75" w:rsidRPr="00256F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36121355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2021584763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2021584763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2317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2317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Beckovská 5,7,9,11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Beckovská 5,7,9,11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56F75" w:rsidRPr="00A3349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56F75" w:rsidRPr="00A3349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56F75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56F75">
        <w:rPr>
          <w:rFonts w:ascii="Arial" w:hAnsi="Arial"/>
          <w:sz w:val="22"/>
          <w:szCs w:val="22"/>
        </w:rPr>
        <w:t>Beckovská 2317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256F7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Lýdia Vasková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256F7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256F7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1585"/>
        <w:gridCol w:w="1193"/>
        <w:gridCol w:w="1194"/>
        <w:gridCol w:w="1162"/>
        <w:gridCol w:w="1532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106398.00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47105.64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47971.22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105532.42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106398.00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47105.64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47971.22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105532.42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-32.27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-32.27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99379.61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256F7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75000</w:t>
            </w:r>
          </w:p>
        </w:tc>
        <w:tc>
          <w:tcPr>
            <w:tcW w:w="1843" w:type="dxa"/>
            <w:vAlign w:val="center"/>
          </w:tcPr>
          <w:p w:rsidR="00944C3D" w:rsidRPr="00E05001" w:rsidRDefault="00256F7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97500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56F75" w:rsidRPr="00A3349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56CC" w:rsidRDefault="006456CC">
      <w:r>
        <w:separator/>
      </w:r>
    </w:p>
  </w:endnote>
  <w:endnote w:type="continuationSeparator" w:id="0">
    <w:p w:rsidR="006456CC" w:rsidRDefault="0064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56CC" w:rsidRDefault="006456CC">
      <w:r>
        <w:separator/>
      </w:r>
    </w:p>
  </w:footnote>
  <w:footnote w:type="continuationSeparator" w:id="0">
    <w:p w:rsidR="006456CC" w:rsidRDefault="00645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302645">
    <w:abstractNumId w:val="13"/>
  </w:num>
  <w:num w:numId="2" w16cid:durableId="595679093">
    <w:abstractNumId w:val="17"/>
  </w:num>
  <w:num w:numId="3" w16cid:durableId="1149639538">
    <w:abstractNumId w:val="8"/>
  </w:num>
  <w:num w:numId="4" w16cid:durableId="320164696">
    <w:abstractNumId w:val="7"/>
  </w:num>
  <w:num w:numId="5" w16cid:durableId="1259731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34350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950650">
    <w:abstractNumId w:val="20"/>
  </w:num>
  <w:num w:numId="8" w16cid:durableId="2006469649">
    <w:abstractNumId w:val="10"/>
  </w:num>
  <w:num w:numId="9" w16cid:durableId="505094278">
    <w:abstractNumId w:val="0"/>
  </w:num>
  <w:num w:numId="10" w16cid:durableId="1187789416">
    <w:abstractNumId w:val="19"/>
  </w:num>
  <w:num w:numId="11" w16cid:durableId="271132383">
    <w:abstractNumId w:val="6"/>
  </w:num>
  <w:num w:numId="12" w16cid:durableId="45960019">
    <w:abstractNumId w:val="9"/>
  </w:num>
  <w:num w:numId="13" w16cid:durableId="973170313">
    <w:abstractNumId w:val="12"/>
  </w:num>
  <w:num w:numId="14" w16cid:durableId="197551545">
    <w:abstractNumId w:val="15"/>
  </w:num>
  <w:num w:numId="15" w16cid:durableId="1268586401">
    <w:abstractNumId w:val="14"/>
  </w:num>
  <w:num w:numId="16" w16cid:durableId="111485572">
    <w:abstractNumId w:val="2"/>
  </w:num>
  <w:num w:numId="17" w16cid:durableId="718673606">
    <w:abstractNumId w:val="4"/>
  </w:num>
  <w:num w:numId="18" w16cid:durableId="571551610">
    <w:abstractNumId w:val="11"/>
  </w:num>
  <w:num w:numId="19" w16cid:durableId="1446002374">
    <w:abstractNumId w:val="5"/>
  </w:num>
  <w:num w:numId="20" w16cid:durableId="1051999858">
    <w:abstractNumId w:val="18"/>
  </w:num>
  <w:num w:numId="21" w16cid:durableId="74515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7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4988469.doc"/>
    <w:docVar w:name="arg5" w:val="9"/>
  </w:docVars>
  <w:rsids>
    <w:rsidRoot w:val="00256F7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56F75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56CC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2AF39"/>
  <w15:docId w15:val="{4D9C7508-0305-4409-828B-CDDBE8FC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5344</Words>
  <Characters>30464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2023-03-07T13:23:00Z</dcterms:created>
  <dcterms:modified xsi:type="dcterms:W3CDTF">2023-03-07T13:25:00Z</dcterms:modified>
</cp:coreProperties>
</file>