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BA7418" w:rsidRPr="00BA741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BA7418" w:rsidRPr="00BA741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A7418" w:rsidRPr="00840B7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A7418" w:rsidRPr="00840B74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BA7418" w:rsidRPr="00BA741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BA7418" w:rsidRPr="00BA7418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BA7418" w:rsidRPr="00BA741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BA7418" w:rsidRPr="00BA741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BA7418" w:rsidRPr="00BA741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BA7418" w:rsidRPr="00BA7418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BA7418" w:rsidRPr="00BA741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BA7418" w:rsidRPr="00BA741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BA7418" w:rsidRPr="00BA741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BA7418" w:rsidRPr="00BA7418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BA7418" w:rsidRPr="00BA741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BA7418" w:rsidRPr="00BA741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A7418" w:rsidRPr="00840B7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42142113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A7418" w:rsidRPr="00840B74">
                              <w:rPr>
                                <w:rFonts w:ascii="Arial" w:hAnsi="Arial" w:cs="Arial"/>
                                <w:noProof/>
                              </w:rPr>
                              <w:t>42142113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A7418" w:rsidRPr="00840B7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2022737365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A7418" w:rsidRPr="00840B74">
                              <w:rPr>
                                <w:rFonts w:ascii="Arial" w:hAnsi="Arial" w:cs="Arial"/>
                                <w:noProof/>
                              </w:rPr>
                              <w:t>2022737365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A7418" w:rsidRPr="00840B7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PARTIZANSKA 800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A7418" w:rsidRPr="00840B74">
                              <w:rPr>
                                <w:rFonts w:ascii="Arial" w:hAnsi="Arial" w:cs="Arial"/>
                                <w:noProof/>
                              </w:rPr>
                              <w:t>SVB PARTIZANSKA 800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A7418" w:rsidRPr="00840B7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PARTIZANSKA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A7418" w:rsidRPr="00840B74">
                              <w:rPr>
                                <w:rFonts w:ascii="Arial" w:hAnsi="Arial" w:cs="Arial"/>
                                <w:noProof/>
                              </w:rPr>
                              <w:t>PARTIZANSKA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SUB_ULICA_CISLO  \* MERGEFORMAT ">
                                    <w:r w:rsidR="00BA7418" w:rsidRPr="00BA741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800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BA7418" w:rsidRPr="00BA7418">
                                <w:rPr>
                                  <w:rFonts w:ascii="Arial" w:hAnsi="Arial" w:cs="Arial"/>
                                  <w:noProof/>
                                </w:rPr>
                                <w:t>800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A7418" w:rsidRPr="00840B7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A7418" w:rsidRPr="00840B74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A7418" w:rsidRPr="00840B7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A7418" w:rsidRPr="00840B74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BA741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915913076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BA741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915913076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BA741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j.hromnikovapbtn.sk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BA741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j.hromnikovapbtn.sk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BA7418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BA7418">
        <w:rPr>
          <w:rFonts w:ascii="Arial" w:hAnsi="Arial"/>
          <w:sz w:val="22"/>
          <w:szCs w:val="22"/>
        </w:rPr>
        <w:t>Partizánska 17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BA741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Petr Rozsíval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BA741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52144.56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31698.68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26324.95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57518.29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b/>
                <w:noProof/>
                <w:sz w:val="18"/>
                <w:szCs w:val="18"/>
              </w:rPr>
              <w:t>52144.56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b/>
                <w:noProof/>
                <w:sz w:val="18"/>
                <w:szCs w:val="18"/>
              </w:rPr>
              <w:t>31698.68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b/>
                <w:noProof/>
                <w:sz w:val="18"/>
                <w:szCs w:val="18"/>
              </w:rPr>
              <w:t>26324.95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b/>
                <w:noProof/>
                <w:sz w:val="18"/>
                <w:szCs w:val="18"/>
              </w:rPr>
              <w:t>57518.29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3"/>
        <w:gridCol w:w="1727"/>
        <w:gridCol w:w="1607"/>
        <w:gridCol w:w="1568"/>
        <w:gridCol w:w="1829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5099.49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7049.49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5099.49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7049.49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  <w:lang w:eastAsia="sk-SK"/>
              </w:rPr>
              <w:t>200.00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b/>
                <w:noProof/>
                <w:sz w:val="18"/>
                <w:szCs w:val="18"/>
              </w:rPr>
              <w:t>200.00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b/>
                <w:noProof/>
                <w:sz w:val="18"/>
                <w:szCs w:val="18"/>
              </w:rPr>
              <w:t>53596.81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BA741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28800,34</w:t>
            </w:r>
          </w:p>
        </w:tc>
        <w:tc>
          <w:tcPr>
            <w:tcW w:w="1843" w:type="dxa"/>
            <w:vAlign w:val="center"/>
          </w:tcPr>
          <w:p w:rsidR="00944C3D" w:rsidRPr="00E05001" w:rsidRDefault="00BA741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44509,66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A7418" w:rsidRPr="00840B7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B07A5" w:rsidRDefault="009B07A5">
      <w:r>
        <w:separator/>
      </w:r>
    </w:p>
  </w:endnote>
  <w:endnote w:type="continuationSeparator" w:id="0">
    <w:p w:rsidR="009B07A5" w:rsidRDefault="009B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B07A5" w:rsidRDefault="009B07A5">
      <w:r>
        <w:separator/>
      </w:r>
    </w:p>
  </w:footnote>
  <w:footnote w:type="continuationSeparator" w:id="0">
    <w:p w:rsidR="009B07A5" w:rsidRDefault="009B07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130749">
    <w:abstractNumId w:val="13"/>
  </w:num>
  <w:num w:numId="2" w16cid:durableId="297033780">
    <w:abstractNumId w:val="17"/>
  </w:num>
  <w:num w:numId="3" w16cid:durableId="1882597006">
    <w:abstractNumId w:val="8"/>
  </w:num>
  <w:num w:numId="4" w16cid:durableId="144784429">
    <w:abstractNumId w:val="7"/>
  </w:num>
  <w:num w:numId="5" w16cid:durableId="12971561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85429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9541273">
    <w:abstractNumId w:val="20"/>
  </w:num>
  <w:num w:numId="8" w16cid:durableId="1949846421">
    <w:abstractNumId w:val="10"/>
  </w:num>
  <w:num w:numId="9" w16cid:durableId="631986900">
    <w:abstractNumId w:val="0"/>
  </w:num>
  <w:num w:numId="10" w16cid:durableId="1013915216">
    <w:abstractNumId w:val="19"/>
  </w:num>
  <w:num w:numId="11" w16cid:durableId="521744810">
    <w:abstractNumId w:val="6"/>
  </w:num>
  <w:num w:numId="12" w16cid:durableId="944314158">
    <w:abstractNumId w:val="9"/>
  </w:num>
  <w:num w:numId="13" w16cid:durableId="1774596269">
    <w:abstractNumId w:val="12"/>
  </w:num>
  <w:num w:numId="14" w16cid:durableId="742293214">
    <w:abstractNumId w:val="15"/>
  </w:num>
  <w:num w:numId="15" w16cid:durableId="371156011">
    <w:abstractNumId w:val="14"/>
  </w:num>
  <w:num w:numId="16" w16cid:durableId="432634506">
    <w:abstractNumId w:val="2"/>
  </w:num>
  <w:num w:numId="17" w16cid:durableId="1892620243">
    <w:abstractNumId w:val="4"/>
  </w:num>
  <w:num w:numId="18" w16cid:durableId="998002159">
    <w:abstractNumId w:val="11"/>
  </w:num>
  <w:num w:numId="19" w16cid:durableId="539518026">
    <w:abstractNumId w:val="5"/>
  </w:num>
  <w:num w:numId="20" w16cid:durableId="1934389536">
    <w:abstractNumId w:val="18"/>
  </w:num>
  <w:num w:numId="21" w16cid:durableId="1288197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800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10450704.doc"/>
    <w:docVar w:name="arg5" w:val="4"/>
  </w:docVars>
  <w:rsids>
    <w:rsidRoot w:val="00BA7418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07A5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A7418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DD635B"/>
  <w15:docId w15:val="{774FD7BC-1A61-47CF-8A8A-5723E37F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</TotalTime>
  <Pages>16</Pages>
  <Words>5343</Words>
  <Characters>30459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2023-03-07T09:21:00Z</dcterms:created>
  <dcterms:modified xsi:type="dcterms:W3CDTF">2023-03-07T09:25:00Z</dcterms:modified>
</cp:coreProperties>
</file>