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lang w:eastAsia="sk-SK"/>
              </w:rPr>
              <w:t>31. 12. 2022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30047D" w:rsidRPr="0030047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30047D" w:rsidRPr="0030047D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0047D" w:rsidRPr="0055157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0047D" w:rsidRPr="00551571">
                              <w:rPr>
                                <w:rFonts w:ascii="Arial" w:hAnsi="Arial" w:cs="Arial"/>
                                <w:noProof/>
                              </w:rPr>
                              <w:t>2022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  \* MERGEFORMAT ">
                                    <w:r w:rsidR="0030047D" w:rsidRPr="0030047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  \* MERGEFORMAT ">
                              <w:r w:rsidR="0030047D" w:rsidRPr="0030047D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30047D" w:rsidRPr="0030047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30047D" w:rsidRPr="0030047D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o  \* MERGEFORMAT ">
                                    <w:r w:rsidR="0030047D" w:rsidRPr="0030047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o  \* MERGEFORMAT ">
                              <w:r w:rsidR="0030047D" w:rsidRPr="0030047D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30047D" w:rsidRPr="0030047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30047D" w:rsidRPr="0030047D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ODo  \* MERGEFORMAT ">
                                    <w:r w:rsidR="0030047D" w:rsidRPr="0030047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ODo  \* MERGEFORMAT ">
                              <w:r w:rsidR="0030047D" w:rsidRPr="0030047D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30047D" w:rsidRPr="0030047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30047D" w:rsidRPr="0030047D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0047D" w:rsidRPr="0055157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36122912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0047D" w:rsidRPr="00551571">
                              <w:rPr>
                                <w:rFonts w:ascii="Arial" w:hAnsi="Arial" w:cs="Arial"/>
                                <w:noProof/>
                              </w:rPr>
                              <w:t>36122912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0047D" w:rsidRPr="0055157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2021575369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0047D" w:rsidRPr="00551571">
                              <w:rPr>
                                <w:rFonts w:ascii="Arial" w:hAnsi="Arial" w:cs="Arial"/>
                                <w:noProof/>
                              </w:rPr>
                              <w:t>2021575369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0047D" w:rsidRPr="0055157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 1162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0047D" w:rsidRPr="00551571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 1162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0047D" w:rsidRPr="0055157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Dlhé Hony  18,20,22,24,26,28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0047D" w:rsidRPr="00551571">
                              <w:rPr>
                                <w:rFonts w:ascii="Arial" w:hAnsi="Arial" w:cs="Arial"/>
                                <w:noProof/>
                              </w:rPr>
                              <w:t>Dlhé Hony  18,20,22,24,26,28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0047D" w:rsidRPr="0055157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0047D" w:rsidRPr="00551571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0047D" w:rsidRPr="0055157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0047D" w:rsidRPr="00551571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0047D" w:rsidRPr="0055157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0047D" w:rsidRPr="00551571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0047D" w:rsidRPr="0055157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0047D" w:rsidRPr="00551571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30047D">
              <w:rPr>
                <w:rFonts w:ascii="Arial" w:hAnsi="Arial"/>
                <w:lang w:eastAsia="sk-SK"/>
              </w:rPr>
              <w:t>28.2.2023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:rsidR="00944C3D" w:rsidRDefault="00944C3D" w:rsidP="00944C3D">
      <w:pPr>
        <w:rPr>
          <w:rFonts w:ascii="Arial" w:hAnsi="Arial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30047D">
        <w:rPr>
          <w:rFonts w:ascii="Arial" w:hAnsi="Arial"/>
          <w:sz w:val="22"/>
          <w:szCs w:val="22"/>
        </w:rPr>
        <w:t>Dlhé hony1162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30047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Jozef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Adamik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30047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:rsidR="00944C3D" w:rsidRDefault="0030047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p04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27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6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3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:rsidTr="00503750">
        <w:trPr>
          <w:trHeight w:val="1073"/>
        </w:trPr>
        <w:tc>
          <w:tcPr>
            <w:tcW w:w="3614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:rsidTr="000B647F">
        <w:trPr>
          <w:trHeight w:val="348"/>
        </w:trPr>
        <w:tc>
          <w:tcPr>
            <w:tcW w:w="2835" w:type="dxa"/>
            <w:vAlign w:val="center"/>
          </w:tcPr>
          <w:p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0B647F">
        <w:trPr>
          <w:trHeight w:val="568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4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:rsidR="00944C3D" w:rsidRDefault="00944C3D" w:rsidP="00944C3D">
      <w:pPr>
        <w:rPr>
          <w:rFonts w:ascii="Arial" w:hAnsi="Arial"/>
          <w:b/>
        </w:rPr>
      </w:pPr>
    </w:p>
    <w:p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:rsidTr="00503750">
        <w:trPr>
          <w:trHeight w:val="440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:rsidTr="00503750">
        <w:trPr>
          <w:trHeight w:val="740"/>
        </w:trPr>
        <w:tc>
          <w:tcPr>
            <w:tcW w:w="3502" w:type="dxa"/>
            <w:vMerge w:val="restart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:rsidTr="00503750">
        <w:trPr>
          <w:trHeight w:val="699"/>
        </w:trPr>
        <w:tc>
          <w:tcPr>
            <w:tcW w:w="3502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:rsidTr="00503750">
        <w:trPr>
          <w:trHeight w:val="593"/>
        </w:trPr>
        <w:tc>
          <w:tcPr>
            <w:tcW w:w="349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2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21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4"/>
        <w:gridCol w:w="1579"/>
        <w:gridCol w:w="1195"/>
        <w:gridCol w:w="1196"/>
        <w:gridCol w:w="1165"/>
        <w:gridCol w:w="1525"/>
      </w:tblGrid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18226.68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16936.44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22762.56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12400.56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b/>
                <w:noProof/>
                <w:sz w:val="18"/>
                <w:szCs w:val="18"/>
              </w:rPr>
              <w:t>18226.68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b/>
                <w:noProof/>
                <w:sz w:val="18"/>
                <w:szCs w:val="18"/>
              </w:rPr>
              <w:t>16936.44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b/>
                <w:noProof/>
                <w:sz w:val="18"/>
                <w:szCs w:val="18"/>
              </w:rPr>
              <w:t>22762.56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b/>
                <w:noProof/>
                <w:sz w:val="18"/>
                <w:szCs w:val="18"/>
              </w:rPr>
              <w:t>12400.56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:rsidTr="00503750">
        <w:trPr>
          <w:trHeight w:val="765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4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8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:rsidTr="00503750"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:rsidTr="00503750">
        <w:tc>
          <w:tcPr>
            <w:tcW w:w="4395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447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78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b/>
                <w:noProof/>
                <w:sz w:val="18"/>
                <w:szCs w:val="18"/>
              </w:rPr>
              <w:t>12128.00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:rsidTr="00503750"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:rsidTr="00503750">
        <w:trPr>
          <w:trHeight w:val="610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375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279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411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557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91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8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30047D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188905,48</w:t>
            </w:r>
          </w:p>
        </w:tc>
        <w:tc>
          <w:tcPr>
            <w:tcW w:w="1843" w:type="dxa"/>
            <w:vAlign w:val="center"/>
          </w:tcPr>
          <w:p w:rsidR="00944C3D" w:rsidRPr="00E05001" w:rsidRDefault="0030047D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199841,09</w:t>
            </w:r>
          </w:p>
        </w:tc>
      </w:tr>
      <w:tr w:rsidR="00944C3D" w:rsidRPr="00E05001" w:rsidTr="00503750">
        <w:trPr>
          <w:trHeight w:val="37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:rsidTr="00503750">
        <w:trPr>
          <w:trHeight w:val="664"/>
        </w:trPr>
        <w:tc>
          <w:tcPr>
            <w:tcW w:w="3372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664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60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:rsidTr="00503750">
        <w:trPr>
          <w:trHeight w:val="904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21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40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:rsidTr="00503750">
        <w:trPr>
          <w:trHeight w:val="663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77"/>
        </w:trPr>
        <w:tc>
          <w:tcPr>
            <w:tcW w:w="3358" w:type="dxa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7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:rsidTr="00503750">
        <w:trPr>
          <w:trHeight w:val="349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413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8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64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:rsidTr="00503750">
        <w:tc>
          <w:tcPr>
            <w:tcW w:w="368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23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sz w:val="22"/>
          <w:szCs w:val="22"/>
        </w:rPr>
      </w:pPr>
    </w:p>
    <w:p w:rsidR="00944C3D" w:rsidRDefault="00944C3D" w:rsidP="00944C3D">
      <w:pPr>
        <w:rPr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:rsidTr="00503750">
        <w:trPr>
          <w:trHeight w:val="671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29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64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48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:rsidTr="00503750">
        <w:trPr>
          <w:trHeight w:val="76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412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0047D" w:rsidRPr="0055157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:rsidR="00944C3D" w:rsidRPr="003607F0" w:rsidRDefault="00944C3D" w:rsidP="00944C3D"/>
    <w:p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93EB5" w:rsidRDefault="00D93EB5">
      <w:r>
        <w:separator/>
      </w:r>
    </w:p>
  </w:endnote>
  <w:endnote w:type="continuationSeparator" w:id="0">
    <w:p w:rsidR="00D93EB5" w:rsidRDefault="00D93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93EB5" w:rsidRDefault="00D93EB5">
      <w:r>
        <w:separator/>
      </w:r>
    </w:p>
  </w:footnote>
  <w:footnote w:type="continuationSeparator" w:id="0">
    <w:p w:rsidR="00D93EB5" w:rsidRDefault="00D93E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0865297">
    <w:abstractNumId w:val="13"/>
  </w:num>
  <w:num w:numId="2" w16cid:durableId="559638809">
    <w:abstractNumId w:val="17"/>
  </w:num>
  <w:num w:numId="3" w16cid:durableId="228005075">
    <w:abstractNumId w:val="8"/>
  </w:num>
  <w:num w:numId="4" w16cid:durableId="982928585">
    <w:abstractNumId w:val="7"/>
  </w:num>
  <w:num w:numId="5" w16cid:durableId="4830893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58382529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30305681">
    <w:abstractNumId w:val="20"/>
  </w:num>
  <w:num w:numId="8" w16cid:durableId="1250238685">
    <w:abstractNumId w:val="10"/>
  </w:num>
  <w:num w:numId="9" w16cid:durableId="629632533">
    <w:abstractNumId w:val="0"/>
  </w:num>
  <w:num w:numId="10" w16cid:durableId="946425672">
    <w:abstractNumId w:val="19"/>
  </w:num>
  <w:num w:numId="11" w16cid:durableId="1523013620">
    <w:abstractNumId w:val="6"/>
  </w:num>
  <w:num w:numId="12" w16cid:durableId="150828421">
    <w:abstractNumId w:val="9"/>
  </w:num>
  <w:num w:numId="13" w16cid:durableId="973369368">
    <w:abstractNumId w:val="12"/>
  </w:num>
  <w:num w:numId="14" w16cid:durableId="63188378">
    <w:abstractNumId w:val="15"/>
  </w:num>
  <w:num w:numId="15" w16cid:durableId="1596402978">
    <w:abstractNumId w:val="14"/>
  </w:num>
  <w:num w:numId="16" w16cid:durableId="1816068248">
    <w:abstractNumId w:val="2"/>
  </w:num>
  <w:num w:numId="17" w16cid:durableId="1817528170">
    <w:abstractNumId w:val="4"/>
  </w:num>
  <w:num w:numId="18" w16cid:durableId="145711196">
    <w:abstractNumId w:val="11"/>
  </w:num>
  <w:num w:numId="19" w16cid:durableId="846796088">
    <w:abstractNumId w:val="5"/>
  </w:num>
  <w:num w:numId="20" w16cid:durableId="357776040">
    <w:abstractNumId w:val="18"/>
  </w:num>
  <w:num w:numId="21" w16cid:durableId="144977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217"/>
    <w:docVar w:name="arg2" w:val="Driver=asa11;DBF=D:\anasoft\data\tebys.db;DBN=tebys;ENG=SQL11;commlinks=TCPIP{ip=192.168.24.10};uid=hromnikova;con=finus(10.15);pwd=488300282956Vaveto1"/>
    <w:docVar w:name="arg3" w:val="0"/>
    <w:docVar w:name="arg4" w:val="C:\Users\HROMNI~1.TEB\AppData\Local\Temp\13379907.doc"/>
    <w:docVar w:name="arg5" w:val="5"/>
  </w:docVars>
  <w:rsids>
    <w:rsidRoot w:val="0030047D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047D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93EB5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2D9DD"/>
  <w15:docId w15:val="{B7499DF6-7366-45A4-8FC7-C70F98ECE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5</TotalTime>
  <Pages>16</Pages>
  <Words>5342</Words>
  <Characters>30456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2023-03-07T10:10:00Z</dcterms:created>
  <dcterms:modified xsi:type="dcterms:W3CDTF">2023-03-07T10:15:00Z</dcterms:modified>
</cp:coreProperties>
</file>