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lang w:eastAsia="sk-SK"/>
              </w:rPr>
              <w:t>31. 12. 2022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21E3637C" wp14:editId="2B6C5674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21E3637C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3D61C6" wp14:editId="2BDCEDA1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3D61C6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55950756" wp14:editId="514763E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950756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3ACF8F52" wp14:editId="47BA1BCC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ACF8F52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49C9473D" wp14:editId="49BEB8B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7453EC" w:rsidRPr="007453E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C9473D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7453EC" w:rsidRPr="007453E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34C212BD" wp14:editId="14559B9A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4C212BD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2022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33F2C9A" wp14:editId="199ED8A1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  \* MERGEFORMAT ">
                                    <w:r w:rsidR="007453EC" w:rsidRPr="007453E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3F2C9A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  \* MERGEFORMAT ">
                              <w:r w:rsidR="007453EC" w:rsidRPr="007453EC">
                                <w:rPr>
                                  <w:rFonts w:ascii="Arial" w:hAnsi="Arial" w:cs="Arial"/>
                                  <w:noProof/>
                                </w:rPr>
                                <w:t>2022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7DE9534E" wp14:editId="7B2DC7BA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7453EC" w:rsidRPr="007453E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DE9534E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7453EC" w:rsidRPr="007453E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26541618" wp14:editId="02E06360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65416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5510661" wp14:editId="406EB366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5510661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71E519B5" wp14:editId="7D1823CB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1E519B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22222A72" wp14:editId="13C30918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DOo  \* MERGEFORMAT ">
                                    <w:r w:rsidR="007453EC" w:rsidRPr="007453E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2222A72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DOo  \* MERGEFORMAT ">
                              <w:r w:rsidR="007453EC" w:rsidRPr="007453EC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3C40A19B" wp14:editId="16848084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DO  \* MERGEFORMAT ">
                                    <w:r w:rsidR="007453EC" w:rsidRPr="007453E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40A19B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MDO  \* MERGEFORMAT ">
                              <w:r w:rsidR="007453EC" w:rsidRPr="007453EC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4430D2F" wp14:editId="4B5DBDFB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RODo  \* MERGEFORMAT ">
                                    <w:r w:rsidR="007453EC" w:rsidRPr="007453E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4430D2F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:rsidR="000B647F" w:rsidRDefault="00000000" w:rsidP="00944C3D">
                            <w:fldSimple w:instr=" MERGEFIELD  aDRODo  \* MERGEFORMAT ">
                              <w:r w:rsidR="007453EC" w:rsidRPr="007453EC">
                                <w:rPr>
                                  <w:rFonts w:ascii="Arial" w:hAnsi="Arial" w:cs="Arial"/>
                                  <w:noProof/>
                                </w:rPr>
                                <w:t>2021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664E3467" wp14:editId="613D34AC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fldSimple w:instr=" MERGEFIELD  aDMOD  \* MERGEFORMAT ">
                                    <w:r w:rsidR="007453EC" w:rsidRPr="007453EC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64E3467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:rsidR="000B647F" w:rsidRDefault="00000000" w:rsidP="00944C3D">
                            <w:fldSimple w:instr=" MERGEFIELD  aDMOD  \* MERGEFORMAT ">
                              <w:r w:rsidR="007453EC" w:rsidRPr="007453EC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041AA1D9" wp14:editId="0CBFC2E0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41AA1D9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33A3B1F7" wp14:editId="29EF191D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A3B1F7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4A332D8" wp14:editId="13E262FC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36120561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4A332D8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36120561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6EFC2134" wp14:editId="5992C8EA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2021682575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EFC213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2021682575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F32B11E" wp14:editId="06C1AC43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č.1166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F32B11E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č.1166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EFA2A3B" wp14:editId="6E32F37F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Dlhé Hony 66,68,70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EFA2A3B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Dlhé Hony 66,68,70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33B435B7" wp14:editId="237D7A9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Default="00000000" w:rsidP="00944C3D">
                                  <w:r>
                                    <w:fldChar w:fldCharType="begin"/>
                                  </w:r>
                                  <w:r>
                                    <w:instrText xml:space="preserve"> MERGEFIELD  aSUB_ULICA_CISLO  \* MERGEFORMAT </w:instrText>
                                  </w:r>
                                  <w:r>
                                    <w:rPr>
                                      <w:noProof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3B435B7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:rsidR="000B647F" w:rsidRDefault="00000000" w:rsidP="00944C3D">
                            <w:r>
                              <w:fldChar w:fldCharType="begin"/>
                            </w:r>
                            <w:r>
                              <w:instrText xml:space="preserve"> MERGEFIELD  aSUB_ULICA_CISLO  \* MERGEFORMAT </w:instrText>
                            </w:r>
                            <w:r>
                              <w:rPr>
                                <w:noProof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1FD47C73" wp14:editId="35B704D8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D47C73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4941ADBB" wp14:editId="77B2C1E9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41ADBB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1FC605D3" wp14:editId="0ADA4500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FC605D3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7295C034" wp14:editId="75FB755C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95C03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4AD24EF8" wp14:editId="012C6660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7453EC" w:rsidRPr="00A66C8D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AD24EF8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7453EC" w:rsidRPr="00A66C8D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7453EC">
              <w:rPr>
                <w:rFonts w:ascii="Arial" w:hAnsi="Arial"/>
                <w:lang w:eastAsia="sk-SK"/>
              </w:rPr>
              <w:t>28.2.2023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:rsidR="00944C3D" w:rsidRDefault="00944C3D" w:rsidP="00944C3D">
      <w:pPr>
        <w:rPr>
          <w:rFonts w:ascii="Arial" w:hAnsi="Arial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 w:rsidR="007453EC">
        <w:rPr>
          <w:rFonts w:ascii="Arial" w:hAnsi="Arial"/>
          <w:sz w:val="22"/>
          <w:szCs w:val="22"/>
        </w:rPr>
        <w:t>Dlhé hony 1166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93"/>
        <w:gridCol w:w="3214"/>
        <w:gridCol w:w="2799"/>
      </w:tblGrid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7453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Ing. Jozef Gajdoš</w:t>
            </w: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7453EC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:rsidR="00944C3D" w:rsidRDefault="007453EC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p04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p05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414"/>
        <w:gridCol w:w="1952"/>
        <w:gridCol w:w="1944"/>
        <w:gridCol w:w="1754"/>
      </w:tblGrid>
      <w:tr w:rsidR="00944C3D" w:rsidRPr="008D0433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02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27"/>
        </w:trPr>
        <w:tc>
          <w:tcPr>
            <w:tcW w:w="451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3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23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0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6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3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09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37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61"/>
        </w:trPr>
        <w:tc>
          <w:tcPr>
            <w:tcW w:w="1944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:rsidTr="00503750">
        <w:trPr>
          <w:trHeight w:val="1073"/>
        </w:trPr>
        <w:tc>
          <w:tcPr>
            <w:tcW w:w="3614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283"/>
        </w:trPr>
        <w:tc>
          <w:tcPr>
            <w:tcW w:w="3614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086"/>
        <w:gridCol w:w="1512"/>
        <w:gridCol w:w="1512"/>
        <w:gridCol w:w="1512"/>
        <w:gridCol w:w="1512"/>
        <w:gridCol w:w="1512"/>
        <w:gridCol w:w="1512"/>
        <w:gridCol w:w="1512"/>
        <w:gridCol w:w="1344"/>
      </w:tblGrid>
      <w:tr w:rsidR="00944C3D" w:rsidRPr="00050529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15085" w:type="dxa"/>
            <w:gridSpan w:val="9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21"/>
        <w:gridCol w:w="1913"/>
        <w:gridCol w:w="1318"/>
        <w:gridCol w:w="1289"/>
        <w:gridCol w:w="1913"/>
      </w:tblGrid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63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37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20"/>
        </w:trPr>
        <w:tc>
          <w:tcPr>
            <w:tcW w:w="2594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24"/>
        <w:gridCol w:w="1735"/>
        <w:gridCol w:w="2517"/>
        <w:gridCol w:w="1878"/>
      </w:tblGrid>
      <w:tr w:rsidR="00944C3D" w:rsidRPr="008D0433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:rsidTr="000B647F">
        <w:trPr>
          <w:trHeight w:val="348"/>
        </w:trPr>
        <w:tc>
          <w:tcPr>
            <w:tcW w:w="2835" w:type="dxa"/>
            <w:vAlign w:val="center"/>
          </w:tcPr>
          <w:p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0B647F">
        <w:trPr>
          <w:trHeight w:val="568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4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21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1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:rsidR="00944C3D" w:rsidRDefault="00944C3D" w:rsidP="00944C3D">
      <w:pPr>
        <w:rPr>
          <w:rFonts w:ascii="Arial" w:hAnsi="Arial"/>
          <w:b/>
        </w:rPr>
      </w:pPr>
    </w:p>
    <w:p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:rsidTr="00503750">
        <w:trPr>
          <w:trHeight w:val="440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9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03"/>
        <w:gridCol w:w="2668"/>
        <w:gridCol w:w="2883"/>
      </w:tblGrid>
      <w:tr w:rsidR="00944C3D" w:rsidRPr="00050529" w:rsidTr="00503750">
        <w:trPr>
          <w:trHeight w:val="740"/>
        </w:trPr>
        <w:tc>
          <w:tcPr>
            <w:tcW w:w="3502" w:type="dxa"/>
            <w:vMerge w:val="restart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:rsidTr="00503750">
        <w:trPr>
          <w:trHeight w:val="699"/>
        </w:trPr>
        <w:tc>
          <w:tcPr>
            <w:tcW w:w="3502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6"/>
        </w:trPr>
        <w:tc>
          <w:tcPr>
            <w:tcW w:w="350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6"/>
        <w:gridCol w:w="2672"/>
        <w:gridCol w:w="2886"/>
      </w:tblGrid>
      <w:tr w:rsidR="00944C3D" w:rsidRPr="00050529" w:rsidTr="00503750">
        <w:trPr>
          <w:trHeight w:val="593"/>
        </w:trPr>
        <w:tc>
          <w:tcPr>
            <w:tcW w:w="3497" w:type="dxa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2"/>
        </w:trPr>
        <w:tc>
          <w:tcPr>
            <w:tcW w:w="3497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96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21"/>
        </w:trPr>
        <w:tc>
          <w:tcPr>
            <w:tcW w:w="3497" w:type="dxa"/>
            <w:vAlign w:val="center"/>
          </w:tcPr>
          <w:p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94"/>
        <w:gridCol w:w="1579"/>
        <w:gridCol w:w="1195"/>
        <w:gridCol w:w="1196"/>
        <w:gridCol w:w="1165"/>
        <w:gridCol w:w="1525"/>
      </w:tblGrid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20814.85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16752.12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12881.08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24685.89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:rsidTr="00503750">
        <w:trPr>
          <w:trHeight w:val="391"/>
        </w:trPr>
        <w:tc>
          <w:tcPr>
            <w:tcW w:w="2622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20814.85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16752.12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12881.08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24685.89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87"/>
        <w:gridCol w:w="3967"/>
      </w:tblGrid>
      <w:tr w:rsidR="00944C3D" w:rsidRPr="00050529" w:rsidTr="00503750">
        <w:trPr>
          <w:trHeight w:val="765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:rsidTr="00503750">
        <w:trPr>
          <w:trHeight w:val="330"/>
        </w:trPr>
        <w:tc>
          <w:tcPr>
            <w:tcW w:w="5529" w:type="dxa"/>
            <w:noWrap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54"/>
        <w:gridCol w:w="1328"/>
        <w:gridCol w:w="1265"/>
        <w:gridCol w:w="1283"/>
        <w:gridCol w:w="1296"/>
        <w:gridCol w:w="1328"/>
      </w:tblGrid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273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34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:rsidTr="00503750">
        <w:trPr>
          <w:trHeight w:val="489"/>
        </w:trPr>
        <w:tc>
          <w:tcPr>
            <w:tcW w:w="283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23"/>
        <w:gridCol w:w="1727"/>
        <w:gridCol w:w="1607"/>
        <w:gridCol w:w="1568"/>
        <w:gridCol w:w="1829"/>
      </w:tblGrid>
      <w:tr w:rsidR="00944C3D" w:rsidRPr="008D0433" w:rsidTr="00503750"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4702.63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4702.63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:rsidTr="00503750">
        <w:tc>
          <w:tcPr>
            <w:tcW w:w="4395" w:type="dxa"/>
            <w:vMerge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391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:rsidTr="00503750">
        <w:trPr>
          <w:trHeight w:val="447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78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:rsidTr="00503750">
        <w:trPr>
          <w:trHeight w:val="409"/>
        </w:trPr>
        <w:tc>
          <w:tcPr>
            <w:tcW w:w="4395" w:type="dxa"/>
            <w:vAlign w:val="center"/>
          </w:tcPr>
          <w:p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7849.61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2"/>
        <w:gridCol w:w="2411"/>
        <w:gridCol w:w="2621"/>
      </w:tblGrid>
      <w:tr w:rsidR="00944C3D" w:rsidRPr="00E05001" w:rsidTr="00503750"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:rsidTr="00503750">
        <w:trPr>
          <w:trHeight w:val="610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375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279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:rsidTr="00503750">
        <w:trPr>
          <w:trHeight w:val="411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:rsidTr="00503750">
        <w:trPr>
          <w:trHeight w:val="557"/>
        </w:trPr>
        <w:tc>
          <w:tcPr>
            <w:tcW w:w="4395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91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:rsidTr="00503750">
        <w:trPr>
          <w:trHeight w:val="38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7453E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100024,21</w:t>
            </w:r>
          </w:p>
        </w:tc>
        <w:tc>
          <w:tcPr>
            <w:tcW w:w="1843" w:type="dxa"/>
            <w:vAlign w:val="center"/>
          </w:tcPr>
          <w:p w:rsidR="00944C3D" w:rsidRPr="00E05001" w:rsidRDefault="007453EC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100024,21</w:t>
            </w:r>
          </w:p>
        </w:tc>
      </w:tr>
      <w:tr w:rsidR="00944C3D" w:rsidRPr="00E05001" w:rsidTr="00503750">
        <w:trPr>
          <w:trHeight w:val="375"/>
        </w:trPr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76"/>
        <w:gridCol w:w="2792"/>
        <w:gridCol w:w="2886"/>
      </w:tblGrid>
      <w:tr w:rsidR="00944C3D" w:rsidRPr="00863342" w:rsidTr="00503750">
        <w:trPr>
          <w:trHeight w:val="664"/>
        </w:trPr>
        <w:tc>
          <w:tcPr>
            <w:tcW w:w="3372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664"/>
        </w:trPr>
        <w:tc>
          <w:tcPr>
            <w:tcW w:w="3372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32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360"/>
        </w:trPr>
        <w:tc>
          <w:tcPr>
            <w:tcW w:w="3372" w:type="dxa"/>
            <w:vAlign w:val="center"/>
          </w:tcPr>
          <w:p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94"/>
        <w:gridCol w:w="1903"/>
        <w:gridCol w:w="1411"/>
        <w:gridCol w:w="1377"/>
        <w:gridCol w:w="1769"/>
      </w:tblGrid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c>
          <w:tcPr>
            <w:tcW w:w="2835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476"/>
        <w:gridCol w:w="1908"/>
        <w:gridCol w:w="1363"/>
        <w:gridCol w:w="1424"/>
        <w:gridCol w:w="1783"/>
      </w:tblGrid>
      <w:tr w:rsidR="00944C3D" w:rsidRPr="00863342" w:rsidTr="00503750">
        <w:trPr>
          <w:trHeight w:val="904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21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443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:rsidTr="00503750">
        <w:trPr>
          <w:trHeight w:val="240"/>
        </w:trPr>
        <w:tc>
          <w:tcPr>
            <w:tcW w:w="2560" w:type="dxa"/>
            <w:vAlign w:val="center"/>
          </w:tcPr>
          <w:p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rPr>
          <w:rFonts w:ascii="Arial" w:hAnsi="Arial"/>
          <w:b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:rsidR="00944C3D" w:rsidRDefault="00944C3D" w:rsidP="00944C3D">
      <w:pPr>
        <w:rPr>
          <w:rFonts w:ascii="Arial" w:hAnsi="Arial"/>
          <w:b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9"/>
        <w:gridCol w:w="2797"/>
        <w:gridCol w:w="2888"/>
      </w:tblGrid>
      <w:tr w:rsidR="00944C3D" w:rsidRPr="008A6A75" w:rsidTr="00503750">
        <w:trPr>
          <w:trHeight w:val="663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31"/>
        </w:trPr>
        <w:tc>
          <w:tcPr>
            <w:tcW w:w="336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77"/>
        </w:trPr>
        <w:tc>
          <w:tcPr>
            <w:tcW w:w="3358" w:type="dxa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9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7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:rsidTr="00503750">
        <w:trPr>
          <w:trHeight w:val="349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81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413"/>
        </w:trPr>
        <w:tc>
          <w:tcPr>
            <w:tcW w:w="411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8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642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09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59"/>
        <w:gridCol w:w="2802"/>
        <w:gridCol w:w="2893"/>
      </w:tblGrid>
      <w:tr w:rsidR="00944C3D" w:rsidRPr="008A6A75" w:rsidTr="00503750">
        <w:trPr>
          <w:trHeight w:val="664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32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3358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:rsidTr="00503750">
        <w:tc>
          <w:tcPr>
            <w:tcW w:w="3686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3686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62"/>
        <w:gridCol w:w="2800"/>
        <w:gridCol w:w="2892"/>
      </w:tblGrid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596"/>
        </w:trPr>
        <w:tc>
          <w:tcPr>
            <w:tcW w:w="3361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298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23"/>
        </w:trPr>
        <w:tc>
          <w:tcPr>
            <w:tcW w:w="3361" w:type="dxa"/>
            <w:vAlign w:val="center"/>
          </w:tcPr>
          <w:p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:rsidTr="00503750">
        <w:trPr>
          <w:trHeight w:val="360"/>
        </w:trPr>
        <w:tc>
          <w:tcPr>
            <w:tcW w:w="5103" w:type="dxa"/>
            <w:vAlign w:val="center"/>
          </w:tcPr>
          <w:p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sz w:val="22"/>
          <w:szCs w:val="22"/>
        </w:rPr>
      </w:pPr>
    </w:p>
    <w:p w:rsidR="00944C3D" w:rsidRDefault="00944C3D" w:rsidP="00944C3D">
      <w:pPr>
        <w:rPr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2"/>
        <w:gridCol w:w="2760"/>
        <w:gridCol w:w="2862"/>
      </w:tblGrid>
      <w:tr w:rsidR="00944C3D" w:rsidRPr="002F74F8" w:rsidTr="00503750">
        <w:trPr>
          <w:trHeight w:val="671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29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645"/>
        </w:trPr>
        <w:tc>
          <w:tcPr>
            <w:tcW w:w="3415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22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48"/>
        </w:trPr>
        <w:tc>
          <w:tcPr>
            <w:tcW w:w="3415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85"/>
        <w:gridCol w:w="2787"/>
        <w:gridCol w:w="2882"/>
      </w:tblGrid>
      <w:tr w:rsidR="00944C3D" w:rsidRPr="002F74F8" w:rsidTr="00503750">
        <w:trPr>
          <w:trHeight w:val="76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380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:rsidTr="00503750">
        <w:trPr>
          <w:trHeight w:val="412"/>
        </w:trPr>
        <w:tc>
          <w:tcPr>
            <w:tcW w:w="3379" w:type="dxa"/>
            <w:vAlign w:val="center"/>
          </w:tcPr>
          <w:p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7453EC" w:rsidRPr="00A66C8D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Default="00944C3D" w:rsidP="00944C3D">
      <w:pPr>
        <w:rPr>
          <w:rFonts w:ascii="Arial" w:hAnsi="Arial"/>
          <w:sz w:val="22"/>
          <w:szCs w:val="22"/>
        </w:rPr>
      </w:pPr>
    </w:p>
    <w:p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:rsidR="00944C3D" w:rsidRPr="003607F0" w:rsidRDefault="00944C3D" w:rsidP="00944C3D"/>
    <w:p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C161C9" w:rsidRDefault="00C161C9">
      <w:r>
        <w:separator/>
      </w:r>
    </w:p>
  </w:endnote>
  <w:endnote w:type="continuationSeparator" w:id="0">
    <w:p w:rsidR="00C161C9" w:rsidRDefault="00C161C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C161C9" w:rsidRDefault="00C161C9">
      <w:r>
        <w:separator/>
      </w:r>
    </w:p>
  </w:footnote>
  <w:footnote w:type="continuationSeparator" w:id="0">
    <w:p w:rsidR="00C161C9" w:rsidRDefault="00C161C9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2012297237">
    <w:abstractNumId w:val="13"/>
  </w:num>
  <w:num w:numId="2" w16cid:durableId="1686320837">
    <w:abstractNumId w:val="17"/>
  </w:num>
  <w:num w:numId="3" w16cid:durableId="141511408">
    <w:abstractNumId w:val="8"/>
  </w:num>
  <w:num w:numId="4" w16cid:durableId="1306665512">
    <w:abstractNumId w:val="7"/>
  </w:num>
  <w:num w:numId="5" w16cid:durableId="470943579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912006057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694305872">
    <w:abstractNumId w:val="20"/>
  </w:num>
  <w:num w:numId="8" w16cid:durableId="1324317941">
    <w:abstractNumId w:val="10"/>
  </w:num>
  <w:num w:numId="9" w16cid:durableId="1538666130">
    <w:abstractNumId w:val="0"/>
  </w:num>
  <w:num w:numId="10" w16cid:durableId="267549326">
    <w:abstractNumId w:val="19"/>
  </w:num>
  <w:num w:numId="11" w16cid:durableId="474566595">
    <w:abstractNumId w:val="6"/>
  </w:num>
  <w:num w:numId="12" w16cid:durableId="1444109678">
    <w:abstractNumId w:val="9"/>
  </w:num>
  <w:num w:numId="13" w16cid:durableId="2131514117">
    <w:abstractNumId w:val="12"/>
  </w:num>
  <w:num w:numId="14" w16cid:durableId="1032733322">
    <w:abstractNumId w:val="15"/>
  </w:num>
  <w:num w:numId="15" w16cid:durableId="1211919775">
    <w:abstractNumId w:val="14"/>
  </w:num>
  <w:num w:numId="16" w16cid:durableId="629016341">
    <w:abstractNumId w:val="2"/>
  </w:num>
  <w:num w:numId="17" w16cid:durableId="458954062">
    <w:abstractNumId w:val="4"/>
  </w:num>
  <w:num w:numId="18" w16cid:durableId="1001737583">
    <w:abstractNumId w:val="11"/>
  </w:num>
  <w:num w:numId="19" w16cid:durableId="399254938">
    <w:abstractNumId w:val="5"/>
  </w:num>
  <w:num w:numId="20" w16cid:durableId="1588229204">
    <w:abstractNumId w:val="18"/>
  </w:num>
  <w:num w:numId="21" w16cid:durableId="96261136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arg1" w:val="202218"/>
    <w:docVar w:name="arg2" w:val="Driver=asa11;DBF=D:\anasoft\data\tebys.db;DBN=tebys;ENG=SQL11;commlinks=TCPIP{ip=192.168.24.10};uid=hromnikova;con=finus(10.15);pwd=488300282956Vaveto1"/>
    <w:docVar w:name="arg3" w:val="0"/>
    <w:docVar w:name="arg4" w:val="C:\Users\HROMNI~1.TEB\AppData\Local\Temp\15102188.doc"/>
    <w:docVar w:name="arg5" w:val="6"/>
  </w:docVars>
  <w:rsids>
    <w:rsidRoot w:val="007453EC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453E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1C9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2D06C1F1"/>
  <w15:docId w15:val="{13A26D38-D43E-4757-9978-B2581760EF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semiHidden="1" w:uiPriority="99" w:unhideWhenUsed="1" w:qFormat="1"/>
    <w:lsdException w:name="heading 3" w:semiHidden="1" w:uiPriority="99" w:unhideWhenUsed="1" w:qFormat="1"/>
    <w:lsdException w:name="heading 4" w:semiHidden="1" w:uiPriority="99" w:unhideWhenUsed="1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iPriority="99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99" w:unhideWhenUsed="1"/>
    <w:lsdException w:name="annotation reference" w:semiHidden="1" w:unhideWhenUsed="1"/>
    <w:lsdException w:name="line number" w:semiHidden="1" w:unhideWhenUsed="1"/>
    <w:lsdException w:name="page number" w:semiHidden="1" w:uiPriority="99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iPriority="99" w:unhideWhenUsed="1"/>
    <w:lsdException w:name="Body Text Indent" w:semiHidden="1" w:uiPriority="99" w:unhideWhenUsed="1"/>
    <w:lsdException w:name="List Continue" w:semiHidden="1" w:unhideWhenUsed="1"/>
    <w:lsdException w:name="Message Header" w:semiHidden="1" w:unhideWhenUsed="1"/>
    <w:lsdException w:name="Subtitle" w:uiPriority="99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99" w:unhideWhenUsed="1"/>
    <w:lsdException w:name="Body Text 3" w:semiHidden="1" w:unhideWhenUsed="1"/>
    <w:lsdException w:name="Body Text Indent 2" w:semiHidden="1" w:uiPriority="99" w:unhideWhenUsed="1"/>
    <w:lsdException w:name="Body Text Indent 3" w:semiHidden="1" w:uiPriority="99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99" w:qFormat="1"/>
    <w:lsdException w:name="Document Map" w:semiHidden="1" w:uiPriority="99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7</TotalTime>
  <Pages>16</Pages>
  <Words>5344</Words>
  <Characters>30465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2023-03-07T10:39:00Z</dcterms:created>
  <dcterms:modified xsi:type="dcterms:W3CDTF">2023-03-07T10:46:00Z</dcterms:modified>
</cp:coreProperties>
</file>