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798ED54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69A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427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50B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C5E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EAB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D02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CD0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A7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94A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D7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58C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E1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88E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4D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2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76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222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A1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C8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46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1EA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15DBC3A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95C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A64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A63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703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0B2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A4F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584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6F4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588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2DD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891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1F6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B67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F6C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836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757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2FF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2549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FA2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0C0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27A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41A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C46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737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016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7BBB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873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16A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AF2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86A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0A1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FB9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BCE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F765F4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EC3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179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01D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24756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97F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BDE2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6BB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A2A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943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D31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9DF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6402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861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CC7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C2F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FF4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6E2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A69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530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176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8F2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A64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030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2DC1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4FF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D98B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26B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F4B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1F40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84B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DD4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222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F88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62CFAE0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252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AAA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B94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6DC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136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1B1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4A1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8DF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2C6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670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109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363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D079D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DEBB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D467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5118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E61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0F6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A9D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1B9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8D7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2C7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C81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550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E0C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705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172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3CB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48F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F50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DC8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5E8F5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D4F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A7FF19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321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13EA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D18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82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C3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68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43F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AAE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245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301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27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52D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14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4D7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C6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80F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F5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402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7DA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176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A6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41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33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2E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412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98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5AF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BF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4F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2F5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06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6F5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0F2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5DB6B82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2D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02D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D5A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CBE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EF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622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C6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72D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7B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14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F45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AB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8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2C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BE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759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018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518D76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BA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18C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A9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671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81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C21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10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09C9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8835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7547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4D4A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3265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72B4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8BFD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7A2E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58E2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F3CF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62F8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DFA689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4B5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0BC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62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D7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DC8650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8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AA8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8E1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EF7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74F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80D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E0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65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F8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04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83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D0C03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2C7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46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8B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157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13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6AC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4A5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C5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83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F42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733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E2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69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71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29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D923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A8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7F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96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4D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F7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C81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E63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A2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33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881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4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3C4C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AD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7A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46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FF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F5E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10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2B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46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8AE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9E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BA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550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B66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B9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CA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E83473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FE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CE2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08B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5E5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A87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D57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CF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4808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39CD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4261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3524BA" w14:textId="3FD58CD9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B350FE">
              <w:rPr>
                <w:rFonts w:ascii="Arial" w:hAnsi="Arial"/>
                <w:lang w:eastAsia="sk-SK"/>
              </w:rPr>
              <w:t>2</w:t>
            </w:r>
            <w:r w:rsidR="00EA6D9A">
              <w:rPr>
                <w:rFonts w:ascii="Arial" w:hAnsi="Arial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E98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0D6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BCE7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290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3A3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5AC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5609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7EBC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35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F8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199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FB2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B9E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2AE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C1556C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B6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60F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BE0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B2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8E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00F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110B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157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D6F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4971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5297DB3" wp14:editId="53C829F2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58E908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78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2A8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7FC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035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12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370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D13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E6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BB3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51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8A5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50E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7C0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A942424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9ADC6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5295A9C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21C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0FE14BC" wp14:editId="6E6E58BF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7D28E9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A4F792C" wp14:editId="75E8421B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AFAFAC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3CFDB1" wp14:editId="40DD611E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B83161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07E3925F" wp14:editId="4072EB27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335278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647419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13B40A31" wp14:editId="7CF7B72A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84CE54" w14:textId="723DA2E9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B350FE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EA6D9A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B40A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6C84CE54" w14:textId="723DA2E9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B350FE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EA6D9A"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463ABD65" wp14:editId="56809E56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E00E5B" w14:textId="292D0C22" w:rsidR="000B647F" w:rsidRDefault="0099716A" w:rsidP="00944C3D">
                                  <w:r>
                                    <w:t>20</w:t>
                                  </w:r>
                                  <w:r w:rsidR="00B350FE">
                                    <w:t>2</w:t>
                                  </w:r>
                                  <w:r w:rsidR="00EA6D9A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ABD65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30E00E5B" w14:textId="292D0C22" w:rsidR="000B647F" w:rsidRDefault="0099716A" w:rsidP="00944C3D">
                            <w:r>
                              <w:t>20</w:t>
                            </w:r>
                            <w:r w:rsidR="00B350FE">
                              <w:t>2</w:t>
                            </w:r>
                            <w:r w:rsidR="00EA6D9A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F47307F" wp14:editId="091C3728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7D9580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647419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78B27E2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085CE43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4846ACEB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A7CA3CB" wp14:editId="3AA4674E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65C45C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01BFCE4" wp14:editId="5CC1A3B3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5499BA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B1E0F3" wp14:editId="420F725D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291385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65A33A71" wp14:editId="4205E707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8D4546" w14:textId="45B16E82" w:rsidR="000B647F" w:rsidRDefault="0099716A" w:rsidP="00944C3D">
                                  <w:r>
                                    <w:t>20</w:t>
                                  </w:r>
                                  <w:r w:rsidR="00EA6D9A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33A71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528D4546" w14:textId="45B16E82" w:rsidR="000B647F" w:rsidRDefault="0099716A" w:rsidP="00944C3D">
                            <w:r>
                              <w:t>20</w:t>
                            </w:r>
                            <w:r w:rsidR="00EA6D9A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77CD98C" wp14:editId="0BB2C02E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C50051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647419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638362F9" wp14:editId="4278E87D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A2F6B4" w14:textId="79284263" w:rsidR="000B647F" w:rsidRDefault="0099716A" w:rsidP="00944C3D">
                                  <w:r>
                                    <w:t>20</w:t>
                                  </w:r>
                                  <w:r w:rsidR="00EA6D9A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362F9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42A2F6B4" w14:textId="79284263" w:rsidR="000B647F" w:rsidRDefault="0099716A" w:rsidP="00944C3D">
                            <w:r>
                              <w:t>20</w:t>
                            </w:r>
                            <w:r w:rsidR="00EA6D9A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337BCAD1" wp14:editId="2F2091BD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FDD24D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647419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647F46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C737A58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C666F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5E7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1FD7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BB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15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C9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0C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531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1D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20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822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230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57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4B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81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AA4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CEA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0B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534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E89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35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62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FD1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AD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23C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AC3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B0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4A7ED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D6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015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0E5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7C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9A6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58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53E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818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369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F06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2B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170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75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376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E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6F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446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64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9578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E72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FE9A1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9D01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E0F3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D73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241F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919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10B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992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1A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6E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8E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C70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380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A6D97C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B61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11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3A2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354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4D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BB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9E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C8F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FE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27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A2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19A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E8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484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F7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A7D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800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4E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A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B6D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1E534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218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ECD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94B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1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E96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3ED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0A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A1D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4ED6FC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54F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A3B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3A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67D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FBF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326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B7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AA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BD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294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05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63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BC1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9A6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BF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CD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F5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173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83D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CC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6731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CF1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8E6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49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BAD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876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5E1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49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DE90E8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5CE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8A0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4C3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164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CF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09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82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3DD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CB6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A2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D1C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C0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91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51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CC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925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9E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AF0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326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D90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B2F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86B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210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127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AB0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A8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648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A18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900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4A3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F8F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0C8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33F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94C6FF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FA5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FBD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AC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6A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B6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CD5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CC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8DC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A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62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F4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F9D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F5C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64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E3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49E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DDF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2B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0A4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F16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695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CDD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7E4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8817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096C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9EFE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4C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85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1D769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B6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514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F83C306" wp14:editId="4CDD7BF8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A4090D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E51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24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9D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51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9F5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49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FA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E5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D4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C8E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99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F8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A61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14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117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369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D6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F9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D5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C9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37B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6B4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7F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5F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E08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59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2F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D7D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7D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962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56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9964BE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313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57B9A7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1E29E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FA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E9BB2C" wp14:editId="0CBE7E4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5FF14D" w14:textId="4828B3CA" w:rsidR="000B647F" w:rsidRPr="00391121" w:rsidRDefault="00EA6D9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36131318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9BB2C"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V0kn4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7D5FF14D" w14:textId="4828B3CA" w:rsidR="000B647F" w:rsidRPr="00391121" w:rsidRDefault="00EA6D9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36131318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3E1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79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E7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EE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9A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E36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23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8ED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8F9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FEFD81" wp14:editId="0B4FE893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622633" w14:textId="0A62FAA5" w:rsidR="000B647F" w:rsidRPr="00391121" w:rsidRDefault="00EA6D9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2021702837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EFD81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NPbvpx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29622633" w14:textId="0A62FAA5" w:rsidR="000B647F" w:rsidRPr="00391121" w:rsidRDefault="00EA6D9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2021702837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5E8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5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83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19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3A9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7C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FE3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EE3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D9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9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665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A2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345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C7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DA5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A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D7F6D5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B71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2478D65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AC42C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F53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98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3B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3E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F7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A4B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3F7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C6B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EF8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EC6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ED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885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22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92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639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01E36F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2B70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384CE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C2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9A176A" wp14:editId="1980F6F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3C30E2" w14:textId="58EBD502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SVB </w:t>
                                  </w:r>
                                  <w:r w:rsidR="00EA6D9A">
                                    <w:rPr>
                                      <w:rFonts w:ascii="Arial" w:hAnsi="Arial" w:cs="Arial"/>
                                    </w:rPr>
                                    <w:t>Súdna 319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A176A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P1y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l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C/o/XI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493C30E2" w14:textId="58EBD502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SVB </w:t>
                            </w:r>
                            <w:r w:rsidR="00EA6D9A">
                              <w:rPr>
                                <w:rFonts w:ascii="Arial" w:hAnsi="Arial" w:cs="Arial"/>
                              </w:rPr>
                              <w:t>Súdna 319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22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BF8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1A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10B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28A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DB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29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4A4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74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CD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56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192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C48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FD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3E6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DB5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63F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C1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F78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84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6D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AD5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26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79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CFC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1E3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9C3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597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F08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A1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178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6721D1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B6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B36B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A3DE49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337748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9E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5D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CF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FF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74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90A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E5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1D9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43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D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01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61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03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27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34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3D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863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677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E0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F37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9B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32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C1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05375D0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3AF7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38F5EE7" wp14:editId="2E3874BC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1684F5" w14:textId="774AEF04" w:rsidR="000B647F" w:rsidRPr="00391121" w:rsidRDefault="00EA6D9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Súdna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F5EE7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">
                      <v:textbox>
                        <w:txbxContent>
                          <w:p w14:paraId="291684F5" w14:textId="774AEF04" w:rsidR="000B647F" w:rsidRPr="00391121" w:rsidRDefault="00EA6D9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Súdna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FF18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CC6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D14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E24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5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B13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73D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DE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201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543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C03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E23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6E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9B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5B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D0B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62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6E323F4" wp14:editId="12E72D0F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34A7B" w14:textId="7AB49BFD" w:rsidR="000B647F" w:rsidRDefault="00EA6D9A" w:rsidP="00944C3D">
                                  <w:r>
                                    <w:t>319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323F4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Cj9RPl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35234A7B" w14:textId="7AB49BFD" w:rsidR="000B647F" w:rsidRDefault="00EA6D9A" w:rsidP="00944C3D">
                            <w:r>
                              <w:t>319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7F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A5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FD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2AC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5B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1E1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E0F86D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B866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CBFEF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41EB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25C539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1B0079C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B85956" wp14:editId="40481D9F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3839E3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</w:t>
                                  </w:r>
                                  <w:r w:rsidR="00047B97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</w:t>
                            </w:r>
                            <w:r w:rsidR="00047B97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A52D63" wp14:editId="40CAF386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4DC28F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4D065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1F9D8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BFC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313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76EB52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80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20A2C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4ED3D3D" wp14:editId="5C5313AB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3CA1E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923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A53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F80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192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3B2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86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738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68EAB6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0A53913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A265E09" wp14:editId="2CF2741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104EDA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F61D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5F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68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FD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90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FF2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63F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E59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49C932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1B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0902E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DC259E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33FEB20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C5C2A5C" wp14:editId="26D1F85F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96BE0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01881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ECEE5B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24FBE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65B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E6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760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3F4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71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7E0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FD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6BA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94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D23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A7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30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A5A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E9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5D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EE2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F3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FC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68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307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D60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D57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229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04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0DE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4A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E53F7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C73D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6F2BF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</w:p>
          <w:p w14:paraId="678D5AA3" w14:textId="2DC105CE" w:rsidR="00EA6D9A" w:rsidRPr="00ED0163" w:rsidRDefault="00EA6D9A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7.3.2023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DB14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B610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9210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0A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B4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D03362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BFB3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A2E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71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5FB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F06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F2672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16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9BF9E3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42B3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FE8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8C6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F82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36A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9522E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9D3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A68F01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2553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7FC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E4E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F37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3BB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A7CE0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57D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8E3890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CED4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C7C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0BE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C74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B11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B0B50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050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A80827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0CD3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3BB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6EE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A20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10F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E77E3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D77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380A9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19AF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6EC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BEC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54C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932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FC28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2C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97CC28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FBA0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746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00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4EA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AB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02A1C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C8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B7F686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20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4E40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43C2128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1D0BBE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FC51B28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7AF94A4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45E61984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76DB0CD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362465C4" w14:textId="68ACBD76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45ED4AA8" w14:textId="77777777" w:rsidR="00EA6D9A" w:rsidRDefault="00EA6D9A" w:rsidP="00503750">
            <w:pPr>
              <w:rPr>
                <w:rFonts w:ascii="Arial" w:hAnsi="Arial"/>
                <w:lang w:eastAsia="sk-SK"/>
              </w:rPr>
            </w:pPr>
          </w:p>
          <w:p w14:paraId="2D60DA02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55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E9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05A8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F0CA59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33931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82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5EF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ED1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446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D7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C76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57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7D0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3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0D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C99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43A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73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7F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C2D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87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816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2A1B525" w14:textId="77777777" w:rsidR="00EA6D9A" w:rsidRDefault="00EA6D9A" w:rsidP="00503750">
            <w:pPr>
              <w:rPr>
                <w:rFonts w:ascii="Arial" w:hAnsi="Arial"/>
                <w:lang w:eastAsia="sk-SK"/>
              </w:rPr>
            </w:pPr>
          </w:p>
          <w:p w14:paraId="23AE16C8" w14:textId="77777777" w:rsidR="00EA6D9A" w:rsidRDefault="00EA6D9A" w:rsidP="00503750">
            <w:pPr>
              <w:rPr>
                <w:rFonts w:ascii="Arial" w:hAnsi="Arial"/>
                <w:lang w:eastAsia="sk-SK"/>
              </w:rPr>
            </w:pPr>
          </w:p>
          <w:p w14:paraId="26DD1F77" w14:textId="10AEF9B4" w:rsidR="00EA6D9A" w:rsidRPr="00ED0163" w:rsidRDefault="00EA6D9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DD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F1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2713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DE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3D2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41D4ED08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lastRenderedPageBreak/>
        <w:t>Základné informácie o účtovnej jednotke</w:t>
      </w:r>
    </w:p>
    <w:p w14:paraId="20961124" w14:textId="77777777" w:rsidR="00944C3D" w:rsidRDefault="00944C3D" w:rsidP="00944C3D">
      <w:pPr>
        <w:rPr>
          <w:rFonts w:ascii="Arial" w:hAnsi="Arial"/>
        </w:rPr>
      </w:pPr>
    </w:p>
    <w:p w14:paraId="381C65A0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347372E8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4C0C0892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04B19E2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2D0D4B8F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72187D6B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0492E062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090753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EDCF3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33641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492484E4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1B6BAEA" w14:textId="7B54E9BA" w:rsidR="00944C3D" w:rsidRPr="008D0433" w:rsidRDefault="00EA6D9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Samáková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A2D5609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4A657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C74B96D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90AEA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2DEC1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6BA84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14C3571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24FA7C0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87565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ACE24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3AAFFC7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522332F5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2B66CDA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21EC41A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FA08B0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4D0244B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B12EAB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4FC4085C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E819826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7D0FA8DC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3CB6C4C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4AA780A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7002EC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3D461A92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5CCE09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7602C81" w14:textId="6779E9EA" w:rsidR="00944C3D" w:rsidRPr="008D0433" w:rsidRDefault="00EA6D9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F98356A" w14:textId="4B0FABA5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B5B5D79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45761E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F825DFB" w14:textId="3338B986" w:rsidR="00944C3D" w:rsidRPr="008D0433" w:rsidRDefault="00EA6D9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275C4F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858F379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1B1DA1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AC115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3C529CD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A161897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178148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5C1143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6B3136F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CBA2CB4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D51B2A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240AD61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764838DA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4BBA028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9FEB35B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B336F24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7F3BA40C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2E1156D3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6A3C96DF" w14:textId="223228B1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proofErr w:type="spellStart"/>
      <w:r>
        <w:rPr>
          <w:rFonts w:ascii="Arial" w:hAnsi="Arial"/>
          <w:sz w:val="22"/>
          <w:szCs w:val="22"/>
        </w:rPr>
        <w:t>áno</w:t>
      </w:r>
      <w:r w:rsidR="00EA6D9A">
        <w:rPr>
          <w:rFonts w:ascii="Arial" w:hAnsi="Arial"/>
          <w:sz w:val="22"/>
          <w:szCs w:val="22"/>
        </w:rPr>
        <w:t>x</w:t>
      </w:r>
      <w:proofErr w:type="spellEnd"/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3174C806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682A4DF1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3348795F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39FD067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3AEEF7D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CA7252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624115DE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7E64FA4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02E1EAD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2FFB999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9187341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75F0E3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356111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67E3CC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2605459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2A0A5E9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ADC198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18CD2D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90A603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C3D861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F4E5216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6AAFEA2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79B619E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b) dlhodobý nehmotný majetok obstaraný vlastnou činnosťou</w:t>
      </w:r>
    </w:p>
    <w:p w14:paraId="5A0BAC6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0CE2836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68D8BE6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5E0DF63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58AAC88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2ADB161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31EB5BA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2D27F3B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70BD18A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2167BDD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23EA049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63BE225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1039350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7DB364C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662E9C21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25289CD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215D1CD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6151C840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3A1E7C5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3E93F6E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74070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773FB00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5B52E317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97C1D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99350C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38DB3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5E3CBE0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9CC5B55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5DECD5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F7735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B47905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37A66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35B0823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FD8AA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6180CF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3B6CF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6734E5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B404742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06542A1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5DE91A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2687D9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4B6289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6164F2F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0BFA62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F8E8E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B0102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0CDE6A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0E8B8F6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B0C64A5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257DFF63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6DBB3820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265288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DD165B1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2537012F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A351F4C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72FE7B6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D1F61E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3CDB9791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11998132" w14:textId="77777777" w:rsidTr="00503750">
        <w:tc>
          <w:tcPr>
            <w:tcW w:w="2302" w:type="dxa"/>
            <w:vAlign w:val="center"/>
          </w:tcPr>
          <w:p w14:paraId="4F52782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29D77DC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4B0020F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5EFC90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1A4034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2C3A307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4F617D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6A27BD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53BE4FAF" w14:textId="77777777" w:rsidTr="00503750">
        <w:tc>
          <w:tcPr>
            <w:tcW w:w="15593" w:type="dxa"/>
            <w:gridSpan w:val="8"/>
            <w:vAlign w:val="center"/>
          </w:tcPr>
          <w:p w14:paraId="48FE02C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8D80BC7" w14:textId="77777777" w:rsidTr="00503750">
        <w:tc>
          <w:tcPr>
            <w:tcW w:w="2302" w:type="dxa"/>
            <w:vAlign w:val="center"/>
          </w:tcPr>
          <w:p w14:paraId="4703C4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6A624C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EDD524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AAA7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EFFDB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E5ACE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26D5B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E17F2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41131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348C0D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691BA3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45FD8B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0A67F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42FCA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E3FDB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894E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8C590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54103B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B869B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619620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6D2EC4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BF47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15566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9F717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D200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59210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DD77F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9FFA4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5F5ECEE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5335613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1DE81B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0245A4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DA7F9C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025688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62725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6B4BF67" w14:textId="77777777" w:rsidTr="00503750">
        <w:tc>
          <w:tcPr>
            <w:tcW w:w="2302" w:type="dxa"/>
            <w:vAlign w:val="center"/>
          </w:tcPr>
          <w:p w14:paraId="19507D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FF11C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FD5A0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6867F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6A00A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A87CF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CE9E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B458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B4D15F" w14:textId="77777777" w:rsidTr="00503750">
        <w:tc>
          <w:tcPr>
            <w:tcW w:w="15593" w:type="dxa"/>
            <w:gridSpan w:val="8"/>
            <w:vAlign w:val="center"/>
          </w:tcPr>
          <w:p w14:paraId="0F1FD1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2C18241E" w14:textId="77777777" w:rsidTr="00503750">
        <w:tc>
          <w:tcPr>
            <w:tcW w:w="2302" w:type="dxa"/>
            <w:vAlign w:val="center"/>
          </w:tcPr>
          <w:p w14:paraId="7DD11A5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59ECDDA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F009D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95AA7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B9F15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6CB3C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E3AC2D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F50DC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DB65C1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52E4A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BECBB6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3DF6E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94D6A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FAA85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19FBB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7DB301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ED1BA0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9FEAE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1DB7F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CB9D17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FA4A7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C94C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8FCFA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1D4F9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682661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3932FD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79E198" w14:textId="77777777" w:rsidTr="00503750">
        <w:tc>
          <w:tcPr>
            <w:tcW w:w="2302" w:type="dxa"/>
            <w:vAlign w:val="center"/>
          </w:tcPr>
          <w:p w14:paraId="420393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E50EBF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17905C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E03D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9A876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4A76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9A6852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44F338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E2DE07" w14:textId="77777777" w:rsidTr="00503750">
        <w:tc>
          <w:tcPr>
            <w:tcW w:w="15593" w:type="dxa"/>
            <w:gridSpan w:val="8"/>
            <w:vAlign w:val="center"/>
          </w:tcPr>
          <w:p w14:paraId="57D06C9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C433C1B" w14:textId="77777777" w:rsidTr="00503750">
        <w:tc>
          <w:tcPr>
            <w:tcW w:w="2302" w:type="dxa"/>
            <w:vAlign w:val="center"/>
          </w:tcPr>
          <w:p w14:paraId="276CB8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10EC914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E8F376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74D2AA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6955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1068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75FB8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3FDE6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4263C8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7A659DD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766211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411633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186E0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42DB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EEF4D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34A74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02960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1A7E92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9FAD64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6FC68D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C4EFFA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B1C98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8D64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64235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ABC5D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D2E7F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1512BD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687680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52F89E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BCB32F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6F472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0AAFE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0B75A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AE6D9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AF7B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5E5618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487CA8A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F30BD17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4B19D19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88AD6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15729E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F08FD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C9FE2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28AF2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D37A6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0B8D1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797B77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BD300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8C47D8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50FE69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0E7DE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001C1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41B7A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2E74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2CCB2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1827359" w14:textId="77777777" w:rsidR="00944C3D" w:rsidRDefault="00944C3D" w:rsidP="00944C3D">
      <w:pPr>
        <w:rPr>
          <w:rFonts w:ascii="Arial" w:hAnsi="Arial"/>
          <w:b/>
        </w:rPr>
      </w:pPr>
    </w:p>
    <w:p w14:paraId="1490057C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51C35676" w14:textId="77777777" w:rsidTr="00503750">
        <w:tc>
          <w:tcPr>
            <w:tcW w:w="1944" w:type="dxa"/>
            <w:vAlign w:val="center"/>
          </w:tcPr>
          <w:p w14:paraId="742F2BF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50B61B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754B46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63D07D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505C040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751308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7644E0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4B566AF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4D5242A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67D3A7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3DD2B6B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57B83B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01541E3" w14:textId="77777777" w:rsidTr="00503750">
        <w:tc>
          <w:tcPr>
            <w:tcW w:w="15685" w:type="dxa"/>
            <w:gridSpan w:val="12"/>
            <w:vAlign w:val="center"/>
          </w:tcPr>
          <w:p w14:paraId="4DD8C5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8BE81FC" w14:textId="77777777" w:rsidTr="00503750">
        <w:tc>
          <w:tcPr>
            <w:tcW w:w="1944" w:type="dxa"/>
            <w:vAlign w:val="center"/>
          </w:tcPr>
          <w:p w14:paraId="1A8D56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B2B91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1715F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567DF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CF03C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7607F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C1066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C29A6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4D2FF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D8EC1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89C85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7C0C1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3BFAD4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0F8D56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3C3657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BD4C6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CC446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0BE66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35D40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B8C21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9E8B0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EC5E0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83230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88960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94FD2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92590F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61240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4539A7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FC9CE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C0A84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A8967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44FE8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89299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B194E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4D9D9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46CE3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06229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0E5DE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F75DAB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26F520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43AB3A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AFC12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35A04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3F7541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104E2B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21D57D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162BC0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2789B6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693CA0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5D33F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44166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E951640" w14:textId="77777777" w:rsidTr="00503750">
        <w:tc>
          <w:tcPr>
            <w:tcW w:w="1944" w:type="dxa"/>
            <w:vAlign w:val="center"/>
          </w:tcPr>
          <w:p w14:paraId="5BD161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AA8B3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4FDDC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A05D8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D458E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078A5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F6D7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535DB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E3D28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B3DF9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39DD8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97EBF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57F661" w14:textId="77777777" w:rsidTr="00503750">
        <w:tc>
          <w:tcPr>
            <w:tcW w:w="15685" w:type="dxa"/>
            <w:gridSpan w:val="12"/>
            <w:vAlign w:val="center"/>
          </w:tcPr>
          <w:p w14:paraId="78836F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5EDD17C8" w14:textId="77777777" w:rsidTr="00503750">
        <w:tc>
          <w:tcPr>
            <w:tcW w:w="1944" w:type="dxa"/>
            <w:vAlign w:val="center"/>
          </w:tcPr>
          <w:p w14:paraId="7A93D27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3FDCF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B1EE0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A920F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073FD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CCDA7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894F5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5A56C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62DD3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71423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AA5ED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A8441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6BB580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2E64A5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37BEE1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0CB48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1A8F5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9D171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2F9F6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A74B0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9A6F5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52281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7D7DE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F6E10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C6F99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643AB4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3F1E9E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4A72A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C20A7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BCB79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80964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B6283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D552A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73DC3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78D4F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32E40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06798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14EB4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F951B43" w14:textId="77777777" w:rsidTr="00503750">
        <w:tc>
          <w:tcPr>
            <w:tcW w:w="1944" w:type="dxa"/>
            <w:vAlign w:val="center"/>
          </w:tcPr>
          <w:p w14:paraId="672D09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5D21B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8792A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B52D9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479AF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B54D6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0BDE8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093DF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3E5D9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3D9C6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49C64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EC7BC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CB7098" w14:textId="77777777" w:rsidTr="00503750">
        <w:tc>
          <w:tcPr>
            <w:tcW w:w="15685" w:type="dxa"/>
            <w:gridSpan w:val="12"/>
            <w:vAlign w:val="center"/>
          </w:tcPr>
          <w:p w14:paraId="364395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0A9FB7D" w14:textId="77777777" w:rsidTr="00503750">
        <w:tc>
          <w:tcPr>
            <w:tcW w:w="1944" w:type="dxa"/>
            <w:vAlign w:val="center"/>
          </w:tcPr>
          <w:p w14:paraId="6CAB654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6599B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6A3F3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AB31F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4D1AA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A8994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B17CC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B09D5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35EC4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59C79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EE8A6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E4DFB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66FF10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6421B3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BFFF9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604B6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DEBC4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8E6C0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76F14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B73E1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78F7C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6AE2D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1618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1BF21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C84C4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EE6C7B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7653E7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0BDD2A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EAD72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F038D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655B2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0BDA1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5F564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20F2F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B97EA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E08BB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01AE2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269DA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8F87B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12C48A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902D0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BF29F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5D792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A19B7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7A5F5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4CAE5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6E02F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19DD0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E4D20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FE657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2A57B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8073B7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3A564AC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7083720A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29E3F3C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90BA0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E1B7F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FF8B9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3E04B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EC962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EE100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8E03C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D783B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8A027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321C8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206F8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9B0FE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7DBAD1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311B1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8E1A6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3CA05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847EB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A1F95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8C7A3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DD56F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031D8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33AC9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13F35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0EE00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8BDDB7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699809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9E7975F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24944910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54A6E1E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135B60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7809A698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7C3B8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A8D41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A38738B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5491A3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07F99B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B117796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2B57D9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79F732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A0A34C9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582575D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0272D8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497EB52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32B7CA2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2F524167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659368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78CE32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F4404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54BA7FA8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01A3D7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5A03C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F380F9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819A975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11C037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6188A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68284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92503DC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B86A52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77B87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0E6AD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C11D54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2FF424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23767C1C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61B5B9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139C6A7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72ABF9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4A98CA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629FB6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2424665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4DED15B8" w14:textId="77777777" w:rsidTr="00503750">
        <w:trPr>
          <w:trHeight w:val="1073"/>
        </w:trPr>
        <w:tc>
          <w:tcPr>
            <w:tcW w:w="3614" w:type="dxa"/>
            <w:vMerge/>
          </w:tcPr>
          <w:p w14:paraId="1383FE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9CB889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044654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7AEED6E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37B7EC0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25E7CA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48505C2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753CF34D" w14:textId="77777777" w:rsidTr="00503750">
        <w:trPr>
          <w:trHeight w:val="283"/>
        </w:trPr>
        <w:tc>
          <w:tcPr>
            <w:tcW w:w="3614" w:type="dxa"/>
          </w:tcPr>
          <w:p w14:paraId="1B6718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3110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E651F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888E6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6F53D8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4715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70065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A432501" w14:textId="77777777" w:rsidTr="00503750">
        <w:trPr>
          <w:trHeight w:val="283"/>
        </w:trPr>
        <w:tc>
          <w:tcPr>
            <w:tcW w:w="3614" w:type="dxa"/>
          </w:tcPr>
          <w:p w14:paraId="3E4EC7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42ED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5AFD2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52C6F1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ADB9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7C21E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D1E9B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C8608A5" w14:textId="77777777" w:rsidTr="00503750">
        <w:trPr>
          <w:trHeight w:val="283"/>
        </w:trPr>
        <w:tc>
          <w:tcPr>
            <w:tcW w:w="3614" w:type="dxa"/>
          </w:tcPr>
          <w:p w14:paraId="6CEF5F9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63327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3909E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E1C51D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F7C5C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0EED7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5C7C9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D06A3CB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42C67458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7630CDF7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526A26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4D4F9CA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023A643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1523D4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1A9EB42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557298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2860DA7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26A9ED6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60068B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2B7E1C5B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95A626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0A651F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0128A1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0248E6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1BAF6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8B74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0B0E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4447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7EE3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F091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FFC64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93B8B4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7A24CF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486E6A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F7BB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E542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252D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B5C87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D525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12D8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90F50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CF1DE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D2190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BC1D5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285D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9AB4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144C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B7E6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08DB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CE04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EA1AF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301735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3BBD7B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484FD1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91617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F90A5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B1BA0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DF1F3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60B36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7300F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9D748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1FDDA29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9B33F0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C85C8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6EC7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EAE1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E998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8E9B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20209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336B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6A5C0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2D51C64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4B22F8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722A18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4AEE87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151909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941F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7B68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73D1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31C5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7D23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C23F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20E3C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87DBD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69C8E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F1528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C6B8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ABD0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6CDA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F84E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DCAE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2BCC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B5575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5D4D5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F0A05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7E84A7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22A18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3E930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FBEA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6CAC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1E6F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A13A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460B7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DB0214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F6BFEC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D1B11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8043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B5E2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ADA0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EAAD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06E6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C55E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BBC5A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EAED59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73EB7B6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A63B98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EA046C5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15C7F2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BA40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38C2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92A7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3446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7397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81AA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D6EB0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A4C36B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6ED19136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8BCB9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2B31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123D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DC29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260C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B3DB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ECB7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23CF5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6E9A54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C759018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7525CE9E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467484C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F177A9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2C810E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03D8AE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063B4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E1CBC3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F6DE81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66CBCB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9007C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487349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1F9296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EB6E04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8C7385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CA64E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88E14A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DBB855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DF639C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A149BAF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23A54831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16CF3B72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27284E5F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21EEEBDA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505350B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74BDA1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3FA6FE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9A30E8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F718B0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6D041449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65DAC40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49F962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9509DA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4BBF13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920DE7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4BC2FEB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08B1B2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39E3B2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84F3A2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276C9D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22A884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F1DBDEA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12870F7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268C11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7C5458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60A587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5F18F9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B89C479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730B86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C3CB42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FD7747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79BB33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B37822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B89D289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6F4344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2B252A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E19616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EB98D1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F67C8A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2CA958B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315EB520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95760E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82DFE7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7883F6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0F504E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70D7DE18" w14:textId="77777777" w:rsidR="00944C3D" w:rsidRDefault="00944C3D" w:rsidP="00944C3D">
      <w:pPr>
        <w:rPr>
          <w:rFonts w:ascii="Arial" w:hAnsi="Arial"/>
          <w:b/>
        </w:rPr>
      </w:pPr>
    </w:p>
    <w:p w14:paraId="24702E70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37AEAEA0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7EB251E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9FE101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42BC53A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DE19C2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632FB13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660FD222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436DFE9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6DCC2E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D0FDB6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7461C6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734322D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07FD42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19F7EA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56DC62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FC442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6318454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7875AA2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550CC69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62CAD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B11D5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B6EEE6D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44AE66AD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71A5E4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044459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D3AFF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9BDCB5A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212F09FF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6CD7C40" w14:textId="77777777" w:rsidTr="00503750">
        <w:tc>
          <w:tcPr>
            <w:tcW w:w="2835" w:type="dxa"/>
            <w:vAlign w:val="center"/>
          </w:tcPr>
          <w:p w14:paraId="249F4E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0E8DE7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74EE70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7A4D73B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085D41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C9FBA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23B5BD74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642464CF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633C56ED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DFBA5C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DFD235A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421BED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A35F99D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C7136B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0E31C5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266779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B443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86F6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AC88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9F075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B4CDE4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840C35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7792C7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50722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DB2BA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CB9B3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B3823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F43410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5A4B78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1C68E3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DBFE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B13A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2FDC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13226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B1E568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027E06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37C6A1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3E1A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94FD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DD122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B1466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940222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5BBACC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284259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7B06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BEDD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B3D90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3D850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5FC9D7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522937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5A80102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F86C6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647DA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34FA1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B6ADAF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ECF2447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1BAFBC92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3FE1DB6C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56AB826B" w14:textId="77777777" w:rsidR="00944C3D" w:rsidRDefault="00944C3D" w:rsidP="00944C3D">
      <w:pPr>
        <w:rPr>
          <w:rFonts w:ascii="Arial" w:hAnsi="Arial"/>
          <w:b/>
        </w:rPr>
      </w:pPr>
    </w:p>
    <w:p w14:paraId="0CB727F4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630104CD" w14:textId="77777777" w:rsidTr="00503750">
        <w:tc>
          <w:tcPr>
            <w:tcW w:w="2835" w:type="dxa"/>
            <w:vAlign w:val="center"/>
          </w:tcPr>
          <w:p w14:paraId="698470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18D881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4E7F9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125E2AA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4196657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41BF4D3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5CB7A2FD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392208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69AF38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24FA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A741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7EE3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4DA7B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58D8D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BF4A2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42FB58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8F26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BC7C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6F223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25628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00921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182F59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78145A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E966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80415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FC89C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E2C92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90940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3F1FB3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753E31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EFD7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2142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129E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D50B0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B8AC3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48C268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6FAF4CF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2912A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BD3FA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3F98D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ED88D7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BB439A2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4C13F2C3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2C55A89F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345506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3CF55F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26DC0A1E" w14:textId="77777777" w:rsidTr="00503750">
        <w:trPr>
          <w:trHeight w:val="699"/>
        </w:trPr>
        <w:tc>
          <w:tcPr>
            <w:tcW w:w="3502" w:type="dxa"/>
            <w:vMerge/>
          </w:tcPr>
          <w:p w14:paraId="6D32B6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4D9304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1C31357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0455A406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27CE1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6BD4E28F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1047DA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2C0E593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48235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7251E9DD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4B85B01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0420AF5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D34315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76559086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4B964E2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0AB477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5E0D694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41DA863F" w14:textId="77777777" w:rsidTr="00503750">
        <w:trPr>
          <w:trHeight w:val="593"/>
        </w:trPr>
        <w:tc>
          <w:tcPr>
            <w:tcW w:w="3497" w:type="dxa"/>
          </w:tcPr>
          <w:p w14:paraId="3D94B0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0C4021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135513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764DEEC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75CE9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4282C2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D7ED8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CF3BC3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6CD340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9511F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822CA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E06A9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E348FFD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184C9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E26D5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5BC9E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66649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1D1006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AD347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BDD393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A5D566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9C832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040F3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C72E6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B6A7A27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EDD1C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39B88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0204C3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44D25B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0EAD1C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22748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961F9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07D81BB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9E6DB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87C74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C156D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F47BE6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E602C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A8F05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FD0521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232CE9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0CF8FA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69C79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9711C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4BAB302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9721C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9BB82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1AD6ED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5392B8F1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ECDDC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A99A9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4B42CB8" w14:textId="77777777" w:rsidR="00944C3D" w:rsidRDefault="00944C3D" w:rsidP="00944C3D">
      <w:pPr>
        <w:rPr>
          <w:rFonts w:ascii="Arial" w:hAnsi="Arial"/>
          <w:b/>
        </w:rPr>
      </w:pPr>
    </w:p>
    <w:p w14:paraId="4F247AF7" w14:textId="77777777" w:rsidR="00944C3D" w:rsidRDefault="00944C3D" w:rsidP="00944C3D">
      <w:pPr>
        <w:rPr>
          <w:rFonts w:ascii="Arial" w:hAnsi="Arial"/>
          <w:b/>
        </w:rPr>
      </w:pPr>
    </w:p>
    <w:p w14:paraId="458E33B1" w14:textId="77777777" w:rsidR="00944C3D" w:rsidRDefault="00944C3D" w:rsidP="00944C3D">
      <w:pPr>
        <w:rPr>
          <w:rFonts w:ascii="Arial" w:hAnsi="Arial"/>
          <w:b/>
        </w:rPr>
      </w:pPr>
    </w:p>
    <w:p w14:paraId="7B61DE98" w14:textId="77777777" w:rsidR="00944C3D" w:rsidRDefault="00944C3D" w:rsidP="00944C3D">
      <w:pPr>
        <w:rPr>
          <w:rFonts w:ascii="Arial" w:hAnsi="Arial"/>
          <w:b/>
        </w:rPr>
      </w:pPr>
    </w:p>
    <w:p w14:paraId="74A5707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2708DA03" w14:textId="77777777" w:rsidTr="00503750">
        <w:tc>
          <w:tcPr>
            <w:tcW w:w="2622" w:type="dxa"/>
            <w:vAlign w:val="center"/>
          </w:tcPr>
          <w:p w14:paraId="09D9749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765B28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222476E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6BF2000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3DF859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7B7EE96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4ECDD02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48B7C5E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4D2F34C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3C88A9C3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19A07A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4C6E31C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1E5843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3D0D2A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D1C0E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5AD3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7E84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3A92E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20BA68B9" w14:textId="77777777" w:rsidTr="00503750">
        <w:tc>
          <w:tcPr>
            <w:tcW w:w="2622" w:type="dxa"/>
            <w:vAlign w:val="center"/>
          </w:tcPr>
          <w:p w14:paraId="3A7852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350661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50D726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8F721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BBB75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1A2BB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02AD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83DF20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A503EB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63831D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81F8A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D15F6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E9276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3C644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2A7170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B7B04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7966D7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961FD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539A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5588E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555B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B158B10" w14:textId="77777777" w:rsidTr="00503750">
        <w:tc>
          <w:tcPr>
            <w:tcW w:w="2622" w:type="dxa"/>
            <w:vAlign w:val="center"/>
          </w:tcPr>
          <w:p w14:paraId="4F2C49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710136EA" w14:textId="539EC8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6A4A5D8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57B2C9C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16B07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128217" w14:textId="5D3D8166" w:rsidR="00944C3D" w:rsidRPr="008C56AB" w:rsidRDefault="00EA6D9A" w:rsidP="00047B9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63390</w:t>
            </w:r>
          </w:p>
        </w:tc>
      </w:tr>
      <w:tr w:rsidR="0099716A" w:rsidRPr="00050529" w14:paraId="101D28A4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484D5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76FCB7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80927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24214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C1AF6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16238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7EEED6E" w14:textId="77777777" w:rsidTr="00503750">
        <w:tc>
          <w:tcPr>
            <w:tcW w:w="2622" w:type="dxa"/>
            <w:vAlign w:val="center"/>
          </w:tcPr>
          <w:p w14:paraId="49ACD5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067EB3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A6C9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9837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C9DCE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D119E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694D73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54178C2C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3CC94C1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0CD09F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45045D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37407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55888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06AA6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8E51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87B4C7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17941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73C49E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8FAC2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FEB5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47C98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F3DD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E6E4FC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D3173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2D1E7D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5D07D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67AF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6C9C4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77C2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6D14C95" w14:textId="77777777" w:rsidTr="00503750">
        <w:tc>
          <w:tcPr>
            <w:tcW w:w="2622" w:type="dxa"/>
            <w:vAlign w:val="center"/>
          </w:tcPr>
          <w:p w14:paraId="28F7F2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4B254E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13CCB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44F86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9E825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E37A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5818BD1" w14:textId="77777777" w:rsidTr="00503750">
        <w:tc>
          <w:tcPr>
            <w:tcW w:w="2622" w:type="dxa"/>
            <w:vAlign w:val="center"/>
          </w:tcPr>
          <w:p w14:paraId="6673CE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03D898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74FEF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9AEB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3757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03392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5415AEF4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5DD889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2ECE2DD9" w14:textId="77777777" w:rsidR="00944C3D" w:rsidRPr="008C56AB" w:rsidRDefault="00944C3D" w:rsidP="007936DE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6C1B69F" w14:textId="77777777" w:rsidR="00944C3D" w:rsidRPr="008C56AB" w:rsidRDefault="00944C3D" w:rsidP="007936DE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87D4F8" w14:textId="77777777" w:rsidR="00944C3D" w:rsidRPr="008C56AB" w:rsidRDefault="007936DE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3601F47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40BCF20" w14:textId="77777777" w:rsidR="00944C3D" w:rsidRPr="008C56AB" w:rsidRDefault="007936DE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</w:tr>
    </w:tbl>
    <w:p w14:paraId="5EE5A68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B3335E2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6B21F501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66A6DD97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2A8FD66E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2FC4E32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0C1064D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581B70D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BE7BB72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2F4A994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2263019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40EDF2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2993B3B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050960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B411D4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1C0E013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EDF28E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998E7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33FA92D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D0858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230081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47B4529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8344DB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9A05C3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57FFB7A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E676AF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9954D9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4FCEDFA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709ABD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07FDA1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73DE024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62B14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91144E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668DDCF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5B797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438619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205961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41AB41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F50DD1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C3FBBF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860D82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F7AD900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36E3B34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B0319C3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1650F63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0D99145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100300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7F3E218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9B2ED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4AEC40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7FA3C3C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A2ED5E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61D8B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38C289D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44E1B7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1D0956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0A00306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1A223B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381611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1577025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47DCA3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441085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1DE9917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A031D2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8C24C0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20EAC7E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1482BBF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6718ED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D81394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617F1FC0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74A5DA39" w14:textId="77777777" w:rsidTr="00503750">
        <w:tc>
          <w:tcPr>
            <w:tcW w:w="2835" w:type="dxa"/>
            <w:vAlign w:val="center"/>
          </w:tcPr>
          <w:p w14:paraId="64F1E33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2EA58B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FE53F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38C4222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575FC7E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1085B6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F081248" w14:textId="77777777" w:rsidTr="00503750">
        <w:tc>
          <w:tcPr>
            <w:tcW w:w="2835" w:type="dxa"/>
            <w:vAlign w:val="center"/>
          </w:tcPr>
          <w:p w14:paraId="19B1C4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53BFDB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5F04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3157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A02E2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BC065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D8C488" w14:textId="77777777" w:rsidTr="00503750">
        <w:tc>
          <w:tcPr>
            <w:tcW w:w="2835" w:type="dxa"/>
            <w:vAlign w:val="center"/>
          </w:tcPr>
          <w:p w14:paraId="43B215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21EF6B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8FFAA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49E7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3A5B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ACD37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5B4EDC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5FF88B1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5CFDE57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35847A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C22B4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026F6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786F8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680C9125" w14:textId="77777777" w:rsidTr="00503750">
        <w:tc>
          <w:tcPr>
            <w:tcW w:w="2835" w:type="dxa"/>
            <w:vAlign w:val="center"/>
          </w:tcPr>
          <w:p w14:paraId="2CED13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1E1E97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B6B5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4D04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B171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6573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BE0265" w14:textId="77777777" w:rsidTr="00503750">
        <w:tc>
          <w:tcPr>
            <w:tcW w:w="2835" w:type="dxa"/>
            <w:vAlign w:val="center"/>
          </w:tcPr>
          <w:p w14:paraId="452939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599721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F8A1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67A1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B1B7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DC3A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B72665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076E9CC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39807D91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15DFB45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D7D4681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06A4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BECE918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D9FBEA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4F48C10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352185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0B71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0FA6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F7387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E3023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0A1F97B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00ECA360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4A831B9D" w14:textId="77777777" w:rsidTr="00503750">
        <w:tc>
          <w:tcPr>
            <w:tcW w:w="2552" w:type="dxa"/>
            <w:shd w:val="clear" w:color="auto" w:fill="auto"/>
            <w:vAlign w:val="center"/>
          </w:tcPr>
          <w:p w14:paraId="11445C7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069CED4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4D4653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E0F937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69919E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16DFDF7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22C743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172B44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87B7936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3E5EFE5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73117E1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6EBFED5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43B49D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30887B7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94B298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3852D22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7216351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69BF423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7F1DCD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6446B5B2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74B24DA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775A74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1510182A" w14:textId="77777777" w:rsidTr="00503750">
        <w:tc>
          <w:tcPr>
            <w:tcW w:w="4395" w:type="dxa"/>
            <w:vMerge/>
          </w:tcPr>
          <w:p w14:paraId="07B558E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31FD38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0702E4C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5C949025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57BC3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180C85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3372F7AE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03025DAE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4A6AD5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7F9324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AFDBB2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32906BF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0CD095C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390DFA23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6841E63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127220C5" w14:textId="77777777" w:rsidTr="00503750">
        <w:tc>
          <w:tcPr>
            <w:tcW w:w="4395" w:type="dxa"/>
            <w:vAlign w:val="center"/>
          </w:tcPr>
          <w:p w14:paraId="17F4AD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20B1A2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9C26A3A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58C188B4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3F5FD6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AA351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68789E2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2ED45B76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3A646E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6CFB83E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80124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178875C5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23C5844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6B714DEB" w14:textId="3A0B6089" w:rsidR="00944C3D" w:rsidRPr="008C56AB" w:rsidRDefault="00EA6D9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5081</w:t>
            </w:r>
          </w:p>
        </w:tc>
        <w:tc>
          <w:tcPr>
            <w:tcW w:w="2835" w:type="dxa"/>
            <w:vAlign w:val="center"/>
          </w:tcPr>
          <w:p w14:paraId="74C7294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91AD7B6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45D2567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0863C424" w14:textId="77777777" w:rsidTr="00503750">
        <w:tc>
          <w:tcPr>
            <w:tcW w:w="4395" w:type="dxa"/>
            <w:vAlign w:val="center"/>
          </w:tcPr>
          <w:p w14:paraId="314B8B3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3A28861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3FADC4C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505B004F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7668607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1D4A52D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759854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4367F49A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4E27B8C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64E8A1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B8B8B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22688C45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061F7FF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017C7C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FBFF6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FB37D53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1FDA047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09EA9082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6B66E56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2069E6A8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43DB8B1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5873E0C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084597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9C2713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37DBE3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9F82F0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0AB08862" w14:textId="77777777" w:rsidTr="00503750">
        <w:tc>
          <w:tcPr>
            <w:tcW w:w="1843" w:type="dxa"/>
            <w:vAlign w:val="center"/>
          </w:tcPr>
          <w:p w14:paraId="61303B7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12651E1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4C4123F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7A0E788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1831AD4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44D244E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51AA3B4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7BC138CF" w14:textId="77777777" w:rsidTr="00503750">
        <w:tc>
          <w:tcPr>
            <w:tcW w:w="1843" w:type="dxa"/>
            <w:vAlign w:val="center"/>
          </w:tcPr>
          <w:p w14:paraId="316CC19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344A805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92B3B7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A95093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2904E2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51375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8BC99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215F67E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3EAD5BA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1BA2ED1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46D6A4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49251F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C5EA74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6450E8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24A93D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C738EE5" w14:textId="77777777" w:rsidTr="00503750">
        <w:tc>
          <w:tcPr>
            <w:tcW w:w="1843" w:type="dxa"/>
            <w:vAlign w:val="center"/>
          </w:tcPr>
          <w:p w14:paraId="4F9E2EB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0274095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896172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10426B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74F082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DF7FAB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D59E35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F9CDD85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683DBEA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23C725B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9FEC7A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3E3A4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44E326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6F12C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415D1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07A5515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1FEB30E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1CC0C65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A86EEE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588A75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6891CC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523075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BDE76A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01EE8D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CD81EC8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11E694A1" w14:textId="77777777" w:rsidTr="00503750">
        <w:trPr>
          <w:trHeight w:val="664"/>
        </w:trPr>
        <w:tc>
          <w:tcPr>
            <w:tcW w:w="3372" w:type="dxa"/>
          </w:tcPr>
          <w:p w14:paraId="4A21B6D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0A70830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195FF92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495AC22C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5E0AC3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273ACD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5E9E7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94A3EE7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9D7E5FB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A9E99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17039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025F2B7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05C1C2D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8B1D8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D0F3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2A71B1A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1ADD17E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2EEA75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3AF2E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BA69D5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FC77D7F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32675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56981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2CC976F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11EF386D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1545F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F1C9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DDA45EF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59B995AC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0CA9ED8A" w14:textId="77777777" w:rsidTr="00503750">
        <w:tc>
          <w:tcPr>
            <w:tcW w:w="2835" w:type="dxa"/>
            <w:vAlign w:val="center"/>
          </w:tcPr>
          <w:p w14:paraId="3FAFDC0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5897B0C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4E65DF1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352D626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292507D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64F9D24B" w14:textId="77777777" w:rsidTr="00503750">
        <w:tc>
          <w:tcPr>
            <w:tcW w:w="2835" w:type="dxa"/>
          </w:tcPr>
          <w:p w14:paraId="6E0A905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26501E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ABBF1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7325B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1EB25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02B67CD" w14:textId="77777777" w:rsidTr="00503750">
        <w:tc>
          <w:tcPr>
            <w:tcW w:w="2835" w:type="dxa"/>
          </w:tcPr>
          <w:p w14:paraId="5F056E4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6E6443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78DD1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6BA74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A1F5C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667778F" w14:textId="77777777" w:rsidTr="00503750">
        <w:tc>
          <w:tcPr>
            <w:tcW w:w="2835" w:type="dxa"/>
          </w:tcPr>
          <w:p w14:paraId="6C39CEC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00BEA8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D41A2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A0A00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CB352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213BFF4" w14:textId="77777777" w:rsidTr="00503750">
        <w:tc>
          <w:tcPr>
            <w:tcW w:w="2835" w:type="dxa"/>
            <w:vAlign w:val="center"/>
          </w:tcPr>
          <w:p w14:paraId="4A626AD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3CA87A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66E02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56158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29325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EBE7305" w14:textId="77777777" w:rsidTr="00503750">
        <w:tc>
          <w:tcPr>
            <w:tcW w:w="2835" w:type="dxa"/>
            <w:vAlign w:val="center"/>
          </w:tcPr>
          <w:p w14:paraId="0AB7BC8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45C916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E7436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B4E89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EF16B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95FAD6E" w14:textId="77777777" w:rsidTr="00503750">
        <w:tc>
          <w:tcPr>
            <w:tcW w:w="2835" w:type="dxa"/>
          </w:tcPr>
          <w:p w14:paraId="2B4F665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201654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3C2E8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75D2E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CC5BF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4F351A2" w14:textId="77777777" w:rsidTr="00503750">
        <w:tc>
          <w:tcPr>
            <w:tcW w:w="2835" w:type="dxa"/>
          </w:tcPr>
          <w:p w14:paraId="068D046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6AEE49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28086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7BCFA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7F2B4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8769A35" w14:textId="77777777" w:rsidTr="00503750">
        <w:tc>
          <w:tcPr>
            <w:tcW w:w="2835" w:type="dxa"/>
          </w:tcPr>
          <w:p w14:paraId="158FA30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426ECC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F995C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98591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438F7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9069A8E" w14:textId="77777777" w:rsidR="00944C3D" w:rsidRDefault="00944C3D" w:rsidP="00944C3D">
      <w:pPr>
        <w:rPr>
          <w:rFonts w:ascii="Arial" w:hAnsi="Arial"/>
          <w:b/>
        </w:rPr>
      </w:pPr>
    </w:p>
    <w:p w14:paraId="2D63EF03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37EA0307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6DD50D1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21653F9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445824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39A3083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3E7F624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7CC28C96" w14:textId="77777777" w:rsidTr="00503750">
        <w:trPr>
          <w:trHeight w:val="443"/>
        </w:trPr>
        <w:tc>
          <w:tcPr>
            <w:tcW w:w="2560" w:type="dxa"/>
          </w:tcPr>
          <w:p w14:paraId="2782F71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664DF5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7C21A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C6C6D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6B0EE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73F470D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4E9859F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45C136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205D1B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EFC2F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BC608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8DC143E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7195695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0BF6B0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1E8A6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54744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A0F52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57CB220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2E018D6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0C9989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9425C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1ED1B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043D6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BCA596C" w14:textId="77777777" w:rsidR="00944C3D" w:rsidRDefault="00944C3D" w:rsidP="00944C3D">
      <w:pPr>
        <w:rPr>
          <w:rFonts w:ascii="Arial" w:hAnsi="Arial"/>
          <w:b/>
        </w:rPr>
      </w:pPr>
    </w:p>
    <w:p w14:paraId="7CD57213" w14:textId="77777777" w:rsidR="00944C3D" w:rsidRDefault="00944C3D" w:rsidP="00944C3D">
      <w:pPr>
        <w:rPr>
          <w:rFonts w:ascii="Arial" w:hAnsi="Arial"/>
          <w:b/>
        </w:rPr>
      </w:pPr>
    </w:p>
    <w:p w14:paraId="23864E0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726CE1AC" w14:textId="77777777" w:rsidR="00944C3D" w:rsidRDefault="00944C3D" w:rsidP="00944C3D">
      <w:pPr>
        <w:rPr>
          <w:rFonts w:ascii="Arial" w:hAnsi="Arial"/>
          <w:b/>
        </w:rPr>
      </w:pPr>
    </w:p>
    <w:p w14:paraId="561A6FF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15B85F58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4F46CA9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69D818D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223CE8B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4940149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D2E628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7877BC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3A5A41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C2CA2C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D02109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342ED6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99AA15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CA57354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76CB4A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05A819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B2B714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24642BF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5C7B5C1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7F06BE76" w14:textId="77777777" w:rsidTr="00503750">
        <w:trPr>
          <w:trHeight w:val="677"/>
        </w:trPr>
        <w:tc>
          <w:tcPr>
            <w:tcW w:w="3358" w:type="dxa"/>
          </w:tcPr>
          <w:p w14:paraId="038811B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161C1E3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FBF756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7D23BF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0C5A5D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7978BF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8560A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FDC253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752583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D0F94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9BE98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005155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B8D21A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5051AA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7F8D4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A9FEF8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E10B8E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129200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62C40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4D394B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4B407D9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99DDD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845B2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24040DD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03FE1AEA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465B26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1F2FF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605520E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529888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2D8F16A6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5685C2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3FA4BA6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1E77FFD5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656497F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F280C9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D9D7C8B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C9E555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613C9E9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0901492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4DBFD15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2CEBF5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2721150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D0EEF99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10A89A4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C4F0FE1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44B8BE3A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5020E02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18447DC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169A9E5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40DE70C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E669C5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4189D8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044A2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95693A9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64657D4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248385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4A92E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44A260C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196B962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4F6D50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FA6FD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C196A53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BA2574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DFB0C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30CC6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5460008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610F4E6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3901A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A51F5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97C1CA2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96331A5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7C116DFE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0D7442A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402E1E5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44DE9D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A02B49D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3B597A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28875D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C281D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3F20712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4D7D7C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577CF6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007BD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719164B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7062A9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329B94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5AB48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2E8B3D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8791A8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8FC95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CF58B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1D901C0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2447C999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10DB6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620C2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D24DE3F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2A6ED2E8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7DF5B78E" w14:textId="77777777" w:rsidTr="00503750">
        <w:tc>
          <w:tcPr>
            <w:tcW w:w="3686" w:type="dxa"/>
            <w:vAlign w:val="center"/>
          </w:tcPr>
          <w:p w14:paraId="789DD4B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9F6406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57128E9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45D682AA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68FCE5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5EB3D3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C98328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25A444A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15F7AA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6F0B8F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BF508A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5C76C9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BFA9F5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8BF283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875AF0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F6A6358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6E9EA62A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57597F02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F71E4D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F65A71C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41313C8A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59C8B92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04751C0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1BC0741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527B46D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8EC52D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3D332B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F081C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E1E1630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F416D8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0C1382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38DB3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1D50A81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3460C6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15775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331A0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53C982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500C84F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A1169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90AFA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B59B699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40A5B81B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094B6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42B47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BBEDC9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421012B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1369B93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79D6D30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6FB1EC8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4AD8CA5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4E69211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16A9D9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322B9E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45A1BE4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226A43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0F7631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7DBF04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FECDB1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4C9DAB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FD35E0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B9EFA0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0CEA33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BF408F4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ACBF33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3D3F2E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BC59E7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C084A3D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0514D89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75D79B3" w14:textId="77777777" w:rsidR="00944C3D" w:rsidRDefault="00944C3D" w:rsidP="00944C3D">
      <w:pPr>
        <w:rPr>
          <w:sz w:val="22"/>
          <w:szCs w:val="22"/>
        </w:rPr>
      </w:pPr>
    </w:p>
    <w:p w14:paraId="18129787" w14:textId="77777777" w:rsidR="00944C3D" w:rsidRDefault="00944C3D" w:rsidP="00944C3D">
      <w:pPr>
        <w:rPr>
          <w:sz w:val="22"/>
          <w:szCs w:val="22"/>
        </w:rPr>
      </w:pPr>
    </w:p>
    <w:p w14:paraId="1C4BE52B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26A37545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67D698F4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EB6AE0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13EC671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504FA19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F7BF3B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22FD7CBB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507000F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73E0F47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180F6E0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433AE23A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71A6D88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28CD1D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FFE8B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60D485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505A96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0540C8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15ADE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E7722E8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69C2A1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20066B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1477C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E2A7310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B82EED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49111E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0DDF5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128567B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4D8D074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365C05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34460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4FDA5E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38AA8FE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6981EF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8DBD8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6E09852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71D33815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4F1B66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9308E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14022F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48AE2EE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5A441031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1F30A61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2860B432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20EDB4F6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63A53B1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02E04F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00803C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2A01D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65A550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4D90E8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260EAF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C5D67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893191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27DC2D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7DA89A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8329B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AD387C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E35BDE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0EC406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13F77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0F7B51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00B9D7A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8A52B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37595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F528F4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9EA1B67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352A0A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8D505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FB4C999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6D4E5EC4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29681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2E7BF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5A6D50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C47AE0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44EC5B19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3A6FA10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81664D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6A3E933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7DA3108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3BEF46B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7FB3AF2B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2B54000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091ECA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931846A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4BB188A2" w14:textId="77777777" w:rsidR="00944C3D" w:rsidRPr="003607F0" w:rsidRDefault="00944C3D" w:rsidP="00944C3D"/>
    <w:p w14:paraId="74D39C8B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A20DA" w14:textId="77777777" w:rsidR="002A6025" w:rsidRDefault="002A6025">
      <w:r>
        <w:separator/>
      </w:r>
    </w:p>
  </w:endnote>
  <w:endnote w:type="continuationSeparator" w:id="0">
    <w:p w14:paraId="05226427" w14:textId="77777777" w:rsidR="002A6025" w:rsidRDefault="002A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33404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5C5F3E31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2E464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6309423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4BC9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35DF0AD4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90FCF" w14:textId="77777777" w:rsidR="002A6025" w:rsidRDefault="002A6025">
      <w:r>
        <w:separator/>
      </w:r>
    </w:p>
  </w:footnote>
  <w:footnote w:type="continuationSeparator" w:id="0">
    <w:p w14:paraId="55C6C746" w14:textId="77777777" w:rsidR="002A6025" w:rsidRDefault="002A6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178129">
    <w:abstractNumId w:val="13"/>
  </w:num>
  <w:num w:numId="2" w16cid:durableId="910240232">
    <w:abstractNumId w:val="17"/>
  </w:num>
  <w:num w:numId="3" w16cid:durableId="851409348">
    <w:abstractNumId w:val="8"/>
  </w:num>
  <w:num w:numId="4" w16cid:durableId="2099599631">
    <w:abstractNumId w:val="7"/>
  </w:num>
  <w:num w:numId="5" w16cid:durableId="163455665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0122007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6190319">
    <w:abstractNumId w:val="20"/>
  </w:num>
  <w:num w:numId="8" w16cid:durableId="1410536054">
    <w:abstractNumId w:val="10"/>
  </w:num>
  <w:num w:numId="9" w16cid:durableId="1795100449">
    <w:abstractNumId w:val="0"/>
  </w:num>
  <w:num w:numId="10" w16cid:durableId="1066226252">
    <w:abstractNumId w:val="19"/>
  </w:num>
  <w:num w:numId="11" w16cid:durableId="13383495">
    <w:abstractNumId w:val="6"/>
  </w:num>
  <w:num w:numId="12" w16cid:durableId="297223136">
    <w:abstractNumId w:val="9"/>
  </w:num>
  <w:num w:numId="13" w16cid:durableId="164787900">
    <w:abstractNumId w:val="12"/>
  </w:num>
  <w:num w:numId="14" w16cid:durableId="76708646">
    <w:abstractNumId w:val="15"/>
  </w:num>
  <w:num w:numId="15" w16cid:durableId="624821625">
    <w:abstractNumId w:val="14"/>
  </w:num>
  <w:num w:numId="16" w16cid:durableId="219488532">
    <w:abstractNumId w:val="2"/>
  </w:num>
  <w:num w:numId="17" w16cid:durableId="1370912367">
    <w:abstractNumId w:val="4"/>
  </w:num>
  <w:num w:numId="18" w16cid:durableId="317810716">
    <w:abstractNumId w:val="11"/>
  </w:num>
  <w:num w:numId="19" w16cid:durableId="1682048242">
    <w:abstractNumId w:val="5"/>
  </w:num>
  <w:num w:numId="20" w16cid:durableId="858737914">
    <w:abstractNumId w:val="18"/>
  </w:num>
  <w:num w:numId="21" w16cid:durableId="194730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422B9"/>
    <w:rsid w:val="000461D1"/>
    <w:rsid w:val="00047B97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A6025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46867"/>
    <w:rsid w:val="00647419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6DE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716A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350FE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4945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D9A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B0767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3781B-12A9-4CAD-A5AB-B817839DE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5</TotalTime>
  <Pages>16</Pages>
  <Words>5276</Words>
  <Characters>30077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HROMNIKOVA Jana</dc:creator>
  <cp:lastModifiedBy>KOSTELNA Marcela</cp:lastModifiedBy>
  <cp:revision>2</cp:revision>
  <cp:lastPrinted>2009-07-30T10:15:00Z</cp:lastPrinted>
  <dcterms:created xsi:type="dcterms:W3CDTF">2023-03-08T12:33:00Z</dcterms:created>
  <dcterms:modified xsi:type="dcterms:W3CDTF">2023-03-08T12:33:00Z</dcterms:modified>
</cp:coreProperties>
</file>