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2C5AA21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3D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5CD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5BF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FB7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ECE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8A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F9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2A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6D5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45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FD6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D83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F4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C2E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F18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2F6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5A8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44D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024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848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08B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003D65A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0931A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2EA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9BD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3F9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112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7D9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9DB2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9C5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B9D6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060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4F7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993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4AE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512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460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B61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9E6B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28D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197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9988A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1B76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9A5F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27F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E27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D28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B28F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74E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7D1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053A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0F5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329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3D0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494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661AF9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252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92D4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DAB3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1653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A9B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B7C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9F2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57BF5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3D4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9992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4F4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C78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CB20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D4E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44D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8FA12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25ECE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EE37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91B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F63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47A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A2E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80A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A80C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BF9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883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F316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F7BE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5D1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6C7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1E2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38F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F07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7EA559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A801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191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556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CAF5B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40BF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150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8594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9A00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D1E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5A1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F87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596A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80C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23F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943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A33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F6AD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1C4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0C2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EFD8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E4E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35F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04D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1CF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19EC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4BA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0AAB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100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E41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229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D38E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D27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F7F1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D9A750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348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E54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1D9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A7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C73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6BF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45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A86A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AD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BDE4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BD9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BF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0C1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C99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8BF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2F3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0D0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316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44A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70B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823E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6BD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923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294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5E22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2055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337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3A2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972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43F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93A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CA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45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7B9C664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29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6D7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375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4D2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DE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C13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783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95A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EA5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15F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E03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EA3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39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E84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F2D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F3B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28A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9E243A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B8E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4AC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B1C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E8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C8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DF5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F4A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B9E6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D146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77E2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4449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BE15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4E7E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493D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C1D5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2AFB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0B0F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6884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A97835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586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424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2E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534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DB12A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A85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C1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14A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9B4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EBD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708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F04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30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2D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ED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422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6EF1A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F7D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CB0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E4F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006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C3A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556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7F6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EB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2DC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04A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0DC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D50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35C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0AE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8D9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CA76A6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839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6E9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670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590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EB4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009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F48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BFF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B59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749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2D5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6606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C35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C3E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E2E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707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0D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BE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BA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DF7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D7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61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C78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443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C2B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DCB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08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FF2CA9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AC3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627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CE5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AF4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71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6C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5A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574E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37C6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7EF8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7C065A" w14:textId="54BE0F2F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AB3387">
              <w:rPr>
                <w:rFonts w:ascii="Arial" w:hAnsi="Arial"/>
                <w:lang w:eastAsia="sk-SK"/>
              </w:rPr>
              <w:t>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C600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6C6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550B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5478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5ECD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FC6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BE6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B5E1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58F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D68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D60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A24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C8C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A04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B3057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309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F1D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8FD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7D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74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8D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7EA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E50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3D2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DB51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92855BE" wp14:editId="3B6E075B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D148B3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B7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C3C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5DD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FE16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74A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1B0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B81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2F7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09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F2A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C5D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EED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84A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C4EDF4E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DE604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5FE55E7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9877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71D03C8" wp14:editId="7F26BB56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CF8C5B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BEDCE7A" wp14:editId="3D16D817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00A9D5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6CC5EB" wp14:editId="57F1A0DC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024880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6BB5059D" wp14:editId="1AA5553E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CB8334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53C3F314" wp14:editId="1F513204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B52FCA" w14:textId="710A181E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152245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AB3387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C3F3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3CB52FCA" w14:textId="710A181E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152245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AB3387"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08F87E93" wp14:editId="401C8CF1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183FDB" w14:textId="224A3BE4" w:rsidR="000B647F" w:rsidRDefault="0099716A" w:rsidP="00944C3D">
                                  <w:r>
                                    <w:t>20</w:t>
                                  </w:r>
                                  <w:r w:rsidR="00152245">
                                    <w:t>2</w:t>
                                  </w:r>
                                  <w:r w:rsidR="00AB3387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87E93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5D183FDB" w14:textId="224A3BE4" w:rsidR="000B647F" w:rsidRDefault="0099716A" w:rsidP="00944C3D">
                            <w:r>
                              <w:t>20</w:t>
                            </w:r>
                            <w:r w:rsidR="00152245">
                              <w:t>2</w:t>
                            </w:r>
                            <w:r w:rsidR="00AB3387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2257D497" wp14:editId="1E8372EF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7F06C5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C2F52DA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0E8A2E85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6275611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3DCF8A4" wp14:editId="3F3B7FCC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23D335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8A2953D" wp14:editId="40444716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26D13B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67EF7C" wp14:editId="2C5B2F61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B258DA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41357315" wp14:editId="3A8CB41C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ECED17" w14:textId="5057AED0" w:rsidR="000B647F" w:rsidRDefault="0099716A" w:rsidP="00944C3D">
                                  <w:r>
                                    <w:t>20</w:t>
                                  </w:r>
                                  <w:r w:rsidR="00AB3387"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57315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14ECED17" w14:textId="5057AED0" w:rsidR="000B647F" w:rsidRDefault="0099716A" w:rsidP="00944C3D">
                            <w:r>
                              <w:t>20</w:t>
                            </w:r>
                            <w:r w:rsidR="00AB3387"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42E67AF3" wp14:editId="1F07A1E2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394F87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02DA1A45" wp14:editId="042E8144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672C62" w14:textId="2007A54C" w:rsidR="000B647F" w:rsidRDefault="0099716A" w:rsidP="00944C3D">
                                  <w:r>
                                    <w:t>20</w:t>
                                  </w:r>
                                  <w:r w:rsidR="00AB3387"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DA1A45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20672C62" w14:textId="2007A54C" w:rsidR="000B647F" w:rsidRDefault="0099716A" w:rsidP="00944C3D">
                            <w:r>
                              <w:t>20</w:t>
                            </w:r>
                            <w:r w:rsidR="00AB3387"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0721CA07" wp14:editId="36501B1E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547B5D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1DBB65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25AAD6C7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A5BF3F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24E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0B4D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947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97C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69D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13B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D68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C26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186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7C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0C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E3D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3CF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5CE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C0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50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B8A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112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ADC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0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31D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3D1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010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CF6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07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20C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2DA20A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73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9D7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849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5F4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350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17F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38E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0C5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67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2AA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2B3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59E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45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A74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8E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2E3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03B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21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6960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64EC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9FA8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C977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B46D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A3A3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8371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F8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AA3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B90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6D9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126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C99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CD8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98D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BAF818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309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87A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54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3DB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FCA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868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AE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29B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78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73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1F5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208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C74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42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FC7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863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19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841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22D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614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383D1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734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100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F98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14B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B73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269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310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C72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DD43CB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93C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05C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FA2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112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16A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995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7A6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75D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9D5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2FC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B31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39E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266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9F2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95F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1CB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808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BF1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D8E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90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99FE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1DD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4E1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C3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0B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A70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A61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FC6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8F809D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95E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BB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729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10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A03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226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6BF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581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FC4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BA1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22F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55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3EF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0DF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B7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F7B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AF6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00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08A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53E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365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8EE9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D59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732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D7F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0B5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5C7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BC7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24A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4BA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586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33C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3C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C7203C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ED4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BB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40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31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7A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70A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1F8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4E2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6F7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1A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2F7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7F7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B92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95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425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82E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F27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B99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34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27E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C45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8345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E43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09CA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9C1A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C290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5CF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4CD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EE22CD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35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69B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A2D1B67" wp14:editId="6F8118A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2C3D97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623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41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54D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6B5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E3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CB6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EC3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62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E0D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298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BC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82D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63A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E7A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303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42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A9D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233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802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7F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59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E87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01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D92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B3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89D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750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D69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305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0F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F81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8630DE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4E5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C70B94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B807F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67A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9ACD00" wp14:editId="3BB76439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139C82" w14:textId="77777777" w:rsidR="000B647F" w:rsidRPr="00391121" w:rsidRDefault="00FF34FB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31203361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">
                      <v:textbox>
                        <w:txbxContent>
                          <w:p w:rsidR="000B647F" w:rsidRPr="00391121" w:rsidRDefault="00FF34FB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31203361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E4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2E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D23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41C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647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BB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174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0E2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DA3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8CB5C7" wp14:editId="02264952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54A503" w14:textId="77777777" w:rsidR="000B647F" w:rsidRPr="00391121" w:rsidRDefault="00FF34FB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2021433073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">
                      <v:textbox style="mso-fit-shape-to-text:t">
                        <w:txbxContent>
                          <w:p w:rsidR="000B647F" w:rsidRPr="00391121" w:rsidRDefault="00FF34FB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2021433073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0D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051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14C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278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E6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72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3CC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45A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B5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CA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ACF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303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D5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8C8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2ED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0E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D8EC83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17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0CA79FB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5A7AA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60A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E11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6CD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04E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0AB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53C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23E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7B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85D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BBF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C5D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8A6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5C0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B4D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F6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799A6D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4B79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F24A1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C17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1D780D8" wp14:editId="13769ED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51DF20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SVB</w:t>
                                  </w:r>
                                  <w:r w:rsidR="006142E9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FF34FB">
                                    <w:rPr>
                                      <w:rFonts w:ascii="Arial" w:hAnsi="Arial" w:cs="Arial"/>
                                    </w:rPr>
                                    <w:t xml:space="preserve">Novomeského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SVB</w:t>
                            </w:r>
                            <w:r w:rsidR="006142E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F34FB">
                              <w:rPr>
                                <w:rFonts w:ascii="Arial" w:hAnsi="Arial" w:cs="Arial"/>
                              </w:rPr>
                              <w:t xml:space="preserve">Novomeského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4F9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5F2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D5E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47A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B8A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FB0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063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EA9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589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D2D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823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28A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62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284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19B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250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86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B8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399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8B6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351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EDE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89D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C1F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97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201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F71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36F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84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0BD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19A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EF95E0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254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86C0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476602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6C5396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D20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23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072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FFB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F3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9AE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AC2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A29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153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3E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0B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A9E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9C4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D19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9A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84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3BE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7BC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90E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E42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CE0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A02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60C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FB28602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8943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B84358" wp14:editId="5FFC6B5F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46687E" w14:textId="77777777" w:rsidR="000B647F" w:rsidRPr="00391121" w:rsidRDefault="00FF34FB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Novomeského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">
                      <v:textbox>
                        <w:txbxContent>
                          <w:p w:rsidR="000B647F" w:rsidRPr="00391121" w:rsidRDefault="00FF34FB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Novomeského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7A2C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507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CEE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9BD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8E5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792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A07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EE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F8E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43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348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5CF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F1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0CC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216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25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795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1B004A2" wp14:editId="08AEB4FD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F88A26" w14:textId="77777777" w:rsidR="000B647F" w:rsidRDefault="00FF34FB" w:rsidP="00944C3D">
                                  <w:r>
                                    <w:t>2669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">
                      <v:textbox>
                        <w:txbxContent>
                          <w:p w:rsidR="000B647F" w:rsidRDefault="00FF34FB" w:rsidP="00944C3D">
                            <w:r>
                              <w:t>2669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5F6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DA2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A5D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DB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918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FD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742921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BB56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7FAC6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06D3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1BA561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7485369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620462" wp14:editId="184EFF77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E9EE63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9110</w:t>
                                  </w:r>
                                  <w:r w:rsidR="009D0BDD"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2iKgIAAFk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Cy2X2iKgIAAFkEAAAOAAAAAAAAAAAAAAAAAC4CAABkcnMvZTJv&#10;RG9jLnhtbFBLAQItABQABgAIAAAAIQAkAQGq3AAAAAYBAAAPAAAAAAAAAAAAAAAAAIQEAABkcnMv&#10;ZG93bnJldi54bWxQSwUGAAAAAAQABADzAAAAjQUAAAAA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9110</w:t>
                            </w:r>
                            <w:r w:rsidR="009D0BDD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9AB463C" wp14:editId="2AB222A5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C7565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46867" w:rsidRPr="00583CAF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8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46867" w:rsidRPr="00583CAF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58B822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40D5A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E1C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633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6605A8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C29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200B8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EE7EC49" wp14:editId="726065E9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9977FA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49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BW0FBt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510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6772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C66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EC3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803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9D7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8E51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06C76BF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2B857DE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732A117" wp14:editId="6C5ADC8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77A126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0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Pqe/jo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3CEA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98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C10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2AF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042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F91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8FF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51D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074901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8F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FA3D3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B0B4B0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7B49785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4CAF38B" wp14:editId="28EE06DF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53B0D3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1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9BBD0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DAFEB1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0DAD5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FC4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510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E87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90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866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EB8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B0D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837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46E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AF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6AB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B8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E7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1D0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64D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89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A8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776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0A3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48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E65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A18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0F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49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95D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B3D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30317C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C82A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22BF60" w14:textId="26A9BEA2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152245">
              <w:rPr>
                <w:rFonts w:ascii="Arial" w:hAnsi="Arial"/>
                <w:lang w:eastAsia="sk-SK"/>
              </w:rPr>
              <w:t>26.2.202</w:t>
            </w:r>
            <w:r w:rsidR="00AB3387">
              <w:rPr>
                <w:rFonts w:ascii="Arial" w:hAnsi="Arial"/>
                <w:lang w:eastAsia="sk-SK"/>
              </w:rPr>
              <w:t>3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14AF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9BA5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3BEB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A1C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DFF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045B75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B3F1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69A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920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FB4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A85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95442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52E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AC995D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976B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1F7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B5C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5C5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59D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27204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FFB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BA64A2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8628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F52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1A6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7EC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6F2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091D4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23A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69C3B9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773C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73A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1A0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2E1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826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26D08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F4E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894DA1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A6D2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C6B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0FB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ACC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864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97539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B8A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860066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7EF6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92B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E84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D81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0A8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7DEDA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D1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B3B0C5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E181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619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788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646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871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DA28C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F52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5B14DF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594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CB6A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53812BE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333AFF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0F3096D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56BD5AE3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39548A76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7B509C18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5E812CA5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C9A8D63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EC1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0DC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4441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3451D0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D77FE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9DE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ACA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7E4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CA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B5F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85B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2BC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224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BD9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88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BE4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ABD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302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0D3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E83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C77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81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8D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4C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AA9B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C2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9C4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1E095414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66EB3817" w14:textId="77777777" w:rsidR="00944C3D" w:rsidRDefault="00944C3D" w:rsidP="00944C3D">
      <w:pPr>
        <w:rPr>
          <w:rFonts w:ascii="Arial" w:hAnsi="Arial"/>
        </w:rPr>
      </w:pPr>
    </w:p>
    <w:p w14:paraId="68D3A65E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lastRenderedPageBreak/>
        <w:t>Meno a priezvisko fyzickej osoby alebo názov právnickej osoby, ktorá je zakladateľom alebo zriaďovateľom účtovnej jednotky:</w:t>
      </w:r>
    </w:p>
    <w:p w14:paraId="1AA24017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5D8160F6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4771967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6BA5DF37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55714394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6FD16AD1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753A75A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C18A2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DDAA0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695AC123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4FFBD9AC" w14:textId="33C50D94" w:rsidR="00944C3D" w:rsidRPr="008D0433" w:rsidRDefault="00AB3387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Igor Antošík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DA7E2B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26F39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72B7F94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59B0562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CE5C20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5505DC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9DA89CF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4ACA1F3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71C61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6DA903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FE59427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657180B8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4E6409E7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6EDCD4CE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8DCE6A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3D88C22C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28DEC59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59B0EE6B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3B761C6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6FC12AD2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5D2EE02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6A599E9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0B26EF9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47767C94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6094AD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2CC3C1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30299C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8F92633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79607F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1BD670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A26438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74EEB0B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193B470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12216D0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275F8A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4057DBA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499BBE3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6DE21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2BE927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1B51FA4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C8B8C9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09DC85D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301C6F27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4DE0FD1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B593D1B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98A1D09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0288AF26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50B40637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255F5BC7" w14:textId="29A6C70D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 w:rsidR="00AB3387">
        <w:rPr>
          <w:rFonts w:ascii="Arial" w:hAnsi="Arial"/>
          <w:sz w:val="22"/>
          <w:szCs w:val="22"/>
        </w:rPr>
        <w:t>x</w:t>
      </w:r>
      <w:r>
        <w:rPr>
          <w:rFonts w:ascii="Arial" w:hAnsi="Arial"/>
          <w:sz w:val="22"/>
          <w:szCs w:val="22"/>
        </w:rPr>
        <w:tab/>
        <w:t>nie</w:t>
      </w:r>
    </w:p>
    <w:p w14:paraId="5650AC12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6FE61304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0A57A34A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6874708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560E7A8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47EAA4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110858DF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F200F8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6C003FA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6096B77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9D00728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8462F4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079100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60C467D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9680E13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6CAF6CE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20F114C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5BB63DA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7F0EA03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04E395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3FAF761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3DF11B3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65AE7BD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71D236B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288A8A4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65E7F12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e) dlhodobý hmotný majetok obstaraný vlastnou činnosťou</w:t>
      </w:r>
    </w:p>
    <w:p w14:paraId="0E1B4ED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48AB861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7744C65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247B216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22BE104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7082C6F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641899E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1ED5CDA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0B3E334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6C417DC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2782755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52DB3F06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400DB58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8F9C88B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703A69E2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518F67C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058DB4C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285D34E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AC41A8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5EEA0324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0BFCEF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01893AB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89E0F6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2C2314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791C232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52876C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04953D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8232C0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85C4A0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9F4C9CD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4DD3BA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4E974B4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D30398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5E1C2C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76FFBB7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EEEBCC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7CCE92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B191BE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D4FBF7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D1ACE05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6E184EA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58E5F3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1E6C4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D19AD5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85E8EA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E945C2A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6CA07E83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64225DD3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57659C5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785EA68A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62280360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341674D5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5C8CEBF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546363C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119B4FCD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6B8A312E" w14:textId="77777777" w:rsidTr="00503750">
        <w:tc>
          <w:tcPr>
            <w:tcW w:w="2302" w:type="dxa"/>
            <w:vAlign w:val="center"/>
          </w:tcPr>
          <w:p w14:paraId="0E51213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59735E1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39ECA96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472B14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5ABB95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6955E72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1F92029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3F7AF8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699613B0" w14:textId="77777777" w:rsidTr="00503750">
        <w:tc>
          <w:tcPr>
            <w:tcW w:w="15593" w:type="dxa"/>
            <w:gridSpan w:val="8"/>
            <w:vAlign w:val="center"/>
          </w:tcPr>
          <w:p w14:paraId="2F8DAF9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75A10483" w14:textId="77777777" w:rsidTr="00503750">
        <w:tc>
          <w:tcPr>
            <w:tcW w:w="2302" w:type="dxa"/>
            <w:vAlign w:val="center"/>
          </w:tcPr>
          <w:p w14:paraId="3D7E2C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C90CEE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A5DA04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DB688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46434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910AF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5F44E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E4411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E0C744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D36FF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1F624F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AF56E7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9C082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F0A13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66BDC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8AAD7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2CAC7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ACB72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B49667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9ED29F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A6ED14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604D2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7C339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4D34B8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05F5B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B0BF6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47137E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BFB24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7CC6E53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75551B2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CFF27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38B96A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D1FD48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928C73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C6F34B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3DB19ED" w14:textId="77777777" w:rsidTr="00503750">
        <w:tc>
          <w:tcPr>
            <w:tcW w:w="2302" w:type="dxa"/>
            <w:vAlign w:val="center"/>
          </w:tcPr>
          <w:p w14:paraId="4EC3CB0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84F8D2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EE6D5F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AAC1B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D7502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2B59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1B92B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D86D0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E8DADC" w14:textId="77777777" w:rsidTr="00503750">
        <w:tc>
          <w:tcPr>
            <w:tcW w:w="15593" w:type="dxa"/>
            <w:gridSpan w:val="8"/>
            <w:vAlign w:val="center"/>
          </w:tcPr>
          <w:p w14:paraId="677E936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091324C9" w14:textId="77777777" w:rsidTr="00503750">
        <w:tc>
          <w:tcPr>
            <w:tcW w:w="2302" w:type="dxa"/>
            <w:vAlign w:val="center"/>
          </w:tcPr>
          <w:p w14:paraId="692115F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554A23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AE0BB2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789B7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F0E4F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8CD58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0E8C1A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C594E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E6E68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E76E18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1B7B05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EF4FCC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9346C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0EEEE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EFC6A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CA480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DE8894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953518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127519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C72DC3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D75E35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9F92D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D217B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E4320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560F88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42A80A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E9B88D1" w14:textId="77777777" w:rsidTr="00503750">
        <w:tc>
          <w:tcPr>
            <w:tcW w:w="2302" w:type="dxa"/>
            <w:vAlign w:val="center"/>
          </w:tcPr>
          <w:p w14:paraId="2022B1B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E0769D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D74C3E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8BA05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E92673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8EABE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964BD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8B6F9D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008227" w14:textId="77777777" w:rsidTr="00503750">
        <w:tc>
          <w:tcPr>
            <w:tcW w:w="15593" w:type="dxa"/>
            <w:gridSpan w:val="8"/>
            <w:vAlign w:val="center"/>
          </w:tcPr>
          <w:p w14:paraId="3FDCA05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00715B43" w14:textId="77777777" w:rsidTr="00503750">
        <w:tc>
          <w:tcPr>
            <w:tcW w:w="2302" w:type="dxa"/>
            <w:vAlign w:val="center"/>
          </w:tcPr>
          <w:p w14:paraId="448DC36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D8DE07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6EA23B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6899B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DED05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EB439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8BE0B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390B4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5AC1FF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17C6D7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2588C5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A0C572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796E0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7E04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82E1B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1AAAB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13D18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BF0D3D4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29D1412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BBE712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406DCA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4BA81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7C67C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A5121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B3879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65B58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8C7890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10FB4E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13F2C60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3A3BE6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CD4B2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C975D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4BB261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B1A1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90F82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05034C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0EF9ECF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D3C2017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4C5C31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7D98E3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032598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A27A8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441E2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45C17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1AEEE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14B34F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37A850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6A7FC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5956F7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0E1C9F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0D3F1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39A6E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C4AE1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571E0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2756B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940F77A" w14:textId="77777777" w:rsidR="00944C3D" w:rsidRDefault="00944C3D" w:rsidP="00944C3D">
      <w:pPr>
        <w:rPr>
          <w:rFonts w:ascii="Arial" w:hAnsi="Arial"/>
          <w:b/>
        </w:rPr>
      </w:pPr>
    </w:p>
    <w:p w14:paraId="7C62EB2B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5CC72207" w14:textId="77777777" w:rsidTr="00503750">
        <w:tc>
          <w:tcPr>
            <w:tcW w:w="1944" w:type="dxa"/>
            <w:vAlign w:val="center"/>
          </w:tcPr>
          <w:p w14:paraId="79E4C76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58C1D0B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1E700B4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4B6CF7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2E7069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298E75B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594663A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7C6A527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15EA73A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5E64829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50F2FDC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14FD843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3B01B2CA" w14:textId="77777777" w:rsidTr="00503750">
        <w:tc>
          <w:tcPr>
            <w:tcW w:w="15685" w:type="dxa"/>
            <w:gridSpan w:val="12"/>
            <w:vAlign w:val="center"/>
          </w:tcPr>
          <w:p w14:paraId="5E7148C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AE3355D" w14:textId="77777777" w:rsidTr="00503750">
        <w:tc>
          <w:tcPr>
            <w:tcW w:w="1944" w:type="dxa"/>
            <w:vAlign w:val="center"/>
          </w:tcPr>
          <w:p w14:paraId="4B34C79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2D924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F4F86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8D5CD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D3003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5F45A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A4D7B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98469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7DAA9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AADDB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AB948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10F16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DF85C7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598310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42443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E3785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30ED1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A7A80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89576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8F1DE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1ED23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17028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6D537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CB7AF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DE637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6418B7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311BE14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159D83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6BC87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99D31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E8DB0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CAD0C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5BD27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49227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60DBA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7A5FD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5FAED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6710F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A1EDF1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1D15237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4EFF21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CADEF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7B7A7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4BAC34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86D40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0250CA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708361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7B5321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3F4175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4D465B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1F3FF4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F5524FF" w14:textId="77777777" w:rsidTr="00503750">
        <w:tc>
          <w:tcPr>
            <w:tcW w:w="1944" w:type="dxa"/>
            <w:vAlign w:val="center"/>
          </w:tcPr>
          <w:p w14:paraId="26323C1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03772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A3A25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3B927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134C4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06772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BA2A2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9385E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29AA7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209AA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7E195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426CB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77B3463" w14:textId="77777777" w:rsidTr="00503750">
        <w:tc>
          <w:tcPr>
            <w:tcW w:w="15685" w:type="dxa"/>
            <w:gridSpan w:val="12"/>
            <w:vAlign w:val="center"/>
          </w:tcPr>
          <w:p w14:paraId="307945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1F313D80" w14:textId="77777777" w:rsidTr="00503750">
        <w:tc>
          <w:tcPr>
            <w:tcW w:w="1944" w:type="dxa"/>
            <w:vAlign w:val="center"/>
          </w:tcPr>
          <w:p w14:paraId="0C959DC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62D266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CABB3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201B9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739BF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D85D5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253AB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EF6B6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9B3EC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6750B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346B2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A2D19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1B4AA9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3F1121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0F48C3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5747B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0C300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3E89A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D8E2A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1EE69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25692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E407E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B35F1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F78AB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34C31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C79BD1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7B0C1CC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AB98B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B18AD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CBBFC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2CC92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D17BD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2D9F8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F1C77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21D12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05F0D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9A2A2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F431D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267A7B" w14:textId="77777777" w:rsidTr="00503750">
        <w:tc>
          <w:tcPr>
            <w:tcW w:w="1944" w:type="dxa"/>
            <w:vAlign w:val="center"/>
          </w:tcPr>
          <w:p w14:paraId="60B1650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07DE8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948B0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4A6E6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1EA6B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932C1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B3998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B9FD7C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E2608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41A04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52BDD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EDB3F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7E20F1" w14:textId="77777777" w:rsidTr="00503750">
        <w:tc>
          <w:tcPr>
            <w:tcW w:w="15685" w:type="dxa"/>
            <w:gridSpan w:val="12"/>
            <w:vAlign w:val="center"/>
          </w:tcPr>
          <w:p w14:paraId="7B35A8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0D5A49F0" w14:textId="77777777" w:rsidTr="00503750">
        <w:tc>
          <w:tcPr>
            <w:tcW w:w="1944" w:type="dxa"/>
            <w:vAlign w:val="center"/>
          </w:tcPr>
          <w:p w14:paraId="05C2AC6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85B84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A020F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C2409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D86B2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380BA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C7B3C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EC397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087B1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0B945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EB0A8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A3FD1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1FBF5F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5BD328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4ED889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430AB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A2017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C40BE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ADEAA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B4802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4884E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C27B4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A39C4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5371B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E2832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3927E0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67FD66D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7F5F43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4A61B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37B88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52D8A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F31AB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F87FC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EDC92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EE574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3A6EB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59B7D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93981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BD6441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31BB959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4678E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3D9C9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524A1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94357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78652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71E62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B111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AFD56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3EF3B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BCA0E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198CB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69F122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25BBEC6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6CBCCCA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3C546F8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E4787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92624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74785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DCD08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DCF12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BF523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65F62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44A1E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A9046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BFFD4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08985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240AD5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137C37D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F7771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43E84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D6FD2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5EEBB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2A0E1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10A59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5263A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6A0B6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E8126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BA00A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5D082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0C06A1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0B1DC1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255A7B0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2A86924B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B0EE76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5D0137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76650AF5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7A7229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1E6981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A52F880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1D62551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066FF0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3F91737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C1426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C1530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4E7A1C5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15FC860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3AD92D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535BD9C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9B7E89B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7897F6BD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5F63617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29F064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C152F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33ACE413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78E1A5E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3A732E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0590F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21246D3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0AB6845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6FFFC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593618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9885674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0233D60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9A5DD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B3E8BD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E6990A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2E05CD2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21B75A06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6455B6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474C569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56A2D4B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3FC765F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F9FADB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0BD912E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4ECBAC03" w14:textId="77777777" w:rsidTr="00503750">
        <w:trPr>
          <w:trHeight w:val="1073"/>
        </w:trPr>
        <w:tc>
          <w:tcPr>
            <w:tcW w:w="3614" w:type="dxa"/>
            <w:vMerge/>
          </w:tcPr>
          <w:p w14:paraId="120568C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4926B6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02EE3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11D0D4E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1384AD2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63F2DDE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7738882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28D21A94" w14:textId="77777777" w:rsidTr="00503750">
        <w:trPr>
          <w:trHeight w:val="283"/>
        </w:trPr>
        <w:tc>
          <w:tcPr>
            <w:tcW w:w="3614" w:type="dxa"/>
          </w:tcPr>
          <w:p w14:paraId="7692CE5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9021A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0CBCE0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5AB66A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B8E61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0349C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D74118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841E2E1" w14:textId="77777777" w:rsidTr="00503750">
        <w:trPr>
          <w:trHeight w:val="283"/>
        </w:trPr>
        <w:tc>
          <w:tcPr>
            <w:tcW w:w="3614" w:type="dxa"/>
          </w:tcPr>
          <w:p w14:paraId="1F5256C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D75D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51C1F6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2EE055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04FC0A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E9ED60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E84D0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51570AD3" w14:textId="77777777" w:rsidTr="00503750">
        <w:trPr>
          <w:trHeight w:val="283"/>
        </w:trPr>
        <w:tc>
          <w:tcPr>
            <w:tcW w:w="3614" w:type="dxa"/>
          </w:tcPr>
          <w:p w14:paraId="02A99E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4254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A8A0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F245A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0A639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3F74E4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1825D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34714F3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28FB6F04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6C44D765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50DEC3E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0D0E010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6D4B604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7FB8AC9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6AC1731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1A6A3F8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7913307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703862E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3E37585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5F1BAD49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28083D1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738078D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3D3A9E1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2A28E6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E2CB8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B28E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FFE1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8D5D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5873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9560C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52911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F5426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2A99F4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04F93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D0C3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F3BF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F619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3F85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E1FD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AC8F2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A0CD2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B5E01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40186E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19A1B7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1798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5402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0373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98091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5A6F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6355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9D72B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258A9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2633B9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53F294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C333C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4ADB6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74189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85729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2E923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5002E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2FBA6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AEBACC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A41A1A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72E49B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3430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403D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8BDC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870C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FAB3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B5D9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9700E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802B1A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E4F97D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296A30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6028027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68FB2D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194F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1120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91B3A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97D3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A016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7C81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28C11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BA4F7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7F8350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8173B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4B49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5DD9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76E6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73AB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94E7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9209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88DBD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8A8E6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6880D5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7C7536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BB69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BA65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D6AA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E62D5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AC6D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E9C4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022EA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3DD9D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C86134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E9D9E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E5A1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7D94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BAFB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B557E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9D660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4FA4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A64D4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FDD013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4DACD2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0EFDE23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C24407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05CB08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914D1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AF93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B000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196F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DF68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AC10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611AB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231850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3CDD260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B0811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93BE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FD49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FA38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5E0C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1187C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37B49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BCB59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468ACE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EBCD1EF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0CCE9F6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6DC5391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22CBE1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98546C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8FA2D7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0B020C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FE547C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9FEA76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96A0B8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44897A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FEEAD3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277349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229BED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68A9E6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EEC025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F23193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08B9A7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6B0A8C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246EDCD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161D845A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056B30FD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7C43078A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215C3ADE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32852AB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9C4E32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14A66B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E5372B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265AAF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416E6DEA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6A4B238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F9EB374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65758E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FFBA2F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3A7A4E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1191889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447B79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FF9DEF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FEB7003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6350B7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C05AF0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2ECFCD0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3ACEE3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E00A47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9B20E8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EE4D5D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BED8AA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265BB13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18AB90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8DC0F4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D4208B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955B8C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89EE28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DDE9D4E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33C693C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4211FB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5CBE163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9928E9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675522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035D8CE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20459713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8C1704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FFDD68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81B8E0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42450A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2CCAFFAC" w14:textId="77777777" w:rsidR="00944C3D" w:rsidRDefault="00944C3D" w:rsidP="00944C3D">
      <w:pPr>
        <w:rPr>
          <w:rFonts w:ascii="Arial" w:hAnsi="Arial"/>
          <w:b/>
        </w:rPr>
      </w:pPr>
    </w:p>
    <w:p w14:paraId="02BF431B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48977760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7E7E079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3F6598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5CD5F5B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73FA37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7F6E614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0E1C90D4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75CB84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1BB6626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3EE9737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CFF6D9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A2BC870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78ECCD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2F8F330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23A5E0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2DACD3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08FA206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5CB566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36349DF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1B9CACA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649844A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DA0FFD4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61479FB6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13C6F9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53649B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5ADF51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4831485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63B72E79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45D4A39F" w14:textId="77777777" w:rsidTr="00503750">
        <w:tc>
          <w:tcPr>
            <w:tcW w:w="2835" w:type="dxa"/>
            <w:vAlign w:val="center"/>
          </w:tcPr>
          <w:p w14:paraId="057EB10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685AF21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04059F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66B6F28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138420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4EE1C1C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70EEDEF6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0995F5EA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5907BBBE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8BA4889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7D6173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103CAA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FF40EF7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43B770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16EC7D4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098ED4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80C5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27F6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2211C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B3FDE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46C40B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3CE108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2022F9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8BD10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3B6F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B3837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6C792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516988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62DB8DB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1BD7CC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0C333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9D77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0103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8F392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009609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354A3D1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7C16FF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49A2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F065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97BAB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85EC0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D89D26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5F88968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1602DE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2870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57759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EA482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831B4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51E08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2118D0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065B1CC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6CE29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C3D162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E873CE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538D50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01FC3EE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DAC6B56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1A9E9D5C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5207811A" w14:textId="77777777" w:rsidR="00944C3D" w:rsidRDefault="00944C3D" w:rsidP="00944C3D">
      <w:pPr>
        <w:rPr>
          <w:rFonts w:ascii="Arial" w:hAnsi="Arial"/>
          <w:b/>
        </w:rPr>
      </w:pPr>
    </w:p>
    <w:p w14:paraId="04F0A282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2D7C9703" w14:textId="77777777" w:rsidTr="00503750">
        <w:tc>
          <w:tcPr>
            <w:tcW w:w="2835" w:type="dxa"/>
            <w:vAlign w:val="center"/>
          </w:tcPr>
          <w:p w14:paraId="1E97037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226C7C1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6E251D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236B18E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EA7F1D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6BF4E83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7FC54DDE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1FBA27A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438F27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F0F5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7FAB2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9C4C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230A8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ECDA9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F4932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461919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C03F1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6731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E01D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BD7CD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6D2550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98AD33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3DD577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642A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BCB3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43755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9DEE3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69BE2C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E1478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425EF4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D4E3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539CB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52DA4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2FF4E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443999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EB17E6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4A4B9FF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243CEE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E65FC9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9970F6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337D71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4624FB0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5A97FA1D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48048296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1363175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5B82E7D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6D6E5CB2" w14:textId="77777777" w:rsidTr="00503750">
        <w:trPr>
          <w:trHeight w:val="699"/>
        </w:trPr>
        <w:tc>
          <w:tcPr>
            <w:tcW w:w="3502" w:type="dxa"/>
            <w:vMerge/>
          </w:tcPr>
          <w:p w14:paraId="701294C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13E2596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6D8DA13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39053710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DE70E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64365F77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4F93F7C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2914FED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181E317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595B5A3F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0A20472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DEEE8DD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1BB3E7A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5FCAC01E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03936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16822C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30A1E61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4BC1E627" w14:textId="77777777" w:rsidTr="00503750">
        <w:trPr>
          <w:trHeight w:val="593"/>
        </w:trPr>
        <w:tc>
          <w:tcPr>
            <w:tcW w:w="3497" w:type="dxa"/>
          </w:tcPr>
          <w:p w14:paraId="463C480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11A417C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5F2FE7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5A93E33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8A73CD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72D6A3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F57E9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57A640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67FE8B3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40F1E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318B2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346B0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35CAEF9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5B14A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D725B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CC4D4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0FA70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22C8A4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64E4C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CACE53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CBE25A1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5B658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F6D57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029B7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F5A293F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0ED25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4B496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700F4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211FD7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1734A5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9B65F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578DB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A0632FE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ADEEF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5A42C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0AF30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7E465C5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0210A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E9F01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17965B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201B5D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54EAEC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38C22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E09F0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DEFEDF0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887D1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D80CA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74E093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044123A4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200ED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8958D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AD8540C" w14:textId="77777777" w:rsidR="00944C3D" w:rsidRDefault="00944C3D" w:rsidP="00944C3D">
      <w:pPr>
        <w:rPr>
          <w:rFonts w:ascii="Arial" w:hAnsi="Arial"/>
          <w:b/>
        </w:rPr>
      </w:pPr>
    </w:p>
    <w:p w14:paraId="381D38E3" w14:textId="77777777" w:rsidR="00944C3D" w:rsidRDefault="00944C3D" w:rsidP="00944C3D">
      <w:pPr>
        <w:rPr>
          <w:rFonts w:ascii="Arial" w:hAnsi="Arial"/>
          <w:b/>
        </w:rPr>
      </w:pPr>
    </w:p>
    <w:p w14:paraId="541C1EDA" w14:textId="77777777" w:rsidR="00944C3D" w:rsidRDefault="00944C3D" w:rsidP="00944C3D">
      <w:pPr>
        <w:rPr>
          <w:rFonts w:ascii="Arial" w:hAnsi="Arial"/>
          <w:b/>
        </w:rPr>
      </w:pPr>
    </w:p>
    <w:p w14:paraId="55D8687C" w14:textId="77777777" w:rsidR="00944C3D" w:rsidRDefault="00944C3D" w:rsidP="00944C3D">
      <w:pPr>
        <w:rPr>
          <w:rFonts w:ascii="Arial" w:hAnsi="Arial"/>
          <w:b/>
        </w:rPr>
      </w:pPr>
    </w:p>
    <w:p w14:paraId="6A2D4E56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1DD819DE" w14:textId="77777777" w:rsidTr="00503750">
        <w:tc>
          <w:tcPr>
            <w:tcW w:w="2622" w:type="dxa"/>
            <w:vAlign w:val="center"/>
          </w:tcPr>
          <w:p w14:paraId="67232BA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4B4EB3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2557B58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30DAC58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53D846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2B23C4C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164027F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3649C7E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4786EA5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6F420473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66517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795D51B2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2B18FE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00EAB9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7D2DE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FB316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47741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12FC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01F63DC" w14:textId="77777777" w:rsidTr="00503750">
        <w:tc>
          <w:tcPr>
            <w:tcW w:w="2622" w:type="dxa"/>
            <w:vAlign w:val="center"/>
          </w:tcPr>
          <w:p w14:paraId="0C140FF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78B5BC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6F0C08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BAE3C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48C2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050FA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DB627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99D4F3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F46E5D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4DEC00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1D5A2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BCA0E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8B16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FDA6D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0372B9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2F4F40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3A42A4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9BA55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C7391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89717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75DB0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69D49EC" w14:textId="77777777" w:rsidTr="00503750">
        <w:tc>
          <w:tcPr>
            <w:tcW w:w="2622" w:type="dxa"/>
            <w:vAlign w:val="center"/>
          </w:tcPr>
          <w:p w14:paraId="0F8F8C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11038795" w14:textId="5547BF04" w:rsidR="00944C3D" w:rsidRPr="008C56AB" w:rsidRDefault="00AB3387" w:rsidP="009D0BDD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60687</w:t>
            </w:r>
          </w:p>
        </w:tc>
        <w:tc>
          <w:tcPr>
            <w:tcW w:w="1275" w:type="dxa"/>
            <w:vAlign w:val="center"/>
          </w:tcPr>
          <w:p w14:paraId="4F7511EE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593DB725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2FA7DE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611DECD" w14:textId="52148D3B" w:rsidR="00944C3D" w:rsidRPr="008C56AB" w:rsidRDefault="00AB3387" w:rsidP="008C1BD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82636</w:t>
            </w:r>
          </w:p>
        </w:tc>
      </w:tr>
      <w:tr w:rsidR="0099716A" w:rsidRPr="00050529" w14:paraId="25270CD5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B29A85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682C07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C3B74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FFD2B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E8342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C90AC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106F3D5F" w14:textId="77777777" w:rsidTr="00503750">
        <w:tc>
          <w:tcPr>
            <w:tcW w:w="2622" w:type="dxa"/>
            <w:vAlign w:val="center"/>
          </w:tcPr>
          <w:p w14:paraId="6624015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0E5589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29B2E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64C7B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F2B69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F7ED9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8D96D0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1692171E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56E48297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BDF9D4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0CA08B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61378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3F05A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CF45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89A6A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EB77668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772C87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2981C0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1B709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5FE88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0CB8B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BB0F5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CDA8492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F4641C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755672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08186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42477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6129A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ADB3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19B0316" w14:textId="77777777" w:rsidTr="00503750">
        <w:tc>
          <w:tcPr>
            <w:tcW w:w="2622" w:type="dxa"/>
            <w:vAlign w:val="center"/>
          </w:tcPr>
          <w:p w14:paraId="261CB9F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37172C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F0A30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4EDCC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B81E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F63C5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893E022" w14:textId="77777777" w:rsidTr="00503750">
        <w:tc>
          <w:tcPr>
            <w:tcW w:w="2622" w:type="dxa"/>
            <w:vAlign w:val="center"/>
          </w:tcPr>
          <w:p w14:paraId="32D204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3E02EA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0E38E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4EB77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52F4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17174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42242FC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C0A798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18E51B1E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84E1708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6D64C2C" w14:textId="77777777" w:rsidR="00944C3D" w:rsidRPr="008C56AB" w:rsidRDefault="005E41E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76350BA6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C0CCD13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014A22C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4256106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70082C67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7907DB26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3D6F4072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6C80082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49C6734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7F2FEC0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7A9418D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06C611E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0A71F6A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344A36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6B3C7C1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C88753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110D67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0E004CA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FC3519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A055F5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1B27C52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71E322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31EFC2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36BD4C2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52E91A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C77DE4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1D976C9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88E4DA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695E27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6F1D0D2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0A07D0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645302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7755C62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79D8BB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7EA00F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0733C1C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FF9D2F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204D91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2F08643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5DCADC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E2056E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19B1D24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0219BD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E03B025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3E8930C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DA79342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146339A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6675510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0C931C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2187813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2C5BD4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DB36EC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27ACFF2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60B8EE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FC4B6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77E48D3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908CC7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47594F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3DE0ED9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8AFDC6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198098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20B2714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562F93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DA8073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02294C5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A7BFE9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0FF17E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154606B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41E36AA2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C7E990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FC162A8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28F29AF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22B3D2CB" w14:textId="77777777" w:rsidTr="00503750">
        <w:tc>
          <w:tcPr>
            <w:tcW w:w="2835" w:type="dxa"/>
            <w:vAlign w:val="center"/>
          </w:tcPr>
          <w:p w14:paraId="7E2F46E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76BFD19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7D8D81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14E6A76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6FB1B57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0F8CAC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353F63E9" w14:textId="77777777" w:rsidTr="00503750">
        <w:tc>
          <w:tcPr>
            <w:tcW w:w="2835" w:type="dxa"/>
            <w:vAlign w:val="center"/>
          </w:tcPr>
          <w:p w14:paraId="67AA6B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0FF25D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FEAE6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18728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25E8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E51DA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7880CE" w14:textId="77777777" w:rsidTr="00503750">
        <w:tc>
          <w:tcPr>
            <w:tcW w:w="2835" w:type="dxa"/>
            <w:vAlign w:val="center"/>
          </w:tcPr>
          <w:p w14:paraId="5BE8B08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08C9A8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55E9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9E007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2896F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766E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FB3580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00F233E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66BD1EC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534CB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6B27D7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84238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05416C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4DE5052B" w14:textId="77777777" w:rsidTr="00503750">
        <w:tc>
          <w:tcPr>
            <w:tcW w:w="2835" w:type="dxa"/>
            <w:vAlign w:val="center"/>
          </w:tcPr>
          <w:p w14:paraId="04403B7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2F3698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C79D7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49AC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768C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0F764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409DDB" w14:textId="77777777" w:rsidTr="00503750">
        <w:tc>
          <w:tcPr>
            <w:tcW w:w="2835" w:type="dxa"/>
            <w:vAlign w:val="center"/>
          </w:tcPr>
          <w:p w14:paraId="660413C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45773B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A3408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92BA2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A016E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3EEA5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14FF4F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1AF4920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33921A17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FFA326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822A486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0E79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A5BE961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643DF4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0793681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3D0C43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843C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03EE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7EADB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FA17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0A972D0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1FA65FBF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42DBE70F" w14:textId="77777777" w:rsidTr="00503750">
        <w:tc>
          <w:tcPr>
            <w:tcW w:w="2552" w:type="dxa"/>
            <w:shd w:val="clear" w:color="auto" w:fill="auto"/>
            <w:vAlign w:val="center"/>
          </w:tcPr>
          <w:p w14:paraId="4CB3DD8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2B4583C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4DCD13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654059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067A2C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72EC39BA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093C0A9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F6ED1B1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96F4BCB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DBB7213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B14401C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4FEBDCC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6B6F805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F9A850F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5EF5E00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F5FFC3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A61CCE9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BC3E299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64D8D6DB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4981D61F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6DB7702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3155F41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37A8C11C" w14:textId="77777777" w:rsidTr="00503750">
        <w:tc>
          <w:tcPr>
            <w:tcW w:w="4395" w:type="dxa"/>
            <w:vMerge/>
          </w:tcPr>
          <w:p w14:paraId="15002CD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2C51C2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1ED6F6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3C86A23A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600517D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3E70E7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0C693E4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297EC843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140A57A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6BD147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6A5962B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139AAC01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7FD5879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3DC03A46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128857B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1760EDC7" w14:textId="77777777" w:rsidTr="00503750">
        <w:tc>
          <w:tcPr>
            <w:tcW w:w="4395" w:type="dxa"/>
            <w:vAlign w:val="center"/>
          </w:tcPr>
          <w:p w14:paraId="2FC55AA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4132E2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82826A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490E8BDD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7C8EBBD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0AC90B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DBA2446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58B09A8B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4E186F7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1A79A57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7CE84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450D202C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0A25A03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607F152C" w14:textId="202DB282" w:rsidR="00944C3D" w:rsidRDefault="00152245" w:rsidP="001E00DA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43</w:t>
            </w:r>
            <w:r w:rsidR="00AB3387">
              <w:rPr>
                <w:rFonts w:ascii="Arial" w:hAnsi="Arial"/>
                <w:b/>
                <w:sz w:val="18"/>
                <w:szCs w:val="18"/>
              </w:rPr>
              <w:t>700</w:t>
            </w:r>
          </w:p>
          <w:p w14:paraId="065C1A9F" w14:textId="77777777" w:rsidR="003A0AB4" w:rsidRPr="008C56AB" w:rsidRDefault="003A0AB4" w:rsidP="001E00DA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675ECE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39806D0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1A4A105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1BECFE1A" w14:textId="77777777" w:rsidTr="00503750">
        <w:tc>
          <w:tcPr>
            <w:tcW w:w="4395" w:type="dxa"/>
            <w:vAlign w:val="center"/>
          </w:tcPr>
          <w:p w14:paraId="2661849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06295EE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7C2B15B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6360F6C3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6DDCDF3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4D6C54E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00177E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04E48446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19E772A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5F2551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5B53C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3A49ADC1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4DB32E5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2693" w:type="dxa"/>
            <w:vAlign w:val="center"/>
          </w:tcPr>
          <w:p w14:paraId="6E05D9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17BED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19AA1053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379BA88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699DB7C2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29F7074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0597F995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2C40EF2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5222C0E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A4FE1D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24E820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8DE0EA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9E599B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51E0E00E" w14:textId="77777777" w:rsidTr="00503750">
        <w:tc>
          <w:tcPr>
            <w:tcW w:w="1843" w:type="dxa"/>
            <w:vAlign w:val="center"/>
          </w:tcPr>
          <w:p w14:paraId="0846513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0CA6F8D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7CA3F5C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39182E8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6FBCDDA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3B906B3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2E6E207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6E8BEB4D" w14:textId="77777777" w:rsidTr="00503750">
        <w:tc>
          <w:tcPr>
            <w:tcW w:w="1843" w:type="dxa"/>
            <w:vAlign w:val="center"/>
          </w:tcPr>
          <w:p w14:paraId="3B005CF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17FB4E7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EFD0F4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D40FD6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14618A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92BCBF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03C260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253EA006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08CEE67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046CB9C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A1ED60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C05141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9DFCE5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9FC4E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F589AF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62BF03B5" w14:textId="77777777" w:rsidTr="00503750">
        <w:tc>
          <w:tcPr>
            <w:tcW w:w="1843" w:type="dxa"/>
            <w:vAlign w:val="center"/>
          </w:tcPr>
          <w:p w14:paraId="6E8DBDE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4EBC0C5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F31EDA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975D74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8D1D6C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5296B6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10A49D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653D6BC7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54FE31B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36C5EFB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28A9FE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B24C83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D20DBE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0A0767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6ECCB3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3E4129E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005C925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7A67CC8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B1D5F1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0D5985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D42619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6A63D0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2806D0A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1FAB062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F17B5F8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17017238" w14:textId="77777777" w:rsidTr="00503750">
        <w:trPr>
          <w:trHeight w:val="664"/>
        </w:trPr>
        <w:tc>
          <w:tcPr>
            <w:tcW w:w="3372" w:type="dxa"/>
          </w:tcPr>
          <w:p w14:paraId="4BACE6F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4324DBD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781349C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3A8FD175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D87809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425E29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158E6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122D2DD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A63533D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F7D2D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05753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CC6B75E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0003CBA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426A0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8EC50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2C15D75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7E756C0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79BE7B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B9F20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A925374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F2B194A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375DF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C17DD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51BF908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7A98599C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1B2B9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070DE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D2D5B63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70179BC5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5279ECA7" w14:textId="77777777" w:rsidTr="00503750">
        <w:tc>
          <w:tcPr>
            <w:tcW w:w="2835" w:type="dxa"/>
            <w:vAlign w:val="center"/>
          </w:tcPr>
          <w:p w14:paraId="54BFB4F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598E224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3CC4C5C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63E3EC3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39E99EB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479F4515" w14:textId="77777777" w:rsidTr="00503750">
        <w:tc>
          <w:tcPr>
            <w:tcW w:w="2835" w:type="dxa"/>
          </w:tcPr>
          <w:p w14:paraId="2A78A24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70F64E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43F42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E7F9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36AE9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0ADD958" w14:textId="77777777" w:rsidTr="00503750">
        <w:tc>
          <w:tcPr>
            <w:tcW w:w="2835" w:type="dxa"/>
          </w:tcPr>
          <w:p w14:paraId="442A1CF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1EA6A7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A7B26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18D9F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13887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ACFD557" w14:textId="77777777" w:rsidTr="00503750">
        <w:tc>
          <w:tcPr>
            <w:tcW w:w="2835" w:type="dxa"/>
          </w:tcPr>
          <w:p w14:paraId="6877E7A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5AFEAD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571F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46045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C59C4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139A0EC" w14:textId="77777777" w:rsidTr="00503750">
        <w:tc>
          <w:tcPr>
            <w:tcW w:w="2835" w:type="dxa"/>
            <w:vAlign w:val="center"/>
          </w:tcPr>
          <w:p w14:paraId="1238607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17D9AA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47A07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87937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D5501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093B37E" w14:textId="77777777" w:rsidTr="00503750">
        <w:tc>
          <w:tcPr>
            <w:tcW w:w="2835" w:type="dxa"/>
            <w:vAlign w:val="center"/>
          </w:tcPr>
          <w:p w14:paraId="2ADF540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54A85A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99765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01B0F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93F68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95186B0" w14:textId="77777777" w:rsidTr="00503750">
        <w:tc>
          <w:tcPr>
            <w:tcW w:w="2835" w:type="dxa"/>
          </w:tcPr>
          <w:p w14:paraId="5D59BE5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56E7FA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C71AF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061D5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43967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91D43BE" w14:textId="77777777" w:rsidTr="00503750">
        <w:tc>
          <w:tcPr>
            <w:tcW w:w="2835" w:type="dxa"/>
          </w:tcPr>
          <w:p w14:paraId="07A8D0C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725E16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E9876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A0E0C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7FE12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AFE2F4E" w14:textId="77777777" w:rsidTr="00503750">
        <w:tc>
          <w:tcPr>
            <w:tcW w:w="2835" w:type="dxa"/>
          </w:tcPr>
          <w:p w14:paraId="12BC8BA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6646E9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96862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495F3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79FDD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469B094" w14:textId="77777777" w:rsidR="00944C3D" w:rsidRDefault="00944C3D" w:rsidP="00944C3D">
      <w:pPr>
        <w:rPr>
          <w:rFonts w:ascii="Arial" w:hAnsi="Arial"/>
          <w:b/>
        </w:rPr>
      </w:pPr>
    </w:p>
    <w:p w14:paraId="45A81786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6A76E82E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5C9B4FE3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4D5499F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41A4A00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639B346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543759A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292092D2" w14:textId="77777777" w:rsidTr="00503750">
        <w:trPr>
          <w:trHeight w:val="443"/>
        </w:trPr>
        <w:tc>
          <w:tcPr>
            <w:tcW w:w="2560" w:type="dxa"/>
          </w:tcPr>
          <w:p w14:paraId="6EB6135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5A11AA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2D185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B0CF6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B68A8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D3E4D85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61AD4DB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508C48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0C5D4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080A9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2EC45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4628A35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6A30B9C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6A5539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29A33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0C98D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F46A6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BC8950B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435CD60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5B8B2B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50606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3301E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81369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90A802A" w14:textId="77777777" w:rsidR="00944C3D" w:rsidRDefault="00944C3D" w:rsidP="00944C3D">
      <w:pPr>
        <w:rPr>
          <w:rFonts w:ascii="Arial" w:hAnsi="Arial"/>
          <w:b/>
        </w:rPr>
      </w:pPr>
    </w:p>
    <w:p w14:paraId="22E3BBCD" w14:textId="77777777" w:rsidR="00944C3D" w:rsidRDefault="00944C3D" w:rsidP="00944C3D">
      <w:pPr>
        <w:rPr>
          <w:rFonts w:ascii="Arial" w:hAnsi="Arial"/>
          <w:b/>
        </w:rPr>
      </w:pPr>
    </w:p>
    <w:p w14:paraId="15A87AB9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7B78B71D" w14:textId="77777777" w:rsidR="00944C3D" w:rsidRDefault="00944C3D" w:rsidP="00944C3D">
      <w:pPr>
        <w:rPr>
          <w:rFonts w:ascii="Arial" w:hAnsi="Arial"/>
          <w:b/>
        </w:rPr>
      </w:pPr>
    </w:p>
    <w:p w14:paraId="6115BE4E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5512EBAB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1A32B06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25A5E86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68D1D63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A685907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1E7DF1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766DC6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50236F0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834B12B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02C65C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249E72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383584C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32E30DC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87DB2C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93FAB4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A9B4EE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E152BF6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2D442D26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31252B02" w14:textId="77777777" w:rsidTr="00503750">
        <w:trPr>
          <w:trHeight w:val="677"/>
        </w:trPr>
        <w:tc>
          <w:tcPr>
            <w:tcW w:w="3358" w:type="dxa"/>
          </w:tcPr>
          <w:p w14:paraId="2B84DEC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236429B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54A09FF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F1F2A03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9EFBD9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7D4A6B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AF9E0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C393EB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99BA3D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62E90E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1CCE3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4A1163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B26E2D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2DD94A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4099F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69C58E9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489A9D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2045F4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6BFC9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2B82085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70BCCF7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4AC316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93CF6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39E42D2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1CC47951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86EDA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FC495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97616DA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2579B9C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16795507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5F9978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7336C03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4CE7D94E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47BFAD0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F5CF9C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A5383BC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7588692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0D3661D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089F03E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70F1CA5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06EB6B8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6D2433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B690313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6A7B9EF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B94CAFD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FB41CA6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663BF21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24C4818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21A9F1F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7551E23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BBBBB3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3C09D5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0458D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9C96C81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4772077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7C956F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BF179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D2142E7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4F545F8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72E200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33396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6AAD4A1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10107DAD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3B1FC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E33DC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020C718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2ABFFC0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B7F4B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D891C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482B94A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60B0FFD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650790B9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2171616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15B1CBD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60E5A56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DF92445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E47F26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592B5A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F3C78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FB947D4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59F1602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1C039A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15C5F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5D0C9B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205729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060B19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2CEBE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42A54BB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0CB945BE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AB53C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5E598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442DCF5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470186B0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098F8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77BD2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423774D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FA485B5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156C3BCA" w14:textId="77777777" w:rsidTr="00503750">
        <w:tc>
          <w:tcPr>
            <w:tcW w:w="3686" w:type="dxa"/>
            <w:vAlign w:val="center"/>
          </w:tcPr>
          <w:p w14:paraId="65AA6E8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56603CE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450CC19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1A690EFE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43E7E1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C78EE3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6565E3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CB17786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4B70E3C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4DF9B1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14DB1F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798CDDA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F430FE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AC5913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860E0B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B7E7168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4C1DFF15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35CFAF22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CD19C9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0721A5C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65B65FFD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446A27C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37847D1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70BEE07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F1FC12F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208D6B9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6C6645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A905B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71D7715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00431AD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296A74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4088D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B58520C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106E11D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9AFE5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BFEDC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FD5E501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265058AC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3668E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0816A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B0FDC1C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0BBF2358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EBBA1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F2F0C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A7BC2E2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8F05873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77E39D3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0FA8313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07D2BD9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5D07CF4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579723F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274B61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12796E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B16EDCD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C4C452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7506A5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FBE8E6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9ADA08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74F400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213156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C6AF70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0E9415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FC401C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129FD0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12DC7D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7F1AE0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D843670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24291AB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DADFF15" w14:textId="77777777" w:rsidR="00944C3D" w:rsidRDefault="00944C3D" w:rsidP="00944C3D">
      <w:pPr>
        <w:rPr>
          <w:sz w:val="22"/>
          <w:szCs w:val="22"/>
        </w:rPr>
      </w:pPr>
    </w:p>
    <w:p w14:paraId="471FBFD7" w14:textId="77777777" w:rsidR="00944C3D" w:rsidRDefault="00944C3D" w:rsidP="00944C3D">
      <w:pPr>
        <w:rPr>
          <w:sz w:val="22"/>
          <w:szCs w:val="22"/>
        </w:rPr>
      </w:pPr>
    </w:p>
    <w:p w14:paraId="280F74A6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3FABA1A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74C26151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601C539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9BFA8BD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08B92F2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353CD5B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0E030CA7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00F9E724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0E2503B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3D0BF000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525A8CAA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260919F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4635F4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EF259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A26BC64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6D32DB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1E8DF5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70F89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6576B88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B161B45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1A2129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53611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6F6A0D2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2C4EEA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3803BF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2E2EE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682A0C4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4E84746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4A7180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F6666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C8ABC6D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2C5E2E09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3418D6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7F928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4C89057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216B87E1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354873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795B1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D561C9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B93B589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7B979713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3CA7F2BB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1217BEFC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3406953A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244891C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18BBF46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69358E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69D86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DBAA59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F0E5BF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34E9C0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68454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5091797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C708DF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250328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52EF2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DD00AD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8DAFC8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0415DC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5B5E2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C0E4C0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13DE640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EB70B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F5071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77DA94A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B887573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1D0E97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3E01B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AED5FFE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0AD44FBB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E0376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5DB58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F886C3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FAC44C2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3ED6AAF5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4C6942C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D34D5D0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6EFB8BDD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43318E8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F34B005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0351A2C3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6DDDB86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DF73B2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0A536E3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1D3775B6" w14:textId="77777777" w:rsidR="00944C3D" w:rsidRPr="003607F0" w:rsidRDefault="00944C3D" w:rsidP="00944C3D"/>
    <w:p w14:paraId="73AB9963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CF93E" w14:textId="77777777" w:rsidR="002E5BCB" w:rsidRDefault="002E5BCB">
      <w:r>
        <w:separator/>
      </w:r>
    </w:p>
  </w:endnote>
  <w:endnote w:type="continuationSeparator" w:id="0">
    <w:p w14:paraId="5922DD63" w14:textId="77777777" w:rsidR="002E5BCB" w:rsidRDefault="002E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FCB7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23F8B506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7E01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660E7EC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6B281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79EAB5DC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015DD" w14:textId="77777777" w:rsidR="002E5BCB" w:rsidRDefault="002E5BCB">
      <w:r>
        <w:separator/>
      </w:r>
    </w:p>
  </w:footnote>
  <w:footnote w:type="continuationSeparator" w:id="0">
    <w:p w14:paraId="3FA94815" w14:textId="77777777" w:rsidR="002E5BCB" w:rsidRDefault="002E5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699426">
    <w:abstractNumId w:val="13"/>
  </w:num>
  <w:num w:numId="2" w16cid:durableId="1026977307">
    <w:abstractNumId w:val="17"/>
  </w:num>
  <w:num w:numId="3" w16cid:durableId="1849099712">
    <w:abstractNumId w:val="8"/>
  </w:num>
  <w:num w:numId="4" w16cid:durableId="225801406">
    <w:abstractNumId w:val="7"/>
  </w:num>
  <w:num w:numId="5" w16cid:durableId="144692104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8783128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1105638">
    <w:abstractNumId w:val="20"/>
  </w:num>
  <w:num w:numId="8" w16cid:durableId="1118984504">
    <w:abstractNumId w:val="10"/>
  </w:num>
  <w:num w:numId="9" w16cid:durableId="433944816">
    <w:abstractNumId w:val="0"/>
  </w:num>
  <w:num w:numId="10" w16cid:durableId="673530198">
    <w:abstractNumId w:val="19"/>
  </w:num>
  <w:num w:numId="11" w16cid:durableId="218788645">
    <w:abstractNumId w:val="6"/>
  </w:num>
  <w:num w:numId="12" w16cid:durableId="296104282">
    <w:abstractNumId w:val="9"/>
  </w:num>
  <w:num w:numId="13" w16cid:durableId="1457063714">
    <w:abstractNumId w:val="12"/>
  </w:num>
  <w:num w:numId="14" w16cid:durableId="2143956727">
    <w:abstractNumId w:val="15"/>
  </w:num>
  <w:num w:numId="15" w16cid:durableId="2101481239">
    <w:abstractNumId w:val="14"/>
  </w:num>
  <w:num w:numId="16" w16cid:durableId="210845934">
    <w:abstractNumId w:val="2"/>
  </w:num>
  <w:num w:numId="17" w16cid:durableId="128666426">
    <w:abstractNumId w:val="4"/>
  </w:num>
  <w:num w:numId="18" w16cid:durableId="881088982">
    <w:abstractNumId w:val="11"/>
  </w:num>
  <w:num w:numId="19" w16cid:durableId="386344551">
    <w:abstractNumId w:val="5"/>
  </w:num>
  <w:num w:numId="20" w16cid:durableId="245649784">
    <w:abstractNumId w:val="18"/>
  </w:num>
  <w:num w:numId="21" w16cid:durableId="1910923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34B80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245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00DA"/>
    <w:rsid w:val="001E33AE"/>
    <w:rsid w:val="001E538B"/>
    <w:rsid w:val="001F17B9"/>
    <w:rsid w:val="001F7461"/>
    <w:rsid w:val="00200A6E"/>
    <w:rsid w:val="002066E2"/>
    <w:rsid w:val="00207A36"/>
    <w:rsid w:val="00212499"/>
    <w:rsid w:val="00212B3E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E5BCB"/>
    <w:rsid w:val="002F002B"/>
    <w:rsid w:val="002F1265"/>
    <w:rsid w:val="002F24B7"/>
    <w:rsid w:val="002F733E"/>
    <w:rsid w:val="003028FB"/>
    <w:rsid w:val="0030373C"/>
    <w:rsid w:val="0031248C"/>
    <w:rsid w:val="00325368"/>
    <w:rsid w:val="00335D80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0AB4"/>
    <w:rsid w:val="003A5B2E"/>
    <w:rsid w:val="003C6161"/>
    <w:rsid w:val="003D277B"/>
    <w:rsid w:val="003D6E87"/>
    <w:rsid w:val="003E5CE2"/>
    <w:rsid w:val="003F1699"/>
    <w:rsid w:val="003F5116"/>
    <w:rsid w:val="00402D3A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565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B2CDA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41ED"/>
    <w:rsid w:val="005E5613"/>
    <w:rsid w:val="0060758C"/>
    <w:rsid w:val="006142E9"/>
    <w:rsid w:val="00614891"/>
    <w:rsid w:val="0062543C"/>
    <w:rsid w:val="00631973"/>
    <w:rsid w:val="00643188"/>
    <w:rsid w:val="00646867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3928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9DD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780"/>
    <w:rsid w:val="008B2D38"/>
    <w:rsid w:val="008B4077"/>
    <w:rsid w:val="008C1980"/>
    <w:rsid w:val="008C1BDE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9716A"/>
    <w:rsid w:val="009A278B"/>
    <w:rsid w:val="009B2521"/>
    <w:rsid w:val="009D0BDD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B3387"/>
    <w:rsid w:val="00AC1897"/>
    <w:rsid w:val="00AC682D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34564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96CCD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BED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496A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34FB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D6F98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357F9-1D27-4226-BD25-A00282749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2</TotalTime>
  <Pages>16</Pages>
  <Words>5276</Words>
  <Characters>30074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HROMNIKOVA Jana</dc:creator>
  <cp:lastModifiedBy>KOSTELNA Marcela</cp:lastModifiedBy>
  <cp:revision>2</cp:revision>
  <cp:lastPrinted>2009-07-30T10:15:00Z</cp:lastPrinted>
  <dcterms:created xsi:type="dcterms:W3CDTF">2023-03-08T09:56:00Z</dcterms:created>
  <dcterms:modified xsi:type="dcterms:W3CDTF">2023-03-08T09:56:00Z</dcterms:modified>
</cp:coreProperties>
</file>