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F2C1BB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FC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F2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1A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99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09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56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50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2A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11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21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F5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CA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41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D3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A3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4AD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B8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96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04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ED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6AD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67905A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F3C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1EB3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949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F2A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1FA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5FD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0FD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915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F903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F7BB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E48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C38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DA5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12F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DA6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CB95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99A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F21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72E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E3F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1955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772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230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EA0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95F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3FA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FA8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E12E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DFF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1BB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6A8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A93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0944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4196C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791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5B8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3D5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7AC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3E9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CCA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2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AB7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0EE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1E8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53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0FB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31F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9C5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C53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4F3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F6B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0E2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04B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337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5A5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41C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E8B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098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8CB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16E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116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5E7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64A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6F5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7F4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54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281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1AB39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361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7B4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254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596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124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2B3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E43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09B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CF8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5CF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4C4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AD0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011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550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8A4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CDB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5C2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E3D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DED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012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FE6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C24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607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AE9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E2C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8A0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D3E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B20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260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C8CE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EF7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F84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843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3CDB78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416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D47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E85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757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586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85E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842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A2B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C4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2E2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B00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FC1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A06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423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102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6FC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4FB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39E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112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6A0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816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A80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3F9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910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7CD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B11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F47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8B4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965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1B3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B57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0F5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D93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283EEA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67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37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7E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09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FE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E1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A5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36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9C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91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C3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9E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33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7A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D4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17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D4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A7E4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6A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0F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0E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58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5D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C5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B4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93C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4FF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53B4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426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70A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AB0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EE2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1DB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4F4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95B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B70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EB1AB5F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81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44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FA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AF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2C5C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8F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01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06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FC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D3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15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7D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B6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23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4C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53B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0A627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31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F3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B9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DA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04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38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34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A4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51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18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1A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E6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F1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A3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54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1980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60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3E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41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07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67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3F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60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E0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E8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76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6D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F6EC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8C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45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84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B5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59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FF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96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63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32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AC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80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F5C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01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6E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39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7E92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00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76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2E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7F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B12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DC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DE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0102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7CF6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B8CB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D1FF41" w14:textId="60899AC6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CE4BE6">
              <w:rPr>
                <w:rFonts w:ascii="Arial" w:hAnsi="Arial"/>
                <w:lang w:eastAsia="sk-SK"/>
              </w:rPr>
              <w:t>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A31F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C746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B584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798F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3A2B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5B9F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C2C1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5709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DF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87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71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5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BD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66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A014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DB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1C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77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C5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1E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3C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1DF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3AC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8E0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313C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8750A13" wp14:editId="6D106838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6D27E7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98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49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2C9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E8D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D0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07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B9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1A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0A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3C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72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D1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A1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A7A65E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93545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1FD3E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6546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97B2D13" wp14:editId="757CE7C6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97D9F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3D487C5" wp14:editId="1B697FB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B7896D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95444BA" wp14:editId="70DD597A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D78B0A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6BE8937" wp14:editId="06A2F267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DDCDEA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A74FEE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3A10CB" wp14:editId="32A2F824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6DE3F0" w14:textId="170FF8F3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B77F79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CE4BE6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3A10C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16DE3F0" w14:textId="170FF8F3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B77F79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CE4BE6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1163FFE" wp14:editId="3DA1AE9E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46E1E3" w14:textId="346249F0" w:rsidR="000B647F" w:rsidRDefault="0099716A" w:rsidP="00944C3D">
                                  <w:r>
                                    <w:t>20</w:t>
                                  </w:r>
                                  <w:r w:rsidR="00B77F79">
                                    <w:t>2</w:t>
                                  </w:r>
                                  <w:r w:rsidR="00CE4BE6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163FFE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546E1E3" w14:textId="346249F0" w:rsidR="000B647F" w:rsidRDefault="0099716A" w:rsidP="00944C3D">
                            <w:r>
                              <w:t>20</w:t>
                            </w:r>
                            <w:r w:rsidR="00B77F79">
                              <w:t>2</w:t>
                            </w:r>
                            <w:r w:rsidR="00CE4BE6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EB4B7D7" wp14:editId="75FDA824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741059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A74FEE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005DE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21FAED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482C62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F2862CB" wp14:editId="6B62C702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85994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7797995" wp14:editId="1A3A2BAA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1451D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A9C6C4" wp14:editId="403B14E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38402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59E01F7" wp14:editId="09BE39F9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E9314F" w14:textId="2D893949" w:rsidR="000B647F" w:rsidRDefault="0099716A" w:rsidP="00944C3D">
                                  <w:r>
                                    <w:t>20</w:t>
                                  </w:r>
                                  <w:r w:rsidR="00CE4BE6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9E01F7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6E9314F" w14:textId="2D893949" w:rsidR="000B647F" w:rsidRDefault="0099716A" w:rsidP="00944C3D">
                            <w:r>
                              <w:t>20</w:t>
                            </w:r>
                            <w:r w:rsidR="00CE4BE6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61C2C5BE" wp14:editId="0829046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3A9B49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A74FEE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899EED5" wp14:editId="346C22F1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8FC2B7" w14:textId="547E9E79" w:rsidR="000B647F" w:rsidRDefault="0099716A" w:rsidP="00944C3D">
                                  <w:r>
                                    <w:t>20</w:t>
                                  </w:r>
                                  <w:r w:rsidR="00CE4BE6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99EED5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18FC2B7" w14:textId="547E9E79" w:rsidR="000B647F" w:rsidRDefault="0099716A" w:rsidP="00944C3D">
                            <w:r>
                              <w:t>20</w:t>
                            </w:r>
                            <w:r w:rsidR="00CE4BE6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3854EEB" wp14:editId="1C315F45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87D32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A74FEE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7F9409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02F4968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50E4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02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F33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15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F2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D4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E0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AD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7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EF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0F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15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36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E5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25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62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26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F5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FCA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72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98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71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0F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86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F6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B7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E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1150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22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0A3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E0B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CB4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5A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03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C1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22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1E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61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EA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05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0D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7A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48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57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01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A6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A8DF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4F32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00DE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1693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E9AE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A178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66D2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73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11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CD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E6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89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CD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DA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F7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0E6C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0A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F6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72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ED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3D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8F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AEA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F4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FF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47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D8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30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CC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E0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345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CA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16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54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C15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14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3D60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C0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F2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4B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1D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12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2D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43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5C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6169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C9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5F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7B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25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85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77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18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FB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BF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60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46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FB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5B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89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B0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67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AC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21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F4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35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91C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4E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84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D3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D1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F2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92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CE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5C51C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39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B8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BC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8A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DB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BAB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95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3A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09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41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83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F9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52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49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DEE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54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C55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A8B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CF9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010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FA7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140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1B7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A08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CB5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D5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31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AE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5D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0F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D3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0E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76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992BD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AA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9C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EC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56B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2F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A1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7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A3C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02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48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F5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7E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1D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08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D4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648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21B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4E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69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809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B02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19F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ABA8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65D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121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DF9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36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20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DEB08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30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D2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D20A200" wp14:editId="57F39BDC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A95CA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9D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F0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79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36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49A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4E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D3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DD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4C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44A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98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D8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42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60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47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58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A0C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EB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DE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F6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DF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FE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C7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7C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58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09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2F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8E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9F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6D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E0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0BE0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6E12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98017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7CEE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85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7AF3A2A" wp14:editId="58571EA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286106" w14:textId="77777777" w:rsidR="000B647F" w:rsidRPr="00391121" w:rsidRDefault="00C96CC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34056190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C96CC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34056190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B5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1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AF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66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4F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1F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32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0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19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4075EB" wp14:editId="40F86C26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5E5236" w14:textId="77777777" w:rsidR="000B647F" w:rsidRPr="00391121" w:rsidRDefault="00C96CC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2021439519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C96CC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2021439519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8E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08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AD6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4B9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3E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E6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F2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9F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37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41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FA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BA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32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D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62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461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0161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21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EACA16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FB8A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FD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00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1E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3D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1E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2A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20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80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D5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D6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4A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844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10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7E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4E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F2F9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2A04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9BF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E0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559B4FD" wp14:editId="2D8116D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DE1DCC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C96CCD">
                                    <w:rPr>
                                      <w:rFonts w:ascii="Arial" w:hAnsi="Arial" w:cs="Arial"/>
                                    </w:rPr>
                                    <w:t xml:space="preserve">Kožušnícka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96CCD">
                              <w:rPr>
                                <w:rFonts w:ascii="Arial" w:hAnsi="Arial" w:cs="Arial"/>
                              </w:rPr>
                              <w:t xml:space="preserve">Kožušnícka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28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21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E8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2B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6C9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D2F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2B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2F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BE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E0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88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77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6D4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B3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BF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B6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22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63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C8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9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77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3B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D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08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B4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20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69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86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E7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85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F4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11B3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2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DC12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67849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F97DE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85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11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1D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29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1A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BA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91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A8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8A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D5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64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F6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CD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DE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A2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DE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78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1DD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B8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30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3D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20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DA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BF96E3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753D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C551FA6" wp14:editId="78AC0755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16FAE9" w14:textId="77777777" w:rsidR="000B647F" w:rsidRPr="00391121" w:rsidRDefault="00C96CC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Kožušnícka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C96CC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Kožušnícka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F8C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60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0A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82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77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2F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00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19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B1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9F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56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AB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63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5E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D4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5C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66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AA23486" wp14:editId="3BC5E13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461442" w14:textId="77777777" w:rsidR="000B647F" w:rsidRDefault="00C96CCD" w:rsidP="00944C3D">
                                  <w:r>
                                    <w:t>87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C96CCD" w:rsidP="00944C3D">
                            <w:r>
                              <w:t>87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E1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99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FC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56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9D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AE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9127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C2AA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CC2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45E9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22E42B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3C146B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15D70B7" wp14:editId="68B9FAB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D45F53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1D511D5" wp14:editId="2619E4CF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DB9A5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C36A3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CFC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6F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97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FA83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7A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8C1B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A6B972A" wp14:editId="1C93086B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385DD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A5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38D9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EE6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594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2E1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498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04D8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5ECEB7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D11BD8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FB6A266" wp14:editId="2C80FF5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2136D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CA08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43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6C7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2A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C1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28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C0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EAC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61A37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F0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B4D09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3B2670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E283AC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BD18A98" wp14:editId="60BED41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F7ED2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863FB6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EB1464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E32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F3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EB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2A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CC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29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F1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CF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EC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03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5C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D4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21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94B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C34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DE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E1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78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A6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C3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BE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80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9F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1B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A3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74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6F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78427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C8A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281132" w14:textId="11A79CEF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B77F79">
              <w:rPr>
                <w:rFonts w:ascii="Arial" w:hAnsi="Arial"/>
                <w:lang w:eastAsia="sk-SK"/>
              </w:rPr>
              <w:t>28.2.202</w:t>
            </w:r>
            <w:r w:rsidR="00CE4BE6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286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075C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0CF9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EA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1B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AB0B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9BDC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5B7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84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E2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55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9847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D6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1A53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F1F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EF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22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71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F1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2CEF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7D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8F52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044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43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F7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C1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FC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6D5A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EC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07F9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4FE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122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3D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E9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4D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935B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E8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E71D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0BE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6F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DF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8E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EA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3DE7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34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231C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7549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E9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0B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74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32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57C0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87F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C64C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10C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16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5C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8A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3C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AFCB0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D0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F946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559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766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9ED3F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B372F6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F227FD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98F843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1D030C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AEB693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42FCAD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885FAAB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E3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FF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EDB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BD6F6E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0C9A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46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8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96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6B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78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F3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3A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53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92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7A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BE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E2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B7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0F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EC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72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B4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3B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22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38867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4C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28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708E4C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5B3DBD32" w14:textId="77777777" w:rsidR="00944C3D" w:rsidRDefault="00944C3D" w:rsidP="00944C3D">
      <w:pPr>
        <w:rPr>
          <w:rFonts w:ascii="Arial" w:hAnsi="Arial"/>
        </w:rPr>
      </w:pPr>
    </w:p>
    <w:p w14:paraId="6A90209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36405E76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E74A184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3B653E3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60F8D3B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0DA9E974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58257AD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A6DB2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D669F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F00C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A8B220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0E73FB6" w14:textId="6C91FD6F" w:rsidR="00944C3D" w:rsidRPr="008D0433" w:rsidRDefault="00CE4BE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Ladislav Čičo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283F146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ACBE1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463DB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6A5C2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024C0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CFEEF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B902E1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40BA9C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21880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0FBBE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B028E2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491D5A5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61EA4B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0A1479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6450AA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1B79B5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BCF223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45F4D27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71F901C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4AEBF54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0E84BD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6AB1CC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4206A9D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ECB76D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EEEB6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6E22D42" w14:textId="1D61185F" w:rsidR="00944C3D" w:rsidRPr="008D0433" w:rsidRDefault="00B77F7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DEF4233" w14:textId="30F0A8AA" w:rsidR="00944C3D" w:rsidRPr="008D0433" w:rsidRDefault="00B77F7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480E920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E9C02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2152E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1B3C1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FFB38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20631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2B526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A8C8C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4CBAC2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28973A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CB8A9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34620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EA5739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C50AD9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E20611C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B3A2E31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20AB80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0440260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C1BD81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33CF10C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3F83EAA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588C969" w14:textId="37B47294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CE4BE6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7BA3B02F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1AB029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943C707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89057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4487AB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23D5B9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1E55930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8372D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7EA14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A16A5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E365F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69B5A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0F49F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385F3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5CFFE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2CC38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F9AE3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41C93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D2CC0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2EA642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5117282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962912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566B02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3F7F8F3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1BA732A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84E6D6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73C71E1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8DA624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CF9E6E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A1B4DD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484D2A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691D29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2349C69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054B53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CB8224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F087D0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3B0361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A1859C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338714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75E3F5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00589C04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5B05C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9D94B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0043A4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E1D2D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71433C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265E5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A1796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5E7FA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F908A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38FE3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D134F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8DEE0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94491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68367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47E16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77CA1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341F8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4E621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BB192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7E6B9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E9E34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6608C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10D7E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DAE94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8CC1F9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55F2FF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643F5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81B2D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5AFAD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5FA59A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04E4098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510FAC2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6770C1C3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BC6352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DF1CE7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089A49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B7BD8AC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93411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934576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45DCB2E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1B3AAE6B" w14:textId="77777777" w:rsidTr="00503750">
        <w:tc>
          <w:tcPr>
            <w:tcW w:w="2302" w:type="dxa"/>
            <w:vAlign w:val="center"/>
          </w:tcPr>
          <w:p w14:paraId="3EC75B0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0FCB8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A3052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ACC9A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655E1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7A73D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5FB0D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1B4AAF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081D4E8" w14:textId="77777777" w:rsidTr="00503750">
        <w:tc>
          <w:tcPr>
            <w:tcW w:w="15593" w:type="dxa"/>
            <w:gridSpan w:val="8"/>
            <w:vAlign w:val="center"/>
          </w:tcPr>
          <w:p w14:paraId="354203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3FCB07D" w14:textId="77777777" w:rsidTr="00503750">
        <w:tc>
          <w:tcPr>
            <w:tcW w:w="2302" w:type="dxa"/>
            <w:vAlign w:val="center"/>
          </w:tcPr>
          <w:p w14:paraId="4FD19B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739FC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6AA42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C17B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A5E5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6981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963E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FB19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76B13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00B6E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1A280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235EB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8696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46C6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33EE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5221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EBA7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0B29C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87A69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B369B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8FE07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6125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F456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B7D5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82D4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256E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14181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C4F8D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530692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E34DA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CB10A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EEA8C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12A4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14EDF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9D9BC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E98E75A" w14:textId="77777777" w:rsidTr="00503750">
        <w:tc>
          <w:tcPr>
            <w:tcW w:w="2302" w:type="dxa"/>
            <w:vAlign w:val="center"/>
          </w:tcPr>
          <w:p w14:paraId="6AECB7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64748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AC32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1050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F433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668F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9C21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C5C8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68126F" w14:textId="77777777" w:rsidTr="00503750">
        <w:tc>
          <w:tcPr>
            <w:tcW w:w="15593" w:type="dxa"/>
            <w:gridSpan w:val="8"/>
            <w:vAlign w:val="center"/>
          </w:tcPr>
          <w:p w14:paraId="3AF043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EF2FE38" w14:textId="77777777" w:rsidTr="00503750">
        <w:tc>
          <w:tcPr>
            <w:tcW w:w="2302" w:type="dxa"/>
            <w:vAlign w:val="center"/>
          </w:tcPr>
          <w:p w14:paraId="6997F90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63A41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F202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6956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3903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44C5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95067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C986F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59494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B0F7F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CADD7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43DE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CAFD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F05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F35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E18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F12B2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3E997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B5E0D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225A6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98171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DD6D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BA08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D728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AD4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3938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3DA9D7" w14:textId="77777777" w:rsidTr="00503750">
        <w:tc>
          <w:tcPr>
            <w:tcW w:w="2302" w:type="dxa"/>
            <w:vAlign w:val="center"/>
          </w:tcPr>
          <w:p w14:paraId="629117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33DBF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2D7C7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13B2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B4C2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A40E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2DD32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AE820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8D7E64" w14:textId="77777777" w:rsidTr="00503750">
        <w:tc>
          <w:tcPr>
            <w:tcW w:w="15593" w:type="dxa"/>
            <w:gridSpan w:val="8"/>
            <w:vAlign w:val="center"/>
          </w:tcPr>
          <w:p w14:paraId="26A95E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258B511" w14:textId="77777777" w:rsidTr="00503750">
        <w:tc>
          <w:tcPr>
            <w:tcW w:w="2302" w:type="dxa"/>
            <w:vAlign w:val="center"/>
          </w:tcPr>
          <w:p w14:paraId="3136B1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A33EB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D351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DC49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E9D2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707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FFA3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31B7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FCA4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026F6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1C42A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935D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66F3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8BEB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D850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9F79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05C8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8682A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C49F4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C22AD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966A0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2C08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33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A855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D1B9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B77E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0821AD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14F71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FBC49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54F7D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A03F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A0AD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3542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3DC2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5098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84E47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3200D8A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B7F2E1D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63DD3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CE0B0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E7C0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E064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6D92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9D6D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7D5A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05CC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2281E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918C5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66A58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C530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E858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84CF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2B1A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91B2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7957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DDF00E" w14:textId="77777777" w:rsidR="00944C3D" w:rsidRDefault="00944C3D" w:rsidP="00944C3D">
      <w:pPr>
        <w:rPr>
          <w:rFonts w:ascii="Arial" w:hAnsi="Arial"/>
          <w:b/>
        </w:rPr>
      </w:pPr>
    </w:p>
    <w:p w14:paraId="664F15F6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3913A3A" w14:textId="77777777" w:rsidTr="00503750">
        <w:tc>
          <w:tcPr>
            <w:tcW w:w="1944" w:type="dxa"/>
            <w:vAlign w:val="center"/>
          </w:tcPr>
          <w:p w14:paraId="030A662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0FD62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3C6DF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F6BB9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32B297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87A23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0A180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EC7AE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728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526DE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F2ED2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23F5A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EC1EF0B" w14:textId="77777777" w:rsidTr="00503750">
        <w:tc>
          <w:tcPr>
            <w:tcW w:w="15685" w:type="dxa"/>
            <w:gridSpan w:val="12"/>
            <w:vAlign w:val="center"/>
          </w:tcPr>
          <w:p w14:paraId="357399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5C32215" w14:textId="77777777" w:rsidTr="00503750">
        <w:tc>
          <w:tcPr>
            <w:tcW w:w="1944" w:type="dxa"/>
            <w:vAlign w:val="center"/>
          </w:tcPr>
          <w:p w14:paraId="60FC42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89009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8CD68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B37BD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70A2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028D3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475D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1D9C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EC9C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4E21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16AAB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4373A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E03AAD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9FF88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B2830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FE991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E78CA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FCCC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484D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C866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026C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17E7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248B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EFBFF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49186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A6AE9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E37E8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1E20E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8474F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2D062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F4D60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68038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F832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A4E1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6928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441CE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BA633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20B2C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5DC23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284C0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9EB49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266B3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90CDA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D2A13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22B5A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43A1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2FA67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B6E75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7AB0D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84005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B16F9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CEEF566" w14:textId="77777777" w:rsidTr="00503750">
        <w:tc>
          <w:tcPr>
            <w:tcW w:w="1944" w:type="dxa"/>
            <w:vAlign w:val="center"/>
          </w:tcPr>
          <w:p w14:paraId="06F084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4288D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2C0CF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9E2AB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E275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D10F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5B0E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3B62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4D5B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AC1A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8E2D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184C1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BE99A9" w14:textId="77777777" w:rsidTr="00503750">
        <w:tc>
          <w:tcPr>
            <w:tcW w:w="15685" w:type="dxa"/>
            <w:gridSpan w:val="12"/>
            <w:vAlign w:val="center"/>
          </w:tcPr>
          <w:p w14:paraId="764936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AD64956" w14:textId="77777777" w:rsidTr="00503750">
        <w:tc>
          <w:tcPr>
            <w:tcW w:w="1944" w:type="dxa"/>
            <w:vAlign w:val="center"/>
          </w:tcPr>
          <w:p w14:paraId="3819CB8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0A1B9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7568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1E29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6A7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0CA16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C716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7AA22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50B8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66DB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EDD2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0B856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308AEF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9C845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31A77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956EF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73900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0C9A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342C5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3AA8F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5AA4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60E3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9168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128D5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691CB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F26A87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B4EBD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6C401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865E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5EFE1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EA2FF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4395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1D9B4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DE26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854D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E95C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7864C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638D2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580CEB" w14:textId="77777777" w:rsidTr="00503750">
        <w:tc>
          <w:tcPr>
            <w:tcW w:w="1944" w:type="dxa"/>
            <w:vAlign w:val="center"/>
          </w:tcPr>
          <w:p w14:paraId="4AED87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58067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A19BA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80CC5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F85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D72F3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E03EF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FAD6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07C2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BFE8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64291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D2DC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CCE7CB" w14:textId="77777777" w:rsidTr="00503750">
        <w:tc>
          <w:tcPr>
            <w:tcW w:w="15685" w:type="dxa"/>
            <w:gridSpan w:val="12"/>
            <w:vAlign w:val="center"/>
          </w:tcPr>
          <w:p w14:paraId="32F457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2650BB7" w14:textId="77777777" w:rsidTr="00503750">
        <w:tc>
          <w:tcPr>
            <w:tcW w:w="1944" w:type="dxa"/>
            <w:vAlign w:val="center"/>
          </w:tcPr>
          <w:p w14:paraId="69E535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954B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5E38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B4E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5F9E5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EEE9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E7591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F6A80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3BFD4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14477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AA9E5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2DE3A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89817D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397F37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090A3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7E179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00B91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E94D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5291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AB11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CF41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1FDF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C4C4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CB2BD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01382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2D67AA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13973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40911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E24B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67AE5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3B758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BC071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C494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8EBC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EE6E2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8462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3D094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3E8FC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1A497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4EED8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9FB18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0E0F9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1DCED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844C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58963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2B10E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D7C87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574F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7F99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F2096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045A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BC8184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7806C0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C81F2E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EC150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94AD2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67CD4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DE491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B081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63E2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CE54B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97AB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9AC7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ED2B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A2DE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C4635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56E8B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04FC7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FB5CA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C2C56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C058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AA03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565E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7B37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CFD4D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C8710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49074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4CDBF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46B9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929F8B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3653B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136CD9B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24A0E4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E7A6E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9E571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FF982E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E11D5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D49B6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8A90A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2205F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EFD25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57211C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EDBCA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0F86C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3D5138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14216A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0F0F0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9618AE3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E1A137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B454ED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96A60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11444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8661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3376581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5CEE6D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1E297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CDCF1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17B7FB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F3DE4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48225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FD79F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44922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EF9D3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12657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6E996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3A8B39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FDBF1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AD185B6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6994B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1E695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160535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0E1FD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8D002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F0701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A3FB0CD" w14:textId="77777777" w:rsidTr="00503750">
        <w:trPr>
          <w:trHeight w:val="1073"/>
        </w:trPr>
        <w:tc>
          <w:tcPr>
            <w:tcW w:w="3614" w:type="dxa"/>
            <w:vMerge/>
          </w:tcPr>
          <w:p w14:paraId="230354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1CA09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EEC85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2D97B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4C5592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9D3E0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05725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8D999AA" w14:textId="77777777" w:rsidTr="00503750">
        <w:trPr>
          <w:trHeight w:val="283"/>
        </w:trPr>
        <w:tc>
          <w:tcPr>
            <w:tcW w:w="3614" w:type="dxa"/>
          </w:tcPr>
          <w:p w14:paraId="086E85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05A3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A51B6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BE5BF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7FF0E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EEA96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88B08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EE706F8" w14:textId="77777777" w:rsidTr="00503750">
        <w:trPr>
          <w:trHeight w:val="283"/>
        </w:trPr>
        <w:tc>
          <w:tcPr>
            <w:tcW w:w="3614" w:type="dxa"/>
          </w:tcPr>
          <w:p w14:paraId="0EE8D2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4CECE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CC8A0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7D201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E9288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68CFB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9A520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845EE40" w14:textId="77777777" w:rsidTr="00503750">
        <w:trPr>
          <w:trHeight w:val="283"/>
        </w:trPr>
        <w:tc>
          <w:tcPr>
            <w:tcW w:w="3614" w:type="dxa"/>
          </w:tcPr>
          <w:p w14:paraId="00035D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C22A4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0FFC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691A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32DD6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07FE1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ECB7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DD1C75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3D865D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48A0904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FC897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D60E1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8A785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1DA6F9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29ACE7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69483D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737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FA500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818C0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1C16714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2CCF66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9A0266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40403F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919C2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57B2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6984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08E0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AA7D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AFC6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5B04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CB868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C2734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FECE5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E2960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6A14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8E64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A6B9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211D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62F7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B223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110E2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9BE96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1CD3F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A16D4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EE91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401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90AD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56BC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9C52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991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5242B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14521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356D6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579BA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EEDB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B6498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2AE2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142FA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19C0B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A841B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914B2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4D3CC0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9E840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43C50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DF47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403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A3DE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9A5E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1A35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85AE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58EDD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2CC9B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C478E5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07633F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142719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D0C12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2633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A556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0604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E729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3196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5B57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2571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75516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1B529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E167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25B1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12F9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F7E2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B283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6D02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05B9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3A184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A1473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DC116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3932D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3523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ADE0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793B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F9C7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6B3B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DB83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C5B3F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45471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D3681F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F24D1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7D3D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AE28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4FDD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0046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A516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694F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01435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8C095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6C401F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EBD39D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F4F39A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D6491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289B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D82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FE9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FAA4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958F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9FE0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2721C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7B0F29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C60BBE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61676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D09C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222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66D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16F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BABF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7C1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7D488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01558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13C3B9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EC71EB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7F347D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182E1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AD158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1FA87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8EE7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642AF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D124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758D0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B0D7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3EC6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619A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713A2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D1BF1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9CC1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A604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F677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4447D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84AE56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5211D8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276A514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CA7AC5D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4F8B2174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178C12D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BAF4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641E5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9132E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FE5020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A62AC0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78F3C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D0B210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EFF360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FC889A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B54AC4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36138D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66EB9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0D304B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A699E8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0F4638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A9B503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A7158B5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63CDF7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FA0BFE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4F030B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D8A47F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CF83E0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56EA4F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964E5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EC09AF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E06090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895A28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F8892A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1C4AE5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0BBC6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ECACC8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51663B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6FC2E2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3849E9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C9F31D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161353E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9446C1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0F426D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182060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42F10A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2479DAE" w14:textId="77777777" w:rsidR="00944C3D" w:rsidRDefault="00944C3D" w:rsidP="00944C3D">
      <w:pPr>
        <w:rPr>
          <w:rFonts w:ascii="Arial" w:hAnsi="Arial"/>
          <w:b/>
        </w:rPr>
      </w:pPr>
    </w:p>
    <w:p w14:paraId="70790C3A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00DACC2E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6ED6FC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892C5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1BDAD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4BD233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6FBB1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73C583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4D7AD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136F1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3EDC3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366BB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DC9077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111E0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5D2B5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F8254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5F7EA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C0902B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129F23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7E1E48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ACFB8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DF839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0C56A9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5467C5F2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2C21A6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1F802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27BEB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6567F0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051342A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B32560F" w14:textId="77777777" w:rsidTr="00503750">
        <w:tc>
          <w:tcPr>
            <w:tcW w:w="2835" w:type="dxa"/>
            <w:vAlign w:val="center"/>
          </w:tcPr>
          <w:p w14:paraId="164AD7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0456A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220FA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634CB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2763A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CA7C4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43E2BD1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51C430C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8450A7F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B0985B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D1BC50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32409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7E41673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DCB988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023DC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AC734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3A3F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96A0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A691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17C4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F78D60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AC65B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76B0B6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519D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18DC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D641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AE9E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F3FF98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68F771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7DC05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066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E6D6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0D9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895AB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2AC35A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BA15F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8DE95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1E27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D5FC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40D0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78DF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8EE431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59507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715513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E38F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0DD0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110A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DE77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C0C05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AD52CC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F22B2D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32D98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CF4B6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8CC64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8A0329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9E9C8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CE783E5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28BB990C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FEB2552" w14:textId="77777777" w:rsidR="00944C3D" w:rsidRDefault="00944C3D" w:rsidP="00944C3D">
      <w:pPr>
        <w:rPr>
          <w:rFonts w:ascii="Arial" w:hAnsi="Arial"/>
          <w:b/>
        </w:rPr>
      </w:pPr>
    </w:p>
    <w:p w14:paraId="3B038AF7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2B2EA89" w14:textId="77777777" w:rsidTr="00503750">
        <w:tc>
          <w:tcPr>
            <w:tcW w:w="2835" w:type="dxa"/>
            <w:vAlign w:val="center"/>
          </w:tcPr>
          <w:p w14:paraId="11F6E6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4802C0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C9B80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4A0E6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BB913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61F88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DFD648F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4DC49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420675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E83A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0BD7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5990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80EE1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0E544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D07B5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BD019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CB4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5F2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3B02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2EBB1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BFA1D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BC355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FB1DE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B9E6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C5E1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748C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B3198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1E73A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AB0F6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61F2F8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37EB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54AE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C8B6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F1FB9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5961A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4772D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60D32D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6342C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06D2B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CFB13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CCF78C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6042B12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8F51E7D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3287F99F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E9F90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A6A13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19677C97" w14:textId="77777777" w:rsidTr="00503750">
        <w:trPr>
          <w:trHeight w:val="699"/>
        </w:trPr>
        <w:tc>
          <w:tcPr>
            <w:tcW w:w="3502" w:type="dxa"/>
            <w:vMerge/>
          </w:tcPr>
          <w:p w14:paraId="25800C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C6965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276FA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50098C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2237F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16D3B945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3775B9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64B9BB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2F2C3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6343D26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D1AC02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4AF073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DA0E69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0BAEA20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DB49B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9B5A45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6EC778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22D52EDC" w14:textId="77777777" w:rsidTr="00503750">
        <w:trPr>
          <w:trHeight w:val="593"/>
        </w:trPr>
        <w:tc>
          <w:tcPr>
            <w:tcW w:w="3497" w:type="dxa"/>
          </w:tcPr>
          <w:p w14:paraId="0CE717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188F42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AFB39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87CC33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77361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074F7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4191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A4AB8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559631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13AD1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876AB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D0CD0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755C6F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0BED8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941A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23250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55709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715FE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D428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F6BB1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4F2AB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625C3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C0AE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D81AB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74FC5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60248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A1C3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7B49B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586C4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E1B85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D8BA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92186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5C6B11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283A1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DC90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689FC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BE2BA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B9CE3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CAFD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6BDA0D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2C762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61D78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B1CF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746C8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F990D5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DA0F2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8438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5D3FD0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E738DB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20FB0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F963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65B8FA" w14:textId="77777777" w:rsidR="00944C3D" w:rsidRDefault="00944C3D" w:rsidP="00944C3D">
      <w:pPr>
        <w:rPr>
          <w:rFonts w:ascii="Arial" w:hAnsi="Arial"/>
          <w:b/>
        </w:rPr>
      </w:pPr>
    </w:p>
    <w:p w14:paraId="1D75FAF5" w14:textId="77777777" w:rsidR="00944C3D" w:rsidRDefault="00944C3D" w:rsidP="00944C3D">
      <w:pPr>
        <w:rPr>
          <w:rFonts w:ascii="Arial" w:hAnsi="Arial"/>
          <w:b/>
        </w:rPr>
      </w:pPr>
    </w:p>
    <w:p w14:paraId="52294A52" w14:textId="77777777" w:rsidR="00944C3D" w:rsidRDefault="00944C3D" w:rsidP="00944C3D">
      <w:pPr>
        <w:rPr>
          <w:rFonts w:ascii="Arial" w:hAnsi="Arial"/>
          <w:b/>
        </w:rPr>
      </w:pPr>
    </w:p>
    <w:p w14:paraId="15151C7C" w14:textId="77777777" w:rsidR="00944C3D" w:rsidRDefault="00944C3D" w:rsidP="00944C3D">
      <w:pPr>
        <w:rPr>
          <w:rFonts w:ascii="Arial" w:hAnsi="Arial"/>
          <w:b/>
        </w:rPr>
      </w:pPr>
    </w:p>
    <w:p w14:paraId="65F27BB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7E81A889" w14:textId="77777777" w:rsidTr="00503750">
        <w:tc>
          <w:tcPr>
            <w:tcW w:w="2622" w:type="dxa"/>
            <w:vAlign w:val="center"/>
          </w:tcPr>
          <w:p w14:paraId="2280FDF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99AAD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4E0245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8381D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2BD154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89358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7A9EF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D4349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95F77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217599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F2B7A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06A284C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4D5F0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7E855E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7E4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AB58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7101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6584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776426C" w14:textId="77777777" w:rsidTr="00503750">
        <w:tc>
          <w:tcPr>
            <w:tcW w:w="2622" w:type="dxa"/>
            <w:vAlign w:val="center"/>
          </w:tcPr>
          <w:p w14:paraId="23CBB3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8A403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7170D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A69FA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CBBC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0483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3223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AFB0BF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EDEE7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85E31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09AF2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4C37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0B2F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310E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E66929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C065D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B3A9A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3F54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A4C6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57D6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DA5E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02A1794" w14:textId="77777777" w:rsidTr="00503750">
        <w:tc>
          <w:tcPr>
            <w:tcW w:w="2622" w:type="dxa"/>
            <w:vAlign w:val="center"/>
          </w:tcPr>
          <w:p w14:paraId="101337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C5553FE" w14:textId="55C3EACF" w:rsidR="00944C3D" w:rsidRPr="008C56AB" w:rsidRDefault="00CE4BE6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27662</w:t>
            </w:r>
          </w:p>
        </w:tc>
        <w:tc>
          <w:tcPr>
            <w:tcW w:w="1275" w:type="dxa"/>
            <w:vAlign w:val="center"/>
          </w:tcPr>
          <w:p w14:paraId="00840966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4694487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576CA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52FFBF" w14:textId="13F1AA86" w:rsidR="00944C3D" w:rsidRPr="008C56AB" w:rsidRDefault="00CE4BE6" w:rsidP="008C1B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35223</w:t>
            </w:r>
          </w:p>
        </w:tc>
      </w:tr>
      <w:tr w:rsidR="0099716A" w:rsidRPr="00050529" w14:paraId="4BE7235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9D776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9F3E3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C5FAC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5C87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C03A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8734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DEAA5A3" w14:textId="77777777" w:rsidTr="00503750">
        <w:tc>
          <w:tcPr>
            <w:tcW w:w="2622" w:type="dxa"/>
            <w:vAlign w:val="center"/>
          </w:tcPr>
          <w:p w14:paraId="7D4393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47205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54EDB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36CC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3E12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669E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B4D3D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DE12E2A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7875759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E2F4C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278EE9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091BE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45FA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A733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716D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D3E0BD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D2C14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F08BD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D527F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F4ED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3578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574D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7736CB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0593B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A3E3C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0B425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FED6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6EC7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E530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5B63A16" w14:textId="77777777" w:rsidTr="00503750">
        <w:tc>
          <w:tcPr>
            <w:tcW w:w="2622" w:type="dxa"/>
            <w:vAlign w:val="center"/>
          </w:tcPr>
          <w:p w14:paraId="321EEB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672FC0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DFA16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3622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E4A6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E275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3879797" w14:textId="77777777" w:rsidTr="00503750">
        <w:tc>
          <w:tcPr>
            <w:tcW w:w="2622" w:type="dxa"/>
            <w:vAlign w:val="center"/>
          </w:tcPr>
          <w:p w14:paraId="3ADEFF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7F659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0D6C2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F281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76D42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9801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56FFF27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3CF2CD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DF8C5D2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BC9D139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6C3991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AE962EA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8492C8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3404FFE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EDAA18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4884EE2A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4748D7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6664EA7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2799B0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B1ADE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1695F4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0E26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E3E6DF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268F391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F3608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24CB4E8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3B56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8E618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41468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AA4BD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73366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00FB2AE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8623F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2D5CF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554427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53F09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1FCEE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C50F85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8B9B3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4148F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799E8F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98E5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CE18A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1953ED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0CC60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B48A3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6A27484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206D0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14D1A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ABBE3D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E478C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80305C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020E1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E008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FA490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BCF759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264B7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DB17D7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1B1A86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2908E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E4755C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E9D92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96BDE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4D00272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7449D7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3CA7E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0210A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4325C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E58F7A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621A85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056E0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0D5B3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E7267C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BA490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59F54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B247C1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FFF04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8FE83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5CB22B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1B1687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E01C8E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584B1F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3EAD049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74A8C980" w14:textId="77777777" w:rsidTr="00503750">
        <w:tc>
          <w:tcPr>
            <w:tcW w:w="2835" w:type="dxa"/>
            <w:vAlign w:val="center"/>
          </w:tcPr>
          <w:p w14:paraId="0E96BC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7C571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C99CE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393F1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DAB1F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8F6F1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B661765" w14:textId="77777777" w:rsidTr="00503750">
        <w:tc>
          <w:tcPr>
            <w:tcW w:w="2835" w:type="dxa"/>
            <w:vAlign w:val="center"/>
          </w:tcPr>
          <w:p w14:paraId="0A4732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85AF4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7319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9C1D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29E6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7534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2B74B5" w14:textId="77777777" w:rsidTr="00503750">
        <w:tc>
          <w:tcPr>
            <w:tcW w:w="2835" w:type="dxa"/>
            <w:vAlign w:val="center"/>
          </w:tcPr>
          <w:p w14:paraId="269C48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486A8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0379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4CA7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C22E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8707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F4CCAE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69292D6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BBFA69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67482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47AA5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5F22A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C11FF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0AA7BC1" w14:textId="77777777" w:rsidTr="00503750">
        <w:tc>
          <w:tcPr>
            <w:tcW w:w="2835" w:type="dxa"/>
            <w:vAlign w:val="center"/>
          </w:tcPr>
          <w:p w14:paraId="2C5D09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84808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7590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2A12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13A8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2AF9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FB3F5E" w14:textId="77777777" w:rsidTr="00503750">
        <w:tc>
          <w:tcPr>
            <w:tcW w:w="2835" w:type="dxa"/>
            <w:vAlign w:val="center"/>
          </w:tcPr>
          <w:p w14:paraId="275A55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F9F7B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5F51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BBAC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D999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DA83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D1B93C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5BAF51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058EAB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3232C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D28EC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BD23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F9FFA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9D1964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5BBE72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4A067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9E3A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3C3B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CA72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95A9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E3DC7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48E3BA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5D554660" w14:textId="77777777" w:rsidTr="00503750">
        <w:tc>
          <w:tcPr>
            <w:tcW w:w="2552" w:type="dxa"/>
            <w:shd w:val="clear" w:color="auto" w:fill="auto"/>
            <w:vAlign w:val="center"/>
          </w:tcPr>
          <w:p w14:paraId="0F92DE1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105E03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1C3955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74570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DE821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7169F1D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2B79BD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85FE01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124467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7AF3B8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88BD27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150516E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09E2DA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EEA03B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29D6A4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C032E1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10BEB5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150C73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2F79C8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0D575D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03C40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27EAD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FE0356B" w14:textId="77777777" w:rsidTr="00503750">
        <w:tc>
          <w:tcPr>
            <w:tcW w:w="4395" w:type="dxa"/>
            <w:vMerge/>
          </w:tcPr>
          <w:p w14:paraId="6816444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945E7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9CA45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61E11E4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76E4A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D394B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A0CBF9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D099F5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AA127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365F1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8DC788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4EA7AEE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7533094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1F7AAA8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555ABB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FC8D28D" w14:textId="77777777" w:rsidTr="00503750">
        <w:tc>
          <w:tcPr>
            <w:tcW w:w="4395" w:type="dxa"/>
            <w:vAlign w:val="center"/>
          </w:tcPr>
          <w:p w14:paraId="027AC1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A687D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93524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DC0B614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64233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4C846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24009B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D8ABE7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515CA8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007456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1FF63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6D2DAB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EBA58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DD60BAC" w14:textId="0024838A" w:rsidR="00944C3D" w:rsidRDefault="00CE4BE6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5141</w:t>
            </w:r>
          </w:p>
          <w:p w14:paraId="078A7DFC" w14:textId="77777777" w:rsidR="003A0AB4" w:rsidRPr="008C56AB" w:rsidRDefault="003A0AB4" w:rsidP="001E00DA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70FDE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21CC5FE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4E4674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3A068B97" w14:textId="77777777" w:rsidTr="00503750">
        <w:tc>
          <w:tcPr>
            <w:tcW w:w="4395" w:type="dxa"/>
            <w:vAlign w:val="center"/>
          </w:tcPr>
          <w:p w14:paraId="295A1B7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0DD029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9BA456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A23B843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826041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578815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B07827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99E7B51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760B7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4652A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82760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183BB1D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FEDC34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6F68F6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8D1BE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DCFD96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5ADF4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7D8F1EC0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69BB085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1543976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9D4EED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8DC339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2B4984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D13B3D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7E80BA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C134AB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B144720" w14:textId="77777777" w:rsidTr="00503750">
        <w:tc>
          <w:tcPr>
            <w:tcW w:w="1843" w:type="dxa"/>
            <w:vAlign w:val="center"/>
          </w:tcPr>
          <w:p w14:paraId="0B2590B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3B2E891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34DF67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F44B0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6EE4C2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EECE03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061981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043342CD" w14:textId="77777777" w:rsidTr="00503750">
        <w:tc>
          <w:tcPr>
            <w:tcW w:w="1843" w:type="dxa"/>
            <w:vAlign w:val="center"/>
          </w:tcPr>
          <w:p w14:paraId="03F98D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7AC25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2206B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BD1D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2285E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C7AA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3E932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E60DFF3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3D965D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C8FFB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ADAB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A8FA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4A415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E3857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835BA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124A26B" w14:textId="77777777" w:rsidTr="00503750">
        <w:tc>
          <w:tcPr>
            <w:tcW w:w="1843" w:type="dxa"/>
            <w:vAlign w:val="center"/>
          </w:tcPr>
          <w:p w14:paraId="457C60E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F9DEF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E9D3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6FD4F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648D72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71BB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368F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39A973F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157798B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82BA1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ED8A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FDDB9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82EC8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C1DE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97E0B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B619BBB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CA923E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FD4255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A990A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20831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65294A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91C949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7D563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AA0124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9EAE4B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7EC959DC" w14:textId="77777777" w:rsidTr="00503750">
        <w:trPr>
          <w:trHeight w:val="664"/>
        </w:trPr>
        <w:tc>
          <w:tcPr>
            <w:tcW w:w="3372" w:type="dxa"/>
          </w:tcPr>
          <w:p w14:paraId="535645E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FC3C86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4EC782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6B1FA09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D893EE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53E6E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3303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FF9D9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7609DE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0970A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8AF5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65580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74D054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0D0CF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B590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A35FB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47EE318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7EEB1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2140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BE553F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79C726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7DEDC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C0BB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6DA11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7D4303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24A4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C6CE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CECBE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671B60F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7EE0479C" w14:textId="77777777" w:rsidTr="00503750">
        <w:tc>
          <w:tcPr>
            <w:tcW w:w="2835" w:type="dxa"/>
            <w:vAlign w:val="center"/>
          </w:tcPr>
          <w:p w14:paraId="6362466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C34896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68925E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67F690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0EC28A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E4A0F88" w14:textId="77777777" w:rsidTr="00503750">
        <w:tc>
          <w:tcPr>
            <w:tcW w:w="2835" w:type="dxa"/>
          </w:tcPr>
          <w:p w14:paraId="7D282DA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096D0A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3AD9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A998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0566A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11A094" w14:textId="77777777" w:rsidTr="00503750">
        <w:tc>
          <w:tcPr>
            <w:tcW w:w="2835" w:type="dxa"/>
          </w:tcPr>
          <w:p w14:paraId="3A42AED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B3A7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082E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EB5C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946A4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842183" w14:textId="77777777" w:rsidTr="00503750">
        <w:tc>
          <w:tcPr>
            <w:tcW w:w="2835" w:type="dxa"/>
          </w:tcPr>
          <w:p w14:paraId="1D4A3DA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42B51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D090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3C9F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B1A7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B216C7" w14:textId="77777777" w:rsidTr="00503750">
        <w:tc>
          <w:tcPr>
            <w:tcW w:w="2835" w:type="dxa"/>
            <w:vAlign w:val="center"/>
          </w:tcPr>
          <w:p w14:paraId="0206867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F606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53A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CC32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1C0AC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B903F82" w14:textId="77777777" w:rsidTr="00503750">
        <w:tc>
          <w:tcPr>
            <w:tcW w:w="2835" w:type="dxa"/>
            <w:vAlign w:val="center"/>
          </w:tcPr>
          <w:p w14:paraId="3620B61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FF797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756A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733E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F397D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CF17A66" w14:textId="77777777" w:rsidTr="00503750">
        <w:tc>
          <w:tcPr>
            <w:tcW w:w="2835" w:type="dxa"/>
          </w:tcPr>
          <w:p w14:paraId="67E15E4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4BEAB3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06F3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B1CD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71B49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6949D4" w14:textId="77777777" w:rsidTr="00503750">
        <w:tc>
          <w:tcPr>
            <w:tcW w:w="2835" w:type="dxa"/>
          </w:tcPr>
          <w:p w14:paraId="76F1639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58644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07D9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1CE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BC0F4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1E713A2" w14:textId="77777777" w:rsidTr="00503750">
        <w:tc>
          <w:tcPr>
            <w:tcW w:w="2835" w:type="dxa"/>
          </w:tcPr>
          <w:p w14:paraId="2641F64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B92A8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64E5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BD8B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BA131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8E91AB8" w14:textId="77777777" w:rsidR="00944C3D" w:rsidRDefault="00944C3D" w:rsidP="00944C3D">
      <w:pPr>
        <w:rPr>
          <w:rFonts w:ascii="Arial" w:hAnsi="Arial"/>
          <w:b/>
        </w:rPr>
      </w:pPr>
    </w:p>
    <w:p w14:paraId="21B30220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6013A0DF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B65541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29573D9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2E17D1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F8831D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6ED138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28865A3" w14:textId="77777777" w:rsidTr="00503750">
        <w:trPr>
          <w:trHeight w:val="443"/>
        </w:trPr>
        <w:tc>
          <w:tcPr>
            <w:tcW w:w="2560" w:type="dxa"/>
          </w:tcPr>
          <w:p w14:paraId="6C0F81F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9FAFE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D0495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3EB42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36707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0091C1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5AFD4F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258ABF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6D911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06F64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C81BB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802EE5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8E4595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B43B8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00B7B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39AF5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AB69B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18CA84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293CD3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B35E3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D6DF1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DC9EA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647F8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E07FC" w14:textId="77777777" w:rsidR="00944C3D" w:rsidRDefault="00944C3D" w:rsidP="00944C3D">
      <w:pPr>
        <w:rPr>
          <w:rFonts w:ascii="Arial" w:hAnsi="Arial"/>
          <w:b/>
        </w:rPr>
      </w:pPr>
    </w:p>
    <w:p w14:paraId="57254D2D" w14:textId="77777777" w:rsidR="00944C3D" w:rsidRDefault="00944C3D" w:rsidP="00944C3D">
      <w:pPr>
        <w:rPr>
          <w:rFonts w:ascii="Arial" w:hAnsi="Arial"/>
          <w:b/>
        </w:rPr>
      </w:pPr>
    </w:p>
    <w:p w14:paraId="4D0E904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2C231A9" w14:textId="77777777" w:rsidR="00944C3D" w:rsidRDefault="00944C3D" w:rsidP="00944C3D">
      <w:pPr>
        <w:rPr>
          <w:rFonts w:ascii="Arial" w:hAnsi="Arial"/>
          <w:b/>
        </w:rPr>
      </w:pPr>
    </w:p>
    <w:p w14:paraId="2EF804E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713013F3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BDFCF1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4190E7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04C7BA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031E84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C7A35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7561E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DD5DA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58D3CB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5A79F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ABC4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AA275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0FA226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65F28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B95FF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47F41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706E96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F34739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CD1E77E" w14:textId="77777777" w:rsidTr="00503750">
        <w:trPr>
          <w:trHeight w:val="677"/>
        </w:trPr>
        <w:tc>
          <w:tcPr>
            <w:tcW w:w="3358" w:type="dxa"/>
          </w:tcPr>
          <w:p w14:paraId="1A43AA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30FE75F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CFF64F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ACD08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BAAC5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16F91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01BEF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A9E14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6D30B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97C46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FB235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4D1E2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A344B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33E0D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E9AD7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4EB35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A8BCD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05BC0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AE564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E1D41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F43B74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3DBC7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848B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441AAE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4691F6C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8B61A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14F6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C03E4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5231FE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A307F10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F8C04D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9A3563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3CACD13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218749E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E2BDD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4D4AE7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62A3D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D976A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CBE5E0A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E36A7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1C7E5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E2A7D3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F12DA8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1558F2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A61DAE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26CB5A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716D26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192FCD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EFA466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F8F0D3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F8119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6BF74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9E7E0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F7CCA5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DFAB0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7558B1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A1D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1A83AB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272BE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715E3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B530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05873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33A10E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5A69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3512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C2150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620C27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1D10A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B83FE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DAD358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8EC997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8D4DCE7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07C9823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895531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3A194C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1F608C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92B38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A1BA6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1C231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C472E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6BBDC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FF631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2E40C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D8081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8798E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A63F6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AB3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A518A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5BC2F8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F7742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D2EC7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C67399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6AFB52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DC493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95B47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4D7DC9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4DF739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45C083CD" w14:textId="77777777" w:rsidTr="00503750">
        <w:tc>
          <w:tcPr>
            <w:tcW w:w="3686" w:type="dxa"/>
            <w:vAlign w:val="center"/>
          </w:tcPr>
          <w:p w14:paraId="3B6347F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6ACBD6C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8FB24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8EC1CC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58D1E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1D5E6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5F812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2634F1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5183C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D60E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7FC3A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47E6CE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6DF17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7842F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52AC2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F98D4C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124F7B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724015F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5274A3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F5789E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24B8BC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C52664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02A288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C60A2A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6FC161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73EE9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38BE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836BC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D140F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FE839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AEC6E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B68A6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AF700E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EB5B5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C036F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AD14E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59860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76A8CA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DA376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2F998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D3E378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1176D09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62D37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B153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CA39E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81D0FF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DF95807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F908DB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1B30FA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D6D924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1589D8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79AB2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4CB2B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13A3F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FA088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C9BE1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C6F94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38591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61E19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2DCE4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B562E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44E3A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FC6AD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04F1B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5E220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87DBF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49C161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13087BF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20E5F88" w14:textId="77777777" w:rsidR="00944C3D" w:rsidRDefault="00944C3D" w:rsidP="00944C3D">
      <w:pPr>
        <w:rPr>
          <w:sz w:val="22"/>
          <w:szCs w:val="22"/>
        </w:rPr>
      </w:pPr>
    </w:p>
    <w:p w14:paraId="3C73C537" w14:textId="77777777" w:rsidR="00944C3D" w:rsidRDefault="00944C3D" w:rsidP="00944C3D">
      <w:pPr>
        <w:rPr>
          <w:sz w:val="22"/>
          <w:szCs w:val="22"/>
        </w:rPr>
      </w:pPr>
    </w:p>
    <w:p w14:paraId="40619C8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BBEE72B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5B74DB0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42C36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34877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D3F04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A25BB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076C5E42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0A4C47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C12967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022859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277C6C6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6368C05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44A8F7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13612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161DBE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81175C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0E0BA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8690E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042947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23ECC7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E37DC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020AA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9079BD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54551B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F5BFE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745BA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2BF76DC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3F3735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D9C5B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28210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DF86BA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63F9B8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13E80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5D1D5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5E642B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4E471C4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9144F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B45F8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3578A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62468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1F63DBB6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9389B2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2BA53FE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D902EE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ECD830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4F0AAC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2FD3C5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A5CA2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04B8B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D289B0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09D137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A3D05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747F22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A2E900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75857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31066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7E41B0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E2173E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468EF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8BC39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F7A789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4EDCDC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1FD58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F2A29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3A5EB4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872140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B760C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AC2F1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655FE19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5F3F795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11F4F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94850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C01E9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55E41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A1C6728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7EAE155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76749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16639C9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67B68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52DB90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50BE094A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25773D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8E1D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196635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0E72F651" w14:textId="77777777" w:rsidR="00944C3D" w:rsidRPr="003607F0" w:rsidRDefault="00944C3D" w:rsidP="00944C3D"/>
    <w:p w14:paraId="6B604CF4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78715" w14:textId="77777777" w:rsidR="00956F33" w:rsidRDefault="00956F33">
      <w:r>
        <w:separator/>
      </w:r>
    </w:p>
  </w:endnote>
  <w:endnote w:type="continuationSeparator" w:id="0">
    <w:p w14:paraId="7B7E60C7" w14:textId="77777777" w:rsidR="00956F33" w:rsidRDefault="0095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99684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32300E56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501BD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1D07353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92BC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6EEF2F14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1395B" w14:textId="77777777" w:rsidR="00956F33" w:rsidRDefault="00956F33">
      <w:r>
        <w:separator/>
      </w:r>
    </w:p>
  </w:footnote>
  <w:footnote w:type="continuationSeparator" w:id="0">
    <w:p w14:paraId="23D7A95E" w14:textId="77777777" w:rsidR="00956F33" w:rsidRDefault="00956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512121">
    <w:abstractNumId w:val="13"/>
  </w:num>
  <w:num w:numId="2" w16cid:durableId="1326472941">
    <w:abstractNumId w:val="17"/>
  </w:num>
  <w:num w:numId="3" w16cid:durableId="254168819">
    <w:abstractNumId w:val="8"/>
  </w:num>
  <w:num w:numId="4" w16cid:durableId="1827240309">
    <w:abstractNumId w:val="7"/>
  </w:num>
  <w:num w:numId="5" w16cid:durableId="57817757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549971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42833268">
    <w:abstractNumId w:val="20"/>
  </w:num>
  <w:num w:numId="8" w16cid:durableId="1355418522">
    <w:abstractNumId w:val="10"/>
  </w:num>
  <w:num w:numId="9" w16cid:durableId="67656519">
    <w:abstractNumId w:val="0"/>
  </w:num>
  <w:num w:numId="10" w16cid:durableId="931012028">
    <w:abstractNumId w:val="19"/>
  </w:num>
  <w:num w:numId="11" w16cid:durableId="2033333626">
    <w:abstractNumId w:val="6"/>
  </w:num>
  <w:num w:numId="12" w16cid:durableId="744572694">
    <w:abstractNumId w:val="9"/>
  </w:num>
  <w:num w:numId="13" w16cid:durableId="408623075">
    <w:abstractNumId w:val="12"/>
  </w:num>
  <w:num w:numId="14" w16cid:durableId="1073552793">
    <w:abstractNumId w:val="15"/>
  </w:num>
  <w:num w:numId="15" w16cid:durableId="997079019">
    <w:abstractNumId w:val="14"/>
  </w:num>
  <w:num w:numId="16" w16cid:durableId="1084179197">
    <w:abstractNumId w:val="2"/>
  </w:num>
  <w:num w:numId="17" w16cid:durableId="456677904">
    <w:abstractNumId w:val="4"/>
  </w:num>
  <w:num w:numId="18" w16cid:durableId="1755544065">
    <w:abstractNumId w:val="11"/>
  </w:num>
  <w:num w:numId="19" w16cid:durableId="2052922183">
    <w:abstractNumId w:val="5"/>
  </w:num>
  <w:num w:numId="20" w16cid:durableId="925575552">
    <w:abstractNumId w:val="18"/>
  </w:num>
  <w:num w:numId="21" w16cid:durableId="1544361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34B80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12B3E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5D80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0AB4"/>
    <w:rsid w:val="003A5B2E"/>
    <w:rsid w:val="003C6161"/>
    <w:rsid w:val="003D277B"/>
    <w:rsid w:val="003D6E87"/>
    <w:rsid w:val="003E5CE2"/>
    <w:rsid w:val="003F1699"/>
    <w:rsid w:val="003F16D3"/>
    <w:rsid w:val="003F5116"/>
    <w:rsid w:val="00402D3A"/>
    <w:rsid w:val="00402FDD"/>
    <w:rsid w:val="00403D96"/>
    <w:rsid w:val="004100DF"/>
    <w:rsid w:val="00415418"/>
    <w:rsid w:val="00422144"/>
    <w:rsid w:val="0042364E"/>
    <w:rsid w:val="00431B01"/>
    <w:rsid w:val="0044062B"/>
    <w:rsid w:val="0044430B"/>
    <w:rsid w:val="00444AB0"/>
    <w:rsid w:val="0044565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5197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780"/>
    <w:rsid w:val="008B2D38"/>
    <w:rsid w:val="008B4077"/>
    <w:rsid w:val="008C1980"/>
    <w:rsid w:val="008C1BDE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56F33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74FEE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34564"/>
    <w:rsid w:val="00B44D10"/>
    <w:rsid w:val="00B461FE"/>
    <w:rsid w:val="00B5159F"/>
    <w:rsid w:val="00B6597A"/>
    <w:rsid w:val="00B77F79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96CCD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CE4BE6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BED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4856E6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EE939-B6C7-4D1F-81E3-2C122F3D7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5276</Words>
  <Characters>30076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2023-03-07T13:31:00Z</dcterms:created>
  <dcterms:modified xsi:type="dcterms:W3CDTF">2023-03-07T13:31:00Z</dcterms:modified>
</cp:coreProperties>
</file>