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2F2C1BB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FC6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22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1AD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96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09A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6A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0E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A1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110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1E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53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CA7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416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3A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3F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AD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8E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6A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4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DE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6AD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67905AC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F3C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EB3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949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F2A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1FA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5FD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0FD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915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903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7BB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E48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C38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DA5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12F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0DA6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B95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99A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F21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72E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EE3F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955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772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230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EA0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95F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3FA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FA8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12E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DFF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1BB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6A8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A93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944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4196C1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791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5B8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3D5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7AC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3E9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3CCA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F42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AB7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0EE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1E8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A53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0FB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31F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9C5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C53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4F3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F6B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0E22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04B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337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5A5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41C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E8B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098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8CB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16E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116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5E7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64A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6F5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7F4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E54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281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1AB39C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361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7B4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254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596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124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2B3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E43E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09B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CF8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5CF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4C4B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AD0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011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550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8A4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CDB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5C2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E3D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DED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012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FE6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C24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607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AE9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E2C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8A0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D3EB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B20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D260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8CE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EF7A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F84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843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3CDB78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416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D47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E85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757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86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5E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842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A2B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BC4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E2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00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C1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A06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423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02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FC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FB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39E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112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A0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816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A80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3F98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910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7CD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11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F47F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8B4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65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1B3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B57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F5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D93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1283EEA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7C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7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E1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9F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E0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1F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A5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6F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C6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10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C3C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EF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31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A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D4B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17A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D4F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5A7E49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AA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F4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EA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58A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5D6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56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47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93CD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4FF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53B4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4266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70AD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AB05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EE2C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1DB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4F4E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95B1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701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B1AB5F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811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44D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FAF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F4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A2C5C1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F2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13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065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FCB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3B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53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D9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6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23C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CD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3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0A627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14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32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B9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A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049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88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34E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49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51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8E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A0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6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1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32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54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19806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03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E5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14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7A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72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F6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603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00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E81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61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DE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F6EC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CA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458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44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5E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59C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F0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6A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38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323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ACC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06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F5C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1B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6EE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392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37E92A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00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768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E1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FB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12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CA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DEE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0102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CF6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8CB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1FF41" w14:textId="01479278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1E0CD5">
              <w:rPr>
                <w:rFonts w:ascii="Arial" w:hAnsi="Arial"/>
                <w:lang w:eastAsia="sk-SK"/>
              </w:rPr>
              <w:t>2</w:t>
            </w:r>
            <w:r w:rsidR="00DA0A88">
              <w:rPr>
                <w:rFonts w:ascii="Arial" w:hAnsi="Arial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31F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C746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584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798F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A2B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B9F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2C1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5709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F8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7D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716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25D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D7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668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5A0143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B6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CD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76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C59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EE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3C3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DF4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ACB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E08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313C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8750A13" wp14:editId="6D106838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6D27E7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89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49B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C98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8DB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D0E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07B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B91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A7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A2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CF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723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14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1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BA7A65E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9354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1FD3E1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546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97B2D13" wp14:editId="757CE7C6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97D9F8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3D487C5" wp14:editId="1B697FB0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B7896D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5444BA" wp14:editId="70DD597A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D78B0A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76BE8937" wp14:editId="06A2F267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DDCDEA" w14:textId="77777777" w:rsidR="000B647F" w:rsidRDefault="00142663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A74FEE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43A10CB" wp14:editId="32A2F824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6DE3F0" w14:textId="4AF98464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B77F79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DA0A88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3A10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116DE3F0" w14:textId="4AF98464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B77F79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DA0A88"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1163FFE" wp14:editId="3DA1AE9E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46E1E3" w14:textId="264695B6" w:rsidR="000B647F" w:rsidRDefault="0099716A" w:rsidP="00944C3D">
                                  <w:r>
                                    <w:t>20</w:t>
                                  </w:r>
                                  <w:r w:rsidR="00B77F79">
                                    <w:t>2</w:t>
                                  </w:r>
                                  <w:r w:rsidR="00DA0A88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63FFE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6546E1E3" w14:textId="264695B6" w:rsidR="000B647F" w:rsidRDefault="0099716A" w:rsidP="00944C3D">
                            <w:r>
                              <w:t>20</w:t>
                            </w:r>
                            <w:r w:rsidR="00B77F79">
                              <w:t>2</w:t>
                            </w:r>
                            <w:r w:rsidR="00DA0A88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EB4B7D7" wp14:editId="75FDA824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741059" w14:textId="77777777" w:rsidR="000B647F" w:rsidRDefault="00142663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A74FEE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D005DEB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21FAED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482C62A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F2862CB" wp14:editId="6B62C702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859940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7797995" wp14:editId="1A3A2BAA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1451D8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A9C6C4" wp14:editId="403B14E9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8402C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59E01F7" wp14:editId="09BE39F9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E9314F" w14:textId="18B85AED" w:rsidR="000B647F" w:rsidRDefault="0099716A" w:rsidP="00944C3D">
                                  <w:r>
                                    <w:t>20</w:t>
                                  </w:r>
                                  <w:r w:rsidR="00DA0A88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E01F7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76E9314F" w14:textId="18B85AED" w:rsidR="000B647F" w:rsidRDefault="0099716A" w:rsidP="00944C3D">
                            <w:r>
                              <w:t>20</w:t>
                            </w:r>
                            <w:r w:rsidR="00DA0A88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61C2C5BE" wp14:editId="08290463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3A9B49" w14:textId="77777777" w:rsidR="000B647F" w:rsidRDefault="00142663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A74FEE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899EED5" wp14:editId="346C22F1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8FC2B7" w14:textId="04901CB4" w:rsidR="000B647F" w:rsidRDefault="0099716A" w:rsidP="00944C3D">
                                  <w:r>
                                    <w:t>20</w:t>
                                  </w:r>
                                  <w:r w:rsidR="00DA0A88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9EED5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518FC2B7" w14:textId="04901CB4" w:rsidR="000B647F" w:rsidRDefault="0099716A" w:rsidP="00944C3D">
                            <w:r>
                              <w:t>20</w:t>
                            </w:r>
                            <w:r w:rsidR="00DA0A88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3854EEB" wp14:editId="1C315F45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D87D32" w14:textId="77777777" w:rsidR="000B647F" w:rsidRDefault="00142663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A74FEE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F9409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102F4968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450E4B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21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F33E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5D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25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43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E07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D7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A7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FA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0F6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52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363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5F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56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27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65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59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CA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729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988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1F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0FF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60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6A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B78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EE0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11504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23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A36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0B8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CB4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5A4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036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1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221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E6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18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EA0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5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0D2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7A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480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71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01D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A6E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A8DF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4F32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00DE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693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E9AE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A178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6D2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3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1A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DB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62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896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CD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DAF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7A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10E6C4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A3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F65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28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ED6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D1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8FE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EA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F4D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FF3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7F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85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07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C5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00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45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CAA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167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4F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1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48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3D60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0C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2E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4B5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DE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2C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D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43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5C8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A6169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9D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FE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B8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5E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859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777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8E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FB6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F8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60E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66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FB0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B9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892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01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670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AC2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21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F48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35A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91C5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EE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847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3A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D15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F2A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21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E4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95C51C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9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82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CE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8AC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B9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AB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5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A7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9E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418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30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91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2C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99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E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541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C55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8B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F91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10A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A79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405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B76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089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B5B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50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316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AE5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5D2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F6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D3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E6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761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E992BD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AA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9C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C6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56B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FE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14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76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3C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2C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89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5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7E3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1DE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87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4F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48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21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ED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9E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093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02F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9F3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BA8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65DE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121C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DF9A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61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02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BDEB08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0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D23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D20A200" wp14:editId="57F39BDC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A95CA6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D6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00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93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6B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49A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E9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3B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DF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CD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4A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8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84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2D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603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471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581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0C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BF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DEF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67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F4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E7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73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7C5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81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098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2F2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E9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F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DF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E0E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00BE02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E12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398017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97CE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853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AF3A2A" wp14:editId="58571EA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286106" w14:textId="4E0F7143" w:rsidR="000B647F" w:rsidRPr="00391121" w:rsidRDefault="001E0CD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4214313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AF3A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CvdILSKgIAAFkEAAAOAAAAAAAAAAAAAAAAAC4CAABkcnMv&#10;ZTJvRG9jLnhtbFBLAQItABQABgAIAAAAIQA0XU4l3wAAAAgBAAAPAAAAAAAAAAAAAAAAAIQEAABk&#10;cnMvZG93bnJldi54bWxQSwUGAAAAAAQABADzAAAAkAUAAAAA&#10;">
                      <v:textbox>
                        <w:txbxContent>
                          <w:p w14:paraId="6F286106" w14:textId="4E0F7143" w:rsidR="000B647F" w:rsidRPr="00391121" w:rsidRDefault="001E0CD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4214313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58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18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F0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60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F9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FF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2F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0D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9A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4075EB" wp14:editId="40F86C26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E5236" w14:textId="6939C0C6" w:rsidR="000B647F" w:rsidRPr="00391121" w:rsidRDefault="001E0CD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2022780947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075EB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">
                      <v:textbox style="mso-fit-shape-to-text:t">
                        <w:txbxContent>
                          <w:p w14:paraId="725E5236" w14:textId="6939C0C6" w:rsidR="000B647F" w:rsidRPr="00391121" w:rsidRDefault="001E0CD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2022780947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E1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89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D6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B9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3E6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E6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F2E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9FF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7D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418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FAE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A9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326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D7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62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61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E0161D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12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2EACA16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FB8AB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FD2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08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1E1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DB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E1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AC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0C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0C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52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6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4A5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844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0B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7EF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4ED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F2F98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A04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39BF9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03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59B4FD" wp14:editId="2D8116D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DE1DCC" w14:textId="2DB71BA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1E0CD5">
                                    <w:rPr>
                                      <w:rFonts w:ascii="Arial" w:hAnsi="Arial" w:cs="Arial"/>
                                    </w:rPr>
                                    <w:t>Melčice Lieskové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9B4FD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aP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YuQ4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HVnFo8sAgAAWAQAAA4AAAAAAAAAAAAAAAAALgIAAGRy&#10;cy9lMm9Eb2MueG1sUEsBAi0AFAAGAAgAAAAhAPxDB7HfAAAACAEAAA8AAAAAAAAAAAAAAAAAhgQA&#10;AGRycy9kb3ducmV2LnhtbFBLBQYAAAAABAAEAPMAAACSBQAAAAA=&#10;">
                      <v:textbox>
                        <w:txbxContent>
                          <w:p w14:paraId="2DDE1DCC" w14:textId="2DB71BA7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1E0CD5">
                              <w:rPr>
                                <w:rFonts w:ascii="Arial" w:hAnsi="Arial" w:cs="Arial"/>
                              </w:rPr>
                              <w:t>Melčice Lieskové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8D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217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8C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2B5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6C9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2F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B8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F0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E3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E08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8E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776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6D4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38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BF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60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2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3F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C87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199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777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3B5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DF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8E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B47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20E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694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65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E76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5C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F4C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11B34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26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DC12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678491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7F97DE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85F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110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DB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98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A9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BA7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13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A8E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A2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D56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40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6E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DF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E7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A23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E2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78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1DD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8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30F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3D0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05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DAE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BF96E3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753D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C551FA6" wp14:editId="78AC0755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16FAE9" w14:textId="5D94738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51FA6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">
                      <v:textbox>
                        <w:txbxContent>
                          <w:p w14:paraId="0E16FAE9" w14:textId="5D94738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F8C0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0E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AA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2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775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F2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002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196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1D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F3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56D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ABF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63A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ED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43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CF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667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A23486" wp14:editId="3BC5E13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461442" w14:textId="427460B5" w:rsidR="000B647F" w:rsidRDefault="001E0CD5" w:rsidP="00944C3D">
                                  <w:r>
                                    <w:t>521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23486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">
                      <v:textbox>
                        <w:txbxContent>
                          <w:p w14:paraId="18461442" w14:textId="427460B5" w:rsidR="000B647F" w:rsidRDefault="001E0CD5" w:rsidP="00944C3D">
                            <w:r>
                              <w:t>521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E1B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99F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FC7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6B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D7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E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E91279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2AA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FCC23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45E9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22E42B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23C146B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5D70B7" wp14:editId="68B9FABD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45F53" w14:textId="0C323570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</w:t>
                                  </w:r>
                                  <w:r w:rsidR="001E0CD5">
                                    <w:rPr>
                                      <w:rFonts w:ascii="Arial" w:hAnsi="Arial" w:cs="Arial"/>
                                    </w:rPr>
                                    <w:t>305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D70B7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14:paraId="04D45F53" w14:textId="0C323570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</w:t>
                            </w:r>
                            <w:r w:rsidR="001E0CD5">
                              <w:rPr>
                                <w:rFonts w:ascii="Arial" w:hAnsi="Arial" w:cs="Arial"/>
                              </w:rPr>
                              <w:t>305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1D511D5" wp14:editId="2619E4CF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DB9A58" w14:textId="371EFF68" w:rsidR="000B647F" w:rsidRPr="00391121" w:rsidRDefault="001E0CD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Melčice Lieskové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511D5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14:paraId="24DB9A58" w14:textId="371EFF68" w:rsidR="000B647F" w:rsidRPr="00391121" w:rsidRDefault="001E0CD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Melčice Lieskové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C36A3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BCFC5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F9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7D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6FA836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AD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8C1BB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A6B972A" wp14:editId="1C93086B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85DDF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5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8D9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E63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941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E17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988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4D8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5ECEB7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4D11BD8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FB6A266" wp14:editId="2C80FF5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2136D9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CA085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3A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6C7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A7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1F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8B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0E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EAC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B61A37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04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B4D09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3B2670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6E283AC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D18A98" wp14:editId="60BED41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F7ED27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63FB6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EB1464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1E32A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32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B2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2AA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C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29B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10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F1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EC0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31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C4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D4A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1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4B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C34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E3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E10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85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6B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36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E6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09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F8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BA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3F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4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6FD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78427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8A9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281132" w14:textId="4D12BD4C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B77F79">
              <w:rPr>
                <w:rFonts w:ascii="Arial" w:hAnsi="Arial"/>
                <w:lang w:eastAsia="sk-SK"/>
              </w:rPr>
              <w:t>28.2.202</w:t>
            </w:r>
            <w:r w:rsidR="00DA0A88">
              <w:rPr>
                <w:rFonts w:ascii="Arial" w:hAnsi="Arial"/>
                <w:lang w:eastAsia="sk-SK"/>
              </w:rPr>
              <w:t>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2863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75C3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CF94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A1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B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1AB0B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9BDC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5B7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840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E27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553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98476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D63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31A538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F1F2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EF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22B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71D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F1B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2CEFE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7D1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78F522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444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435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F72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C1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FC0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6D5A5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ECD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E07F9E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4FEF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122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3DF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E91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4DA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35B2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E83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E71DF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0BE1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6F9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DF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8EC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EA6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3DE79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4D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231CB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7549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E93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0B7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741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327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57C06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7F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CC64C2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10C8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161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5C7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8A7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3CF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AFCB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00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5F9464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559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66C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F9ED3F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B372F68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F227FDA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98F8439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1D030C2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AEB6935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42FCAD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3885FAAB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34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FF7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DBE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BD6F6E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0C9AD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64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82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966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6B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780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F3C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AA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53C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2E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A1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BE3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2B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B72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FA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C2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726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4C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3BF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22F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38867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C4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8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6708E4C8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5B3DBD32" w14:textId="77777777" w:rsidR="00944C3D" w:rsidRDefault="00944C3D" w:rsidP="00944C3D">
      <w:pPr>
        <w:rPr>
          <w:rFonts w:ascii="Arial" w:hAnsi="Arial"/>
        </w:rPr>
      </w:pPr>
    </w:p>
    <w:p w14:paraId="6A90209F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lastRenderedPageBreak/>
        <w:t>Meno a priezvisko fyzickej osoby alebo názov právnickej osoby, ktorá je zakladateľom alebo zriaďovateľom účtovnej jednotky:</w:t>
      </w:r>
    </w:p>
    <w:p w14:paraId="36405E76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5E74A184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3B653E3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360F8D3B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0DA9E974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58257ADC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4A6DB28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669F0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F00C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4A8B220A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0E73FB6" w14:textId="6954378D" w:rsidR="00944C3D" w:rsidRPr="008D0433" w:rsidRDefault="00DA0A8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Ing.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Markó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Ladislav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83F146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CBE1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B463DB9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56A5C28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024C0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CFEEF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4B902E1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40BA9C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21880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0FBBE1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B028E2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491D5A51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061EA4B4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60A1479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6450AA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41B79B5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BCF223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145F4D27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71F901C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14AEBF54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00E84BD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6AB1CCB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4206A9D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3ECB76DE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EEEB6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6E22D42" w14:textId="43870A06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DEF4233" w14:textId="2E986C96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0E920F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1E9C02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2152E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1B3C1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CFFB387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20631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2B5265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A8C8C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44CBAC2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28973A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CB8A9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34620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EA5739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C50AD9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E20611C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0B3A2E31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520AB80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0440260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C1BD811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633CF10C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33F83EAA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5588C969" w14:textId="5EE3FE2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proofErr w:type="spellStart"/>
      <w:r>
        <w:rPr>
          <w:rFonts w:ascii="Arial" w:hAnsi="Arial"/>
          <w:sz w:val="22"/>
          <w:szCs w:val="22"/>
        </w:rPr>
        <w:t>áno</w:t>
      </w:r>
      <w:r w:rsidR="00DA0A88">
        <w:rPr>
          <w:rFonts w:ascii="Arial" w:hAnsi="Arial"/>
          <w:sz w:val="22"/>
          <w:szCs w:val="22"/>
        </w:rPr>
        <w:t>x</w:t>
      </w:r>
      <w:proofErr w:type="spellEnd"/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7BA3B02F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51AB029E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5943C707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289057D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4487ABC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3D5B9C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21E55930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18372D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17EA14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A16A5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4E365F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769B5A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0F49F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385F3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75CFFE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2CC38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F9AE3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41C93C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D2CC0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2EA642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5117282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5962912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566B02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3F7F8F3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1BA732A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784E6D6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e) dlhodobý hmotný majetok obstaraný vlastnou činnosťou</w:t>
      </w:r>
    </w:p>
    <w:p w14:paraId="73C71E1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38DA624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CF9E6E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0A1B4DD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5484D2A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0691D29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2349C69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6054B53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CB8224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2F087D0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73B0361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4A1859C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2338714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75E3F54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00589C04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05B05C8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59D94B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0043A4F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3E1D2D1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471433C8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265E5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A1796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5E7FA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F908A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A38FE32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D134F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8DEE0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944913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68367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647E16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077CA1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341F87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4E621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BB192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D7E6B9B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E9E34E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6608C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10D7E2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DAE94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F8CC1F9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55F2FF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643F5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581B2D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5AFAD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5FA59A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04E4098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3510FAC2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6770C1C3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BC63525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DF1CE7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3089A496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2B7BD8AC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4934119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934576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45DCB2E2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1B3AAE6B" w14:textId="77777777" w:rsidTr="00503750">
        <w:tc>
          <w:tcPr>
            <w:tcW w:w="2302" w:type="dxa"/>
            <w:vAlign w:val="center"/>
          </w:tcPr>
          <w:p w14:paraId="3EC75B0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00FCB8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7A3052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2ACC9AA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0655E1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27A73D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55FB0D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1B4AAF7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081D4E8" w14:textId="77777777" w:rsidTr="00503750">
        <w:tc>
          <w:tcPr>
            <w:tcW w:w="15593" w:type="dxa"/>
            <w:gridSpan w:val="8"/>
            <w:vAlign w:val="center"/>
          </w:tcPr>
          <w:p w14:paraId="3542033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33FCB07D" w14:textId="77777777" w:rsidTr="00503750">
        <w:tc>
          <w:tcPr>
            <w:tcW w:w="2302" w:type="dxa"/>
            <w:vAlign w:val="center"/>
          </w:tcPr>
          <w:p w14:paraId="4FD19B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739FCF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6AA42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C17B5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A5E5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69816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963EF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FB19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76B13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00B6E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1A280D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235EB0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8696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46C65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33EE8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5221E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EBA7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0B29C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87A69B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B369B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8FE07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6125C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F456E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B7D56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82D4A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256E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14181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C4F8D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530692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3E34DA8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CB10A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EEA8C3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712A4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14EDF4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9D9BC2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E98E75A" w14:textId="77777777" w:rsidTr="00503750">
        <w:tc>
          <w:tcPr>
            <w:tcW w:w="2302" w:type="dxa"/>
            <w:vAlign w:val="center"/>
          </w:tcPr>
          <w:p w14:paraId="6AECB7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647484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AC32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1050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F4337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668F8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9C21B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C5C8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68126F" w14:textId="77777777" w:rsidTr="00503750">
        <w:tc>
          <w:tcPr>
            <w:tcW w:w="15593" w:type="dxa"/>
            <w:gridSpan w:val="8"/>
            <w:vAlign w:val="center"/>
          </w:tcPr>
          <w:p w14:paraId="3AF043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2EF2FE38" w14:textId="77777777" w:rsidTr="00503750">
        <w:tc>
          <w:tcPr>
            <w:tcW w:w="2302" w:type="dxa"/>
            <w:vAlign w:val="center"/>
          </w:tcPr>
          <w:p w14:paraId="6997F90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63A41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3F202F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6956E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39036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44C54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950675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C986F4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59494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B0F7F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CADD7F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443DEE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CAFD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5F05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5F35C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F9E183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F12B29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3E997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B5E0D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225A6E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981711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DD6D6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BA082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D7281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22AD4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03938A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3DA9D7" w14:textId="77777777" w:rsidTr="00503750">
        <w:tc>
          <w:tcPr>
            <w:tcW w:w="2302" w:type="dxa"/>
            <w:vAlign w:val="center"/>
          </w:tcPr>
          <w:p w14:paraId="629117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33DBF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D7C7A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13B28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B4C2D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A40EE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2DD328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AE820C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8D7E64" w14:textId="77777777" w:rsidTr="00503750">
        <w:tc>
          <w:tcPr>
            <w:tcW w:w="15593" w:type="dxa"/>
            <w:gridSpan w:val="8"/>
            <w:vAlign w:val="center"/>
          </w:tcPr>
          <w:p w14:paraId="26A95E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258B511" w14:textId="77777777" w:rsidTr="00503750">
        <w:tc>
          <w:tcPr>
            <w:tcW w:w="2302" w:type="dxa"/>
            <w:vAlign w:val="center"/>
          </w:tcPr>
          <w:p w14:paraId="3136B1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A33EB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4D351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DC49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E9D2C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4707B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FFA38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31B77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FCA4C4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2026F6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1C42A3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D935D1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66F3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8BEB8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D850C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9F798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05C8F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8682A8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6C49F4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C22AD7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966A09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2C08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3F33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A8550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D1B91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B77E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0821A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214F71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FBC49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54F7DF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A03F1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A0ADB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35425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3DC2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5098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84E479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3200D8A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B7F2E1D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63DD3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CE0B0B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2E7C0E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E0641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6D929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9D6D7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7D5A8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05CC6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2281E4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918C5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66A58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8C530A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E8580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84CFF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2B1A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91B27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79579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DDDF00E" w14:textId="77777777" w:rsidR="00944C3D" w:rsidRDefault="00944C3D" w:rsidP="00944C3D">
      <w:pPr>
        <w:rPr>
          <w:rFonts w:ascii="Arial" w:hAnsi="Arial"/>
          <w:b/>
        </w:rPr>
      </w:pPr>
    </w:p>
    <w:p w14:paraId="664F15F6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43913A3A" w14:textId="77777777" w:rsidTr="00503750">
        <w:tc>
          <w:tcPr>
            <w:tcW w:w="1944" w:type="dxa"/>
            <w:vAlign w:val="center"/>
          </w:tcPr>
          <w:p w14:paraId="030A662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40FD62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53C6DF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F6BB9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32B297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087A23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0A180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5EC7AE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D8728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3526DE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2F2ED2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323F5AF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2EC1EF0B" w14:textId="77777777" w:rsidTr="00503750">
        <w:tc>
          <w:tcPr>
            <w:tcW w:w="15685" w:type="dxa"/>
            <w:gridSpan w:val="12"/>
            <w:vAlign w:val="center"/>
          </w:tcPr>
          <w:p w14:paraId="357399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5C32215" w14:textId="77777777" w:rsidTr="00503750">
        <w:tc>
          <w:tcPr>
            <w:tcW w:w="1944" w:type="dxa"/>
            <w:vAlign w:val="center"/>
          </w:tcPr>
          <w:p w14:paraId="60FC42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89009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8CD68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B37BD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470A2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028D3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9475D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1D9C1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9EC9C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54E21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16AAB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4373A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E03AAD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9FF88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3B2830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FE991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E78CA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AFCCC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484D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3C866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A026C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A17E7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2248B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EFBFF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49186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A6AE9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2E37E8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31E20E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8474F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2D062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F4D60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68038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FF832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FA4E1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36928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441CE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BA633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20B2C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5DC236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284C0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69EB49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266B3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90CDA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3D2A13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122B5A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243A13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62FA67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B6E75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17AB0D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84005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B16F9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CEEF566" w14:textId="77777777" w:rsidTr="00503750">
        <w:tc>
          <w:tcPr>
            <w:tcW w:w="1944" w:type="dxa"/>
            <w:vAlign w:val="center"/>
          </w:tcPr>
          <w:p w14:paraId="06F084F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4288D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2C0CF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9E2AB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7E275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5D10F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05B0E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03B62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14D5B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FAC1A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88E2D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184C1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BE99A9" w14:textId="77777777" w:rsidTr="00503750">
        <w:tc>
          <w:tcPr>
            <w:tcW w:w="15685" w:type="dxa"/>
            <w:gridSpan w:val="12"/>
            <w:vAlign w:val="center"/>
          </w:tcPr>
          <w:p w14:paraId="7649368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AD64956" w14:textId="77777777" w:rsidTr="00503750">
        <w:tc>
          <w:tcPr>
            <w:tcW w:w="1944" w:type="dxa"/>
            <w:vAlign w:val="center"/>
          </w:tcPr>
          <w:p w14:paraId="3819CB8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0A1B9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75684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D1E29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36A7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0CA16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3C716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7AA22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50B88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66DBC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AEDD2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0B856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308AEF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49C845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31A77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956EF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73900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0C9A8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342C5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3AA8F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15AA4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D60E3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9168C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128D5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691CB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F26A87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6B4EBD6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6C401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8865E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5EFE1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EA2FF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E4395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1D9B4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7DE26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0854D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4E95C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7864C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638D2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580CEB" w14:textId="77777777" w:rsidTr="00503750">
        <w:tc>
          <w:tcPr>
            <w:tcW w:w="1944" w:type="dxa"/>
            <w:vAlign w:val="center"/>
          </w:tcPr>
          <w:p w14:paraId="4AED87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58067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A19BA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80CC5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CF852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D72F3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E03EF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7FAD6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D07C2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DBFE8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64291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2D2DC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CCE7CB" w14:textId="77777777" w:rsidTr="00503750">
        <w:tc>
          <w:tcPr>
            <w:tcW w:w="15685" w:type="dxa"/>
            <w:gridSpan w:val="12"/>
            <w:vAlign w:val="center"/>
          </w:tcPr>
          <w:p w14:paraId="32F457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2650BB7" w14:textId="77777777" w:rsidTr="00503750">
        <w:tc>
          <w:tcPr>
            <w:tcW w:w="1944" w:type="dxa"/>
            <w:vAlign w:val="center"/>
          </w:tcPr>
          <w:p w14:paraId="69E535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954B2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15E38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6B4ED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5F9E5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EEEE9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E7591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F6A80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3BFD4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4477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AA9E5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2DE3A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89817D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397F37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090A3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7E179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00B91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6E94D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5291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DAB11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6CF41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81FDF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9C4C4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CB2BD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01382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2D67AA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013973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40911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AE24B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67AE5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3B758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BC071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0C494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08EBC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EE6E2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A8462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3D094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3E8FC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1A4971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24EED8A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9FB18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0E0F9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1DCED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3844C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58963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2B10E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D7C87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D574F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97F99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F2096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045AD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BC8184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77806C0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C81F2E3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EC150F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94AD2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67CD4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DE491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4B081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263E2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CE54B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397AB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C9AC7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8ED2B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DA2DE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C4635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56E8B4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604FC7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FB5CA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C2C56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C0584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AAA03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565E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77B37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CFD4D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C8710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49074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4CDBF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446B9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929F8B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A3653B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136CD9B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624A0E42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E7A6E4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9E571C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2FF982EC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4E11D5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D49B6E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08A90A4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12205F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EFD25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57211CB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EDBCA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0F86C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63D5138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14216A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0F0F0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9618AE3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E1A137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6B454ED7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96A60E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114442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86610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33376581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5CEE6D4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1E2978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CDCF1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E17B7FB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F3DE4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482252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FD79F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A44922D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EF9D32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26572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6E996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3A8B39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FDBF1B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0AD185B6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56994B3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51E695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160535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60E1FD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8D002C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3F0701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4A3FB0CD" w14:textId="77777777" w:rsidTr="00503750">
        <w:trPr>
          <w:trHeight w:val="1073"/>
        </w:trPr>
        <w:tc>
          <w:tcPr>
            <w:tcW w:w="3614" w:type="dxa"/>
            <w:vMerge/>
          </w:tcPr>
          <w:p w14:paraId="230354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1CA09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EEC85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62D97B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4C5592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09D3E0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205725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38D999AA" w14:textId="77777777" w:rsidTr="00503750">
        <w:trPr>
          <w:trHeight w:val="283"/>
        </w:trPr>
        <w:tc>
          <w:tcPr>
            <w:tcW w:w="3614" w:type="dxa"/>
          </w:tcPr>
          <w:p w14:paraId="086E85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05A3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A51B6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BE5BF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7FF0E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EEA960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88B08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EE706F8" w14:textId="77777777" w:rsidTr="00503750">
        <w:trPr>
          <w:trHeight w:val="283"/>
        </w:trPr>
        <w:tc>
          <w:tcPr>
            <w:tcW w:w="3614" w:type="dxa"/>
          </w:tcPr>
          <w:p w14:paraId="0EE8D2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CECE2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CC8A0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7D201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E9288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68CFB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9A520C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845EE40" w14:textId="77777777" w:rsidTr="00503750">
        <w:trPr>
          <w:trHeight w:val="283"/>
        </w:trPr>
        <w:tc>
          <w:tcPr>
            <w:tcW w:w="3614" w:type="dxa"/>
          </w:tcPr>
          <w:p w14:paraId="00035D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C22A4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0FFC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8691A9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32DD6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07FE1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4ECB7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DD1C752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13D865DD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48A0904F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6FC8974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7D60E1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08A785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1DA6F9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29ACE7E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69483D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137737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5FA500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5818C0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1C167144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2CCF66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9A0266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40403FD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4919C2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57B2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6984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08E0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AA7D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AFC6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5B04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CB868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C2734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FECE5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1E2960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6A14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8E64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A6B9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211D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62F7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B223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10E2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9BE96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1CD3F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A16D4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EE91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4015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90AD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56BC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9C52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0991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5242B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14521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356D6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4579BA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9EEDB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B6498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D2AE2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142FA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19C0B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A841B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914B2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4D3CC0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89E840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43C50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DF47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403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A3DE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9A5E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1A35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85AE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58EDD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2CC9B2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C478E5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707633F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142719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D0C12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2633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BA556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0604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E729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3196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5B57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D2571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75516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1B529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1E1672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25B1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12F9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DF7E2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B283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6D02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05B9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3A184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A1473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DC116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3932D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3523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1ADE0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793B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F9C7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6B3B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DB83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C5B3F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45471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D3681F7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F24D1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7D3D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AE28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4FDD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0046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A516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694F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01435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8C0957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6C401F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EBD39D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F4F39AD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7D6491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289B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D824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FE90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FAA4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958F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9FE0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2721C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7B0F29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1C60BBE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61676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D09C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2220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466D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D16F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BABF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47C1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7D488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F01558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13C3B98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2EC71EB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27F347D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B182E1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9AD158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01FA87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98EE7E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A642AF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FD1249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5758D0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9B0D74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03EC6E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3619A8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713A2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CD1BF1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9CC10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A6040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0F6771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A4447D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884AE56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15211D88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3276A514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0CA7AC5D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4F8B2174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178C12D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3BAF47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641E5A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9132E5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FE5020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5A62AC09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278F3C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D0B210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EFF360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FC889A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B54AC4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36138D5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166EB9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0D304B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A699E8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0F4638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A9B503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A7158B5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63CDF7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FA0BFE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4F030B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D8A47F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CF83E0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56EA4F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964E5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EC09AF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E06090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895A28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F8892A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1C4AE59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0BBC6E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ECACC8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51663B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6FC2E2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3849E9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C9F31D5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4161353E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9446C1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0F426D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182060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42F10A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2479DAE" w14:textId="77777777" w:rsidR="00944C3D" w:rsidRDefault="00944C3D" w:rsidP="00944C3D">
      <w:pPr>
        <w:rPr>
          <w:rFonts w:ascii="Arial" w:hAnsi="Arial"/>
          <w:b/>
        </w:rPr>
      </w:pPr>
    </w:p>
    <w:p w14:paraId="70790C3A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00DACC2E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6ED6FC1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892C5D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41BDADB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4BD233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06FBB1A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173C583D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64D7AD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4136F1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3EDC33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0366BB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2DC9077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0111E0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25D2B5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F8254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5F7EA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6C0902B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129F23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7E1E48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ACFB8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3DF8397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70C56A9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5467C5F2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2C21A6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1F802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27BEB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6567F0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1051342A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B32560F" w14:textId="77777777" w:rsidTr="00503750">
        <w:tc>
          <w:tcPr>
            <w:tcW w:w="2835" w:type="dxa"/>
            <w:vAlign w:val="center"/>
          </w:tcPr>
          <w:p w14:paraId="164AD7C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50456A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220FA7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1634CBA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02763A5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0CA7C4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643E2BD1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751C430C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58450A7F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B0985B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D1BC50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324093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7E41673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DCB988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4023DC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3AC734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3A3F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96A0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DA691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A17C4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F78D60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0AC65B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76B0B6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519D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18DC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D641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4AE9E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F3FF98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68F771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7DC05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D066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E6D6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B0D9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895AB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2AC35A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5BA15F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58DE95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1E27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D5FC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D40D0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A78DF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8EE431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759507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715513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E38F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0DD0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D110A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1DE77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C0C051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AD52CC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5F22B2D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32D98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6CF4B6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8CC64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A0329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19E9C8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CE783E5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28BB990C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3FEB2552" w14:textId="77777777" w:rsidR="00944C3D" w:rsidRDefault="00944C3D" w:rsidP="00944C3D">
      <w:pPr>
        <w:rPr>
          <w:rFonts w:ascii="Arial" w:hAnsi="Arial"/>
          <w:b/>
        </w:rPr>
      </w:pPr>
    </w:p>
    <w:p w14:paraId="3B038AF7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2B2EA89" w14:textId="77777777" w:rsidTr="00503750">
        <w:tc>
          <w:tcPr>
            <w:tcW w:w="2835" w:type="dxa"/>
            <w:vAlign w:val="center"/>
          </w:tcPr>
          <w:p w14:paraId="11F6E6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4802C0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C9B80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64A0E6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0BB913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561F88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DFD648F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4DC49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420675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E83A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40BD7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5990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0EE1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0E544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D07B5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0BD019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6CB4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5F2C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03B02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2EBB1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BFA1D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BC355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4FB1DE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5B9E6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C5E1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748C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B3198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1E73A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AB0F6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61F2F8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37EB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54AE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0C8B6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F1FB9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5961A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E4772D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760D32D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6342C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06D2B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ACFB13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CCF78C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6042B12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58F51E7D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3287F99F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4E9F90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5A6A13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19677C97" w14:textId="77777777" w:rsidTr="00503750">
        <w:trPr>
          <w:trHeight w:val="699"/>
        </w:trPr>
        <w:tc>
          <w:tcPr>
            <w:tcW w:w="3502" w:type="dxa"/>
            <w:vMerge/>
          </w:tcPr>
          <w:p w14:paraId="25800C6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3C6965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3276FA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250098CD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2237F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16D3B945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3775B91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64B9BB2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22F2C3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56343D26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D1AC02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4AF073D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DA0E69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30BAEA20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DB49B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9B5A45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86EC778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22D52EDC" w14:textId="77777777" w:rsidTr="00503750">
        <w:trPr>
          <w:trHeight w:val="593"/>
        </w:trPr>
        <w:tc>
          <w:tcPr>
            <w:tcW w:w="3497" w:type="dxa"/>
          </w:tcPr>
          <w:p w14:paraId="0CE717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188F429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4AFB39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187CC33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77361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5074F7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24191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A4AB8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5596315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13AD1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876AB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D0CD0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755C6F7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0BED8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4941A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23250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557098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1715FE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1D428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F6BB1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64F2AB1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625C3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1C0AE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D81AB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F74FC5D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60248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0A1C3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7B49B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586C40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1E1B85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0D8BA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92186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5C6B11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283A1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EDC90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689FC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5BE2BA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B9CE3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CAFD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6BDA0D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12C762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061D78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3B1CF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746C8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F990D5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DA0F2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28438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5D3FD0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1E738DB2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20FB0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EF963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465B8FA" w14:textId="77777777" w:rsidR="00944C3D" w:rsidRDefault="00944C3D" w:rsidP="00944C3D">
      <w:pPr>
        <w:rPr>
          <w:rFonts w:ascii="Arial" w:hAnsi="Arial"/>
          <w:b/>
        </w:rPr>
      </w:pPr>
    </w:p>
    <w:p w14:paraId="1D75FAF5" w14:textId="77777777" w:rsidR="00944C3D" w:rsidRDefault="00944C3D" w:rsidP="00944C3D">
      <w:pPr>
        <w:rPr>
          <w:rFonts w:ascii="Arial" w:hAnsi="Arial"/>
          <w:b/>
        </w:rPr>
      </w:pPr>
    </w:p>
    <w:p w14:paraId="52294A52" w14:textId="77777777" w:rsidR="00944C3D" w:rsidRDefault="00944C3D" w:rsidP="00944C3D">
      <w:pPr>
        <w:rPr>
          <w:rFonts w:ascii="Arial" w:hAnsi="Arial"/>
          <w:b/>
        </w:rPr>
      </w:pPr>
    </w:p>
    <w:p w14:paraId="15151C7C" w14:textId="77777777" w:rsidR="00944C3D" w:rsidRDefault="00944C3D" w:rsidP="00944C3D">
      <w:pPr>
        <w:rPr>
          <w:rFonts w:ascii="Arial" w:hAnsi="Arial"/>
          <w:b/>
        </w:rPr>
      </w:pPr>
    </w:p>
    <w:p w14:paraId="65F27BB7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7E81A889" w14:textId="77777777" w:rsidTr="00503750">
        <w:tc>
          <w:tcPr>
            <w:tcW w:w="2622" w:type="dxa"/>
            <w:vAlign w:val="center"/>
          </w:tcPr>
          <w:p w14:paraId="2280FDF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499AAD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4E0245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48381D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2BD1541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189358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67A9EF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7D43494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195F77B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217599E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4F2B7A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06A284C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4D5F0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7E855E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D7E41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AB58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B7101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6584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776426C" w14:textId="77777777" w:rsidTr="00503750">
        <w:tc>
          <w:tcPr>
            <w:tcW w:w="2622" w:type="dxa"/>
            <w:vAlign w:val="center"/>
          </w:tcPr>
          <w:p w14:paraId="23CBB3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58A403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27170D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A69FA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ECBBC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90483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D3223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AFB0BF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EDEE7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285E31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09AF2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4C37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E0B2F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310E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E66929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C065D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6B3A9A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23F54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2A4C6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57D6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2DA5E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02A1794" w14:textId="77777777" w:rsidTr="00503750">
        <w:tc>
          <w:tcPr>
            <w:tcW w:w="2622" w:type="dxa"/>
            <w:vAlign w:val="center"/>
          </w:tcPr>
          <w:p w14:paraId="101337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4C5553FE" w14:textId="1186BBB9" w:rsidR="00944C3D" w:rsidRPr="008C56AB" w:rsidRDefault="00DA0A88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14315</w:t>
            </w:r>
          </w:p>
        </w:tc>
        <w:tc>
          <w:tcPr>
            <w:tcW w:w="1275" w:type="dxa"/>
            <w:vAlign w:val="center"/>
          </w:tcPr>
          <w:p w14:paraId="00840966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4694487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3576CA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52FFBF" w14:textId="407F678C" w:rsidR="00944C3D" w:rsidRPr="008C56AB" w:rsidRDefault="00DA0A88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14141</w:t>
            </w:r>
          </w:p>
        </w:tc>
      </w:tr>
      <w:tr w:rsidR="0099716A" w:rsidRPr="00050529" w14:paraId="4BE7235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9D776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79F3E3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5FAC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D5C87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C03A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8734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DEAA5A3" w14:textId="77777777" w:rsidTr="00503750">
        <w:tc>
          <w:tcPr>
            <w:tcW w:w="2622" w:type="dxa"/>
            <w:vAlign w:val="center"/>
          </w:tcPr>
          <w:p w14:paraId="7D4393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247205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4EDB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D36CC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3E12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A669E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2B4D3D5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3DE12E2A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7875759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E2F4C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278EE9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091BE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45FA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1A733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716D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D3E0BD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D2C14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2F08BD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D527F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F4ED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3578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574D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7736CB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0593B2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0A3E3C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0B425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9FED6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06EC7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4E530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5B63A16" w14:textId="77777777" w:rsidTr="00503750">
        <w:tc>
          <w:tcPr>
            <w:tcW w:w="2622" w:type="dxa"/>
            <w:vAlign w:val="center"/>
          </w:tcPr>
          <w:p w14:paraId="321EEB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672FC0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DFA16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E3622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DE4A6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E275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3879797" w14:textId="77777777" w:rsidTr="00503750">
        <w:tc>
          <w:tcPr>
            <w:tcW w:w="2622" w:type="dxa"/>
            <w:vAlign w:val="center"/>
          </w:tcPr>
          <w:p w14:paraId="3ADEFF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17F659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0D6C2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F281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76D42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59801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56FFF27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3CF2CD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3DF8C5D2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BC9D139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6C3991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4AE962EA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8492C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3404FFE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EDAA18E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4884EE2A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64748D7D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6664EA7F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72799B0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EB1ADE8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1695F4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C0E26CC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3E3E6DF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268F391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5F3608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24CB4E8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73B568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F8E618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7441468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EAA4BD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A73366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00FB2AE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C8623F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62D5CF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3554427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953F09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11FCEE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7C50F85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68B9B3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44148F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4799E8F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98E5C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4CE18A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51953ED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00CC60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5B48A3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6A27484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206D0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514D1A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0ABBE3D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4E478C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80305C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7020E1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0E0087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BFA4901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1BCF759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D264B72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DB17D7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41B1A86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12908E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6E4755C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9E9D92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796BDE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4D00272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7449D7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3CA7E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210210A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44325C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E58F7A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4621A85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6056E0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F0D5B3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6E7267C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1BA490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959F54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5B247C1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CFFF04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28FE83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5CB22B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41B1687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E01C8E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584B1F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3EAD049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74A8C980" w14:textId="77777777" w:rsidTr="00503750">
        <w:tc>
          <w:tcPr>
            <w:tcW w:w="2835" w:type="dxa"/>
            <w:vAlign w:val="center"/>
          </w:tcPr>
          <w:p w14:paraId="0E96BC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47C571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7C99CE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3393F1A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4DAB1F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38F6F1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4B661765" w14:textId="77777777" w:rsidTr="00503750">
        <w:tc>
          <w:tcPr>
            <w:tcW w:w="2835" w:type="dxa"/>
            <w:vAlign w:val="center"/>
          </w:tcPr>
          <w:p w14:paraId="0A4732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685AF4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7319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9C1D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29E6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7534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2B74B5" w14:textId="77777777" w:rsidTr="00503750">
        <w:tc>
          <w:tcPr>
            <w:tcW w:w="2835" w:type="dxa"/>
            <w:vAlign w:val="center"/>
          </w:tcPr>
          <w:p w14:paraId="269C48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5486A8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D0379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4CA7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C22E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8707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F4CCAE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69292D6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6BBFA69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67482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47AA5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5F22A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BC11FF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00AA7BC1" w14:textId="77777777" w:rsidTr="00503750">
        <w:tc>
          <w:tcPr>
            <w:tcW w:w="2835" w:type="dxa"/>
            <w:vAlign w:val="center"/>
          </w:tcPr>
          <w:p w14:paraId="2C5D09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084808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7590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2A12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13A8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2AF9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FB3F5E" w14:textId="77777777" w:rsidTr="00503750">
        <w:tc>
          <w:tcPr>
            <w:tcW w:w="2835" w:type="dxa"/>
            <w:vAlign w:val="center"/>
          </w:tcPr>
          <w:p w14:paraId="275A55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F9F7B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5F51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BBAC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D999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DA83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D1B93C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15BAF51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4058EABD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3232C6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D28ECD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BD23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0F9FFA9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9D1964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35BBE72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04A067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9E3A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93C3B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CA72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F95A9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4E3DC7B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748E3BA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5D554660" w14:textId="77777777" w:rsidTr="00503750">
        <w:tc>
          <w:tcPr>
            <w:tcW w:w="2552" w:type="dxa"/>
            <w:shd w:val="clear" w:color="auto" w:fill="auto"/>
            <w:vAlign w:val="center"/>
          </w:tcPr>
          <w:p w14:paraId="0F92DE1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105E03C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1C395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745700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DE8216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07169F1D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B79BD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85FE014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1244672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7AF3B89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88BD27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150516E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09E2DA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EEA03B7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29D6A4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C032E16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10BEB5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150C738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72F79C8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10D575D6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203C40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427EAD9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6FE0356B" w14:textId="77777777" w:rsidTr="00503750">
        <w:tc>
          <w:tcPr>
            <w:tcW w:w="4395" w:type="dxa"/>
            <w:vMerge/>
          </w:tcPr>
          <w:p w14:paraId="6816444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945E76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49CA45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261E11E4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76E4A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2D394B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0A0CBF9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7D099F59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AA127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4365F1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8DC788E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4EA7AEE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533094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41F7AAA8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555ABB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0FC8D28D" w14:textId="77777777" w:rsidTr="00503750">
        <w:tc>
          <w:tcPr>
            <w:tcW w:w="4395" w:type="dxa"/>
            <w:vAlign w:val="center"/>
          </w:tcPr>
          <w:p w14:paraId="027AC1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3A687D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593524A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0DC0B614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264233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4C846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24009B2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4D8ABE7B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515CA8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2007456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1FF63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66D2DAB2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5EBA583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078A7DFC" w14:textId="043B490B" w:rsidR="003A0AB4" w:rsidRPr="008C56AB" w:rsidRDefault="00DA0A88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6715</w:t>
            </w:r>
          </w:p>
        </w:tc>
        <w:tc>
          <w:tcPr>
            <w:tcW w:w="2835" w:type="dxa"/>
            <w:vAlign w:val="center"/>
          </w:tcPr>
          <w:p w14:paraId="670FDE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21CC5FE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64E4674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3A068B97" w14:textId="77777777" w:rsidTr="00503750">
        <w:tc>
          <w:tcPr>
            <w:tcW w:w="4395" w:type="dxa"/>
            <w:vAlign w:val="center"/>
          </w:tcPr>
          <w:p w14:paraId="295A1B7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00DD029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39BA456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3A23B843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2826041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5578815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B07827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799E7B51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0760B75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24652A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82760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183BB1D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4FEDC34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6F68F6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8D1BE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4DCFD96C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05ADF4A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7D8F1EC0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69BB085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15439765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39D4EED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38DC339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2B4984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D13B3D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7E80BA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C134AB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6B144720" w14:textId="77777777" w:rsidTr="00503750">
        <w:tc>
          <w:tcPr>
            <w:tcW w:w="1843" w:type="dxa"/>
            <w:vAlign w:val="center"/>
          </w:tcPr>
          <w:p w14:paraId="0B2590B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3B2E891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034DF67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60F44B0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16EE4C2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4EECE03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7061981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043342CD" w14:textId="77777777" w:rsidTr="00503750">
        <w:tc>
          <w:tcPr>
            <w:tcW w:w="1843" w:type="dxa"/>
            <w:vAlign w:val="center"/>
          </w:tcPr>
          <w:p w14:paraId="03F98D3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17AC255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2206B3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BD1DA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2285EC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1C7AA9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3E9321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E60DFF3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3D965D8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C8FFB6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ADABE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A8FAA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4A415C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5E3857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4835BA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124A26B" w14:textId="77777777" w:rsidTr="00503750">
        <w:tc>
          <w:tcPr>
            <w:tcW w:w="1843" w:type="dxa"/>
            <w:vAlign w:val="center"/>
          </w:tcPr>
          <w:p w14:paraId="457C60E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4F9DEF1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8E9D3D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6FD4F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648D72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71BB9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D368F4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39A973F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157798B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282BA1D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ED8A4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FDDB9D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82EC82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5C1DE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97E0BE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B619BBB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6CA923E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2FD4255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8A990A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C20831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5294A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91C949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87D563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AA0124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9EAE4B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7EC959DC" w14:textId="77777777" w:rsidTr="00503750">
        <w:trPr>
          <w:trHeight w:val="664"/>
        </w:trPr>
        <w:tc>
          <w:tcPr>
            <w:tcW w:w="3372" w:type="dxa"/>
          </w:tcPr>
          <w:p w14:paraId="535645E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2FC3C86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04EC782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6B1FA09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D893EE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653E6E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73303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6FF9D9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7609DEB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0970A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D8AF5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165580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74D054B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0D0CF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5B590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5A35FBC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47EE318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17EEB1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B2140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BE553FE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79C726E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7DEDC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BC0BB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6DA1119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57D43035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24A41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5C6CE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6CECBEA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5671B60F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7EE0479C" w14:textId="77777777" w:rsidTr="00503750">
        <w:tc>
          <w:tcPr>
            <w:tcW w:w="2835" w:type="dxa"/>
            <w:vAlign w:val="center"/>
          </w:tcPr>
          <w:p w14:paraId="6362466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4C34896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168925E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267F690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00EC28A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E4A0F88" w14:textId="77777777" w:rsidTr="00503750">
        <w:tc>
          <w:tcPr>
            <w:tcW w:w="2835" w:type="dxa"/>
          </w:tcPr>
          <w:p w14:paraId="7D282DA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096D0A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73AD9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7A998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0566A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611A094" w14:textId="77777777" w:rsidTr="00503750">
        <w:tc>
          <w:tcPr>
            <w:tcW w:w="2835" w:type="dxa"/>
          </w:tcPr>
          <w:p w14:paraId="3A42AED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B3A77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D082E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DEB5C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946A4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842183" w14:textId="77777777" w:rsidTr="00503750">
        <w:tc>
          <w:tcPr>
            <w:tcW w:w="2835" w:type="dxa"/>
          </w:tcPr>
          <w:p w14:paraId="1D4A3DA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442B51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CD090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3C9F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B1A7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7B216C7" w14:textId="77777777" w:rsidTr="00503750">
        <w:tc>
          <w:tcPr>
            <w:tcW w:w="2835" w:type="dxa"/>
            <w:vAlign w:val="center"/>
          </w:tcPr>
          <w:p w14:paraId="0206867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4F606D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153AA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1CC32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1C0AC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B903F82" w14:textId="77777777" w:rsidTr="00503750">
        <w:tc>
          <w:tcPr>
            <w:tcW w:w="2835" w:type="dxa"/>
            <w:vAlign w:val="center"/>
          </w:tcPr>
          <w:p w14:paraId="3620B61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1FF797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756A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B733E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F397D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CF17A66" w14:textId="77777777" w:rsidTr="00503750">
        <w:tc>
          <w:tcPr>
            <w:tcW w:w="2835" w:type="dxa"/>
          </w:tcPr>
          <w:p w14:paraId="67E15E4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4BEAB3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606F3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3B1CD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71B49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46949D4" w14:textId="77777777" w:rsidTr="00503750">
        <w:tc>
          <w:tcPr>
            <w:tcW w:w="2835" w:type="dxa"/>
          </w:tcPr>
          <w:p w14:paraId="76F1639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258644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B07D9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71CED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BC0F4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1E713A2" w14:textId="77777777" w:rsidTr="00503750">
        <w:tc>
          <w:tcPr>
            <w:tcW w:w="2835" w:type="dxa"/>
          </w:tcPr>
          <w:p w14:paraId="2641F64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4B92A8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64E5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DBD8B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BA131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8E91AB8" w14:textId="77777777" w:rsidR="00944C3D" w:rsidRDefault="00944C3D" w:rsidP="00944C3D">
      <w:pPr>
        <w:rPr>
          <w:rFonts w:ascii="Arial" w:hAnsi="Arial"/>
          <w:b/>
        </w:rPr>
      </w:pPr>
    </w:p>
    <w:p w14:paraId="21B30220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6013A0DF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6B65541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29573D9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12E17D1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F8831D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56ED138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228865A3" w14:textId="77777777" w:rsidTr="00503750">
        <w:trPr>
          <w:trHeight w:val="443"/>
        </w:trPr>
        <w:tc>
          <w:tcPr>
            <w:tcW w:w="2560" w:type="dxa"/>
          </w:tcPr>
          <w:p w14:paraId="6C0F81F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29FAFE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D0495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3EB42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36707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80091C1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65AFD4F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258ABF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6D911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06F64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C81BB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802EE5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18E4595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0B43B8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00B7B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39AF5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AB69B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18CA84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7293CD3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2B35E3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D6DF1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DC9EA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647F8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C1E07FC" w14:textId="77777777" w:rsidR="00944C3D" w:rsidRDefault="00944C3D" w:rsidP="00944C3D">
      <w:pPr>
        <w:rPr>
          <w:rFonts w:ascii="Arial" w:hAnsi="Arial"/>
          <w:b/>
        </w:rPr>
      </w:pPr>
    </w:p>
    <w:p w14:paraId="57254D2D" w14:textId="77777777" w:rsidR="00944C3D" w:rsidRDefault="00944C3D" w:rsidP="00944C3D">
      <w:pPr>
        <w:rPr>
          <w:rFonts w:ascii="Arial" w:hAnsi="Arial"/>
          <w:b/>
        </w:rPr>
      </w:pPr>
    </w:p>
    <w:p w14:paraId="4D0E9049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42C231A9" w14:textId="77777777" w:rsidR="00944C3D" w:rsidRDefault="00944C3D" w:rsidP="00944C3D">
      <w:pPr>
        <w:rPr>
          <w:rFonts w:ascii="Arial" w:hAnsi="Arial"/>
          <w:b/>
        </w:rPr>
      </w:pPr>
    </w:p>
    <w:p w14:paraId="2EF804E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713013F3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7BDFCF1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54190E7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604C7BA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031E840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C7A35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7561E5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DD5DAA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58D3CB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5A79FD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AABC4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AA275C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0FA226A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65F283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B95FFB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47F415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706E965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F34739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5CD1E77E" w14:textId="77777777" w:rsidTr="00503750">
        <w:trPr>
          <w:trHeight w:val="677"/>
        </w:trPr>
        <w:tc>
          <w:tcPr>
            <w:tcW w:w="3358" w:type="dxa"/>
          </w:tcPr>
          <w:p w14:paraId="1A43AAD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30FE75F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2CFF64F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ACD08B0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BAAC5B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616F91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01BEF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2A9E14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6D30B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297C46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FB235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54D1E2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A344B6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633E0D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E9AD7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D4EB35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A8BCD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505BC0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AE564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E1D41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F43B74C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3DBC7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1848B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8441AAE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4691F6C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8B61A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D14F6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7C03E4F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5231FE8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2A307F10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5F8C04D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19A3563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53CACD13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218749E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E2BDD0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4D4AE7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62A3D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D976A4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CBE5E0A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1E36A79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1C7E58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E2A7D3A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F12DA8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1558F28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A61DAE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726CB5A3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716D26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1192FCD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EFA466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F8F0D36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F81199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26BF74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9E7E0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9F7CCA5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5DFAB0A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7558B1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6A1D8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B1A83AB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272BEF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715E3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DB530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3058735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33A10E4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5A69F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43512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1C21506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620C276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1D10A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B83FE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DAD358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8EC997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18D4DCE7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07C9823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5895531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73A194C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1F608C9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92B384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4A1BA6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1C231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1C472EB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6BBDC1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2FF631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2E40C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7D8081F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8798EB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6A63F6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7FAB3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6A518A8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5BC2F82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F7742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D2EC7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DC67399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46AFB521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DC493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95B47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14D7DC9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4DF739D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45C083CD" w14:textId="77777777" w:rsidTr="00503750">
        <w:tc>
          <w:tcPr>
            <w:tcW w:w="3686" w:type="dxa"/>
            <w:vAlign w:val="center"/>
          </w:tcPr>
          <w:p w14:paraId="3B6347F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6ACBD6C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28FB24D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28EC1CC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058D1E7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1D5E67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5F8128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2634F1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05183C8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DD60EA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7FC3A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47E6CE8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6DF17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7842FC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52AC2C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F98D4C5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3124F7B8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724015F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5274A3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F5789E9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424B8BCC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C52664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702A288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C60A2A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6FC161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73EE95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738BE0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836BC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D140F3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FE8395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1AEC6E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B68A6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AAF700E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0EB5B59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C036F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AD14E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C598601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276A8CAC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DA376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2F998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0D3E378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1176D099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62D37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FB153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BCA39E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81D0FF1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7DF95807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5F908DB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1B30FA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2D6D924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51589D8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79AB2D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14CB2B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313A3F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FA0885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5C9BE1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BC6F94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385912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361E19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82DCE4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B562E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144E3A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EFC6AD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04F1B9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65E220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787DBF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49C161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13087BF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20E5F88" w14:textId="77777777" w:rsidR="00944C3D" w:rsidRDefault="00944C3D" w:rsidP="00944C3D">
      <w:pPr>
        <w:rPr>
          <w:sz w:val="22"/>
          <w:szCs w:val="22"/>
        </w:rPr>
      </w:pPr>
    </w:p>
    <w:p w14:paraId="3C73C537" w14:textId="77777777" w:rsidR="00944C3D" w:rsidRDefault="00944C3D" w:rsidP="00944C3D">
      <w:pPr>
        <w:rPr>
          <w:sz w:val="22"/>
          <w:szCs w:val="22"/>
        </w:rPr>
      </w:pPr>
    </w:p>
    <w:p w14:paraId="40619C8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BBEE72B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65B74DB0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442C368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F34877F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4D3F04A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5A25BB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076C5E42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40A4C47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0C12967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022859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3277C6C6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6368C05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44A8F7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13612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161DBE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81175C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0E0BA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8690E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0429470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23ECC7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6E37DC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020AA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9079BDE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54551B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4F5BFE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745BA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2BF76DC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63F3735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0D9C5B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28210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DF86BA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63F9B87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613E80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5D1D5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65E642B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4E471C45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9144F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B45F8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E3578A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462468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1F63DBB6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19389B2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2BA53FE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7D902EE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ECD830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4F0AAC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2FD3C5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A5CA2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204B8B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D289B0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09D137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A3D05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747F22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A2E900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075857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31066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7E41B0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E2173E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1468EF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8BC39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F7A789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4EDCDCF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1FD58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F2A29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3A5EB45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8721400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B760C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AC2F1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655FE19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5F3F795A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11F4F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94850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C01E90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55E41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0A1C6728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7EAE155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7767496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16639C9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067B680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752DB90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50BE094A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25773DE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8E1DC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196635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0E72F651" w14:textId="77777777" w:rsidR="00944C3D" w:rsidRPr="003607F0" w:rsidRDefault="00944C3D" w:rsidP="00944C3D"/>
    <w:p w14:paraId="6B604CF4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055C1" w14:textId="77777777" w:rsidR="00857399" w:rsidRDefault="00857399">
      <w:r>
        <w:separator/>
      </w:r>
    </w:p>
  </w:endnote>
  <w:endnote w:type="continuationSeparator" w:id="0">
    <w:p w14:paraId="1DFF5325" w14:textId="77777777" w:rsidR="00857399" w:rsidRDefault="0085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9684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32300E56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501BD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1D07353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92BC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6EEF2F14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61A16" w14:textId="77777777" w:rsidR="00857399" w:rsidRDefault="00857399">
      <w:r>
        <w:separator/>
      </w:r>
    </w:p>
  </w:footnote>
  <w:footnote w:type="continuationSeparator" w:id="0">
    <w:p w14:paraId="23026466" w14:textId="77777777" w:rsidR="00857399" w:rsidRDefault="00857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184521">
    <w:abstractNumId w:val="13"/>
  </w:num>
  <w:num w:numId="2" w16cid:durableId="1648703017">
    <w:abstractNumId w:val="17"/>
  </w:num>
  <w:num w:numId="3" w16cid:durableId="926769751">
    <w:abstractNumId w:val="8"/>
  </w:num>
  <w:num w:numId="4" w16cid:durableId="1936281347">
    <w:abstractNumId w:val="7"/>
  </w:num>
  <w:num w:numId="5" w16cid:durableId="171503819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71292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1663472">
    <w:abstractNumId w:val="20"/>
  </w:num>
  <w:num w:numId="8" w16cid:durableId="1473207339">
    <w:abstractNumId w:val="10"/>
  </w:num>
  <w:num w:numId="9" w16cid:durableId="1151362855">
    <w:abstractNumId w:val="0"/>
  </w:num>
  <w:num w:numId="10" w16cid:durableId="763452501">
    <w:abstractNumId w:val="19"/>
  </w:num>
  <w:num w:numId="11" w16cid:durableId="763304125">
    <w:abstractNumId w:val="6"/>
  </w:num>
  <w:num w:numId="12" w16cid:durableId="1412966406">
    <w:abstractNumId w:val="9"/>
  </w:num>
  <w:num w:numId="13" w16cid:durableId="1724325002">
    <w:abstractNumId w:val="12"/>
  </w:num>
  <w:num w:numId="14" w16cid:durableId="539513023">
    <w:abstractNumId w:val="15"/>
  </w:num>
  <w:num w:numId="15" w16cid:durableId="1285892327">
    <w:abstractNumId w:val="14"/>
  </w:num>
  <w:num w:numId="16" w16cid:durableId="394620447">
    <w:abstractNumId w:val="2"/>
  </w:num>
  <w:num w:numId="17" w16cid:durableId="1488785594">
    <w:abstractNumId w:val="4"/>
  </w:num>
  <w:num w:numId="18" w16cid:durableId="2044986253">
    <w:abstractNumId w:val="11"/>
  </w:num>
  <w:num w:numId="19" w16cid:durableId="1226070403">
    <w:abstractNumId w:val="5"/>
  </w:num>
  <w:num w:numId="20" w16cid:durableId="967590688">
    <w:abstractNumId w:val="18"/>
  </w:num>
  <w:num w:numId="21" w16cid:durableId="37125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2663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0CD5"/>
    <w:rsid w:val="001E33AE"/>
    <w:rsid w:val="001E538B"/>
    <w:rsid w:val="001F17B9"/>
    <w:rsid w:val="001F7461"/>
    <w:rsid w:val="00200A6E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5D80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0AB4"/>
    <w:rsid w:val="003A5B2E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565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41ED"/>
    <w:rsid w:val="005E5613"/>
    <w:rsid w:val="0060758C"/>
    <w:rsid w:val="006142E9"/>
    <w:rsid w:val="00614891"/>
    <w:rsid w:val="0062543C"/>
    <w:rsid w:val="00631973"/>
    <w:rsid w:val="00643188"/>
    <w:rsid w:val="00645197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57399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74FEE"/>
    <w:rsid w:val="00A80683"/>
    <w:rsid w:val="00A82CC0"/>
    <w:rsid w:val="00AA3410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4564"/>
    <w:rsid w:val="00B44D10"/>
    <w:rsid w:val="00B461FE"/>
    <w:rsid w:val="00B5159F"/>
    <w:rsid w:val="00B6597A"/>
    <w:rsid w:val="00B77F79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96CCD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0A88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BED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4856E6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EE939-B6C7-4D1F-81E3-2C122F3D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3</TotalTime>
  <Pages>16</Pages>
  <Words>5277</Words>
  <Characters>30079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KOSTELNA Marcela</cp:lastModifiedBy>
  <cp:revision>2</cp:revision>
  <cp:lastPrinted>2009-07-30T10:15:00Z</cp:lastPrinted>
  <dcterms:created xsi:type="dcterms:W3CDTF">2023-03-08T12:54:00Z</dcterms:created>
  <dcterms:modified xsi:type="dcterms:W3CDTF">2023-03-08T12:54:00Z</dcterms:modified>
</cp:coreProperties>
</file>