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42948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1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F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A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7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2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E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C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C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2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A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9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8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A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7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F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D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B6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D2EA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23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93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07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7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55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60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7E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24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7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8C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94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E7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AB9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A7E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0C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3F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DE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C9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85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B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7D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35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0D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1A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3A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E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34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B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C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B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F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72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4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C074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93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A6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37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70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25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0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D6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36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81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7D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E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0D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93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B5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70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33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8B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B9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2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7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C5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61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9F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1F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F8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7DC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0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29F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30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FE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FA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432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D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F9E2A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2E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52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AA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E42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EC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2C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9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8F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C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59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2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33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2B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E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71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91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88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A7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D8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68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92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DA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73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75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7E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F2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54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40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B5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A3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3F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5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B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F97A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A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0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9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0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4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C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8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5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45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2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7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9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C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E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6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F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C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4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9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F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7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D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9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6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8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3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C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28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C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C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D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F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8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55B4A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B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5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2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7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C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2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6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B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0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7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A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F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1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F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B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3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9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A92E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8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C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9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5E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DD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A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C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C6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67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BE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F6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3B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0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59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A6F72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F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F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82D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6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3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D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B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0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B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E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D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B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F2B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4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F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E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9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4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0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E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F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6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970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7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7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4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5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3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F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9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A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D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F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C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66D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6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E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6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B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F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6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1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7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F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8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734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5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8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A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5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B7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24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5C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EBD5" w14:textId="20D5E8C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1E6D15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42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B5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06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F2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72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F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90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85E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F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7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4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4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6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6C1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4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E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1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8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6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9E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A5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B70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B356339" wp14:editId="6A2C509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1F6D4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5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15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B7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8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6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8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6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6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D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7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6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9680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F98A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199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42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11D2E6A" wp14:editId="178A65C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8775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36EA7BB" wp14:editId="37258C1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B3CB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7D5D46" wp14:editId="0270225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9D7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2E3451F" wp14:editId="03DF68F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402E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CCBA1A1" wp14:editId="1B0470A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E24B0" w14:textId="0A4A2959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D5BF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E6D1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BA1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10E24B0" w14:textId="0A4A2959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D5BF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E6D15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462CEB3" wp14:editId="2DA0718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2C236" w14:textId="3B6AF8E6" w:rsidR="000B647F" w:rsidRDefault="0099716A" w:rsidP="00944C3D">
                                  <w:r>
                                    <w:t>20</w:t>
                                  </w:r>
                                  <w:r w:rsidR="004D5BF4">
                                    <w:t>2</w:t>
                                  </w:r>
                                  <w:r w:rsidR="001E6D15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2CEB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852C236" w14:textId="3B6AF8E6" w:rsidR="000B647F" w:rsidRDefault="0099716A" w:rsidP="00944C3D">
                            <w:r>
                              <w:t>20</w:t>
                            </w:r>
                            <w:r w:rsidR="004D5BF4">
                              <w:t>2</w:t>
                            </w:r>
                            <w:r w:rsidR="001E6D15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F314E31" wp14:editId="2191A67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6FE1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0F575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9667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0B34C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AADB3F" wp14:editId="14A9E17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2D52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43A9912" wp14:editId="670F2C6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42D9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26E4E6" wp14:editId="0B282CF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C0E5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51B84E" wp14:editId="1D18412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0708D" w14:textId="2C498F8A" w:rsidR="000B647F" w:rsidRDefault="0099716A" w:rsidP="00944C3D">
                                  <w:r>
                                    <w:t>20</w:t>
                                  </w:r>
                                  <w:r w:rsidR="001E6D1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1B84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1C0708D" w14:textId="2C498F8A" w:rsidR="000B647F" w:rsidRDefault="0099716A" w:rsidP="00944C3D">
                            <w:r>
                              <w:t>20</w:t>
                            </w:r>
                            <w:r w:rsidR="001E6D1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687830D" wp14:editId="57BB716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7820D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CFB250F" wp14:editId="59C98EB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092F3" w14:textId="0FC4C058" w:rsidR="000B647F" w:rsidRDefault="0099716A" w:rsidP="00944C3D">
                                  <w:r>
                                    <w:t>20</w:t>
                                  </w:r>
                                  <w:r w:rsidR="001E6D15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B250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C7092F3" w14:textId="0FC4C058" w:rsidR="000B647F" w:rsidRDefault="0099716A" w:rsidP="00944C3D">
                            <w:r>
                              <w:t>20</w:t>
                            </w:r>
                            <w:r w:rsidR="001E6D15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474A2ED" wp14:editId="299B2A8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F1DC6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501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58AC9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CFE4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1D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A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2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F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D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2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E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9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6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A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D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E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7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9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4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3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6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B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3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A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4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8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380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A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22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E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1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2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7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5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1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4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8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C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0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8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2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3F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6E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F9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92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C6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BF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A3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1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F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D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0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A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9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8C5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7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D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7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6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A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7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A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2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6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D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8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1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5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8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80E0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3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D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F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2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8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7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3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4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C8C1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D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A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E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3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B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F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7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5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3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7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0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D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5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2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D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92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C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7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1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A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3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BB14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2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1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A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0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4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7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4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5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F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1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2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2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1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2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25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4B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8A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D2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9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62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4B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3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1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6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F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C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4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1B9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B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6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A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D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1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1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F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F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B4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8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6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E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1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7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4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7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C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C2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8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38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7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A1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0D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9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9EB2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B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BB3B02" wp14:editId="69D39DE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F800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D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C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B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D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3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7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C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F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6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6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8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6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3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0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F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B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B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F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3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7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C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1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6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B3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3A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F650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85E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A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5CBEFD" wp14:editId="5F17F29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07E4F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34054031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34054031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D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A7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C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7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2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4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73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E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C235F1" wp14:editId="199C230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69E01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2021408818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2021408818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9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A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8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2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9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1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8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4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A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9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1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5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1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C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8ECB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9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E84AA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9DB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0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6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4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C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A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0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8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C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E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F07F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F7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33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F8EADC" wp14:editId="0956C48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159C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,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9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3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A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2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D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1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7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4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7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E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F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5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8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5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2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8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C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2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9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A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0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A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B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8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4D37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6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956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854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E01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C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C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B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B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7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4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A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D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0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2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8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6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F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0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4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E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F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C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0C05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0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BF2BC3" wp14:editId="20FED02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DF710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n.Viesta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ED4BED">
                              <w:rPr>
                                <w:rFonts w:ascii="Arial" w:hAnsi="Arial" w:cs="Arial"/>
                              </w:rPr>
                              <w:t>n.Viesta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1E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0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A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8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E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7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C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6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1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2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0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6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6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7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D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C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0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851D3F" wp14:editId="0FBFDDF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414AE0" w14:textId="77777777" w:rsidR="000B647F" w:rsidRDefault="00335D80" w:rsidP="00944C3D">
                                  <w:r>
                                    <w:t>1</w:t>
                                  </w:r>
                                  <w:r w:rsidR="00ED4BED">
                                    <w:t>668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35D80" w:rsidP="00944C3D">
                            <w:r>
                              <w:t>1</w:t>
                            </w:r>
                            <w:r w:rsidR="00ED4BED">
                              <w:t>668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9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F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0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F1F0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08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8F4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B1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D65F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8139E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B42686" wp14:editId="7036C6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3238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7A9A04" wp14:editId="7A73412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3F8B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BE6D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4E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D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C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C75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6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D4B3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983E41" wp14:editId="159920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D786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F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A2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50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7A1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8B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F9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D7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43057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8C25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6D786B" wp14:editId="38B1613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7FBE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8DF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5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B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F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B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5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7E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2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5C3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ABC3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8679B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EC15C3" wp14:editId="070BA0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D8D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BFA8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8A5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E7F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F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1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C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1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B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2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6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C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4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6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4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F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8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9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A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E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3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C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0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AB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B1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687576" w14:textId="3279F9C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D5BF4">
              <w:rPr>
                <w:rFonts w:ascii="Arial" w:hAnsi="Arial"/>
                <w:lang w:eastAsia="sk-SK"/>
              </w:rPr>
              <w:t>25.2.202</w:t>
            </w:r>
            <w:r w:rsidR="001E6D15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6F0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DFE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D7A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3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8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BDE7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DE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21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3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8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C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E1FD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54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4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9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E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6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89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7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5125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6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F7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C4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3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3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03B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D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B2C7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1F4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8E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2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C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E4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D7F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C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38C0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B3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85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3D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C9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2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DA0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F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2EF2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D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D7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B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9C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2B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23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6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AB39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8D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AF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AA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A7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1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E64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4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315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7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E7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E1EF3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A1E2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68D4F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CC02C2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6AB533" w14:textId="6C9D47D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DA2D31" w14:textId="77777777" w:rsidR="004D5BF4" w:rsidRDefault="004D5BF4" w:rsidP="00503750">
            <w:pPr>
              <w:rPr>
                <w:rFonts w:ascii="Arial" w:hAnsi="Arial"/>
                <w:lang w:eastAsia="sk-SK"/>
              </w:rPr>
            </w:pPr>
          </w:p>
          <w:p w14:paraId="3FB647F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F45BF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F78451C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E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9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B5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43EA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7C1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2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F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7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D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93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E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E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0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0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7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7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F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7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7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1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0CB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D7DCE3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E5BE939" w14:textId="77777777" w:rsidR="00944C3D" w:rsidRDefault="00944C3D" w:rsidP="00944C3D">
      <w:pPr>
        <w:rPr>
          <w:rFonts w:ascii="Arial" w:hAnsi="Arial"/>
        </w:rPr>
      </w:pPr>
    </w:p>
    <w:p w14:paraId="470EE4C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16AB10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5164F7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3F3F7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1755B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E50488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93F09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8FC2B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D80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0D26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CFE447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82633E" w14:textId="62E5E3FF" w:rsidR="00944C3D" w:rsidRPr="008D0433" w:rsidRDefault="001E6D1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Gabajová Mária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2621C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EBC5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10D19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965D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9B6A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4C1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5B18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A4636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2A2A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8E9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67B01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ADABFA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4F7B2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D9523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8B11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B2514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88A305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6E22B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35E85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E3CD4D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2058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017D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33F4B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864A1D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EBDD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4D1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501C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92808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7A2A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0DF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E6BFB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50142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25A3A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821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916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D45BE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C210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0A5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19E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D633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94410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90840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0253D5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FAEC2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62632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82264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F02851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EB7EE3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B13A48" w14:textId="0181D38C" w:rsidR="004D5BF4" w:rsidRDefault="004D5BF4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>x</w:t>
      </w:r>
      <w:proofErr w:type="spellEnd"/>
    </w:p>
    <w:p w14:paraId="413B66D0" w14:textId="16B4371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EE40C6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DBDD41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E9D410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67F5B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EF5F1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C4859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B6A47B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1D5C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739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32A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AF4D0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4E4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01F76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209A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B6426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2BC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C54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12FE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1D6D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F85D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3627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CA3A8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a) dlhodobý nehmotný majetok obstaraný kúpou</w:t>
      </w:r>
    </w:p>
    <w:p w14:paraId="5D96E7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2C87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4C40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C5B90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FBE03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79E36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A764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FCF18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6D94E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99FF1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7FF5E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DA94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E8846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D0D95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D2575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1066C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E7E1D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3538E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27163F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FD3E9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FB784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E5B9F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C14BB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3E551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150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88C4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C2FF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D747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5E945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F6DAD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AD8F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7975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AB65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4A73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6C7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213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D0CF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7BFD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E6AA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1475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C4D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3546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30E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88E47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65F9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7AE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339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299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B1B8F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10DE3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2A277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38FC9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3FDA9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FB1BE9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0E9FB6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B5F6A9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886B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D651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6C54A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33E822C" w14:textId="77777777" w:rsidTr="00503750">
        <w:tc>
          <w:tcPr>
            <w:tcW w:w="2302" w:type="dxa"/>
            <w:vAlign w:val="center"/>
          </w:tcPr>
          <w:p w14:paraId="6FF7C1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ED6F9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32BA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D1C3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DFFC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9967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D6DA3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2362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7A6802" w14:textId="77777777" w:rsidTr="00503750">
        <w:tc>
          <w:tcPr>
            <w:tcW w:w="15593" w:type="dxa"/>
            <w:gridSpan w:val="8"/>
            <w:vAlign w:val="center"/>
          </w:tcPr>
          <w:p w14:paraId="7014C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C328AD9" w14:textId="77777777" w:rsidTr="00503750">
        <w:tc>
          <w:tcPr>
            <w:tcW w:w="2302" w:type="dxa"/>
            <w:vAlign w:val="center"/>
          </w:tcPr>
          <w:p w14:paraId="5DF4F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5F6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C30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00F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81D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241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A3E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EAD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2A2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054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249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5CA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7BE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FB9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CE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F94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BC8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2A81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D20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93A30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566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76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D8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AB2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827E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EB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BC8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071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DC46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1BAB4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9B76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0CA4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03D2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19F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067A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C54DF2" w14:textId="77777777" w:rsidTr="00503750">
        <w:tc>
          <w:tcPr>
            <w:tcW w:w="2302" w:type="dxa"/>
            <w:vAlign w:val="center"/>
          </w:tcPr>
          <w:p w14:paraId="7F58A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2FB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D232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6D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2A1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126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F1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563F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73A2E7" w14:textId="77777777" w:rsidTr="00503750">
        <w:tc>
          <w:tcPr>
            <w:tcW w:w="15593" w:type="dxa"/>
            <w:gridSpan w:val="8"/>
            <w:vAlign w:val="center"/>
          </w:tcPr>
          <w:p w14:paraId="3E4C1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1673D1" w14:textId="77777777" w:rsidTr="00503750">
        <w:tc>
          <w:tcPr>
            <w:tcW w:w="2302" w:type="dxa"/>
            <w:vAlign w:val="center"/>
          </w:tcPr>
          <w:p w14:paraId="7A3D27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1E3A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AC44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B4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43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1C3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DC64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005D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354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65D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9E6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0AF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95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17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2F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1020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ABE7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069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589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993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80BB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917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62E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36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E62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92EB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12591" w14:textId="77777777" w:rsidTr="00503750">
        <w:tc>
          <w:tcPr>
            <w:tcW w:w="2302" w:type="dxa"/>
            <w:vAlign w:val="center"/>
          </w:tcPr>
          <w:p w14:paraId="46AFF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87DE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5E88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80A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80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DC3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9E45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D85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D53C1" w14:textId="77777777" w:rsidTr="00503750">
        <w:tc>
          <w:tcPr>
            <w:tcW w:w="15593" w:type="dxa"/>
            <w:gridSpan w:val="8"/>
            <w:vAlign w:val="center"/>
          </w:tcPr>
          <w:p w14:paraId="72FAED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B89A3A" w14:textId="77777777" w:rsidTr="00503750">
        <w:tc>
          <w:tcPr>
            <w:tcW w:w="2302" w:type="dxa"/>
            <w:vAlign w:val="center"/>
          </w:tcPr>
          <w:p w14:paraId="2602C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63D6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306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DE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F2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28F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208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0D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3D2D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8017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94C3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0F30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23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EAE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02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C091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58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76D7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11D9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2E99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C95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A6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3B1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523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1DE3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AF3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E2F34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00F8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FD5C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D664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012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36A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671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D77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695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9FC8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29B83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BFA0D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6F954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63553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C48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81A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5D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563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651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1AA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4CFD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88A5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EA6FD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5DE5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E4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FDA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F37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49B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2F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C7213D" w14:textId="77777777" w:rsidR="00944C3D" w:rsidRDefault="00944C3D" w:rsidP="00944C3D">
      <w:pPr>
        <w:rPr>
          <w:rFonts w:ascii="Arial" w:hAnsi="Arial"/>
          <w:b/>
        </w:rPr>
      </w:pPr>
    </w:p>
    <w:p w14:paraId="4E52CD5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39AA99E" w14:textId="77777777" w:rsidTr="00503750">
        <w:tc>
          <w:tcPr>
            <w:tcW w:w="1944" w:type="dxa"/>
            <w:vAlign w:val="center"/>
          </w:tcPr>
          <w:p w14:paraId="599D6F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7C8B8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A595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06FE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F3D29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8806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E96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203F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CC97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7C68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5537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F4420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751DA1F" w14:textId="77777777" w:rsidTr="00503750">
        <w:tc>
          <w:tcPr>
            <w:tcW w:w="15685" w:type="dxa"/>
            <w:gridSpan w:val="12"/>
            <w:vAlign w:val="center"/>
          </w:tcPr>
          <w:p w14:paraId="5F69C2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92A594" w14:textId="77777777" w:rsidTr="00503750">
        <w:tc>
          <w:tcPr>
            <w:tcW w:w="1944" w:type="dxa"/>
            <w:vAlign w:val="center"/>
          </w:tcPr>
          <w:p w14:paraId="1A29D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725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CA2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9F3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16B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0E7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38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AFE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8B1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E2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81D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A3D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C9BD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EE70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F8E3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E5A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D7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AAA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04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6A0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A5B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5F4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769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C0A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4CF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335E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13D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E6C3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35E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356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34F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B1B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AE1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1D2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380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A55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705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CCF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B21A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16DE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2653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A5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D11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B66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3A36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F01F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8973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B989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74D3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261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42A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DED423" w14:textId="77777777" w:rsidTr="00503750">
        <w:tc>
          <w:tcPr>
            <w:tcW w:w="1944" w:type="dxa"/>
            <w:vAlign w:val="center"/>
          </w:tcPr>
          <w:p w14:paraId="5826A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19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229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154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9AD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8D7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C1B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67A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48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730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6AA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643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E03DB" w14:textId="77777777" w:rsidTr="00503750">
        <w:tc>
          <w:tcPr>
            <w:tcW w:w="15685" w:type="dxa"/>
            <w:gridSpan w:val="12"/>
            <w:vAlign w:val="center"/>
          </w:tcPr>
          <w:p w14:paraId="2A7CF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39EDD5" w14:textId="77777777" w:rsidTr="00503750">
        <w:tc>
          <w:tcPr>
            <w:tcW w:w="1944" w:type="dxa"/>
            <w:vAlign w:val="center"/>
          </w:tcPr>
          <w:p w14:paraId="26F69B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B01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9E9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552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C8E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606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8D1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34F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4A8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BAE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3C5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8D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752A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65F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2243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946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7B3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BC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CCC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30C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4C5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BB2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0E9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B4A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74D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ED12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15B9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03F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5B5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06D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D1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FF6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622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2D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A1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BED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57F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BBD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63381" w14:textId="77777777" w:rsidTr="00503750">
        <w:tc>
          <w:tcPr>
            <w:tcW w:w="1944" w:type="dxa"/>
            <w:vAlign w:val="center"/>
          </w:tcPr>
          <w:p w14:paraId="3ABBC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0B1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22C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91B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F6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CE7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CCD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C2E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F85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09E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5A1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557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69544" w14:textId="77777777" w:rsidTr="00503750">
        <w:tc>
          <w:tcPr>
            <w:tcW w:w="15685" w:type="dxa"/>
            <w:gridSpan w:val="12"/>
            <w:vAlign w:val="center"/>
          </w:tcPr>
          <w:p w14:paraId="7BB28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99D9BD" w14:textId="77777777" w:rsidTr="00503750">
        <w:tc>
          <w:tcPr>
            <w:tcW w:w="1944" w:type="dxa"/>
            <w:vAlign w:val="center"/>
          </w:tcPr>
          <w:p w14:paraId="2AE8F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421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9E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7E6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C2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034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EED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09D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C2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8E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C78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BAC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5D70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C430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177FE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78D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483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81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4CF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86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1A1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AD8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81A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741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D07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7FE4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CF689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9088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189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34B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701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3E5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8D3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B65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B66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3C3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405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62A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E33F4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141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CB5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F24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E86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EA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8EE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B53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13C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EB6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E85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06C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F6D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C043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DFFB6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F444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0976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41A0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985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092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6A0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F0D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AD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73D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5B8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D0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A86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742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8B0F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BEFDF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65E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08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15C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D27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F8D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2D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810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4AC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6A3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AAC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C0E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FA78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EA04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C8D55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2F00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0AE5D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45D5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5E540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29C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46B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7D3B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EA2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876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37B7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5A95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34B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7B0A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99DE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F2BA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403CD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6A3B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0CFA5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184F6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F23E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4F14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B108B8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8FB4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95B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116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4CAC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4C6D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B460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B60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3E73D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4F37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BBE9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C5F4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EE66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DA73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6792A0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4871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DFF82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E368E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DF56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9A628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65F0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4A45232" w14:textId="77777777" w:rsidTr="00503750">
        <w:trPr>
          <w:trHeight w:val="1073"/>
        </w:trPr>
        <w:tc>
          <w:tcPr>
            <w:tcW w:w="3614" w:type="dxa"/>
            <w:vMerge/>
          </w:tcPr>
          <w:p w14:paraId="514DE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56BD1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427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4A702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61F2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3771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E17D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6C6CD11" w14:textId="77777777" w:rsidTr="00503750">
        <w:trPr>
          <w:trHeight w:val="283"/>
        </w:trPr>
        <w:tc>
          <w:tcPr>
            <w:tcW w:w="3614" w:type="dxa"/>
          </w:tcPr>
          <w:p w14:paraId="7EF20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85D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26B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67D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ADE1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A9E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464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B7341C" w14:textId="77777777" w:rsidTr="00503750">
        <w:trPr>
          <w:trHeight w:val="283"/>
        </w:trPr>
        <w:tc>
          <w:tcPr>
            <w:tcW w:w="3614" w:type="dxa"/>
          </w:tcPr>
          <w:p w14:paraId="13B5BB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E9C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28F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418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DC0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48B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860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10DB54" w14:textId="77777777" w:rsidTr="00503750">
        <w:trPr>
          <w:trHeight w:val="283"/>
        </w:trPr>
        <w:tc>
          <w:tcPr>
            <w:tcW w:w="3614" w:type="dxa"/>
          </w:tcPr>
          <w:p w14:paraId="4856D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8D3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486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B98B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23DF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534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0FD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BB1CB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49E50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D23F0E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E45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E2F1F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0E62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971A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7A00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0DB68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C495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465FD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7C7F5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921A3C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6DD76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9920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95D9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1C89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F6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38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9D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91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C6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93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BD6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FC6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D3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3B4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0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2B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0C3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14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45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93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2A5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27C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7BC5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61D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9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F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08F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9F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B7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9F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AA6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492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88F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16BA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95C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222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665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55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DD8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D2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B184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B66D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7BD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102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856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4F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622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9B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CA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C97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EBC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539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9161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74EF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5BBCE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06A4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7F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F0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2D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29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5B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68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92B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14D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070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755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CE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E4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21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10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3EE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3D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D0C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3FD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6F5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9EDB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1B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90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6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32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DC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21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01D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69C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D104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98E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21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586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CE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93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7D8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86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09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586E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0AB5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BD519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75EB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BD82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50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82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3B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609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0F1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59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750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7EAF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94DC49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7BD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D1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AF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35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ED3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7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EAC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89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D4A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1436C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68791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9F3D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5F9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E5FF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769A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1A6E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DB5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0A5E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CCE7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587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94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59D7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BD79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EC5F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27E0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D50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FA5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8AF9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9985B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4ABA0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746060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4626E5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53A1F6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F3109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57AE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CE75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06CC2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7CAE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6AD405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1D33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16C3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490F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EC14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E5EC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E75BF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F8AEC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B022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21CF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1D6E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1454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561E6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7BFF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4D9E6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C333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A464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9D30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3017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D855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66BF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D7B6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8695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2C07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919AD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70DC8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D846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27AC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042B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F2D9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384F8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ED298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5F05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6590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6920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0D4C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50A90A" w14:textId="77777777" w:rsidR="00944C3D" w:rsidRDefault="00944C3D" w:rsidP="00944C3D">
      <w:pPr>
        <w:rPr>
          <w:rFonts w:ascii="Arial" w:hAnsi="Arial"/>
          <w:b/>
        </w:rPr>
      </w:pPr>
    </w:p>
    <w:p w14:paraId="6171D62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19165C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73150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9F704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468E5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749A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FA394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8FE5EF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FA58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C15FB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26079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2CE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0A070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8E4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B8E86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CD9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A590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6AD0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CBD7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CA31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8C776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7166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A387C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F58E3F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02DA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2260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7AC6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9CBC1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E7C08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C20EE3" w14:textId="77777777" w:rsidTr="00503750">
        <w:tc>
          <w:tcPr>
            <w:tcW w:w="2835" w:type="dxa"/>
            <w:vAlign w:val="center"/>
          </w:tcPr>
          <w:p w14:paraId="18D2B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7848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1E79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7F75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CD66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BE44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867C7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2C21DA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BF8DEB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427A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F14B1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DA980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0658B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4714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5609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570E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23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199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A8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5DF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0FC5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1A9B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C2E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2C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6A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67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189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AC76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D2D3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B2EB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C9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E9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920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247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1DD1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C2F9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9140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79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BD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80C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7BE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CDE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07C2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69DA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25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8B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FA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B7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8B2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1393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B1674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6CF7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BBD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9103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037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7A1E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BFDC8B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20AE211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68F4CC3" w14:textId="77777777" w:rsidR="00944C3D" w:rsidRDefault="00944C3D" w:rsidP="00944C3D">
      <w:pPr>
        <w:rPr>
          <w:rFonts w:ascii="Arial" w:hAnsi="Arial"/>
          <w:b/>
        </w:rPr>
      </w:pPr>
    </w:p>
    <w:p w14:paraId="7280C39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93C7C9" w14:textId="77777777" w:rsidTr="00503750">
        <w:tc>
          <w:tcPr>
            <w:tcW w:w="2835" w:type="dxa"/>
            <w:vAlign w:val="center"/>
          </w:tcPr>
          <w:p w14:paraId="50DC2D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9D8E9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784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DCC8D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B4BC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FE4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0F5752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E646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BED2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09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C9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083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9CA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9FC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9CE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5C36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05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63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47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765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4D0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82C90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0BD1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8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DB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10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A3A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4EF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C9D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67FE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D06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A8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02C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405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54CF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372B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E8E49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B293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452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F34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D781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B6783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2EEA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74788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2D83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BF67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8971561" w14:textId="77777777" w:rsidTr="00503750">
        <w:trPr>
          <w:trHeight w:val="699"/>
        </w:trPr>
        <w:tc>
          <w:tcPr>
            <w:tcW w:w="3502" w:type="dxa"/>
            <w:vMerge/>
          </w:tcPr>
          <w:p w14:paraId="5740B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7F9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DF98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B15E64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71C0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84B4B2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8EA9D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D4ACA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2F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BB5E01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B6286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51775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2EF6E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68192D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EBEF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5D43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E493F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9C4C092" w14:textId="77777777" w:rsidTr="00503750">
        <w:trPr>
          <w:trHeight w:val="593"/>
        </w:trPr>
        <w:tc>
          <w:tcPr>
            <w:tcW w:w="3497" w:type="dxa"/>
          </w:tcPr>
          <w:p w14:paraId="010C4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189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1F1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A5C2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1C4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4287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8A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9D2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34DB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DAE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5AF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0F2B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2D0E9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94F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F7B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AEF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075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BD96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1F8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ADF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463A6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3B9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01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E0B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EE73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D84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F5D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B0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3E0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7D10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C91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616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D49D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B32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FAD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45A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0FA1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16C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E7C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90E7F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7A27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ECA2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8C7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FB4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1F86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7F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053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0432E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3CB8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7C7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1F4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0D01C" w14:textId="77777777" w:rsidR="00944C3D" w:rsidRDefault="00944C3D" w:rsidP="00944C3D">
      <w:pPr>
        <w:rPr>
          <w:rFonts w:ascii="Arial" w:hAnsi="Arial"/>
          <w:b/>
        </w:rPr>
      </w:pPr>
    </w:p>
    <w:p w14:paraId="7FDC8B00" w14:textId="77777777" w:rsidR="00944C3D" w:rsidRDefault="00944C3D" w:rsidP="00944C3D">
      <w:pPr>
        <w:rPr>
          <w:rFonts w:ascii="Arial" w:hAnsi="Arial"/>
          <w:b/>
        </w:rPr>
      </w:pPr>
    </w:p>
    <w:p w14:paraId="4ACD6E1E" w14:textId="77777777" w:rsidR="00944C3D" w:rsidRDefault="00944C3D" w:rsidP="00944C3D">
      <w:pPr>
        <w:rPr>
          <w:rFonts w:ascii="Arial" w:hAnsi="Arial"/>
          <w:b/>
        </w:rPr>
      </w:pPr>
    </w:p>
    <w:p w14:paraId="46065D20" w14:textId="77777777" w:rsidR="00944C3D" w:rsidRDefault="00944C3D" w:rsidP="00944C3D">
      <w:pPr>
        <w:rPr>
          <w:rFonts w:ascii="Arial" w:hAnsi="Arial"/>
          <w:b/>
        </w:rPr>
      </w:pPr>
    </w:p>
    <w:p w14:paraId="7D2F617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249DABD" w14:textId="77777777" w:rsidTr="00503750">
        <w:tc>
          <w:tcPr>
            <w:tcW w:w="2622" w:type="dxa"/>
            <w:vAlign w:val="center"/>
          </w:tcPr>
          <w:p w14:paraId="1DBC53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CD39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BED08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F743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977B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A37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B395D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2C2F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07E0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748424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6593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568A1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23E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974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4D6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068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282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EB0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E9DC38" w14:textId="77777777" w:rsidTr="00503750">
        <w:tc>
          <w:tcPr>
            <w:tcW w:w="2622" w:type="dxa"/>
            <w:vAlign w:val="center"/>
          </w:tcPr>
          <w:p w14:paraId="79F75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04C3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751A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D2B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69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9DE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F6F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3570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B236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2E08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093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D2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2BA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BC6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02B16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1CE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7892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3CD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E3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589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C643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FE6AD9" w14:textId="77777777" w:rsidTr="00503750">
        <w:tc>
          <w:tcPr>
            <w:tcW w:w="2622" w:type="dxa"/>
            <w:vAlign w:val="center"/>
          </w:tcPr>
          <w:p w14:paraId="6FFEB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8E5124C" w14:textId="70DF506A" w:rsidR="00944C3D" w:rsidRPr="008C56AB" w:rsidRDefault="001E6D15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5982</w:t>
            </w:r>
          </w:p>
        </w:tc>
        <w:tc>
          <w:tcPr>
            <w:tcW w:w="1275" w:type="dxa"/>
            <w:vAlign w:val="center"/>
          </w:tcPr>
          <w:p w14:paraId="26FBA4F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EF513F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B0AC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92DB93" w14:textId="08D5C563" w:rsidR="00944C3D" w:rsidRPr="008C56AB" w:rsidRDefault="001E6D15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7117</w:t>
            </w:r>
          </w:p>
        </w:tc>
      </w:tr>
      <w:tr w:rsidR="0099716A" w:rsidRPr="00050529" w14:paraId="3709E2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55D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5ECAB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794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BA5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B89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5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F35C595" w14:textId="77777777" w:rsidTr="00503750">
        <w:tc>
          <w:tcPr>
            <w:tcW w:w="2622" w:type="dxa"/>
            <w:vAlign w:val="center"/>
          </w:tcPr>
          <w:p w14:paraId="11310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1587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E92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5CE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8B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BEB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3982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E9E99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8DFE1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E1F1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EF5F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7DB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A9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C74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E2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1D292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56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9B5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D94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E7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3B3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E4C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EC87A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C00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10F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1DB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322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768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B4C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677B28" w14:textId="77777777" w:rsidTr="00503750">
        <w:tc>
          <w:tcPr>
            <w:tcW w:w="2622" w:type="dxa"/>
            <w:vAlign w:val="center"/>
          </w:tcPr>
          <w:p w14:paraId="3BFED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B4BB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E4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032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D2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4E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A3544C" w14:textId="77777777" w:rsidTr="00503750">
        <w:tc>
          <w:tcPr>
            <w:tcW w:w="2622" w:type="dxa"/>
            <w:vAlign w:val="center"/>
          </w:tcPr>
          <w:p w14:paraId="79EC4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91C4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DEF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B3C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454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BB25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C961F5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E5A7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058973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AD390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7074B0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E396CE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1429D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63CCD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30DF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F56299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12AFB9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903BC2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8660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87649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02AFF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7A680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410C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2930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F50C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9FA4E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D783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4E7E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7481E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D89C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CF1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EF652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8182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F6CA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0D30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3A1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790C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8E423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67FFF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BC1B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C7ADC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23CF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D39E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1845E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90D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D1B0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6FBC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4373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9F35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AC359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1D32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ADC0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DCA68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6B6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1E60F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87B1D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99C2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27A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3B29F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07C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B57D5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C899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EEB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F9A8A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3D49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A62F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A7046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CCE6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2E24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74BC4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4731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BB17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78C5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7F1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6E1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785D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6192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F93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B413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93E2D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5A56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C2ACE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7108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B3FF6E2" w14:textId="77777777" w:rsidTr="00503750">
        <w:tc>
          <w:tcPr>
            <w:tcW w:w="2835" w:type="dxa"/>
            <w:vAlign w:val="center"/>
          </w:tcPr>
          <w:p w14:paraId="0F504E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6D78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5C6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785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7B3CD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7EFF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7ED4FB9" w14:textId="77777777" w:rsidTr="00503750">
        <w:tc>
          <w:tcPr>
            <w:tcW w:w="2835" w:type="dxa"/>
            <w:vAlign w:val="center"/>
          </w:tcPr>
          <w:p w14:paraId="7FEEF4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D302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57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40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EA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F4C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F132B" w14:textId="77777777" w:rsidTr="00503750">
        <w:tc>
          <w:tcPr>
            <w:tcW w:w="2835" w:type="dxa"/>
            <w:vAlign w:val="center"/>
          </w:tcPr>
          <w:p w14:paraId="16185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0070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B2F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20E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E2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3F2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4BCF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0F00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97C4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5CC6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8E4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CCC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57E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37C0D65" w14:textId="77777777" w:rsidTr="00503750">
        <w:tc>
          <w:tcPr>
            <w:tcW w:w="2835" w:type="dxa"/>
            <w:vAlign w:val="center"/>
          </w:tcPr>
          <w:p w14:paraId="2A72F9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CED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22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03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7D3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B8B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AA48F" w14:textId="77777777" w:rsidTr="00503750">
        <w:tc>
          <w:tcPr>
            <w:tcW w:w="2835" w:type="dxa"/>
            <w:vAlign w:val="center"/>
          </w:tcPr>
          <w:p w14:paraId="391AB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0DB3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44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96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F80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6D8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BB8E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C47E8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DAA905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FBE1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CF89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A5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B2AF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A4A7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9F206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4DF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0C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F9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21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FF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9796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C8292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5FEFE1F" w14:textId="77777777" w:rsidTr="00503750">
        <w:tc>
          <w:tcPr>
            <w:tcW w:w="2552" w:type="dxa"/>
            <w:shd w:val="clear" w:color="auto" w:fill="auto"/>
            <w:vAlign w:val="center"/>
          </w:tcPr>
          <w:p w14:paraId="5844D3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7D2E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760F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04BE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B828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A8B0C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267D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E0FB8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1D34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767B1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5BED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E709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5937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4D8E1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F48567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29C0A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D00A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7D1F8A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D3C96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5A7AD6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6F2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C37D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91E7067" w14:textId="77777777" w:rsidTr="00503750">
        <w:tc>
          <w:tcPr>
            <w:tcW w:w="4395" w:type="dxa"/>
            <w:vMerge/>
          </w:tcPr>
          <w:p w14:paraId="0CB408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1AABC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E143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B9B211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FCAF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7679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CA11B2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3E76E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51A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B97D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154D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92464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F63B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069CC05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5C47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1D2B7DD" w14:textId="77777777" w:rsidTr="00503750">
        <w:tc>
          <w:tcPr>
            <w:tcW w:w="4395" w:type="dxa"/>
            <w:vAlign w:val="center"/>
          </w:tcPr>
          <w:p w14:paraId="3F9E4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52E5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DDE62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33C0D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BE46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4ABB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4FCB3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38518E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67ACD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0380F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592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FF8ED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419CA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C688CDF" w14:textId="49682713" w:rsidR="00944C3D" w:rsidRDefault="001E6D15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58767</w:t>
            </w:r>
          </w:p>
          <w:p w14:paraId="21F0F312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A9C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17C3F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0C5D0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831B36A" w14:textId="77777777" w:rsidTr="00503750">
        <w:tc>
          <w:tcPr>
            <w:tcW w:w="4395" w:type="dxa"/>
            <w:vAlign w:val="center"/>
          </w:tcPr>
          <w:p w14:paraId="3FD1C6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DCBBF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C7178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FC56B1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5BCD1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7C406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32A3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0E98EE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3A948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05C1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B2C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5AA887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B1B94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C236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452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A9B884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A41E7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D5D71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CF95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7BFFEB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BC852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F17AD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624A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9C51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F382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F35D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3701FA4" w14:textId="77777777" w:rsidTr="00503750">
        <w:tc>
          <w:tcPr>
            <w:tcW w:w="1843" w:type="dxa"/>
            <w:vAlign w:val="center"/>
          </w:tcPr>
          <w:p w14:paraId="1151EF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F4DF6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CEB39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70CB2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D3988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33CB5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12987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F9E001C" w14:textId="77777777" w:rsidTr="00503750">
        <w:tc>
          <w:tcPr>
            <w:tcW w:w="1843" w:type="dxa"/>
            <w:vAlign w:val="center"/>
          </w:tcPr>
          <w:p w14:paraId="6F7AAD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0618F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C958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435D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796B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0BED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A7AC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DDEA6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B76F1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D09CF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6349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0B06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0B75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031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966C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277273B" w14:textId="77777777" w:rsidTr="00503750">
        <w:tc>
          <w:tcPr>
            <w:tcW w:w="1843" w:type="dxa"/>
            <w:vAlign w:val="center"/>
          </w:tcPr>
          <w:p w14:paraId="0D7692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8F0D8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BD37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F615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B469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4836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625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C17A42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028D5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991A6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BB89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A496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2A29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79D1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67F4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10F703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2004C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091DA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74A7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5D77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BBFE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1C3C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5ABC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5017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A8A5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27EB960" w14:textId="77777777" w:rsidTr="00503750">
        <w:trPr>
          <w:trHeight w:val="664"/>
        </w:trPr>
        <w:tc>
          <w:tcPr>
            <w:tcW w:w="3372" w:type="dxa"/>
          </w:tcPr>
          <w:p w14:paraId="17CF05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C1EA5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ED312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A2FC4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9A80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C455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514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62661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93308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B9A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813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9C5DF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F4524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05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7ED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7985E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BCC8E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17A8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3AB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0644F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12D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DA67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F51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4A25F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990A43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F91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3AA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9E5FD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1CFE4B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BCB6FBF" w14:textId="77777777" w:rsidTr="00503750">
        <w:tc>
          <w:tcPr>
            <w:tcW w:w="2835" w:type="dxa"/>
            <w:vAlign w:val="center"/>
          </w:tcPr>
          <w:p w14:paraId="4F872F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043AE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F8ABC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860A8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F1F38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345F3D" w14:textId="77777777" w:rsidTr="00503750">
        <w:tc>
          <w:tcPr>
            <w:tcW w:w="2835" w:type="dxa"/>
          </w:tcPr>
          <w:p w14:paraId="068AB9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2F25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451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D34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1B8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A07F6E" w14:textId="77777777" w:rsidTr="00503750">
        <w:tc>
          <w:tcPr>
            <w:tcW w:w="2835" w:type="dxa"/>
          </w:tcPr>
          <w:p w14:paraId="32369C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427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A1E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51A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34C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A0E5D8" w14:textId="77777777" w:rsidTr="00503750">
        <w:tc>
          <w:tcPr>
            <w:tcW w:w="2835" w:type="dxa"/>
          </w:tcPr>
          <w:p w14:paraId="48456A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A0D5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6CE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574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840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8A2AC2" w14:textId="77777777" w:rsidTr="00503750">
        <w:tc>
          <w:tcPr>
            <w:tcW w:w="2835" w:type="dxa"/>
            <w:vAlign w:val="center"/>
          </w:tcPr>
          <w:p w14:paraId="009E86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C98F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E47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9DE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862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E239D7" w14:textId="77777777" w:rsidTr="00503750">
        <w:tc>
          <w:tcPr>
            <w:tcW w:w="2835" w:type="dxa"/>
            <w:vAlign w:val="center"/>
          </w:tcPr>
          <w:p w14:paraId="76973F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794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858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D4B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089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E2CEAE" w14:textId="77777777" w:rsidTr="00503750">
        <w:tc>
          <w:tcPr>
            <w:tcW w:w="2835" w:type="dxa"/>
          </w:tcPr>
          <w:p w14:paraId="0FD1D6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00EA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87F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607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CD1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73C494" w14:textId="77777777" w:rsidTr="00503750">
        <w:tc>
          <w:tcPr>
            <w:tcW w:w="2835" w:type="dxa"/>
          </w:tcPr>
          <w:p w14:paraId="611FD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E700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9D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55E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E0B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4BDE6B" w14:textId="77777777" w:rsidTr="00503750">
        <w:tc>
          <w:tcPr>
            <w:tcW w:w="2835" w:type="dxa"/>
          </w:tcPr>
          <w:p w14:paraId="7D491A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87B9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07E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B05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6A9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A06CEA" w14:textId="77777777" w:rsidR="00944C3D" w:rsidRDefault="00944C3D" w:rsidP="00944C3D">
      <w:pPr>
        <w:rPr>
          <w:rFonts w:ascii="Arial" w:hAnsi="Arial"/>
          <w:b/>
        </w:rPr>
      </w:pPr>
    </w:p>
    <w:p w14:paraId="197F0FC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E93F3D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A8CCC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687DBE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50D07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FE137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E0FC8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8179AE" w14:textId="77777777" w:rsidTr="00503750">
        <w:trPr>
          <w:trHeight w:val="443"/>
        </w:trPr>
        <w:tc>
          <w:tcPr>
            <w:tcW w:w="2560" w:type="dxa"/>
          </w:tcPr>
          <w:p w14:paraId="0CFF47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875D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E622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BB1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9F2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E44BB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02604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D854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6F3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9C6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4FD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9CBD2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13939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51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DF2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981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4BD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E707A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311E7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0EAD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DD0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35D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8AD3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1CC46A" w14:textId="77777777" w:rsidR="00944C3D" w:rsidRDefault="00944C3D" w:rsidP="00944C3D">
      <w:pPr>
        <w:rPr>
          <w:rFonts w:ascii="Arial" w:hAnsi="Arial"/>
          <w:b/>
        </w:rPr>
      </w:pPr>
    </w:p>
    <w:p w14:paraId="04A80C4D" w14:textId="77777777" w:rsidR="00944C3D" w:rsidRDefault="00944C3D" w:rsidP="00944C3D">
      <w:pPr>
        <w:rPr>
          <w:rFonts w:ascii="Arial" w:hAnsi="Arial"/>
          <w:b/>
        </w:rPr>
      </w:pPr>
    </w:p>
    <w:p w14:paraId="3DEC87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62140F9" w14:textId="77777777" w:rsidR="00944C3D" w:rsidRDefault="00944C3D" w:rsidP="00944C3D">
      <w:pPr>
        <w:rPr>
          <w:rFonts w:ascii="Arial" w:hAnsi="Arial"/>
          <w:b/>
        </w:rPr>
      </w:pPr>
    </w:p>
    <w:p w14:paraId="34C650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A39502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1D22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3D44F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2FACA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8A05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C59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344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EAAA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C9664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F9E8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6904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D490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48432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64E3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C80D9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6249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44CA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1172F6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889A87A" w14:textId="77777777" w:rsidTr="00503750">
        <w:trPr>
          <w:trHeight w:val="677"/>
        </w:trPr>
        <w:tc>
          <w:tcPr>
            <w:tcW w:w="3358" w:type="dxa"/>
          </w:tcPr>
          <w:p w14:paraId="7181B6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84C76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8643D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CBD36D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111E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FCAC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1D6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EEC1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EDDB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D09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B5A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CBD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79D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8BF1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AEF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31C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5F81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6F1C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904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FF84B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0953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E22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A44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22E5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293AD2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67C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521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D896B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51C00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888297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554D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8403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CDAA08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AC5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FF59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98EC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4D24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7A30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6662D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3B0E7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AA54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E9B0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24669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810E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4223ED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0C117D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0D1B2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C9C2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256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DB79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BBD2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27C7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C69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DE3D5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3D55D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B6BB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5CB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3768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9E38B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9686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7F1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FF3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927F49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DDF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409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F6C8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CC6B54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247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6CF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33A89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D8C87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FE8684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29006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A4411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560A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F162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F572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0455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D0A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7DF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5278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F23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79D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25A5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8C6D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845F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AB9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6A77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46F08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864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5B0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227DD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5F2795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269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F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4311D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10A31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62FDC9D" w14:textId="77777777" w:rsidTr="00503750">
        <w:tc>
          <w:tcPr>
            <w:tcW w:w="3686" w:type="dxa"/>
            <w:vAlign w:val="center"/>
          </w:tcPr>
          <w:p w14:paraId="4B4EC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5BAAB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CB065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4ACB2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2F60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A75C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9023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2AB1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041A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E8B6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B9E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ACA6E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7E69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60E8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7C452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A9814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78AEC7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9E6C3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D11C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3A15F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DE7859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46A94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7E038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DB5F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87499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FD2B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C7E9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925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E96E9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2011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245C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3E5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01F02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D440C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6A3D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19D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85E8D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67F90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C9D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41D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C7AA9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C41725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CC5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B24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E7B1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BFA1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D6D45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AD67F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9D1B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E32B8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5949C5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E63D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8D6D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374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3FE7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BA74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D7F9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2AC6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D037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770D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7C32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7BAE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31040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40A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D153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EC987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73C48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D4735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A2F9FB" w14:textId="77777777" w:rsidR="00944C3D" w:rsidRDefault="00944C3D" w:rsidP="00944C3D">
      <w:pPr>
        <w:rPr>
          <w:sz w:val="22"/>
          <w:szCs w:val="22"/>
        </w:rPr>
      </w:pPr>
    </w:p>
    <w:p w14:paraId="515CF4B7" w14:textId="77777777" w:rsidR="00944C3D" w:rsidRDefault="00944C3D" w:rsidP="00944C3D">
      <w:pPr>
        <w:rPr>
          <w:sz w:val="22"/>
          <w:szCs w:val="22"/>
        </w:rPr>
      </w:pPr>
    </w:p>
    <w:p w14:paraId="7624E4D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6C46E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4E8DF5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CBE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7A5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F3423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35DF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502987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3D096A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3142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CBC9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45E78A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F9F5C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FB61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A7B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53BFD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472F3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0EBA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E79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60F92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F337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AB66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FE3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AD587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43A8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5952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35D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DF487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126AC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3AF1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68F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DD47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ED01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685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937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B9D77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2007F3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81D0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0B9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8B1C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DB31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874BD1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00C1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A1B98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FC7A0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20288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863E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624C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A43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1511F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29EA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1118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E8B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E5F6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5F50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5AF0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52D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B67F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356E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0E26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744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7961F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36CB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32A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A89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59D2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B1313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BA6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918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CCF28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EE9E51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061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426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80FD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578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367408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B2282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E35FB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EDB13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59AD9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9428D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F00F8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8FB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B914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DDB7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FE95539" w14:textId="77777777" w:rsidR="00944C3D" w:rsidRPr="003607F0" w:rsidRDefault="00944C3D" w:rsidP="00944C3D"/>
    <w:p w14:paraId="1577424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E212" w14:textId="77777777" w:rsidR="00CB0AAA" w:rsidRDefault="00CB0AAA">
      <w:r>
        <w:separator/>
      </w:r>
    </w:p>
  </w:endnote>
  <w:endnote w:type="continuationSeparator" w:id="0">
    <w:p w14:paraId="1223C1A1" w14:textId="77777777" w:rsidR="00CB0AAA" w:rsidRDefault="00CB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B1D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52C1B9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4B9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4604E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A98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40AD2A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853C" w14:textId="77777777" w:rsidR="00CB0AAA" w:rsidRDefault="00CB0AAA">
      <w:r>
        <w:separator/>
      </w:r>
    </w:p>
  </w:footnote>
  <w:footnote w:type="continuationSeparator" w:id="0">
    <w:p w14:paraId="1966F063" w14:textId="77777777" w:rsidR="00CB0AAA" w:rsidRDefault="00CB0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8968">
    <w:abstractNumId w:val="13"/>
  </w:num>
  <w:num w:numId="2" w16cid:durableId="2064478257">
    <w:abstractNumId w:val="17"/>
  </w:num>
  <w:num w:numId="3" w16cid:durableId="1871725600">
    <w:abstractNumId w:val="8"/>
  </w:num>
  <w:num w:numId="4" w16cid:durableId="1207256263">
    <w:abstractNumId w:val="7"/>
  </w:num>
  <w:num w:numId="5" w16cid:durableId="146296355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398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256053">
    <w:abstractNumId w:val="20"/>
  </w:num>
  <w:num w:numId="8" w16cid:durableId="38671470">
    <w:abstractNumId w:val="10"/>
  </w:num>
  <w:num w:numId="9" w16cid:durableId="748114116">
    <w:abstractNumId w:val="0"/>
  </w:num>
  <w:num w:numId="10" w16cid:durableId="1815246424">
    <w:abstractNumId w:val="19"/>
  </w:num>
  <w:num w:numId="11" w16cid:durableId="205486501">
    <w:abstractNumId w:val="6"/>
  </w:num>
  <w:num w:numId="12" w16cid:durableId="1804881949">
    <w:abstractNumId w:val="9"/>
  </w:num>
  <w:num w:numId="13" w16cid:durableId="494417094">
    <w:abstractNumId w:val="12"/>
  </w:num>
  <w:num w:numId="14" w16cid:durableId="1171456909">
    <w:abstractNumId w:val="15"/>
  </w:num>
  <w:num w:numId="15" w16cid:durableId="1238130065">
    <w:abstractNumId w:val="14"/>
  </w:num>
  <w:num w:numId="16" w16cid:durableId="2093162777">
    <w:abstractNumId w:val="2"/>
  </w:num>
  <w:num w:numId="17" w16cid:durableId="310140410">
    <w:abstractNumId w:val="4"/>
  </w:num>
  <w:num w:numId="18" w16cid:durableId="1858499080">
    <w:abstractNumId w:val="11"/>
  </w:num>
  <w:num w:numId="19" w16cid:durableId="594822451">
    <w:abstractNumId w:val="5"/>
  </w:num>
  <w:num w:numId="20" w16cid:durableId="119880021">
    <w:abstractNumId w:val="18"/>
  </w:num>
  <w:num w:numId="21" w16cid:durableId="147031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E6D15"/>
    <w:rsid w:val="001F03D4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5BF4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32C6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0AA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03F9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F351-889B-4640-857D-E46ABB75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2023-03-08T07:49:00Z</dcterms:created>
  <dcterms:modified xsi:type="dcterms:W3CDTF">2023-03-08T07:49:00Z</dcterms:modified>
</cp:coreProperties>
</file>