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C5AA2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73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5C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B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FB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EC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08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1F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32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6D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D4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FD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D8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0F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C2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F1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2F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A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44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02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84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08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03D65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931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EA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9BD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3F9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112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7D9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9DB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9C5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9D6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060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4F7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993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4AE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12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460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B61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E6B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28D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197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988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B76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A5F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27F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E27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D28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28F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74E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7D1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53A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0F5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329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3D0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494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661AF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252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92D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AB3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653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A9B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B7C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9F2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7BF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3D4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999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4F4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C78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B20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D4E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44D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FA1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5EC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EE3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91B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F63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47A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A2E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80A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A80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BF9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883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F31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7BE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5D1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6C7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1E2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38F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F07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7EA55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A80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191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556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AF5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0BF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150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594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A00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D1E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5A1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F87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96A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80C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23F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943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A33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F6A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1C4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0C2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FD8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E4E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5F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04D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1CF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19E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4BA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0AA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100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E41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229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D38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D27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F7F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D9A75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348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E54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1D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DA7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C73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6BF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445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A86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BAD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DE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ABD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7BF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C1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EC9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8BF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2F3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0D0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316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044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70B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823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6BD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923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294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5E2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205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337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3A2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972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43F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93A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DCA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245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B9C66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82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6D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37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4D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CD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C1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78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95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EA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15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0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EA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83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E8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F2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F3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28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E243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B8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4A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1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1E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5C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DF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F4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B9E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D14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77E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444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BE1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4E7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493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C1D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2AF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0B0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688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A97835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58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42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62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53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DB12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A8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DC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14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9B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EB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70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F0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73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B2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E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42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6EF1A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F7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CB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E4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00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C3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55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7F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5E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2D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04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0D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D5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35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A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8D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A76A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83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6E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67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9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EB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00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F4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BF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B5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74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2D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6606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C3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C3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E2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70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00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2B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5B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DF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FD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E6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C7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44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C2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DC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30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F2CA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AC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62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CE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AF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71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B6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05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574E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37C6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7EF8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7C065A" w14:textId="6CA56E6A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947684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600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D6C6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550B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478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5ECD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BFC6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EBE6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B5E1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58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D6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D6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A2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C8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A0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B305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0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F1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8F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C7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47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C8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17E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E5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93D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DB51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92855BE" wp14:editId="3B6E075B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D148B3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8B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BC3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65D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FE1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4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1B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8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2F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40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F2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C5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E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4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4EDF4E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DE60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FE55E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877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71D03C8" wp14:editId="7F26BB56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CF8C5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BEDCE7A" wp14:editId="3D16D817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00A9D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06CC5EB" wp14:editId="57F1A0D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02488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BB5059D" wp14:editId="1AA5553E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CB8334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4B2CDA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3C3F314" wp14:editId="1F513204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B52FCA" w14:textId="3E85644C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152245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947684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C3F3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CB52FCA" w14:textId="3E85644C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152245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947684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8F87E93" wp14:editId="401C8CF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183FDB" w14:textId="25F066EB" w:rsidR="000B647F" w:rsidRDefault="0099716A" w:rsidP="00944C3D">
                                  <w:r>
                                    <w:t>20</w:t>
                                  </w:r>
                                  <w:r w:rsidR="00152245">
                                    <w:t>2</w:t>
                                  </w:r>
                                  <w:r w:rsidR="00947684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F87E93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D183FDB" w14:textId="25F066EB" w:rsidR="000B647F" w:rsidRDefault="0099716A" w:rsidP="00944C3D">
                            <w:r>
                              <w:t>20</w:t>
                            </w:r>
                            <w:r w:rsidR="00152245">
                              <w:t>2</w:t>
                            </w:r>
                            <w:r w:rsidR="00947684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257D497" wp14:editId="1E8372EF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7F06C5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4B2CDA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2F52D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E8A2E8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627561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3DCF8A4" wp14:editId="3F3B7FCC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23D33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8A2953D" wp14:editId="4044471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26D13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667EF7C" wp14:editId="2C5B2F61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B258DA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1357315" wp14:editId="3A8CB41C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ECED17" w14:textId="7F840ECD" w:rsidR="000B647F" w:rsidRDefault="0099716A" w:rsidP="00944C3D">
                                  <w:r>
                                    <w:t>20</w:t>
                                  </w:r>
                                  <w:r w:rsidR="00947684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357315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4ECED17" w14:textId="7F840ECD" w:rsidR="000B647F" w:rsidRDefault="0099716A" w:rsidP="00944C3D">
                            <w:r>
                              <w:t>20</w:t>
                            </w:r>
                            <w:r w:rsidR="00947684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2E67AF3" wp14:editId="1F07A1E2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394F87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4B2CDA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2DA1A45" wp14:editId="042E814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672C62" w14:textId="0B7A1733" w:rsidR="000B647F" w:rsidRDefault="0099716A" w:rsidP="00944C3D">
                                  <w:r>
                                    <w:t>20</w:t>
                                  </w:r>
                                  <w:r w:rsidR="00947684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DA1A45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0672C62" w14:textId="0B7A1733" w:rsidR="000B647F" w:rsidRDefault="0099716A" w:rsidP="00944C3D">
                            <w:r>
                              <w:t>20</w:t>
                            </w:r>
                            <w:r w:rsidR="00947684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721CA07" wp14:editId="36501B1E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547B5D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4B2CDA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1DBB6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5AAD6C7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5BF3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24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0B4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94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97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69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13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6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C2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18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97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80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E3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3C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5C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EC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F5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B8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11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AD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0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31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3D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01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CF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0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20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DA20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A7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29D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484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5F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35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17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38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C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06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2A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2B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59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D4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A7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8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2E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03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2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6960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64EC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9FA8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C977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B46D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A3A3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8371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5F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AA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B9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6D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2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9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CD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98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AF81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30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87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5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D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C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86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0A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29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87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57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1F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20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C7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74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FC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86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11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84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22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61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383D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73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10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F9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4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B7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26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31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C7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D43C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93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05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FA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11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6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99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7A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75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9D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2F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3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39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26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9F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95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1C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0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BF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D8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69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99F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1D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4E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AC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50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A7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A6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C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F809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95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B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72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21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A0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22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6B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58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FC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BA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22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75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3E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0D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2B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F7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AF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70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F08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53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436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8EE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9D5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873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9D7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0B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C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BC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24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4B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58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33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A3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7203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ED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AB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C4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B3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47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70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1F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E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6F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11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2F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7F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B9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B9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42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82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F2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B9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23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27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7C4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834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1E4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09C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9C1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C29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C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C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E22C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83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69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A2D1B67" wp14:editId="6F8118A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2C3D9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62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4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54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6B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3E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CB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EC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D6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E0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29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8B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82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63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E7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30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44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9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23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80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27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A5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E8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F0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D9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CB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89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75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D6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30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F0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F8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630D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E4E5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70B94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807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67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69ACD00" wp14:editId="3BB7643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139C82" w14:textId="0D164C6D" w:rsidR="000B647F" w:rsidRPr="00391121" w:rsidRDefault="00FE620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36115886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ACD00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V0kn4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2139C82" w14:textId="0D164C6D" w:rsidR="000B647F" w:rsidRPr="00391121" w:rsidRDefault="00FE620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36115886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3E4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2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D2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41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64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2B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17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0E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DA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58CB5C7" wp14:editId="0226495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54A503" w14:textId="58431AA1" w:rsidR="000B647F" w:rsidRPr="00391121" w:rsidRDefault="00FF34F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</w:t>
                                  </w:r>
                                  <w:r w:rsidR="00FE6204">
                                    <w:rPr>
                                      <w:rFonts w:ascii="Arial" w:hAnsi="Arial" w:cs="Arial"/>
                                    </w:rPr>
                                    <w:t>491989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8CB5C7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+n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rIKGQKvpamOyCyYUbm4aXhpDfygpEfVFtR93zMQlKj3GqdzM18sgsyjsViuMjTg&#10;0lNeepjmCFVQT8l43fpxNfYWZNNippMe7nCiOxnJfq5qqh+VGWcwbVGQ/qUdo553ffME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NPbvpx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3E54A503" w14:textId="58431AA1" w:rsidR="000B647F" w:rsidRPr="00391121" w:rsidRDefault="00FF34F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</w:t>
                            </w:r>
                            <w:r w:rsidR="00FE6204">
                              <w:rPr>
                                <w:rFonts w:ascii="Arial" w:hAnsi="Arial" w:cs="Arial"/>
                              </w:rPr>
                              <w:t>491989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00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05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14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27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DE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E7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3C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45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9B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CC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AC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30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BD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8C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2E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70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8EC8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91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CA79FB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5A7A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60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E1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6C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04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0A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53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23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17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85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BB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C5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8A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5C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B4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8F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99A6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4B7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24A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C1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D780D8" wp14:editId="13769ED6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51DF20" w14:textId="43657C66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FE6204">
                                    <w:rPr>
                                      <w:rFonts w:ascii="Arial" w:hAnsi="Arial" w:cs="Arial"/>
                                    </w:rPr>
                                    <w:t>Študentská 1640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D780D8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F51DF20" w14:textId="43657C66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E6204">
                              <w:rPr>
                                <w:rFonts w:ascii="Arial" w:hAnsi="Arial" w:cs="Arial"/>
                              </w:rPr>
                              <w:t>Študentská 1640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4F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5F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D5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47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8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FB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06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EA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58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D2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82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28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6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28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19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25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D8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EB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39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8B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35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ED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89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C1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39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20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F7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36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8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0B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19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F95E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25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86C0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7660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C539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D2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62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07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FF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8F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9A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AC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A2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5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63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F0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A9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9C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D1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C9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08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B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B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90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E4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CE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A0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60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B28602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8943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8B84358" wp14:editId="5FFC6B5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46687E" w14:textId="3476FA3F" w:rsidR="000B647F" w:rsidRPr="00391121" w:rsidRDefault="00FE620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Študentská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B84358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">
                      <v:textbox>
                        <w:txbxContent>
                          <w:p w14:paraId="4C46687E" w14:textId="3476FA3F" w:rsidR="000B647F" w:rsidRPr="00391121" w:rsidRDefault="00FE620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Študentská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7A2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50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CE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9B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8E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79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A0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0E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F8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14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34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5C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BF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0C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21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12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79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1B004A2" wp14:editId="08AEB4F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F88A26" w14:textId="580ACA3F" w:rsidR="000B647F" w:rsidRDefault="00FE6204" w:rsidP="00944C3D">
                                  <w:r>
                                    <w:t>1640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B004A2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Cj9RPl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21F88A26" w14:textId="580ACA3F" w:rsidR="000B647F" w:rsidRDefault="00FE6204" w:rsidP="00944C3D">
                            <w:r>
                              <w:t>1640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5F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DA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A5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FD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91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8F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4292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BB56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7FAC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06D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BA56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48536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1620462" wp14:editId="184EFF7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E9EE63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9AB463C" wp14:editId="2AB222A5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C7565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8B822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0D5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E1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63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605A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C2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200B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EE7EC49" wp14:editId="726065E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9977F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51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677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C6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DEC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80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69D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8E5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6C76B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2B857DE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732A117" wp14:editId="6C5ADC86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77A12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3CE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99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C1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2A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04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F9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8F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51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7490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D8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FA3D3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0B4B0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B4978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4CAF38B" wp14:editId="28EE06D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53B0D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9BBD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AFEB1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DAD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FC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51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E8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B9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86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EB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B0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83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6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5A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6A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8B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5E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1D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64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78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DA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77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0A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14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E6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A1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90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94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95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3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0317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C82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22BF60" w14:textId="10B837A6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152245">
              <w:rPr>
                <w:rFonts w:ascii="Arial" w:hAnsi="Arial"/>
                <w:lang w:eastAsia="sk-SK"/>
              </w:rPr>
              <w:t>26.2.202</w:t>
            </w:r>
            <w:r w:rsidR="00FE6204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414A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9BA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3BE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A1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DF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45B7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B3F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69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92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FB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A8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9544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52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C995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976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1F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B5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5C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59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27204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FF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A64A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8628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F5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1A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7E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6F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091D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23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9C3B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773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73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1A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2E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82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26D0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F4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94DA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A6D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C6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0F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AC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86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753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B8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6006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7EF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92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E8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D8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0A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7DED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6D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3B0C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E18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61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78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64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87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DA28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5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B14D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59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CB6A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53812B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333AFF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0F3096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6BD5AE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9548A7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B509C1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E812CA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C9A8D63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EC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0D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4441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451D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D77F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9D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AC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7E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4C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B5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85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2B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22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BD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08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E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B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30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0D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E8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C7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D8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E8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D4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CAA9B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9C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C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E09541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6EB3817" w14:textId="77777777" w:rsidR="00944C3D" w:rsidRDefault="00944C3D" w:rsidP="00944C3D">
      <w:pPr>
        <w:rPr>
          <w:rFonts w:ascii="Arial" w:hAnsi="Arial"/>
        </w:rPr>
      </w:pPr>
    </w:p>
    <w:p w14:paraId="68D3A65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1AA24017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D8160F6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771967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BA5DF37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5714394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6FD16AD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53A75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EC18A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DDAA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95AC12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FFBD9AC" w14:textId="6A577633" w:rsidR="00944C3D" w:rsidRPr="008D0433" w:rsidRDefault="00FE620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Ambrož Peter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BDA7E2B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826F3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2B7F9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9B056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CE5C2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5505D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DA89CF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ACA1F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71C61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6DA90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E59427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57180B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E6409E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EDCD4C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8DCE6A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D88C22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28DEC5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59B0EE6B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3B761C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FC12AD2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D2EE0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A599E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B26EF9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7767C9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094AD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2CC3C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0299C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F9263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79607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1BD67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A2643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4EEB0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93B47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2216D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75F8A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057DBA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99BBE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6DE21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2BE92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1B51FA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C8B8C9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09DC85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01C6F27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DE0FD1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B593D1B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98A1D0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288AF26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0B40637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55F5BC7" w14:textId="385E753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FE6204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5650AC12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FE6130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A57A34A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87470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560E7A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47EAA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10858D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F200F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C003F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096B7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D0072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8462F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79100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0C467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680E13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CAF6C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0F114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BB63D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7F0EA0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04E395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3FAF761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DF11B3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5AE7BD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1D236B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88A8A4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5E7F12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0E1B4ED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8AB86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744C6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47B216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2BE10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082C6F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41899E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ED5CDA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B3E33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C417DC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782755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2DB3F0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00DB58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8F9C88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703A69E2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518F67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58DB4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85D34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AC41A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EEA032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BFCEF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1893A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89E0F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2C231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91C23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2876C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04953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8232C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85C4A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F4C9C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DD3BA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E974B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D3039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E1C2C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6FFBB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EEEBC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7CCE9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B191B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D4FBF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1ACE05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6E184E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58E5F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1E6C4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D19AD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5E8EA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E945C2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CA07E8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4225DD3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57659C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85EA68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228036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41674D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C8CEB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46363C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19B4FC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B8A312E" w14:textId="77777777" w:rsidTr="00503750">
        <w:tc>
          <w:tcPr>
            <w:tcW w:w="2302" w:type="dxa"/>
            <w:vAlign w:val="center"/>
          </w:tcPr>
          <w:p w14:paraId="0E51213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9735E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9ECA9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72B14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ABB95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55E7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F9202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F7AF8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99613B0" w14:textId="77777777" w:rsidTr="00503750">
        <w:tc>
          <w:tcPr>
            <w:tcW w:w="15593" w:type="dxa"/>
            <w:gridSpan w:val="8"/>
            <w:vAlign w:val="center"/>
          </w:tcPr>
          <w:p w14:paraId="2F8DAF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5A10483" w14:textId="77777777" w:rsidTr="00503750">
        <w:tc>
          <w:tcPr>
            <w:tcW w:w="2302" w:type="dxa"/>
            <w:vAlign w:val="center"/>
          </w:tcPr>
          <w:p w14:paraId="3D7E2C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C90CE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5DA0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DB68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4643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910A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5F44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E441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E0C74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36FF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1F624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F56E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9C08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F0A1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66BD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8AAD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2CAC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ACB72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B4966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9ED29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6ED1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604D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7C33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D34B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05F5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B0BF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47137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BFB24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7CC6E5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5551B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CFF27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8B96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1FD4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28C7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6F34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3DB19ED" w14:textId="77777777" w:rsidTr="00503750">
        <w:tc>
          <w:tcPr>
            <w:tcW w:w="2302" w:type="dxa"/>
            <w:vAlign w:val="center"/>
          </w:tcPr>
          <w:p w14:paraId="4EC3CB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84F8D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E6D5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AAC1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D750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2B59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1B92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D86D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E8DADC" w14:textId="77777777" w:rsidTr="00503750">
        <w:tc>
          <w:tcPr>
            <w:tcW w:w="15593" w:type="dxa"/>
            <w:gridSpan w:val="8"/>
            <w:vAlign w:val="center"/>
          </w:tcPr>
          <w:p w14:paraId="677E93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91324C9" w14:textId="77777777" w:rsidTr="00503750">
        <w:tc>
          <w:tcPr>
            <w:tcW w:w="2302" w:type="dxa"/>
            <w:vAlign w:val="center"/>
          </w:tcPr>
          <w:p w14:paraId="692115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554A2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E0BB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789B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F0E4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8CD5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E8C1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594E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E6E68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76E1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1B7B0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F4FC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9346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0EEE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EFC6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A480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DE889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95351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12751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C72DC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75E3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9F92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D217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432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60F8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2A80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9B88D1" w14:textId="77777777" w:rsidTr="00503750">
        <w:tc>
          <w:tcPr>
            <w:tcW w:w="2302" w:type="dxa"/>
            <w:vAlign w:val="center"/>
          </w:tcPr>
          <w:p w14:paraId="2022B1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E0769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74C3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8BA0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9267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8EAB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964BD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B6F9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008227" w14:textId="77777777" w:rsidTr="00503750">
        <w:tc>
          <w:tcPr>
            <w:tcW w:w="15593" w:type="dxa"/>
            <w:gridSpan w:val="8"/>
            <w:vAlign w:val="center"/>
          </w:tcPr>
          <w:p w14:paraId="3FDCA0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0715B43" w14:textId="77777777" w:rsidTr="00503750">
        <w:tc>
          <w:tcPr>
            <w:tcW w:w="2302" w:type="dxa"/>
            <w:vAlign w:val="center"/>
          </w:tcPr>
          <w:p w14:paraId="448DC3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D8DE0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EA23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6899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DED0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EB43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8BE0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390B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5AC1FF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7C6D7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588C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0C57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796E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7E04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82E1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1AAA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13D1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F0D3D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9D141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BBE71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06DC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4BA8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7C67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A512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B387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65B5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8C789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0FB4E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3F2C6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A3BE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CD4B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C975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BB26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B1A1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90F8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05034C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EF9EC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D3C201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C5C31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7D98E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3259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A27A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441E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45C1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1AEE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4B34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37A85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6A7FC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5956F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E1C9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D3F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39A6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C4AE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571E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2756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40F77A" w14:textId="77777777" w:rsidR="00944C3D" w:rsidRDefault="00944C3D" w:rsidP="00944C3D">
      <w:pPr>
        <w:rPr>
          <w:rFonts w:ascii="Arial" w:hAnsi="Arial"/>
          <w:b/>
        </w:rPr>
      </w:pPr>
    </w:p>
    <w:p w14:paraId="7C62EB2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CC72207" w14:textId="77777777" w:rsidTr="00503750">
        <w:tc>
          <w:tcPr>
            <w:tcW w:w="1944" w:type="dxa"/>
            <w:vAlign w:val="center"/>
          </w:tcPr>
          <w:p w14:paraId="79E4C7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8C1D0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E700B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B6CF7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E7069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98E75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94663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C6A52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5EA73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E6482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0F2FD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4FD84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B01B2CA" w14:textId="77777777" w:rsidTr="00503750">
        <w:tc>
          <w:tcPr>
            <w:tcW w:w="15685" w:type="dxa"/>
            <w:gridSpan w:val="12"/>
            <w:vAlign w:val="center"/>
          </w:tcPr>
          <w:p w14:paraId="5E7148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AE3355D" w14:textId="77777777" w:rsidTr="00503750">
        <w:tc>
          <w:tcPr>
            <w:tcW w:w="1944" w:type="dxa"/>
            <w:vAlign w:val="center"/>
          </w:tcPr>
          <w:p w14:paraId="4B34C7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2D924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F4F8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8D5CD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3003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F45A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4D7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8469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DAA9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ADDB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AB948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10F16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DF85C7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98310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4244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E378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30ED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7A8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957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F1DE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ED2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7028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D537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CB7A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E637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6418B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11BE1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59D83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6BC8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99D31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8DB0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AD0C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BD27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9227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0DBA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A5FD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FAED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6710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A1EDF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D1523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EFF21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CADE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7B7A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BAC34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86D40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250CA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08361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7B532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F4175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D465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F3FF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F5524FF" w14:textId="77777777" w:rsidTr="00503750">
        <w:tc>
          <w:tcPr>
            <w:tcW w:w="1944" w:type="dxa"/>
            <w:vAlign w:val="center"/>
          </w:tcPr>
          <w:p w14:paraId="26323C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3772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A3A25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3B927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34C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0677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A2A2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385E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9AA7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09A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7E195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426CB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7B3463" w14:textId="77777777" w:rsidTr="00503750">
        <w:tc>
          <w:tcPr>
            <w:tcW w:w="15685" w:type="dxa"/>
            <w:gridSpan w:val="12"/>
            <w:vAlign w:val="center"/>
          </w:tcPr>
          <w:p w14:paraId="307945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F313D80" w14:textId="77777777" w:rsidTr="00503750">
        <w:tc>
          <w:tcPr>
            <w:tcW w:w="1944" w:type="dxa"/>
            <w:vAlign w:val="center"/>
          </w:tcPr>
          <w:p w14:paraId="0C959D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2D266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ABB3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01B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739BF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5D5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253AB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F6B6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9B3E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750B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346B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2D1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1B4AA9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3F1121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F48C3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5747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0C300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E89A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8E2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EE69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5692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407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35F1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78AB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34C31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C79BD1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7B0C1C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AB98B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18AD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CBBF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CC92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17B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D9F8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1C7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1D12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5F0D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9A2A2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F431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267A7B" w14:textId="77777777" w:rsidTr="00503750">
        <w:tc>
          <w:tcPr>
            <w:tcW w:w="1944" w:type="dxa"/>
            <w:vAlign w:val="center"/>
          </w:tcPr>
          <w:p w14:paraId="60B165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07DE8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948B0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4A6E6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EA6B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32C1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3998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9FD7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2608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1A04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52BD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EDB3F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7E20F1" w14:textId="77777777" w:rsidTr="00503750">
        <w:tc>
          <w:tcPr>
            <w:tcW w:w="15685" w:type="dxa"/>
            <w:gridSpan w:val="12"/>
            <w:vAlign w:val="center"/>
          </w:tcPr>
          <w:p w14:paraId="7B35A8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D5A49F0" w14:textId="77777777" w:rsidTr="00503750">
        <w:tc>
          <w:tcPr>
            <w:tcW w:w="1944" w:type="dxa"/>
            <w:vAlign w:val="center"/>
          </w:tcPr>
          <w:p w14:paraId="05C2AC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85B84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020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240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86B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80BA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C7B3C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C397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87B1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B945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EB0A8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3FD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1FBF5F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BD328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ED889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430AB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A2017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0BE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DEA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480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884E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27B4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39C4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371B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2832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3927E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7FD66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F5F43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A61B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37B88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2D8A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31A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87FC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DC92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E574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A6EB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9B7D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3981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BD644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1BB95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4678E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3D9C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524A1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4357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865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1E62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11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FD56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EF3B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CA0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98CB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69F122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5BBEC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6CBCCC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C546F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E4787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92624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74785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CD08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CF1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F523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65F62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4A1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9046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BFFD4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08985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240AD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37C37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F7771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43E84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D6FD2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EEB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A0E1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0A59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263A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A0B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8126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BA00A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5D082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C06A1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0B1DC1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55A7B0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A86924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B0EE7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5D013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6650AF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7A722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1E698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52F88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D6255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066FF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F9173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C1426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C1530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E7A1C5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15FC86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3AD92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35BD9C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9B7E89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897F6B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F6361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29F06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C152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3ACE413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78E1A5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3A732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0590F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1246D3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AB684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6FFFC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59361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88567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233D6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9A5DD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B3E8B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6990A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E05CD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1B75A06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455B6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74C56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6A2D4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FC765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F9FAD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BD912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ECBAC03" w14:textId="77777777" w:rsidTr="00503750">
        <w:trPr>
          <w:trHeight w:val="1073"/>
        </w:trPr>
        <w:tc>
          <w:tcPr>
            <w:tcW w:w="3614" w:type="dxa"/>
            <w:vMerge/>
          </w:tcPr>
          <w:p w14:paraId="120568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4926B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02EE3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1D0D4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384AD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3F2DD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73888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8D21A94" w14:textId="77777777" w:rsidTr="00503750">
        <w:trPr>
          <w:trHeight w:val="283"/>
        </w:trPr>
        <w:tc>
          <w:tcPr>
            <w:tcW w:w="3614" w:type="dxa"/>
          </w:tcPr>
          <w:p w14:paraId="7692CE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021A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0CBCE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5AB66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B8E61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0349C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D7411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841E2E1" w14:textId="77777777" w:rsidTr="00503750">
        <w:trPr>
          <w:trHeight w:val="283"/>
        </w:trPr>
        <w:tc>
          <w:tcPr>
            <w:tcW w:w="3614" w:type="dxa"/>
          </w:tcPr>
          <w:p w14:paraId="1F5256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D75D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51C1F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2EE05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04FC0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E9ED6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E84D0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1570AD3" w14:textId="77777777" w:rsidTr="00503750">
        <w:trPr>
          <w:trHeight w:val="283"/>
        </w:trPr>
        <w:tc>
          <w:tcPr>
            <w:tcW w:w="3614" w:type="dxa"/>
          </w:tcPr>
          <w:p w14:paraId="02A99E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4254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BA8A0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F245A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A639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F74E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1825D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34714F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8FB6F0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6C44D765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0DEC3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D0E01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D4B60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FB8AC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AC173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6A3F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91330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03862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E3758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F1BAD4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8083D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38078D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3D3A9E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A28E6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2CB8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B28E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FFE1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8D5D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5873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560C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52911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F5426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2A99F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04F9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D0C3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F3BF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F619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3F8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E1FD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C8F2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0CD2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B5E01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40186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9A1B7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1798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540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373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091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5A6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6355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9D72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258A9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2633B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3F29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C333C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4ADB6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74189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8572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E923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5002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2FBA6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AEBAC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41A1A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2E49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3430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403D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8BD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870C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FAB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B5D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700E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802B1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E4F97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296A30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02802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8FB2D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194F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1120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1B3A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97D3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A016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7C81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28C11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BA4F7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835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8173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4B49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5DD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76E6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73AB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94E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9209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DBD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8A8E6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6880D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C7536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BB69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A65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D6AA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62D5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AC6D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E9C4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022E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3DD9D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86134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E9D9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E5A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7D9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BAFB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557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D66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4FA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A64D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FDD01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DACD2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EFDE23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24407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5CB08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14D1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AF9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000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196F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DF68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AC10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611AB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231850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CDD260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B081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93BE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FD49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FA38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5E0C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187C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7B49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CB59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68ACE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EBCD1E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CCE9F6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DC539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2CBE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8546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FA2D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B020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E547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FEA7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6A0B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4897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EEAD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7734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29BE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8A9E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EC02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2319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8B9A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B0A8C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46EDCD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61D845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56B30FD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C43078A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215C3ADE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32852A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9C4E3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14A66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E5372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265AA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16E6DEA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A4B23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F9EB37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65758E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FBA2F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A7A4E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119188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47B79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FF9DEF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FEB700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6350B7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C05AF0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2ECFCD0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ACEE3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00A47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9B20E8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EE4D5D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BED8AA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265BB1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8AB90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DC0F4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D4208B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955B8C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89EE28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DDE9D4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3C693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4211FB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5CBE16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9928E9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675522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035D8C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045971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C1704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FFDD68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81B8E0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2450A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CCAFFAC" w14:textId="77777777" w:rsidR="00944C3D" w:rsidRDefault="00944C3D" w:rsidP="00944C3D">
      <w:pPr>
        <w:rPr>
          <w:rFonts w:ascii="Arial" w:hAnsi="Arial"/>
          <w:b/>
        </w:rPr>
      </w:pPr>
    </w:p>
    <w:p w14:paraId="02BF431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48977760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7E7E07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3F659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CD5F5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173FA3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F6E61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E1C90D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5CB84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BB662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EE973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CFF6D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2BC870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8ECCD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F8F33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3A5E0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DACD3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8FA206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CB566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36349D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B9CAC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49844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A0FFD4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61479FB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3C6F9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3649B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5ADF5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83148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3B72E79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5D4A39F" w14:textId="77777777" w:rsidTr="00503750">
        <w:tc>
          <w:tcPr>
            <w:tcW w:w="2835" w:type="dxa"/>
            <w:vAlign w:val="center"/>
          </w:tcPr>
          <w:p w14:paraId="057EB1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85AF2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4059F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6B6F2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38420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EE1C1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0EEDEF6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995F5EA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907BBBE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BA4889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7D617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103CA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FF40EF7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43B77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6EC7D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98ED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80C5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27F6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211C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3FD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46C40B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CE108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022F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BD10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3B6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3837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C79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51698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2DB8D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BD7CC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C333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9D77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010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F392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009609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54A3D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C16FF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49A2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F065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7BAB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5EC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D89D26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F8896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602D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2870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775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A482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831B4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51E08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2118D0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65B1CC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E29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3D162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873CE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38D50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01FC3E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DAC6B5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A9E9D5C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207811A" w14:textId="77777777" w:rsidR="00944C3D" w:rsidRDefault="00944C3D" w:rsidP="00944C3D">
      <w:pPr>
        <w:rPr>
          <w:rFonts w:ascii="Arial" w:hAnsi="Arial"/>
          <w:b/>
        </w:rPr>
      </w:pPr>
    </w:p>
    <w:p w14:paraId="04F0A282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D7C9703" w14:textId="77777777" w:rsidTr="00503750">
        <w:tc>
          <w:tcPr>
            <w:tcW w:w="2835" w:type="dxa"/>
            <w:vAlign w:val="center"/>
          </w:tcPr>
          <w:p w14:paraId="1E9703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226C7C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6E251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36B18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EA7F1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BF4E8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FC54DDE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FBA27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438F27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F0F5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FAB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9C4C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30A8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ECDA9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F4932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461919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03F1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6731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E01D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D7CD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D2550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98AD3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DD577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642A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BCB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3755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9DEE3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69BE2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E1478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25EF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D4E3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39CB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2DA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FF4E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44399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EB17E6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A4B9FF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43CE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65FC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970F6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37D71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4624FB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A97FA1D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48048296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36317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B82E7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D6E5CB2" w14:textId="77777777" w:rsidTr="00503750">
        <w:trPr>
          <w:trHeight w:val="699"/>
        </w:trPr>
        <w:tc>
          <w:tcPr>
            <w:tcW w:w="3502" w:type="dxa"/>
            <w:vMerge/>
          </w:tcPr>
          <w:p w14:paraId="701294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3E259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D8DA1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905371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DE70E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4365F77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4F93F7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2914FE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81E31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95B5A3F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0A2047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DEEE8D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BB3E7A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FCAC01E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03936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16822C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0A1E6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4BC1E627" w14:textId="77777777" w:rsidTr="00503750">
        <w:trPr>
          <w:trHeight w:val="593"/>
        </w:trPr>
        <w:tc>
          <w:tcPr>
            <w:tcW w:w="3497" w:type="dxa"/>
          </w:tcPr>
          <w:p w14:paraId="463C48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1A417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F2FE7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A93E3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8A73C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2D6A3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57E9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7A640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7FE8B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40F1E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18B2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346B0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35CAEF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5B14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725B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CC4D4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FA70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2C8A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4E4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CACE5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BE25A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5B658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6D5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029B7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5A293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0ED2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B496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700F4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211FD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734A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B65F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578DB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A0632F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ADEEF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A42C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0AF30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E465C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210A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9F0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17965B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01B5D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4EAEC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8C2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E09F0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DEFEDF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887D1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80CA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74E093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44123A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200ED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958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D8540C" w14:textId="77777777" w:rsidR="00944C3D" w:rsidRDefault="00944C3D" w:rsidP="00944C3D">
      <w:pPr>
        <w:rPr>
          <w:rFonts w:ascii="Arial" w:hAnsi="Arial"/>
          <w:b/>
        </w:rPr>
      </w:pPr>
    </w:p>
    <w:p w14:paraId="381D38E3" w14:textId="77777777" w:rsidR="00944C3D" w:rsidRDefault="00944C3D" w:rsidP="00944C3D">
      <w:pPr>
        <w:rPr>
          <w:rFonts w:ascii="Arial" w:hAnsi="Arial"/>
          <w:b/>
        </w:rPr>
      </w:pPr>
    </w:p>
    <w:p w14:paraId="541C1EDA" w14:textId="77777777" w:rsidR="00944C3D" w:rsidRDefault="00944C3D" w:rsidP="00944C3D">
      <w:pPr>
        <w:rPr>
          <w:rFonts w:ascii="Arial" w:hAnsi="Arial"/>
          <w:b/>
        </w:rPr>
      </w:pPr>
    </w:p>
    <w:p w14:paraId="55D8687C" w14:textId="77777777" w:rsidR="00944C3D" w:rsidRDefault="00944C3D" w:rsidP="00944C3D">
      <w:pPr>
        <w:rPr>
          <w:rFonts w:ascii="Arial" w:hAnsi="Arial"/>
          <w:b/>
        </w:rPr>
      </w:pPr>
    </w:p>
    <w:p w14:paraId="6A2D4E5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1DD819DE" w14:textId="77777777" w:rsidTr="00503750">
        <w:tc>
          <w:tcPr>
            <w:tcW w:w="2622" w:type="dxa"/>
            <w:vAlign w:val="center"/>
          </w:tcPr>
          <w:p w14:paraId="67232B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B4EB3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557B5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0DAC5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3D846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B23C4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64027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649C7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786EA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F42047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66517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795D51B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2B18F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00EAB9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7D2DE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B31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774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12F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01F63DC" w14:textId="77777777" w:rsidTr="00503750">
        <w:tc>
          <w:tcPr>
            <w:tcW w:w="2622" w:type="dxa"/>
            <w:vAlign w:val="center"/>
          </w:tcPr>
          <w:p w14:paraId="0C140F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8B5BC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F0C0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AE3C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48C2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50F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B627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99D4F3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F46E5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DEC00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D5A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CA0E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8B16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DA6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0372B9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2F4F4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A42A4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9BA55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7391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9717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5DB0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69D49EC" w14:textId="77777777" w:rsidTr="00503750">
        <w:tc>
          <w:tcPr>
            <w:tcW w:w="2622" w:type="dxa"/>
            <w:vAlign w:val="center"/>
          </w:tcPr>
          <w:p w14:paraId="0F8F8C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1038795" w14:textId="35D21856" w:rsidR="00944C3D" w:rsidRPr="008C56AB" w:rsidRDefault="00FE6204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17922</w:t>
            </w:r>
          </w:p>
        </w:tc>
        <w:tc>
          <w:tcPr>
            <w:tcW w:w="1275" w:type="dxa"/>
            <w:vAlign w:val="center"/>
          </w:tcPr>
          <w:p w14:paraId="4F7511EE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93DB725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FA7DE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11DECD" w14:textId="397DC21D" w:rsidR="00944C3D" w:rsidRPr="008C56AB" w:rsidRDefault="00FE6204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17097</w:t>
            </w:r>
          </w:p>
        </w:tc>
      </w:tr>
      <w:tr w:rsidR="0099716A" w:rsidRPr="00050529" w14:paraId="25270CD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29A8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82C07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C3B7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FD2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8342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90AC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06F3D5F" w14:textId="77777777" w:rsidTr="00503750">
        <w:tc>
          <w:tcPr>
            <w:tcW w:w="2622" w:type="dxa"/>
            <w:vAlign w:val="center"/>
          </w:tcPr>
          <w:p w14:paraId="662401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E5589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9B2E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4C7B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2B69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7ED9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8D96D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692171E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56E4829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BDF9D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CA08B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1378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F05A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CF45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9A6A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EB7766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72C8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981C0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B70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FE88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CB8B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B0F5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CDA849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F4641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755672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818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2477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129A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ADB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19B0316" w14:textId="77777777" w:rsidTr="00503750">
        <w:tc>
          <w:tcPr>
            <w:tcW w:w="2622" w:type="dxa"/>
            <w:vAlign w:val="center"/>
          </w:tcPr>
          <w:p w14:paraId="261CB9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7172C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0A3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EDCC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B81E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63C5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893E022" w14:textId="77777777" w:rsidTr="00503750">
        <w:tc>
          <w:tcPr>
            <w:tcW w:w="2622" w:type="dxa"/>
            <w:vAlign w:val="center"/>
          </w:tcPr>
          <w:p w14:paraId="32D204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E02E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0E38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EB77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52F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717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42242FC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C0A79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8E51B1E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84E1708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D64C2C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6350BA6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0CCD1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014A22C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425610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70082C67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907DB2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D6F407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C8008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9C673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F2FEC0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A9418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6C611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A71F6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44A36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B3C7C1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88753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10D67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E004CA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C351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055F5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B27C52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1E322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1EFC2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6BD4C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2E91A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77DE4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D976C9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8E4D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95E2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F1D0D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A07D0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4530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755C62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9D8B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EA00F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733C1C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F9D2F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04D91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F08643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DCAD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2056E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B1D24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219BD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03B02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E8930C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A7934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46339A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675510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C931C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187813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C5BD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B36EC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7ACFF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0B8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FC4B6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7E48D3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08CC7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7594F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DE0ED9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AFDC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98098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0B2714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62F93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A807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2294C5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7BFE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FF17E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54606B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1E36AA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C7E990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C162A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8F29AF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22B3D2CB" w14:textId="77777777" w:rsidTr="00503750">
        <w:tc>
          <w:tcPr>
            <w:tcW w:w="2835" w:type="dxa"/>
            <w:vAlign w:val="center"/>
          </w:tcPr>
          <w:p w14:paraId="7E2F46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6BFD1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7D8D8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4E6A7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FB1B5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F8CAC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53F63E9" w14:textId="77777777" w:rsidTr="00503750">
        <w:tc>
          <w:tcPr>
            <w:tcW w:w="2835" w:type="dxa"/>
            <w:vAlign w:val="center"/>
          </w:tcPr>
          <w:p w14:paraId="67AA6B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FF25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EAE6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872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25E8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51DA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7880CE" w14:textId="77777777" w:rsidTr="00503750">
        <w:tc>
          <w:tcPr>
            <w:tcW w:w="2835" w:type="dxa"/>
            <w:vAlign w:val="center"/>
          </w:tcPr>
          <w:p w14:paraId="5BE8B0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8C9A8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55E9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E00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896F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766E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FB3580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0F233E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6BD1EC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534CB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B27D7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84238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5416C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DE5052B" w14:textId="77777777" w:rsidTr="00503750">
        <w:tc>
          <w:tcPr>
            <w:tcW w:w="2835" w:type="dxa"/>
            <w:vAlign w:val="center"/>
          </w:tcPr>
          <w:p w14:paraId="04403B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F3698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79D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49A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768C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F764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409DDB" w14:textId="77777777" w:rsidTr="00503750">
        <w:tc>
          <w:tcPr>
            <w:tcW w:w="2835" w:type="dxa"/>
            <w:vAlign w:val="center"/>
          </w:tcPr>
          <w:p w14:paraId="660413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5773B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3408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2BA2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016E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EEA5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14FF4F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AF4920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3921A1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FFA32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22A48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0E79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5BE96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643DF4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79368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D0C4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843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03E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EAD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FA17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A972D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FA65FB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42DBE70F" w14:textId="77777777" w:rsidTr="00503750">
        <w:tc>
          <w:tcPr>
            <w:tcW w:w="2552" w:type="dxa"/>
            <w:shd w:val="clear" w:color="auto" w:fill="auto"/>
            <w:vAlign w:val="center"/>
          </w:tcPr>
          <w:p w14:paraId="4CB3DD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B4583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4DCD1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65405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067A2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2EC39BA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093C0A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F6ED1B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96F4BC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DBB721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B14401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4FEBDCC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B6F80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F9A850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5EF5E0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AF5FFC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A61CCE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BC3E29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4D8D6D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981D61F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DB770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155F4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7A8C11C" w14:textId="77777777" w:rsidTr="00503750">
        <w:tc>
          <w:tcPr>
            <w:tcW w:w="4395" w:type="dxa"/>
            <w:vMerge/>
          </w:tcPr>
          <w:p w14:paraId="15002CD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2C51C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ED6F6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C86A23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00517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E70E7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C693E4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97EC84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40A57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BD147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6A5962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39AAC01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FD5879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DC03A46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128857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760EDC7" w14:textId="77777777" w:rsidTr="00503750">
        <w:tc>
          <w:tcPr>
            <w:tcW w:w="4395" w:type="dxa"/>
            <w:vAlign w:val="center"/>
          </w:tcPr>
          <w:p w14:paraId="2FC55A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132E2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82826A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90E8BD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C8EBB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AC90B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BA244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8B09A8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E186F7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A79A57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7CE84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50D202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A25A0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7F152C" w14:textId="4C2AFC75" w:rsidR="00944C3D" w:rsidRDefault="00FE6204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207613</w:t>
            </w:r>
          </w:p>
          <w:p w14:paraId="065C1A9F" w14:textId="77777777" w:rsidR="003A0AB4" w:rsidRPr="008C56AB" w:rsidRDefault="003A0AB4" w:rsidP="001E00DA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675EC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39806D0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A4A105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1BECFE1A" w14:textId="77777777" w:rsidTr="00503750">
        <w:tc>
          <w:tcPr>
            <w:tcW w:w="4395" w:type="dxa"/>
            <w:vAlign w:val="center"/>
          </w:tcPr>
          <w:p w14:paraId="2661849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6295EE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C2B15B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360F6C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DDCDF3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D6C54E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00177E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4E48446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9E772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F255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5B53C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A49ADC1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B32E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6E05D9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17BED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9AA1053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79BA8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99DB7C2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29F7074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597F99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C40EF2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222C0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4FE1D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24E820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DE0EA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E599B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1E0E00E" w14:textId="77777777" w:rsidTr="00503750">
        <w:tc>
          <w:tcPr>
            <w:tcW w:w="1843" w:type="dxa"/>
            <w:vAlign w:val="center"/>
          </w:tcPr>
          <w:p w14:paraId="0846513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CA6F8D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CA3F5C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9182E8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FBCDDA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B906B3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E6E207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E8BEB4D" w14:textId="77777777" w:rsidTr="00503750">
        <w:tc>
          <w:tcPr>
            <w:tcW w:w="1843" w:type="dxa"/>
            <w:vAlign w:val="center"/>
          </w:tcPr>
          <w:p w14:paraId="3B005C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7FB4E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EFD0F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40FD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14618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2BCB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3C26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53EA006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8CEE6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46CB9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1ED60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0514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9DFCE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FC4E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589A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2BF03B5" w14:textId="77777777" w:rsidTr="00503750">
        <w:tc>
          <w:tcPr>
            <w:tcW w:w="1843" w:type="dxa"/>
            <w:vAlign w:val="center"/>
          </w:tcPr>
          <w:p w14:paraId="6E8DBD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EBC0C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31ED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75D7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8D1D6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5296B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10A49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53D6BC7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4FE31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6C5EF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8A9F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24C8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D20DB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0A0767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ECCB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3E4129E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05C925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A67CC8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1D5F1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D5985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D42619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A63D0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806D0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FAB062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F17B5F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7017238" w14:textId="77777777" w:rsidTr="00503750">
        <w:trPr>
          <w:trHeight w:val="664"/>
        </w:trPr>
        <w:tc>
          <w:tcPr>
            <w:tcW w:w="3372" w:type="dxa"/>
          </w:tcPr>
          <w:p w14:paraId="4BACE6F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324DBD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81349C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A8FD17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D87809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25E2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58E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22D2D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A63533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F7D2D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5753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C6B75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0003CBA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26A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EC50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C15D7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756C0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9BE7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9F20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92537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F2B194A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375D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17DD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1BF908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A98599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1B2B9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70DE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2D5B6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0179BC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5279ECA7" w14:textId="77777777" w:rsidTr="00503750">
        <w:tc>
          <w:tcPr>
            <w:tcW w:w="2835" w:type="dxa"/>
            <w:vAlign w:val="center"/>
          </w:tcPr>
          <w:p w14:paraId="54BFB4F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98E224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CC4C5C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3E3EC3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9E99EB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79F4515" w14:textId="77777777" w:rsidTr="00503750">
        <w:tc>
          <w:tcPr>
            <w:tcW w:w="2835" w:type="dxa"/>
          </w:tcPr>
          <w:p w14:paraId="2A78A24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0F64E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3F42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E7F9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36AE9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ADD958" w14:textId="77777777" w:rsidTr="00503750">
        <w:tc>
          <w:tcPr>
            <w:tcW w:w="2835" w:type="dxa"/>
          </w:tcPr>
          <w:p w14:paraId="442A1CF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EA6A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7B26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8D9F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1388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CFD557" w14:textId="77777777" w:rsidTr="00503750">
        <w:tc>
          <w:tcPr>
            <w:tcW w:w="2835" w:type="dxa"/>
          </w:tcPr>
          <w:p w14:paraId="6877E7A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5AFEAD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571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6045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59C4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39A0EC" w14:textId="77777777" w:rsidTr="00503750">
        <w:tc>
          <w:tcPr>
            <w:tcW w:w="2835" w:type="dxa"/>
            <w:vAlign w:val="center"/>
          </w:tcPr>
          <w:p w14:paraId="1238607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7D9A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7A07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7937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D5501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93B37E" w14:textId="77777777" w:rsidTr="00503750">
        <w:tc>
          <w:tcPr>
            <w:tcW w:w="2835" w:type="dxa"/>
            <w:vAlign w:val="center"/>
          </w:tcPr>
          <w:p w14:paraId="2ADF54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4A85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9765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1B0F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93F68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5186B0" w14:textId="77777777" w:rsidTr="00503750">
        <w:tc>
          <w:tcPr>
            <w:tcW w:w="2835" w:type="dxa"/>
          </w:tcPr>
          <w:p w14:paraId="5D59BE5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6E7FA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71AF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61D5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43967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1D43BE" w14:textId="77777777" w:rsidTr="00503750">
        <w:tc>
          <w:tcPr>
            <w:tcW w:w="2835" w:type="dxa"/>
          </w:tcPr>
          <w:p w14:paraId="07A8D0C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25E1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987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0E0C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FE12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AFE2F4E" w14:textId="77777777" w:rsidTr="00503750">
        <w:tc>
          <w:tcPr>
            <w:tcW w:w="2835" w:type="dxa"/>
          </w:tcPr>
          <w:p w14:paraId="12BC8BA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646E9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686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95F3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79FDD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69B094" w14:textId="77777777" w:rsidR="00944C3D" w:rsidRDefault="00944C3D" w:rsidP="00944C3D">
      <w:pPr>
        <w:rPr>
          <w:rFonts w:ascii="Arial" w:hAnsi="Arial"/>
          <w:b/>
        </w:rPr>
      </w:pPr>
    </w:p>
    <w:p w14:paraId="45A81786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6A76E82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C9B4FE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4D5499F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1A4A00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39B346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43759A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92092D2" w14:textId="77777777" w:rsidTr="00503750">
        <w:trPr>
          <w:trHeight w:val="443"/>
        </w:trPr>
        <w:tc>
          <w:tcPr>
            <w:tcW w:w="2560" w:type="dxa"/>
          </w:tcPr>
          <w:p w14:paraId="6EB6135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A11AA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2D185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0CF6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B68A8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D3E4D85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1AD4DB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08C48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0C5D4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080A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2EC4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628A3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A30B9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A5539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29A33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0C98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F46A6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BC8950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35CD60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B8B2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0606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3301E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81369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0A802A" w14:textId="77777777" w:rsidR="00944C3D" w:rsidRDefault="00944C3D" w:rsidP="00944C3D">
      <w:pPr>
        <w:rPr>
          <w:rFonts w:ascii="Arial" w:hAnsi="Arial"/>
          <w:b/>
        </w:rPr>
      </w:pPr>
    </w:p>
    <w:p w14:paraId="22E3BBCD" w14:textId="77777777" w:rsidR="00944C3D" w:rsidRDefault="00944C3D" w:rsidP="00944C3D">
      <w:pPr>
        <w:rPr>
          <w:rFonts w:ascii="Arial" w:hAnsi="Arial"/>
          <w:b/>
        </w:rPr>
      </w:pPr>
    </w:p>
    <w:p w14:paraId="15A87AB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B78B71D" w14:textId="77777777" w:rsidR="00944C3D" w:rsidRDefault="00944C3D" w:rsidP="00944C3D">
      <w:pPr>
        <w:rPr>
          <w:rFonts w:ascii="Arial" w:hAnsi="Arial"/>
          <w:b/>
        </w:rPr>
      </w:pPr>
    </w:p>
    <w:p w14:paraId="6115BE4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5512EBA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A32B06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5A5E8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D1D63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A68590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1E7DF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766DC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0236F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834B12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02C65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249E7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83584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32E30D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87DB2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93FAB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A9B4E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E152BF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D442D2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1252B02" w14:textId="77777777" w:rsidTr="00503750">
        <w:trPr>
          <w:trHeight w:val="677"/>
        </w:trPr>
        <w:tc>
          <w:tcPr>
            <w:tcW w:w="3358" w:type="dxa"/>
          </w:tcPr>
          <w:p w14:paraId="2B84DE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36429B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4A09FF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F1F2A0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9EFBD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D4A6B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AF9E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393EB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99BA3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2E90E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CCE3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4A116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B26E2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2DD94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099F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9C58E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489A9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045F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BFC9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B8208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70BCCF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AC31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93CF6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9E42D2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CC4795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86EDA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C49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7616D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2579B9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1679550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5F997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336C03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CE7D94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7BFAD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F5CF9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5383B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58869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D3661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089F03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0F1CA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6EB6B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6D2433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B69031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6A7B9E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B94CAF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FB41CA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63BF2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4C4818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1A9F1F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7551E2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BBBBB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C09D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458D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C96C81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77207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7C956F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BF179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2142E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F545F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2E20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3396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AAD4A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0107DA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3B1FC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33DC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20C71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2ABFFC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B7F4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91C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82B94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60B0FF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50790B9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171616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5B1CB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0E5A5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DF9244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E47F2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92B5A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F3C78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B947D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9F160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C039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5C5F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5D0C9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20572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60B1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CEBE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2A54B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CB945B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AB53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5E59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42DCF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70186B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098F8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7BD2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23774D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FA485B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56C3BCA" w14:textId="77777777" w:rsidTr="00503750">
        <w:tc>
          <w:tcPr>
            <w:tcW w:w="3686" w:type="dxa"/>
            <w:vAlign w:val="center"/>
          </w:tcPr>
          <w:p w14:paraId="65AA6E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6603CE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50CC19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A690EF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43E7E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C78EE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6565E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CB1778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B70E3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4DF9B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14DB1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98CDD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F430F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AC591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860E0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B7E716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C1DFF1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5CFAF2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CD19C9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721A5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5B65FF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46A27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7847D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0BEE07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F1FC12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08D6B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C664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905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1D771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0431A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96A74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4088D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58520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06E11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9AFE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BFEDC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D5E50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65058A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668E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816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0FDC1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BBF235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EBBA1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F2F0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7BC2E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F0587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77E39D3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FA8313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07D2BD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D07CF4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79723F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274B6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2796E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16EDC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C4C45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506A5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BE8E6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ADA0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4F40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13156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C6AF7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E941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C401C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129FD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2DC7D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F1AE0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84367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4291AB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DADFF15" w14:textId="77777777" w:rsidR="00944C3D" w:rsidRDefault="00944C3D" w:rsidP="00944C3D">
      <w:pPr>
        <w:rPr>
          <w:sz w:val="22"/>
          <w:szCs w:val="22"/>
        </w:rPr>
      </w:pPr>
    </w:p>
    <w:p w14:paraId="471FBFD7" w14:textId="77777777" w:rsidR="00944C3D" w:rsidRDefault="00944C3D" w:rsidP="00944C3D">
      <w:pPr>
        <w:rPr>
          <w:sz w:val="22"/>
          <w:szCs w:val="22"/>
        </w:rPr>
      </w:pPr>
    </w:p>
    <w:p w14:paraId="280F74A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3FABA1A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4C26151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01C53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BFA8B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8B92F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53CD5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0E030CA7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0F9E72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E2503B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D0BF00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25A8CAA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60919F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635F4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EF259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26BC6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6D32DB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E8DF5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70F89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576B8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B161B4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A2129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53611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6F6A0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C4EEA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803BF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2E2E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82A0C4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E84746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A7180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F6666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C8ABC6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C5E2E0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418D6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7F92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4C89057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16B87E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54873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795B1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561C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93B58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7B979713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CA7F2B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217BEF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3406953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44891C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18BBF4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9358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69D8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DBAA59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F0E5BF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4E9C0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68454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509179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C708DF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50328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52EF2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D00AD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8DAFC8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415DC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5B5E2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0E4C0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13DE64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EB70B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F507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7DA94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B88757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D0E97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3E01B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ED5FFE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AD44FB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E0376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5DB58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886C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AC44C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ED6AAF5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C6942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34D5D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EFB8BD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3318E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34B005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0351A2C3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DDDB8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F73B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A536E3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D3775B6" w14:textId="77777777" w:rsidR="00944C3D" w:rsidRPr="003607F0" w:rsidRDefault="00944C3D" w:rsidP="00944C3D"/>
    <w:p w14:paraId="73AB9963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A5103" w14:textId="77777777" w:rsidR="00315009" w:rsidRDefault="00315009">
      <w:r>
        <w:separator/>
      </w:r>
    </w:p>
  </w:endnote>
  <w:endnote w:type="continuationSeparator" w:id="0">
    <w:p w14:paraId="482F0F82" w14:textId="77777777" w:rsidR="00315009" w:rsidRDefault="00315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1FCB7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23F8B506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E01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660E7EC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B281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79EAB5D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32361" w14:textId="77777777" w:rsidR="00315009" w:rsidRDefault="00315009">
      <w:r>
        <w:separator/>
      </w:r>
    </w:p>
  </w:footnote>
  <w:footnote w:type="continuationSeparator" w:id="0">
    <w:p w14:paraId="093A4B38" w14:textId="77777777" w:rsidR="00315009" w:rsidRDefault="00315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550551">
    <w:abstractNumId w:val="13"/>
  </w:num>
  <w:num w:numId="2" w16cid:durableId="359085762">
    <w:abstractNumId w:val="17"/>
  </w:num>
  <w:num w:numId="3" w16cid:durableId="845443715">
    <w:abstractNumId w:val="8"/>
  </w:num>
  <w:num w:numId="4" w16cid:durableId="450243124">
    <w:abstractNumId w:val="7"/>
  </w:num>
  <w:num w:numId="5" w16cid:durableId="154213138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002216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7154713">
    <w:abstractNumId w:val="20"/>
  </w:num>
  <w:num w:numId="8" w16cid:durableId="1120149047">
    <w:abstractNumId w:val="10"/>
  </w:num>
  <w:num w:numId="9" w16cid:durableId="392431454">
    <w:abstractNumId w:val="0"/>
  </w:num>
  <w:num w:numId="10" w16cid:durableId="94327628">
    <w:abstractNumId w:val="19"/>
  </w:num>
  <w:num w:numId="11" w16cid:durableId="1033656886">
    <w:abstractNumId w:val="6"/>
  </w:num>
  <w:num w:numId="12" w16cid:durableId="1926383006">
    <w:abstractNumId w:val="9"/>
  </w:num>
  <w:num w:numId="13" w16cid:durableId="447820662">
    <w:abstractNumId w:val="12"/>
  </w:num>
  <w:num w:numId="14" w16cid:durableId="368840659">
    <w:abstractNumId w:val="15"/>
  </w:num>
  <w:num w:numId="15" w16cid:durableId="258679864">
    <w:abstractNumId w:val="14"/>
  </w:num>
  <w:num w:numId="16" w16cid:durableId="918102707">
    <w:abstractNumId w:val="2"/>
  </w:num>
  <w:num w:numId="17" w16cid:durableId="1436903546">
    <w:abstractNumId w:val="4"/>
  </w:num>
  <w:num w:numId="18" w16cid:durableId="123238308">
    <w:abstractNumId w:val="11"/>
  </w:num>
  <w:num w:numId="19" w16cid:durableId="1838155353">
    <w:abstractNumId w:val="5"/>
  </w:num>
  <w:num w:numId="20" w16cid:durableId="366104485">
    <w:abstractNumId w:val="18"/>
  </w:num>
  <w:num w:numId="21" w16cid:durableId="1839953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245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15009"/>
    <w:rsid w:val="00325368"/>
    <w:rsid w:val="00335D80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0AB4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565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B2CDA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3928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47684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4564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96CCD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BED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E6204"/>
    <w:rsid w:val="00FF34FB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2D6F98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357F9-1D27-4226-BD25-A00282749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5276</Words>
  <Characters>30076</Characters>
  <Application>Microsoft Office Word</Application>
  <DocSecurity>0</DocSecurity>
  <Lines>250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2023-03-08T10:35:00Z</dcterms:created>
  <dcterms:modified xsi:type="dcterms:W3CDTF">2023-03-08T10:35:00Z</dcterms:modified>
</cp:coreProperties>
</file>