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07C13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4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C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F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5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9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8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1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F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7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8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8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A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4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2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7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C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2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A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C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03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10C0C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6F0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757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E37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7B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73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F17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2D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0FD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E21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5ED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60C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C6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67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D0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24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E4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69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56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D0E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B5B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78F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8C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8EB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CB8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C4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43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70A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BD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F62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1CD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42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5E6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852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CC48D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0DC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28E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34F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ED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E1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EB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A08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82F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A0E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5E8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AE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A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39E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3E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FF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26C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ACA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DEF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8DB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1C5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E77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0F4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27C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FB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EE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6F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46A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80C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784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8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5EA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1DA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CE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674E3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0E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86C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B7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98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AA6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EC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F12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367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DA3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F78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6F0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65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6D9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139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97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6CF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03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36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950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23B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659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106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CC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1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BEC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BE5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EAF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B9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4B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67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357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FDF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021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949A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37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BD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9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B5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F9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E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D5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97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0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2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0D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9E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91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FD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1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5A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4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30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51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C7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4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6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6B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2B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0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06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28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F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E1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2B1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60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1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42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3F0F6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1C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3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7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2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D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D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9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0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E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5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3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3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2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5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2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E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51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5982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4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B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4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E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F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9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49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99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B97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5F2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BA8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A2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D3A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0C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D3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90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49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A2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3B00F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04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7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2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B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B766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A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5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B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A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9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2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D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9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9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0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57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6751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F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1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F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9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D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2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E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6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B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8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D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1A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3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E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5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63C4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5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2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F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5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87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C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3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CF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D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4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FD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761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8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0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4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E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A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C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A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0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C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7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0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D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5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6A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0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7469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6E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F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F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0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5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8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0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CFC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293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A7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A8A31" w14:textId="41823E4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27B09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3A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575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9A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76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B6F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BB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376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72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7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8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8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8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3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0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350B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F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E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3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2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D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1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B6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9B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7E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3E42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02E2B48" wp14:editId="763F40A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0D74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B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D9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73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D7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F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5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F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8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F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0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13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A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0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42A60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8F7D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9C1D3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90C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3A0E651" wp14:editId="7EB0978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255C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7B2EC3D" wp14:editId="061DCF4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D4A0B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A5BEF2" wp14:editId="319B0FD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8F549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4BAD730" wp14:editId="2EDE157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E83C8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8EB6070" wp14:editId="18DF5E1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C6231" w14:textId="3CAE86A0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1C30B8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227B0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EB60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06C6231" w14:textId="3CAE86A0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1C30B8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227B0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C2A4591" wp14:editId="0CBBAD0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5294F" w14:textId="217A43B5" w:rsidR="000B647F" w:rsidRDefault="0099716A" w:rsidP="00944C3D">
                                  <w:r>
                                    <w:t>20</w:t>
                                  </w:r>
                                  <w:r w:rsidR="001C30B8">
                                    <w:t>2</w:t>
                                  </w:r>
                                  <w:r w:rsidR="00227B0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A459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235294F" w14:textId="217A43B5" w:rsidR="000B647F" w:rsidRDefault="0099716A" w:rsidP="00944C3D">
                            <w:r>
                              <w:t>20</w:t>
                            </w:r>
                            <w:r w:rsidR="001C30B8">
                              <w:t>2</w:t>
                            </w:r>
                            <w:r w:rsidR="00227B0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6E8FDB2" wp14:editId="0359529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8D5BE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8AB0A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BA700A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D103A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4C1EB75" wp14:editId="6E72AC5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C4AD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04B42DA" wp14:editId="225081B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1A57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8DC94A" wp14:editId="2B6FD40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8475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C250612" wp14:editId="3366ED55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48647" w14:textId="0CDF4FC0" w:rsidR="000B647F" w:rsidRDefault="0099716A" w:rsidP="00944C3D">
                                  <w:r>
                                    <w:t>20</w:t>
                                  </w:r>
                                  <w:r w:rsidR="00227B09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5061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C748647" w14:textId="0CDF4FC0" w:rsidR="000B647F" w:rsidRDefault="0099716A" w:rsidP="00944C3D">
                            <w:r>
                              <w:t>20</w:t>
                            </w:r>
                            <w:r w:rsidR="00227B09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EAB950C" wp14:editId="6781A58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0C1DE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3B91B43" wp14:editId="1F57E20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1959E" w14:textId="1D409141" w:rsidR="000B647F" w:rsidRDefault="0099716A" w:rsidP="00944C3D">
                                  <w:r>
                                    <w:t>20</w:t>
                                  </w:r>
                                  <w:r w:rsidR="00227B09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91B4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181959E" w14:textId="1D409141" w:rsidR="000B647F" w:rsidRDefault="0099716A" w:rsidP="00944C3D">
                            <w:r>
                              <w:t>20</w:t>
                            </w:r>
                            <w:r w:rsidR="00227B09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9864C8F" wp14:editId="0033B7A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0CD35B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85D03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192CBA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508D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7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4FD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9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8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A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B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D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E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1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D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A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0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E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A7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B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6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D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B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2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1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A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2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1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1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4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9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62B4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4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F5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11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7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A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9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6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DB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D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1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F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4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6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F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A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B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3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6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F04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4BF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C04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7E0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2C3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E0A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E94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6A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B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6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0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E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4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5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0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D05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C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C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C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C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9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1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7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6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1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B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E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C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D7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3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9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0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B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6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C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4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401E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F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3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7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3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2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4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C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5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351E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5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0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2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3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B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0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D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D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1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6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0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32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6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4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4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F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D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9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D8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8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741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7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9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B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D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4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B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6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984C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7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4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9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7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5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96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C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0D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9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5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B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5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4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4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9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3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2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4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DF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7B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A8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60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BD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53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38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B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D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C8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B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0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2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F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E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9CB3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9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1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5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E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A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F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F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9B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3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3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3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2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7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C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F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6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B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2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C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DB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51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EB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12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DD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D12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E8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9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2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4894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7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A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B197A3A" wp14:editId="7B72E6D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58D3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6C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A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E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0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1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6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8B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A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3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3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1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7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C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6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B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B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A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C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4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7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A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4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4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7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F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6A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A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D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F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9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4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EC8A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04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8447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B2A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1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100582" wp14:editId="3BAFEF8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06ACE6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36114553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36114553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1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B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E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B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E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C4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B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17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9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8489FF" wp14:editId="62AEF3D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57842E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2021510568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2021510568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3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B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3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A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B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8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9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0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0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C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1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C8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D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A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8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3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D656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2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E9536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67A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C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3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B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1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E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D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C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4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B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B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D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4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C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FC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5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EF39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22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8E2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9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CCA69D" wp14:editId="0220C16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064F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45650"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45650"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1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8C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D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9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8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3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E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8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8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E0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4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1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6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F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5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F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1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3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7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B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6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0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2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2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D5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0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8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E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C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8306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5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D13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9539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3D47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6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C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9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A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A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4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2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8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B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9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1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5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8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C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2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4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D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B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5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6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6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A6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3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E6A34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46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A79941" wp14:editId="61AF257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9D5DD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C7F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9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6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9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F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3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4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3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3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9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2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9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2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4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E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0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F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73DF2D8" wp14:editId="3E9A186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1B273B" w14:textId="77777777" w:rsidR="000B647F" w:rsidRDefault="00445650" w:rsidP="00944C3D">
                                  <w:r>
                                    <w:t>500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445650" w:rsidP="00944C3D">
                            <w:r>
                              <w:t>500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5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CD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F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B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6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A4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EC4B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4F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8B6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19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380B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A26E6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A79371" wp14:editId="0FD0365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A4CE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C14461" wp14:editId="2E690D7D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9D34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6536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E5F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5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1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9AD5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F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EC89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F373C7F" wp14:editId="55187D9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4122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C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54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2D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66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A3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6A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89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A38D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E6A9A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796350A" wp14:editId="487D82C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E505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B18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7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4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C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C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F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4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6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556D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5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1371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E8A4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FF80F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20F8E80" wp14:editId="79DA756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8B2D8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7028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C54E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676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5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94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F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C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7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D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9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A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2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B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9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CA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1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F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4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3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C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0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8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A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3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6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B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6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0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E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833A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660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2B106A" w14:textId="09ADAB4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C30B8">
              <w:rPr>
                <w:rFonts w:ascii="Arial" w:hAnsi="Arial"/>
                <w:lang w:eastAsia="sk-SK"/>
              </w:rPr>
              <w:t>28.2.202</w:t>
            </w:r>
            <w:r w:rsidR="00227B09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21A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733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FAF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A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5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2A52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5D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4C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84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F4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4F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ABF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B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BACA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FD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3D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80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5E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C0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3CD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1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D396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EBA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5B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F6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AB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F6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5BB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2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8459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40E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9C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3C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7C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88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304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28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2C32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731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96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49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CF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43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B87A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9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AB8E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91B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82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AF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FE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C7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1F8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6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E112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AA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6B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7B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1F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DF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940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F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57E1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1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39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2F500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31DA4C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3478C1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AD6E6E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1646EB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4F7B9D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EA2689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7944FB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E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4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51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2F96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B5A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D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8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7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0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C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6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B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7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0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D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AB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6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E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7E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2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7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C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E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F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159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8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5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A84790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722DEB9" w14:textId="77777777" w:rsidR="00944C3D" w:rsidRDefault="00944C3D" w:rsidP="00944C3D">
      <w:pPr>
        <w:rPr>
          <w:rFonts w:ascii="Arial" w:hAnsi="Arial"/>
        </w:rPr>
      </w:pPr>
    </w:p>
    <w:p w14:paraId="0FC7445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6A965FA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5E06887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D16DB3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0E55E9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A6BBAB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C2A96C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1E737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4B0F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8EAA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B21703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8E79787" w14:textId="77777777" w:rsidR="00944C3D" w:rsidRPr="008D0433" w:rsidRDefault="00445650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Bačínsky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Miroslav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ACEF4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6483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64F3F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CD9F9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14159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09EA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69723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1EFA6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1E33F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1122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4EB27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8226CC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BB4FD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965F3A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40F32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1BC32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BE26A5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817938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B848EA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CB15E50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76124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4C378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9EE0E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6840A4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B7BFF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EF837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37E11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1E506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28AD5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322FB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0283F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4F030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CFFEA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0D5AF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0C96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289FB7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734FC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6B6D2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EBDCB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8420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EFD7E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39738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912FDD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8A18A4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42D03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3987B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818863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FE1ED2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953F710" w14:textId="6690F91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27B09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53A115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FB8A34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AE884F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95DB9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BA65A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7DAA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81E638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54327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C4272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C2665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BABF8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0DC9A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A1DB2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0587C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D3326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05277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6C54B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9E149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41961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28208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741CD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583BA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98A28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433A8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CD7F1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35919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4C2358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31734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C57E2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2A336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A6BA7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EF555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4E0C1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D7756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6505A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3A195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8F4C9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1D3BF0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354BF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399AD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BFACC3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DF641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B4881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7A6F9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BC126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6C0A23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F78F4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E48DE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82C1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3B73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6B7B4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71C9E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004C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687B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F74A8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B171E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664D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EC2C1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0846A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2E8A9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882D3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C6BDA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0A944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8AA36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4EACB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81174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93B51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3B54F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DC6AF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A41DB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66A36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98AC5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A188FB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B4D96C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9F08F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227EB7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081C24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D06C32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77AAE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7409C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6A7139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B68687E" w14:textId="77777777" w:rsidTr="00503750">
        <w:tc>
          <w:tcPr>
            <w:tcW w:w="2302" w:type="dxa"/>
            <w:vAlign w:val="center"/>
          </w:tcPr>
          <w:p w14:paraId="32A695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BBFDB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A6319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6DD2B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DD457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61FAB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8100D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AE5C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7F08C1A" w14:textId="77777777" w:rsidTr="00503750">
        <w:tc>
          <w:tcPr>
            <w:tcW w:w="15593" w:type="dxa"/>
            <w:gridSpan w:val="8"/>
            <w:vAlign w:val="center"/>
          </w:tcPr>
          <w:p w14:paraId="0F7D60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898EF5D" w14:textId="77777777" w:rsidTr="00503750">
        <w:tc>
          <w:tcPr>
            <w:tcW w:w="2302" w:type="dxa"/>
            <w:vAlign w:val="center"/>
          </w:tcPr>
          <w:p w14:paraId="423BA1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A426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780B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00C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AEA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C0F9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24CE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15CE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A0622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E2398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6ACBE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0BF7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34A0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17D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623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317F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00AA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9064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3E31C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AB933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F05E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24A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96A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5592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D081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FD7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B8CF8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A1B5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DCAEB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CB2BB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D5A9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DDC1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44FB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5FF2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F803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D4ADA96" w14:textId="77777777" w:rsidTr="00503750">
        <w:tc>
          <w:tcPr>
            <w:tcW w:w="2302" w:type="dxa"/>
            <w:vAlign w:val="center"/>
          </w:tcPr>
          <w:p w14:paraId="55FD9E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DA6DF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E58B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547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6971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44A9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191F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DB04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8218B" w14:textId="77777777" w:rsidTr="00503750">
        <w:tc>
          <w:tcPr>
            <w:tcW w:w="15593" w:type="dxa"/>
            <w:gridSpan w:val="8"/>
            <w:vAlign w:val="center"/>
          </w:tcPr>
          <w:p w14:paraId="0BB070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A0DE5DA" w14:textId="77777777" w:rsidTr="00503750">
        <w:tc>
          <w:tcPr>
            <w:tcW w:w="2302" w:type="dxa"/>
            <w:vAlign w:val="center"/>
          </w:tcPr>
          <w:p w14:paraId="065B79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5FA9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ED91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F5FE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26A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22A7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778D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8BCB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D4E7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237A4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9D67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AAD9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5AA1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682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23C7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B04A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1DA8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7495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DC98B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7F107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A832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ADC0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C31A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54D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0D1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DA2F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E7C026" w14:textId="77777777" w:rsidTr="00503750">
        <w:tc>
          <w:tcPr>
            <w:tcW w:w="2302" w:type="dxa"/>
            <w:vAlign w:val="center"/>
          </w:tcPr>
          <w:p w14:paraId="64A476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51B1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119C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DD5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22E3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DE4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D8A7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A6BE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198BA" w14:textId="77777777" w:rsidTr="00503750">
        <w:tc>
          <w:tcPr>
            <w:tcW w:w="15593" w:type="dxa"/>
            <w:gridSpan w:val="8"/>
            <w:vAlign w:val="center"/>
          </w:tcPr>
          <w:p w14:paraId="1AC31E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9FF2D14" w14:textId="77777777" w:rsidTr="00503750">
        <w:tc>
          <w:tcPr>
            <w:tcW w:w="2302" w:type="dxa"/>
            <w:vAlign w:val="center"/>
          </w:tcPr>
          <w:p w14:paraId="02FCE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0863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D850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664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9196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24B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38F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713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E707A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D7144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D7066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280F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E01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AC8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612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902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0B34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D973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01E35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2034E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EFC0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C1C8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39DA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19B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0C8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AE9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DC4BB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6DE0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CBD5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DB5F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DD7A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C0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C447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36B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477E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033D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750B5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9BB863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0124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81842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C9F5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ED2E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1788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EB38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E9C7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90E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81411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A18F9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1DC2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B1A9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CA13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94C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9DE4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409D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2BE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AA8D7C" w14:textId="77777777" w:rsidR="00944C3D" w:rsidRDefault="00944C3D" w:rsidP="00944C3D">
      <w:pPr>
        <w:rPr>
          <w:rFonts w:ascii="Arial" w:hAnsi="Arial"/>
          <w:b/>
        </w:rPr>
      </w:pPr>
    </w:p>
    <w:p w14:paraId="1902932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6919474" w14:textId="77777777" w:rsidTr="00503750">
        <w:tc>
          <w:tcPr>
            <w:tcW w:w="1944" w:type="dxa"/>
            <w:vAlign w:val="center"/>
          </w:tcPr>
          <w:p w14:paraId="12D344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E096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8EA12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6E2AA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0BFB1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4F8F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D80E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4C43C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45D6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D4F51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6EC83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A7506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9F53D40" w14:textId="77777777" w:rsidTr="00503750">
        <w:tc>
          <w:tcPr>
            <w:tcW w:w="15685" w:type="dxa"/>
            <w:gridSpan w:val="12"/>
            <w:vAlign w:val="center"/>
          </w:tcPr>
          <w:p w14:paraId="19F8D4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C921D8C" w14:textId="77777777" w:rsidTr="00503750">
        <w:tc>
          <w:tcPr>
            <w:tcW w:w="1944" w:type="dxa"/>
            <w:vAlign w:val="center"/>
          </w:tcPr>
          <w:p w14:paraId="503BB1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D1CA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368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21B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DDF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6D6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690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E6E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E45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28B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627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114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6B1C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C843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8DA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76D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429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A74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979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746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B7E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6CA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E3D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EB8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F86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71028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69F35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4C11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B6C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1EF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9A9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C46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32B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C8D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FD5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A35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CB4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199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2C9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A79F4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3B87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C3D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E132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D57B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A251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CA0B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DB0B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FE07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074F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43D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F489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B8C134D" w14:textId="77777777" w:rsidTr="00503750">
        <w:tc>
          <w:tcPr>
            <w:tcW w:w="1944" w:type="dxa"/>
            <w:vAlign w:val="center"/>
          </w:tcPr>
          <w:p w14:paraId="678890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1DC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74E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E7F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153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F03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47B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B9C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6AF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D80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DFA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123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F2AEF" w14:textId="77777777" w:rsidTr="00503750">
        <w:tc>
          <w:tcPr>
            <w:tcW w:w="15685" w:type="dxa"/>
            <w:gridSpan w:val="12"/>
            <w:vAlign w:val="center"/>
          </w:tcPr>
          <w:p w14:paraId="27CD56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1D2573A" w14:textId="77777777" w:rsidTr="00503750">
        <w:tc>
          <w:tcPr>
            <w:tcW w:w="1944" w:type="dxa"/>
            <w:vAlign w:val="center"/>
          </w:tcPr>
          <w:p w14:paraId="289ECB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EDF6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AC2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71F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722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7A8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8F3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86A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E6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D58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F97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D376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DD53C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D690D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2315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FFC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929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B07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B3E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DEF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B62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19F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F93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3127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5B0D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AF3B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1E412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59EC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D21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E50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2B8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2DB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9D0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694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785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C54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67F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CFF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4F06D3" w14:textId="77777777" w:rsidTr="00503750">
        <w:tc>
          <w:tcPr>
            <w:tcW w:w="1944" w:type="dxa"/>
            <w:vAlign w:val="center"/>
          </w:tcPr>
          <w:p w14:paraId="38754F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848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E4D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4F5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9FA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C59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807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829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A54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BDC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49AE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B74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8788A" w14:textId="77777777" w:rsidTr="00503750">
        <w:tc>
          <w:tcPr>
            <w:tcW w:w="15685" w:type="dxa"/>
            <w:gridSpan w:val="12"/>
            <w:vAlign w:val="center"/>
          </w:tcPr>
          <w:p w14:paraId="4CC586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DBB81B1" w14:textId="77777777" w:rsidTr="00503750">
        <w:tc>
          <w:tcPr>
            <w:tcW w:w="1944" w:type="dxa"/>
            <w:vAlign w:val="center"/>
          </w:tcPr>
          <w:p w14:paraId="35C516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4F87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C78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144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54E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71F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0A6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A32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1C1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E78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052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F81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98319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D6B4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83D4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D68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F1B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9F1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FA9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89A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FCD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A93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42A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9AF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43F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AE614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EB3C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C66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9E7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978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568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413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E2A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213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B64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AC4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7C8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F57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0EAB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ED5C4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9D47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6E3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410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8AD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801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002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C0D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5C7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579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60D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448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3BF9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9EA4E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2A567E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C9A1D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605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5CC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E70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BE0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359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BED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537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085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50B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BF7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1AC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D6B1D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E8F73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04B7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3A2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110A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A65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5AF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746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B9E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102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FC5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06C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B15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70E7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62CA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F5C59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736AE4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8AA82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55D0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5F4E86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7C94A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48DA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4CA32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8586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96DA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29AD8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51CEA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6711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EFE97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BF35B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074B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DC797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2C67A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EA36BF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D9240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EBF45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CBFC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F56829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E726B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682B1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E0C0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BE921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4DBC4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01C1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6AF1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54630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AF73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9BBDB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E020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66D2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9D375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B26323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C601C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E363B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19B4B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DA227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0CF1F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5085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F6128FA" w14:textId="77777777" w:rsidTr="00503750">
        <w:trPr>
          <w:trHeight w:val="1073"/>
        </w:trPr>
        <w:tc>
          <w:tcPr>
            <w:tcW w:w="3614" w:type="dxa"/>
            <w:vMerge/>
          </w:tcPr>
          <w:p w14:paraId="5360D1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44F28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BE2D0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76FA4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1089B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24814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2512E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094BC2D" w14:textId="77777777" w:rsidTr="00503750">
        <w:trPr>
          <w:trHeight w:val="283"/>
        </w:trPr>
        <w:tc>
          <w:tcPr>
            <w:tcW w:w="3614" w:type="dxa"/>
          </w:tcPr>
          <w:p w14:paraId="7D6DE0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540F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D6F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5C9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3EA5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5F7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7DBB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F495D57" w14:textId="77777777" w:rsidTr="00503750">
        <w:trPr>
          <w:trHeight w:val="283"/>
        </w:trPr>
        <w:tc>
          <w:tcPr>
            <w:tcW w:w="3614" w:type="dxa"/>
          </w:tcPr>
          <w:p w14:paraId="2503E1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E5BC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87004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75F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D01A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9544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F620A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546EF2" w14:textId="77777777" w:rsidTr="00503750">
        <w:trPr>
          <w:trHeight w:val="283"/>
        </w:trPr>
        <w:tc>
          <w:tcPr>
            <w:tcW w:w="3614" w:type="dxa"/>
          </w:tcPr>
          <w:p w14:paraId="6C8EC4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17F9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CC2D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9EBD4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5294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1EA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3C2B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31304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B16D38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AC1371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5BD2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437C3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A589D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4AC8E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AD1C0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BE3B6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9EE09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BF9E3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C880F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E88B01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16C9B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29EAA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D8071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6941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77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495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E11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851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611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637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850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3C83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04DF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2067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5A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5C2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1C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7F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5A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4E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914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E6AC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9E2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5028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8B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D2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506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EC6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F7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8C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41D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8228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77C4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9A8B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8050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725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0D9E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896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A95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897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6C31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18D9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5D166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0325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104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CB4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E01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AD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938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E33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198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5DEDD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4EF0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23205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7AF7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17B7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77D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417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F7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6E4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38C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948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B20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9E69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0847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CA61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79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1EA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17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9C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48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24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5A8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0268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50A8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54B7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0EE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BA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4BB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42F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377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05C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E85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2FFA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92EA1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12AB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AF3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304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93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B0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4D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16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425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98C27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7B040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982E5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69744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29F6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504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80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E0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B7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88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CC0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7BB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3D47A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DAE17D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AD63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DBA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98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A73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1F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EF7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707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ADE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7B1D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31D30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57A744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5CCEB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7D9B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CB89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6051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1625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B315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5699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4F98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AC04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3211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D54D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02CC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77A1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86FA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3E65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D9D1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450F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62437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EC354A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940A8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865826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DD13349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947EE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966D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EE44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CF79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7112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C6A2B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DA953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EDC4B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3A11B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9FD7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219E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606BE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85E3E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86CD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897E60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6072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2707B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B46F4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7181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36C4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2794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742C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E6721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9B508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B1D6E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21321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8AAF6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7824F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2DE4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445EB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66C67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CA0A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D09B0B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CD83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3794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AA551D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EF3BC0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8014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8F39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9AF59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CCB0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341D018" w14:textId="77777777" w:rsidR="00944C3D" w:rsidRDefault="00944C3D" w:rsidP="00944C3D">
      <w:pPr>
        <w:rPr>
          <w:rFonts w:ascii="Arial" w:hAnsi="Arial"/>
          <w:b/>
        </w:rPr>
      </w:pPr>
    </w:p>
    <w:p w14:paraId="4ED8EF8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E1EE0E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369DA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EEF11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48F6C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D541E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F265F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C00F66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1A79C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637EB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A400A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5E4F7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B528D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BF9F1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EB020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5E01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13D38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25F19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4EC4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835D0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39425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5666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97E6FD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BB32C1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3AE50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15B02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B8EE9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85597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0C6171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9FDA35B" w14:textId="77777777" w:rsidTr="00503750">
        <w:tc>
          <w:tcPr>
            <w:tcW w:w="2835" w:type="dxa"/>
            <w:vAlign w:val="center"/>
          </w:tcPr>
          <w:p w14:paraId="6A7117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F9A19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C6F3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C768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B5D53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668B5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4A66BB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270846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193E239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5A5BC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7FCE8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2357A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E775F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2513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F7F08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7695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657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712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FE8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D20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D522B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813A7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51DA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B0D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810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07A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AF5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C50E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5A16F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D2FB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904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41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B17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881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26C6D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9597D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93CC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5C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FA3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946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EE8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4BB5F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4E663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586A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BF2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9FE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B3B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C23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D0CEF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90A0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970AC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86E4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0226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8E3E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0271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6A1E6D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C22075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080A61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2719D26" w14:textId="77777777" w:rsidR="00944C3D" w:rsidRDefault="00944C3D" w:rsidP="00944C3D">
      <w:pPr>
        <w:rPr>
          <w:rFonts w:ascii="Arial" w:hAnsi="Arial"/>
          <w:b/>
        </w:rPr>
      </w:pPr>
    </w:p>
    <w:p w14:paraId="2BA682F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385E016" w14:textId="77777777" w:rsidTr="00503750">
        <w:tc>
          <w:tcPr>
            <w:tcW w:w="2835" w:type="dxa"/>
            <w:vAlign w:val="center"/>
          </w:tcPr>
          <w:p w14:paraId="2DFAE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E8E75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A341A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BFB81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A9D0F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67577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EB019E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1F29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3ED6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0D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C44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F3E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3C8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5BE1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DE1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7D92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2C1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8EC9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D1C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D65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DAE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3B4A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6A06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95F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0B8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25D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B45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FA4B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E38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851A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B18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93F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311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06A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71C9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3F99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F0062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DA2B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CD85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891E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52E2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6FDB6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1414B5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3F2A63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0F46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B234A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32092DC" w14:textId="77777777" w:rsidTr="00503750">
        <w:trPr>
          <w:trHeight w:val="699"/>
        </w:trPr>
        <w:tc>
          <w:tcPr>
            <w:tcW w:w="3502" w:type="dxa"/>
            <w:vMerge/>
          </w:tcPr>
          <w:p w14:paraId="0EDFF1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042E9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20EF6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2E21B3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3AEEC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8ACDCE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AA479D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621A96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73B1A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1725ED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BADD06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F3052A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46CE3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05BEFF5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2115D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BDF99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050CC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20BF7E9" w14:textId="77777777" w:rsidTr="00503750">
        <w:trPr>
          <w:trHeight w:val="593"/>
        </w:trPr>
        <w:tc>
          <w:tcPr>
            <w:tcW w:w="3497" w:type="dxa"/>
          </w:tcPr>
          <w:p w14:paraId="78C7D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60DA1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3ECE4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C725D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3296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FC6E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D49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E979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044BC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DAF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F59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BCE3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F0392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CE5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850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52E0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6400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67F8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9B7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138B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7F7E0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131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4F6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5758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CC786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34E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155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00EC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DC31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160A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787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7659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7AEBF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BB1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ABB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9098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67193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3E8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F33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682B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D39CF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DE07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3CF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5D0F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B0B7F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8E3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9EC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CC5C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91576F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811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461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1B58C1" w14:textId="77777777" w:rsidR="00944C3D" w:rsidRDefault="00944C3D" w:rsidP="00944C3D">
      <w:pPr>
        <w:rPr>
          <w:rFonts w:ascii="Arial" w:hAnsi="Arial"/>
          <w:b/>
        </w:rPr>
      </w:pPr>
    </w:p>
    <w:p w14:paraId="1C289D36" w14:textId="77777777" w:rsidR="00944C3D" w:rsidRDefault="00944C3D" w:rsidP="00944C3D">
      <w:pPr>
        <w:rPr>
          <w:rFonts w:ascii="Arial" w:hAnsi="Arial"/>
          <w:b/>
        </w:rPr>
      </w:pPr>
    </w:p>
    <w:p w14:paraId="5D23E3D4" w14:textId="77777777" w:rsidR="00944C3D" w:rsidRDefault="00944C3D" w:rsidP="00944C3D">
      <w:pPr>
        <w:rPr>
          <w:rFonts w:ascii="Arial" w:hAnsi="Arial"/>
          <w:b/>
        </w:rPr>
      </w:pPr>
    </w:p>
    <w:p w14:paraId="44E8133B" w14:textId="77777777" w:rsidR="00944C3D" w:rsidRDefault="00944C3D" w:rsidP="00944C3D">
      <w:pPr>
        <w:rPr>
          <w:rFonts w:ascii="Arial" w:hAnsi="Arial"/>
          <w:b/>
        </w:rPr>
      </w:pPr>
    </w:p>
    <w:p w14:paraId="1636A8C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DB3AB55" w14:textId="77777777" w:rsidTr="00503750">
        <w:tc>
          <w:tcPr>
            <w:tcW w:w="2622" w:type="dxa"/>
            <w:vAlign w:val="center"/>
          </w:tcPr>
          <w:p w14:paraId="49F4EA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3DAC9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B7BD1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823DF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32FD5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D13E9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FE0E0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1072A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B086F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C4D226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0C0B7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18FE83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2DFF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DB80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D9E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DD9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D72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917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34B2A3E" w14:textId="77777777" w:rsidTr="00503750">
        <w:tc>
          <w:tcPr>
            <w:tcW w:w="2622" w:type="dxa"/>
            <w:vAlign w:val="center"/>
          </w:tcPr>
          <w:p w14:paraId="28CD26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13AB6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4824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E22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6E1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A26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371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559316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A044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0708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679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314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9B0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AEE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3EDA4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C85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6E53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825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8CA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66E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0DB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6448E68" w14:textId="77777777" w:rsidTr="00503750">
        <w:tc>
          <w:tcPr>
            <w:tcW w:w="2622" w:type="dxa"/>
            <w:vAlign w:val="center"/>
          </w:tcPr>
          <w:p w14:paraId="5C4871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22C3740" w14:textId="1DBA82C0" w:rsidR="00944C3D" w:rsidRPr="008C56AB" w:rsidRDefault="00227B09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14219,27</w:t>
            </w:r>
          </w:p>
        </w:tc>
        <w:tc>
          <w:tcPr>
            <w:tcW w:w="1275" w:type="dxa"/>
            <w:vAlign w:val="center"/>
          </w:tcPr>
          <w:p w14:paraId="55507E2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C0440D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A391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FDD0EB" w14:textId="47DF0D05" w:rsidR="00944C3D" w:rsidRPr="008C56AB" w:rsidRDefault="00227B09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16410,36</w:t>
            </w:r>
          </w:p>
        </w:tc>
      </w:tr>
      <w:tr w:rsidR="0099716A" w:rsidRPr="00050529" w14:paraId="03F2852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17E6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2FC2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25E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457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B94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383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0AB9CA" w14:textId="77777777" w:rsidTr="00503750">
        <w:tc>
          <w:tcPr>
            <w:tcW w:w="2622" w:type="dxa"/>
            <w:vAlign w:val="center"/>
          </w:tcPr>
          <w:p w14:paraId="09EA68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0A9A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876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984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FCA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8A0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CD5DB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C86433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7A07102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91D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0E94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E30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A27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962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8C5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47971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03FC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FFE0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0EA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702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335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E18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A7389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008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A743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AF4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090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EA7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779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AF1DD6C" w14:textId="77777777" w:rsidTr="00503750">
        <w:tc>
          <w:tcPr>
            <w:tcW w:w="2622" w:type="dxa"/>
            <w:vAlign w:val="center"/>
          </w:tcPr>
          <w:p w14:paraId="6D604F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2D37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9FA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B70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B7D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C7E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D58384" w14:textId="77777777" w:rsidTr="00503750">
        <w:tc>
          <w:tcPr>
            <w:tcW w:w="2622" w:type="dxa"/>
            <w:vAlign w:val="center"/>
          </w:tcPr>
          <w:p w14:paraId="3BC855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F8B6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15D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2DB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ED5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2C7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C0C60E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2332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34C8C2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A42F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D79C3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A91342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89FF1A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1EF9E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A12B2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C6DDA45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2018B6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04CC6A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F11C0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5B859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B2114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398A5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7054B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97822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7D96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F83E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56A6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C2AE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7AFFB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FBA2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495A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12CD5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4C0D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96D3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C4C54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52FD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B5AD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3BB66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7489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E3C4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DFE57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A7B1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C59D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E46A1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6A54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4DF5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BC42F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81AA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2BAB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86A71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5545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7958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540B4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F165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62E13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46814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6B358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2D8E8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3FF84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F0D5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7452D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6385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82BE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ECAC1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537D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FA83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487E4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1F96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FF5E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4E555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2108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E29D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3C67FC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6932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4B3A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0054D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ED38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6D5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D245C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59B24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CDD6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ACBAD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78969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4A3066B" w14:textId="77777777" w:rsidTr="00503750">
        <w:tc>
          <w:tcPr>
            <w:tcW w:w="2835" w:type="dxa"/>
            <w:vAlign w:val="center"/>
          </w:tcPr>
          <w:p w14:paraId="0D9C97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B78DD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6E105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1A14E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4501E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0B541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4A22203" w14:textId="77777777" w:rsidTr="00503750">
        <w:tc>
          <w:tcPr>
            <w:tcW w:w="2835" w:type="dxa"/>
            <w:vAlign w:val="center"/>
          </w:tcPr>
          <w:p w14:paraId="1D39FD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4B76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4EE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2A9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7B4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A16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1230A" w14:textId="77777777" w:rsidTr="00503750">
        <w:tc>
          <w:tcPr>
            <w:tcW w:w="2835" w:type="dxa"/>
            <w:vAlign w:val="center"/>
          </w:tcPr>
          <w:p w14:paraId="3AFFC3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0F25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6A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6DD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736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1DB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0320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B79E5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E566E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DA52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9290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BBBF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B70E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972E82B" w14:textId="77777777" w:rsidTr="00503750">
        <w:tc>
          <w:tcPr>
            <w:tcW w:w="2835" w:type="dxa"/>
            <w:vAlign w:val="center"/>
          </w:tcPr>
          <w:p w14:paraId="477B06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5BF4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1CA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A36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940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DDE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69B556" w14:textId="77777777" w:rsidTr="00503750">
        <w:tc>
          <w:tcPr>
            <w:tcW w:w="2835" w:type="dxa"/>
            <w:vAlign w:val="center"/>
          </w:tcPr>
          <w:p w14:paraId="684168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0429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F7F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51E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2B1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46C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40C00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05E95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7A4146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B0C1C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8287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057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BE1BE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8559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213FA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3849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A5E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AE7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630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BCF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C7FBF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718F29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612E877" w14:textId="77777777" w:rsidTr="00503750">
        <w:tc>
          <w:tcPr>
            <w:tcW w:w="2552" w:type="dxa"/>
            <w:shd w:val="clear" w:color="auto" w:fill="auto"/>
            <w:vAlign w:val="center"/>
          </w:tcPr>
          <w:p w14:paraId="032055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A77B2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D189F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4A9A5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B3973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1D2DFE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E6CDF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1BBB86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99E15D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0B8566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AD7BF4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99E2B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1E4DF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46EC78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EA919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9E03A2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A22C98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19C240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E1F29A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8445F7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C8E21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3AE7E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8622FEC" w14:textId="77777777" w:rsidTr="00503750">
        <w:tc>
          <w:tcPr>
            <w:tcW w:w="4395" w:type="dxa"/>
            <w:vMerge/>
          </w:tcPr>
          <w:p w14:paraId="520F00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494A3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558BD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475A8E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9D556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866A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509CFC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8BEBC2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0DDF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D69C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95D95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1DF265C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84552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67BD285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7480B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20D92D5" w14:textId="77777777" w:rsidTr="00503750">
        <w:tc>
          <w:tcPr>
            <w:tcW w:w="4395" w:type="dxa"/>
            <w:vAlign w:val="center"/>
          </w:tcPr>
          <w:p w14:paraId="58CF7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9B76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6A24A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A19DD8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DC6BF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CB28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7B8E9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C7AB4B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D5406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B908F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D6A4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35AE24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A7474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5408A" w14:textId="281DACAD" w:rsidR="00944C3D" w:rsidRPr="008C56AB" w:rsidRDefault="00227B09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1498</w:t>
            </w:r>
          </w:p>
        </w:tc>
        <w:tc>
          <w:tcPr>
            <w:tcW w:w="2835" w:type="dxa"/>
            <w:vAlign w:val="center"/>
          </w:tcPr>
          <w:p w14:paraId="3EA9CE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A7233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6FDFC7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1382972" w14:textId="77777777" w:rsidTr="00503750">
        <w:tc>
          <w:tcPr>
            <w:tcW w:w="4395" w:type="dxa"/>
            <w:vAlign w:val="center"/>
          </w:tcPr>
          <w:p w14:paraId="18CC6A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530E6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00DEC8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F1F7B9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29AE6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B9C32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5B99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EF28483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5D411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39D8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D6F3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A3096F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8D282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EEF3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5DD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CC399F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51BE6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A790AF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A59EA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53EB20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6F5C4B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D8948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B8A9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40CD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24E7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CA520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391FAC0" w14:textId="77777777" w:rsidTr="00503750">
        <w:tc>
          <w:tcPr>
            <w:tcW w:w="1843" w:type="dxa"/>
            <w:vAlign w:val="center"/>
          </w:tcPr>
          <w:p w14:paraId="64B9F9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D9903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22EAC8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39DCF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82C33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2CBA2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913B19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3280014" w14:textId="77777777" w:rsidTr="00503750">
        <w:tc>
          <w:tcPr>
            <w:tcW w:w="1843" w:type="dxa"/>
            <w:vAlign w:val="center"/>
          </w:tcPr>
          <w:p w14:paraId="724D8E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5B4D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C70D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6179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71AD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17FE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82BA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8AFCDE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097CF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AEF83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A084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1095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55AF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32C1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3797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ED51CB5" w14:textId="77777777" w:rsidTr="00503750">
        <w:tc>
          <w:tcPr>
            <w:tcW w:w="1843" w:type="dxa"/>
            <w:vAlign w:val="center"/>
          </w:tcPr>
          <w:p w14:paraId="5B7BCD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78D16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B434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5D15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0106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71C8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30F2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73470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0BB02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15426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6176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1707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9852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B099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1082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840B86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D779E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10A28A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C5F5D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761A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EDB8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C17F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57A4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5EEC0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68391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AEBDA84" w14:textId="77777777" w:rsidTr="00503750">
        <w:trPr>
          <w:trHeight w:val="664"/>
        </w:trPr>
        <w:tc>
          <w:tcPr>
            <w:tcW w:w="3372" w:type="dxa"/>
          </w:tcPr>
          <w:p w14:paraId="40630A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2933C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59547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AF5CA0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52AE0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902E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691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D5D29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551E0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6CE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E4E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5344D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7FD7CA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A39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91E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B28C3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885DC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2786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CB9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74A3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CBA621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552D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68C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A60A9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8A08A8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1EE7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E79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F14ED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F69B3D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B8C3B6F" w14:textId="77777777" w:rsidTr="00503750">
        <w:tc>
          <w:tcPr>
            <w:tcW w:w="2835" w:type="dxa"/>
            <w:vAlign w:val="center"/>
          </w:tcPr>
          <w:p w14:paraId="052437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97172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04B2B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EDF16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F639D0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42CE597" w14:textId="77777777" w:rsidTr="00503750">
        <w:tc>
          <w:tcPr>
            <w:tcW w:w="2835" w:type="dxa"/>
          </w:tcPr>
          <w:p w14:paraId="5DD0F1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3BAB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457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D91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C3D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24952C" w14:textId="77777777" w:rsidTr="00503750">
        <w:tc>
          <w:tcPr>
            <w:tcW w:w="2835" w:type="dxa"/>
          </w:tcPr>
          <w:p w14:paraId="3970AB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26C1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C21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086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21B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1A348C" w14:textId="77777777" w:rsidTr="00503750">
        <w:tc>
          <w:tcPr>
            <w:tcW w:w="2835" w:type="dxa"/>
          </w:tcPr>
          <w:p w14:paraId="727B6C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3EB7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335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CAA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B64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4A81BB" w14:textId="77777777" w:rsidTr="00503750">
        <w:tc>
          <w:tcPr>
            <w:tcW w:w="2835" w:type="dxa"/>
            <w:vAlign w:val="center"/>
          </w:tcPr>
          <w:p w14:paraId="7D5ED2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9C8C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D78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E1F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109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B0055B" w14:textId="77777777" w:rsidTr="00503750">
        <w:tc>
          <w:tcPr>
            <w:tcW w:w="2835" w:type="dxa"/>
            <w:vAlign w:val="center"/>
          </w:tcPr>
          <w:p w14:paraId="185FD1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EFEA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1EA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76B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68F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CD64BB" w14:textId="77777777" w:rsidTr="00503750">
        <w:tc>
          <w:tcPr>
            <w:tcW w:w="2835" w:type="dxa"/>
          </w:tcPr>
          <w:p w14:paraId="06CA2F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591F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A96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1FD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C19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E4736C" w14:textId="77777777" w:rsidTr="00503750">
        <w:tc>
          <w:tcPr>
            <w:tcW w:w="2835" w:type="dxa"/>
          </w:tcPr>
          <w:p w14:paraId="389E45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AD5A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5B2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AA3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161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AAB4CD" w14:textId="77777777" w:rsidTr="00503750">
        <w:tc>
          <w:tcPr>
            <w:tcW w:w="2835" w:type="dxa"/>
          </w:tcPr>
          <w:p w14:paraId="6C2CA6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7F34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542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EE5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EC6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E6F3EB" w14:textId="77777777" w:rsidR="00944C3D" w:rsidRDefault="00944C3D" w:rsidP="00944C3D">
      <w:pPr>
        <w:rPr>
          <w:rFonts w:ascii="Arial" w:hAnsi="Arial"/>
          <w:b/>
        </w:rPr>
      </w:pPr>
    </w:p>
    <w:p w14:paraId="062830E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FF5343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EE7C5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C8484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2E2AA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CA8600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27A11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01A5CF6" w14:textId="77777777" w:rsidTr="00503750">
        <w:trPr>
          <w:trHeight w:val="443"/>
        </w:trPr>
        <w:tc>
          <w:tcPr>
            <w:tcW w:w="2560" w:type="dxa"/>
          </w:tcPr>
          <w:p w14:paraId="7CE226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AF99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3D4E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AA4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6EFF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C7B9E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E6D45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10B3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77DD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B49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B845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7C0BD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C3490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785B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FECF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12F6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1DE0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380CD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ADF1B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C34F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65EA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8DF4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9A13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527D55" w14:textId="77777777" w:rsidR="00944C3D" w:rsidRDefault="00944C3D" w:rsidP="00944C3D">
      <w:pPr>
        <w:rPr>
          <w:rFonts w:ascii="Arial" w:hAnsi="Arial"/>
          <w:b/>
        </w:rPr>
      </w:pPr>
    </w:p>
    <w:p w14:paraId="359F1A2B" w14:textId="77777777" w:rsidR="00944C3D" w:rsidRDefault="00944C3D" w:rsidP="00944C3D">
      <w:pPr>
        <w:rPr>
          <w:rFonts w:ascii="Arial" w:hAnsi="Arial"/>
          <w:b/>
        </w:rPr>
      </w:pPr>
    </w:p>
    <w:p w14:paraId="33BBB9D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3D62FBF" w14:textId="77777777" w:rsidR="00944C3D" w:rsidRDefault="00944C3D" w:rsidP="00944C3D">
      <w:pPr>
        <w:rPr>
          <w:rFonts w:ascii="Arial" w:hAnsi="Arial"/>
          <w:b/>
        </w:rPr>
      </w:pPr>
    </w:p>
    <w:p w14:paraId="0AF291C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582615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6CF15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16C14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A5477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EA521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DDB5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9365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2A390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61EF3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35C17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F0E6A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72667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4BFF6B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23E5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3153C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0B116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3698F3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3A83A0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BF1A49C" w14:textId="77777777" w:rsidTr="00503750">
        <w:trPr>
          <w:trHeight w:val="677"/>
        </w:trPr>
        <w:tc>
          <w:tcPr>
            <w:tcW w:w="3358" w:type="dxa"/>
          </w:tcPr>
          <w:p w14:paraId="17C6DA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2B8AC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CE17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97A472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44D8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C319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A36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40C92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30780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1E4F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72E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FCA7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70DF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F3E6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F08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B2CC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B9D3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3F27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9F8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2451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61CFE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F728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85A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7718D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257324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30B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DDB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00287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D1D914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984931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25B63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70518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304DE3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E0B81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A79F0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3497E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CCDC3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DE8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8CA84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4B37A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7B62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21810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5F57A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7B1D23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DB800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7DA18C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ECC19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6E85B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AF945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8933A7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4F642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6687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B3C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D40FD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3375A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D92D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8CB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4A9A8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C6F71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A5CA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3C3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DA626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A17F74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4753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FD9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C37D9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0FD033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5716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C8F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B6F44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C65ED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F2D468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A318B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9CF7F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86469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75B35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F676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8299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E51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A2AB5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C6F2D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043F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F3D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B450B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3953F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FA23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46A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9A23C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B89712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2C66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09F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C3629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55BF3B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3A2A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FDC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AA999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5D41CE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3A379E6" w14:textId="77777777" w:rsidTr="00503750">
        <w:tc>
          <w:tcPr>
            <w:tcW w:w="3686" w:type="dxa"/>
            <w:vAlign w:val="center"/>
          </w:tcPr>
          <w:p w14:paraId="456600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5347A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95742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9AA3A9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1881F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3065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1AD1F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CCE3A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29780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3855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12238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6C8AB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74729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0225C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14822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05A5C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A12395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82E948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B6E6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A4FB5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93F944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C4BC2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16FA1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28BD3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E141D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72829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AC47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5E4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27B95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5A8A7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21CB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ECD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FB7CD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BFE09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BB7F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E05A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F4EA4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2F2313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0578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5A6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ED07D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1CD00F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0AA9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3B4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519EB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42986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0DCF9D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1383EF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6A5C5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36553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AE7DF9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D3FC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0781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4A2A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7A45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9BEA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E206A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4C0C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376E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03DA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25CA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8C41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85BA9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F0BA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A3B8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FECFB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54D98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B2AB8C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731570" w14:textId="77777777" w:rsidR="00944C3D" w:rsidRDefault="00944C3D" w:rsidP="00944C3D">
      <w:pPr>
        <w:rPr>
          <w:sz w:val="22"/>
          <w:szCs w:val="22"/>
        </w:rPr>
      </w:pPr>
    </w:p>
    <w:p w14:paraId="5C0A5CDA" w14:textId="77777777" w:rsidR="00944C3D" w:rsidRDefault="00944C3D" w:rsidP="00944C3D">
      <w:pPr>
        <w:rPr>
          <w:sz w:val="22"/>
          <w:szCs w:val="22"/>
        </w:rPr>
      </w:pPr>
    </w:p>
    <w:p w14:paraId="1498F80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B6F0BE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E28E9C5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29D1B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39F36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A3CE4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17316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269586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DCE547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F8C422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2D2F76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DABE6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E70126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C7E9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0689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8151E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DC689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4A7D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DC6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A6704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2EE0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D76F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2DF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9F7DA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D2E3E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2231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6CE7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D61D5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6A4BF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948A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36C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DB44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3052D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DE60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E66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07DD8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8DEFDB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DB87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B85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CAB7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FCBD7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28F8DA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4FCE40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4C3E4B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A29041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782738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39ED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1516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FD8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72DA7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96142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28ED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F04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84C05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32E29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92C7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13D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B4430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D44B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458F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D79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2C416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7C175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E976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18D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0C0FD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D5CA7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EC4D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F79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14831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EC77A6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5B07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9C4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F5C2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3D1ED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BD4BE7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B9C13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AFA1B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5DCD7C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44FD5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B7A2A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0E8924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5416A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9D3C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15C3B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E02537D" w14:textId="77777777" w:rsidR="00944C3D" w:rsidRPr="003607F0" w:rsidRDefault="00944C3D" w:rsidP="00944C3D"/>
    <w:p w14:paraId="6A49E6F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CA1FF" w14:textId="77777777" w:rsidR="00DD0F33" w:rsidRDefault="00DD0F33">
      <w:r>
        <w:separator/>
      </w:r>
    </w:p>
  </w:endnote>
  <w:endnote w:type="continuationSeparator" w:id="0">
    <w:p w14:paraId="3D5D0AA5" w14:textId="77777777" w:rsidR="00DD0F33" w:rsidRDefault="00DD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4319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4BEFC2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2FC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F702F7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827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E1DDAD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CC3B9" w14:textId="77777777" w:rsidR="00DD0F33" w:rsidRDefault="00DD0F33">
      <w:r>
        <w:separator/>
      </w:r>
    </w:p>
  </w:footnote>
  <w:footnote w:type="continuationSeparator" w:id="0">
    <w:p w14:paraId="5A6CA8E1" w14:textId="77777777" w:rsidR="00DD0F33" w:rsidRDefault="00DD0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118711">
    <w:abstractNumId w:val="13"/>
  </w:num>
  <w:num w:numId="2" w16cid:durableId="1306357059">
    <w:abstractNumId w:val="17"/>
  </w:num>
  <w:num w:numId="3" w16cid:durableId="2031374791">
    <w:abstractNumId w:val="8"/>
  </w:num>
  <w:num w:numId="4" w16cid:durableId="1458914867">
    <w:abstractNumId w:val="7"/>
  </w:num>
  <w:num w:numId="5" w16cid:durableId="25128352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98506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589118">
    <w:abstractNumId w:val="20"/>
  </w:num>
  <w:num w:numId="8" w16cid:durableId="1681543449">
    <w:abstractNumId w:val="10"/>
  </w:num>
  <w:num w:numId="9" w16cid:durableId="1589653775">
    <w:abstractNumId w:val="0"/>
  </w:num>
  <w:num w:numId="10" w16cid:durableId="1658655971">
    <w:abstractNumId w:val="19"/>
  </w:num>
  <w:num w:numId="11" w16cid:durableId="599803996">
    <w:abstractNumId w:val="6"/>
  </w:num>
  <w:num w:numId="12" w16cid:durableId="258149592">
    <w:abstractNumId w:val="9"/>
  </w:num>
  <w:num w:numId="13" w16cid:durableId="1187787271">
    <w:abstractNumId w:val="12"/>
  </w:num>
  <w:num w:numId="14" w16cid:durableId="1992441501">
    <w:abstractNumId w:val="15"/>
  </w:num>
  <w:num w:numId="15" w16cid:durableId="1432316219">
    <w:abstractNumId w:val="14"/>
  </w:num>
  <w:num w:numId="16" w16cid:durableId="1841852126">
    <w:abstractNumId w:val="2"/>
  </w:num>
  <w:num w:numId="17" w16cid:durableId="227571392">
    <w:abstractNumId w:val="4"/>
  </w:num>
  <w:num w:numId="18" w16cid:durableId="1461919627">
    <w:abstractNumId w:val="11"/>
  </w:num>
  <w:num w:numId="19" w16cid:durableId="993529035">
    <w:abstractNumId w:val="5"/>
  </w:num>
  <w:num w:numId="20" w16cid:durableId="1939024177">
    <w:abstractNumId w:val="18"/>
  </w:num>
  <w:num w:numId="21" w16cid:durableId="1080099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C30B8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27B09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271C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E6272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060D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D0F33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9FDD1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6558E-43FB-4761-AFE6-7D8A11A85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30084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2023-03-08T06:32:00Z</dcterms:created>
  <dcterms:modified xsi:type="dcterms:W3CDTF">2023-03-08T06:32:00Z</dcterms:modified>
</cp:coreProperties>
</file>