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4BCD7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05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B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DE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C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E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64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8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2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C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5F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86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A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8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CE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D8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87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52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8D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E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7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6D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C6CA0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DD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1F3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87E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F6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1C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B8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64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DD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5E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9A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F2D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0B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207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6A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F9F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87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34A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DD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D8A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1A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E8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8D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A6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4A3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48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D3E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96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F9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50C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CE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2E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F2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0E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B15D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0D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8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50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6E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68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67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44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E1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93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FFE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1F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0DB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81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734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867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32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A6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3B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97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AE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FD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52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72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52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7C6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99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F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69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FF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C7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09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17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C9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3A72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3A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B76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08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01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7E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24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64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47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10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CF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6B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84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DD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91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C7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5EA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23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0D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12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87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AF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2E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3D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DB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A0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19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8CA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CF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8A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CC4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23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B5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D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D4329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F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F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E4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79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D9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5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A7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D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F7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E3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178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67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F15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8A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5C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E6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A2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4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E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68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1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09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6D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F4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2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E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D1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5C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B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808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DC1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6B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19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44EA2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9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8A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8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AD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1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9F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F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CF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A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7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6F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49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2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B6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EE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46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11C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D5FB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7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F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C8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91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EC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A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58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24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738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B0F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E20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A69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050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42A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683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C4F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783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BCE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F635A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2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A2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47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FC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9BDD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1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4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9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6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B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5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75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9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4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E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3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8EDC2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1A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2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4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3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4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E6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3E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76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EF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2D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E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4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81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06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9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08FF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1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75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44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34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58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BB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C1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F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C7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2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55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21B5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3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6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4C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3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4D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D1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B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F7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B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A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2C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2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94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A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63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3682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C4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03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F9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01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7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63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71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64B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74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34C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40E316" w14:textId="671835D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C72E63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487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8D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41F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1FA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67C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A64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D1D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80D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D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D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9C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1C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4E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2A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28A1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7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00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CE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08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7A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A5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36C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74B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1C1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6582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612D4DA" wp14:editId="6B7C7F4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38BE0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C3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00C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F8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27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32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57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91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73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69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3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9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D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9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2C6BC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7BA5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57601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A3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2C40C2" wp14:editId="16BD042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4E937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C55366A" wp14:editId="1C15701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D2AF6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797492" wp14:editId="377A05E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B84CF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F41CC08" wp14:editId="7A3D299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DAFAF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77097A4" wp14:editId="55761AB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27D33B" w14:textId="765B61D5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0325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C72E6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7097A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D27D33B" w14:textId="765B61D5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03258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C72E63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EEB916F" wp14:editId="1E37169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B5D2E3" w14:textId="7AD0B907" w:rsidR="000B647F" w:rsidRDefault="0099716A" w:rsidP="00944C3D">
                                  <w:r>
                                    <w:t>20</w:t>
                                  </w:r>
                                  <w:r w:rsidR="00203258">
                                    <w:t>2</w:t>
                                  </w:r>
                                  <w:r w:rsidR="00C72E63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EB916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BB5D2E3" w14:textId="7AD0B907" w:rsidR="000B647F" w:rsidRDefault="0099716A" w:rsidP="00944C3D">
                            <w:r>
                              <w:t>20</w:t>
                            </w:r>
                            <w:r w:rsidR="00203258">
                              <w:t>2</w:t>
                            </w:r>
                            <w:r w:rsidR="00C72E63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26A2201" wp14:editId="7CA74BF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830E25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F805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F1E3A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0B7399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91A2723" wp14:editId="3B5C2C7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72EEA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A231817" wp14:editId="0F6007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E303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FAFEEB" wp14:editId="451279F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FBB00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0DE485B" wp14:editId="1A8AB16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E723B2" w14:textId="44B390C5" w:rsidR="000B647F" w:rsidRDefault="0099716A" w:rsidP="00944C3D">
                                  <w:r>
                                    <w:t>20</w:t>
                                  </w:r>
                                  <w:r w:rsidR="00C72E63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DE485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CE723B2" w14:textId="44B390C5" w:rsidR="000B647F" w:rsidRDefault="0099716A" w:rsidP="00944C3D">
                            <w:r>
                              <w:t>20</w:t>
                            </w:r>
                            <w:r w:rsidR="00C72E63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5C4E7C7" wp14:editId="7DFCA6F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F08CB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09D49BC" wp14:editId="0D22979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B21BA9" w14:textId="04BC9C88" w:rsidR="000B647F" w:rsidRDefault="0099716A" w:rsidP="00944C3D">
                                  <w:r>
                                    <w:t>20</w:t>
                                  </w:r>
                                  <w:r w:rsidR="00C72E63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D49B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7B21BA9" w14:textId="04BC9C88" w:rsidR="000B647F" w:rsidRDefault="0099716A" w:rsidP="00944C3D">
                            <w:r>
                              <w:t>20</w:t>
                            </w:r>
                            <w:r w:rsidR="00C72E63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31DB9EC" wp14:editId="26724C3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ACB4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29FB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A231A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75DB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EC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3A17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8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33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B1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B3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BC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B4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2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C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68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D9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78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93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1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B8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0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D6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10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4C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9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01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BE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B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3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06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63C2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B3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B68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78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6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E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EB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82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2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8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67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3B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E8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3D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A4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2C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65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1A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B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5328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79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6B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330D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63F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E2C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141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A9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A0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0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2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B4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D5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0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2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DD09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F4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FD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4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7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68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D3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2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85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2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1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F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ED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93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C1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D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09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F1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A7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FC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B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19F5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16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69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E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59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78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A8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D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2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6E9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C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BA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5E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5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C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71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3F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1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7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3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7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1D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6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3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3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06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88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3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95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1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18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E2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3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1B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F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E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31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37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929F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03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0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FF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2D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E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1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C0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85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A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96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0F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AB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97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FB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4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BB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6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BD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38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86D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8C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D4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FCC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260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2C4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2D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84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1B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D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61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95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05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05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4F2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1B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22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C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B8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2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8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5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1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B6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4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0B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F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90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0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07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A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E3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62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496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5AC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65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0F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E40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1E6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F44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8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E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F627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8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63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9E24CF3" wp14:editId="49AEB98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0EBBA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30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0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DC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25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C4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A2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CC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D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6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6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45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15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8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6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5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B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27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C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5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21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86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8C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E3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5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6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06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5C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27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DE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F5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4CAA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6C4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9609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FD5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B6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F10532C" wp14:editId="4053A4B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914748" w14:textId="0F1830AA" w:rsidR="000B647F" w:rsidRPr="00391121" w:rsidRDefault="00C72E6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36122394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10532C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2914748" w14:textId="0F1830AA" w:rsidR="000B647F" w:rsidRPr="00391121" w:rsidRDefault="00C72E6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36122394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0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D8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86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8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5B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51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B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26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3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3E3B3C2" wp14:editId="3174162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0A9CC6" w14:textId="5925B8E1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C72E63">
                                    <w:rPr>
                                      <w:rFonts w:ascii="Arial" w:hAnsi="Arial" w:cs="Arial"/>
                                    </w:rPr>
                                    <w:t>021569363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E3B3C2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E0A9CC6" w14:textId="5925B8E1"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C72E63">
                              <w:rPr>
                                <w:rFonts w:ascii="Arial" w:hAnsi="Arial" w:cs="Arial"/>
                              </w:rPr>
                              <w:t>021569363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40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21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AA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6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C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8C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87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30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1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ED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E5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22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2D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18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61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39F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81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CBC3A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2E4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F3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B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B4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04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B7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5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F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D5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A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D3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0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C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B8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B5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2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BF51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11B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C7B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CD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D82DFF6" wp14:editId="30D6BBA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204CA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335D80">
                                    <w:rPr>
                                      <w:rFonts w:ascii="Arial" w:hAnsi="Arial" w:cs="Arial"/>
                                    </w:rPr>
                                    <w:t>Gen.Goliana</w:t>
                                  </w:r>
                                  <w:proofErr w:type="spellEnd"/>
                                  <w:r w:rsidR="00335D80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335D80">
                              <w:rPr>
                                <w:rFonts w:ascii="Arial" w:hAnsi="Arial" w:cs="Arial"/>
                              </w:rPr>
                              <w:t>Gen.Goliana</w:t>
                            </w:r>
                            <w:proofErr w:type="spellEnd"/>
                            <w:r w:rsidR="00335D80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0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55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88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EC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1A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9D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2B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F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F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5B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7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1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7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B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C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5F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8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B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0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C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D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76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6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32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E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55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20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64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D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0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9C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63A3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F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36E2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A966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FDB0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D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46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C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4C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CE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6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3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9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B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EA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58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A5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36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C1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CD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22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26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B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CB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1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7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FF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C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3024E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E77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8E8F278" wp14:editId="5BAABD6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EFBF45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Ge.Goliana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Ge.Goliana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BE5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FA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C3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17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90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B3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10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1C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11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5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ED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BA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5D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21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B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8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CD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0313A7D" wp14:editId="3B9DA2F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AEB778" w14:textId="66B84715" w:rsidR="000B647F" w:rsidRDefault="00335D80" w:rsidP="00944C3D">
                                  <w:r>
                                    <w:t>15</w:t>
                                  </w:r>
                                  <w:r w:rsidR="00C72E63">
                                    <w:t>39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313A7D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6AEB778" w14:textId="66B84715" w:rsidR="000B647F" w:rsidRDefault="00335D80" w:rsidP="00944C3D">
                            <w:r>
                              <w:t>15</w:t>
                            </w:r>
                            <w:r w:rsidR="00C72E63">
                              <w:t>39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97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C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9A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EB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62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19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6DD0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9D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0D4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78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8235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4B83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9823B4C" wp14:editId="04298A5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86259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8ADA44B" wp14:editId="4884A5E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278ED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02DB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B6C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60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AD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BA32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21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7D2E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3DDE597" wp14:editId="12BD94B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9CBE6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9D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FBE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141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B8A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3BD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8DE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35E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7A5A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AF49E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DFE250B" wp14:editId="69DFC93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78D26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770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9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A6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A8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16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A8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B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0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721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2C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0485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8F23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C5C7C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93677D4" wp14:editId="499FD2B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10FA9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2535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73FF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178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4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AB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A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7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16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1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C2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6B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F3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AB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31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6E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7E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84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C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70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1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B2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0E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F6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A1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A3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0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50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92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9F37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28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95A31F" w14:textId="010A93E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03258">
              <w:rPr>
                <w:rFonts w:ascii="Arial" w:hAnsi="Arial"/>
                <w:lang w:eastAsia="sk-SK"/>
              </w:rPr>
              <w:t>28.2.202</w:t>
            </w:r>
            <w:r w:rsidR="00C72E63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9FC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90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53C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2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26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CAD0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19E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D2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3D0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EA9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66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015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D8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168A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A8F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E99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C40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9EA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BAE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D9B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69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A0C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DEA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75E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B5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B70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28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B9F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D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109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EA3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047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8C4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5FB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244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FB6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B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000A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54F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6BF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8D4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D85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1C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6AF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13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A4FF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9AD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A9F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78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FE5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8C3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95A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A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B705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E17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23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74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5C3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9D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FD0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3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34A9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2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99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E339E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32039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5C00D6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3CDCFC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9A9C09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04E47E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628799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CCD964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C9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6C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6D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31CF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DFA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A1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20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3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E3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6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1B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BE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73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14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7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BB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0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1B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86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24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6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2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7F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3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7A57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A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E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8532BF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9CA2C8B" w14:textId="77777777" w:rsidR="00944C3D" w:rsidRDefault="00944C3D" w:rsidP="00944C3D">
      <w:pPr>
        <w:rPr>
          <w:rFonts w:ascii="Arial" w:hAnsi="Arial"/>
        </w:rPr>
      </w:pPr>
    </w:p>
    <w:p w14:paraId="3C1BC8D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10F4624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A6B21E7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B0041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3E9601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B182D8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F67A62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99809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8B19C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0C0CC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2BF386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5E4BAF" w14:textId="5918D2D7" w:rsidR="00944C3D" w:rsidRPr="008D0433" w:rsidRDefault="00C72E6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Matejka Lukáš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A8A5BC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8EFCE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C571C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E4D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13366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EDA4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B0EC3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FAB6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6915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5E9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639C4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56E370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041604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7177D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272B3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8B1652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8234E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63544E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A260C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0D18BD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466ED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BBDF7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1C4AA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14ADFA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1EDC1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92F6B2C" w14:textId="285D702D" w:rsidR="00944C3D" w:rsidRPr="008D0433" w:rsidRDefault="00C72E6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B2F51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EE0AE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073DA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7A538BD" w14:textId="23A541AC" w:rsidR="00944C3D" w:rsidRPr="008D0433" w:rsidRDefault="00C72E6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87E64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D2121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E241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A914C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32A1E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3F5A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30C77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4DE8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7DAAE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A41AE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A8E6E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AF4E1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52985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9AB74B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A83C1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14E72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2F4F65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A9A8D5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62C3AFC" w14:textId="15D5165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C72E63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9DFCF3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A1D87A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4C401C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9EA42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B1734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45826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942E65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E84A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6574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9269C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CBE45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68B1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23D8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CAA71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12DBD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0392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209E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42C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88FB2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1819E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A5993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AF4A4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655FA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B7958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94119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18956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CCEF1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A0847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AA19F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5705E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2DF36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83898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E3655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5723F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B07D3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65073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758E1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7D2BA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A3AD2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9A710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438B82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8EF0D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5F83A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EE995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22298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D3660B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EFE95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ABD3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5D7FE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A5440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600F6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283A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59E0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047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1631D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4E6EC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A3C2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17E40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73C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0C92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828E1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7FD8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9134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1A121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9AD2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63112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692E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989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DC9A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42F0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9580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64E50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5B1DFC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3E1D62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E0F38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EC455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42DABC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7246E9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BB4CE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6FB1F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20C5DB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270D943" w14:textId="77777777" w:rsidTr="00503750">
        <w:tc>
          <w:tcPr>
            <w:tcW w:w="2302" w:type="dxa"/>
            <w:vAlign w:val="center"/>
          </w:tcPr>
          <w:p w14:paraId="6F7382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D6C01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37223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CC99B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D6162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C066F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DF667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0FC19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12592B" w14:textId="77777777" w:rsidTr="00503750">
        <w:tc>
          <w:tcPr>
            <w:tcW w:w="15593" w:type="dxa"/>
            <w:gridSpan w:val="8"/>
            <w:vAlign w:val="center"/>
          </w:tcPr>
          <w:p w14:paraId="2E4B9E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C7D487" w14:textId="77777777" w:rsidTr="00503750">
        <w:tc>
          <w:tcPr>
            <w:tcW w:w="2302" w:type="dxa"/>
            <w:vAlign w:val="center"/>
          </w:tcPr>
          <w:p w14:paraId="28F37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B6E1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FE2E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FA7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E1C7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9E71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7145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44F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551B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312E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D8E2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684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873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815D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004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68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68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1BA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ED1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5F332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DE41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D80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287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A2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65D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D9C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91D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A9C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FA95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E7D3D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9A1A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F53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E6CE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85D1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C48C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0C6680" w14:textId="77777777" w:rsidTr="00503750">
        <w:tc>
          <w:tcPr>
            <w:tcW w:w="2302" w:type="dxa"/>
            <w:vAlign w:val="center"/>
          </w:tcPr>
          <w:p w14:paraId="110B27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E935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C088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051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B89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49F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E10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867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1F316" w14:textId="77777777" w:rsidTr="00503750">
        <w:tc>
          <w:tcPr>
            <w:tcW w:w="15593" w:type="dxa"/>
            <w:gridSpan w:val="8"/>
            <w:vAlign w:val="center"/>
          </w:tcPr>
          <w:p w14:paraId="53C4F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7A8C75A" w14:textId="77777777" w:rsidTr="00503750">
        <w:tc>
          <w:tcPr>
            <w:tcW w:w="2302" w:type="dxa"/>
            <w:vAlign w:val="center"/>
          </w:tcPr>
          <w:p w14:paraId="6E0778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FA764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D5C8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6E63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DEC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D788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8C5F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4225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E804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0F4BC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7E528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4BC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1FE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D9A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E70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9A44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47E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7C24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2CB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E6CB6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A033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DD86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112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A6C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2287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A524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7BF19" w14:textId="77777777" w:rsidTr="00503750">
        <w:tc>
          <w:tcPr>
            <w:tcW w:w="2302" w:type="dxa"/>
            <w:vAlign w:val="center"/>
          </w:tcPr>
          <w:p w14:paraId="05644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393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ECE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9B9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2A3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A8C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F84B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7E7E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0F0764" w14:textId="77777777" w:rsidTr="00503750">
        <w:tc>
          <w:tcPr>
            <w:tcW w:w="15593" w:type="dxa"/>
            <w:gridSpan w:val="8"/>
            <w:vAlign w:val="center"/>
          </w:tcPr>
          <w:p w14:paraId="042B0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A02364" w14:textId="77777777" w:rsidTr="00503750">
        <w:tc>
          <w:tcPr>
            <w:tcW w:w="2302" w:type="dxa"/>
            <w:vAlign w:val="center"/>
          </w:tcPr>
          <w:p w14:paraId="159B35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684B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1DC5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1D7C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FFA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9F2D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9ADA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ADC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16AD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57AB0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D61F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74C8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CC5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BC9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7D8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BCA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487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E963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FC97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4E76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203A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7BF8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4AA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7CF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1D1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CF0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1512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85F2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FB52A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3EE3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AC3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BC8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B2B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7C8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FD7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F88B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37308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78036C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1FCA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3AD28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0AAD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A1AE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880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5FD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C12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0D8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A3AB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CC2C4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F039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D015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FE8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1CD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58F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178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0241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AD472" w14:textId="77777777" w:rsidR="00944C3D" w:rsidRDefault="00944C3D" w:rsidP="00944C3D">
      <w:pPr>
        <w:rPr>
          <w:rFonts w:ascii="Arial" w:hAnsi="Arial"/>
          <w:b/>
        </w:rPr>
      </w:pPr>
    </w:p>
    <w:p w14:paraId="12B4F71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00CB463" w14:textId="77777777" w:rsidTr="00503750">
        <w:tc>
          <w:tcPr>
            <w:tcW w:w="1944" w:type="dxa"/>
            <w:vAlign w:val="center"/>
          </w:tcPr>
          <w:p w14:paraId="43776F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804A0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487B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698F5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5123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70AE1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778A3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A315F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33C6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0947E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BD1B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6A3AC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2490E99" w14:textId="77777777" w:rsidTr="00503750">
        <w:tc>
          <w:tcPr>
            <w:tcW w:w="15685" w:type="dxa"/>
            <w:gridSpan w:val="12"/>
            <w:vAlign w:val="center"/>
          </w:tcPr>
          <w:p w14:paraId="2270F3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4D9604D" w14:textId="77777777" w:rsidTr="00503750">
        <w:tc>
          <w:tcPr>
            <w:tcW w:w="1944" w:type="dxa"/>
            <w:vAlign w:val="center"/>
          </w:tcPr>
          <w:p w14:paraId="27C1F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A81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B6F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6F3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739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3D9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E5A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AF0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ED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964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7A2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8A1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D0B7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25055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F55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D73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67E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4D6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4FF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320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155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C77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B6D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636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EA6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8ABA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89D26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FE74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1AE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043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4A2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619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B2D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13A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9C9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489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D10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FFD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6133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2E4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BC7F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53C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5C5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2AE6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79B2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78A3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C0EA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8470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7A86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64F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4A01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4975DA" w14:textId="77777777" w:rsidTr="00503750">
        <w:tc>
          <w:tcPr>
            <w:tcW w:w="1944" w:type="dxa"/>
            <w:vAlign w:val="center"/>
          </w:tcPr>
          <w:p w14:paraId="75CB1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5DA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569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C74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461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98B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084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E0C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73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3A3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5F1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522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FCCEF" w14:textId="77777777" w:rsidTr="00503750">
        <w:tc>
          <w:tcPr>
            <w:tcW w:w="15685" w:type="dxa"/>
            <w:gridSpan w:val="12"/>
            <w:vAlign w:val="center"/>
          </w:tcPr>
          <w:p w14:paraId="113AE7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0651D4" w14:textId="77777777" w:rsidTr="00503750">
        <w:tc>
          <w:tcPr>
            <w:tcW w:w="1944" w:type="dxa"/>
            <w:vAlign w:val="center"/>
          </w:tcPr>
          <w:p w14:paraId="73C5A6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A07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FFA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FDD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221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8C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FCE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B35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8A5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297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417D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2C80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A028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37E01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40A1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B60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F80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8C2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156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46C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ECD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033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052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BDB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CE3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3D07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02EE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E17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546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476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A85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421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8FB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7E8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26D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665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334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278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57C5C" w14:textId="77777777" w:rsidTr="00503750">
        <w:tc>
          <w:tcPr>
            <w:tcW w:w="1944" w:type="dxa"/>
            <w:vAlign w:val="center"/>
          </w:tcPr>
          <w:p w14:paraId="08221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32F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AD7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C44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60D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C2A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928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0C7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339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BA6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421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2BAE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08D2E" w14:textId="77777777" w:rsidTr="00503750">
        <w:tc>
          <w:tcPr>
            <w:tcW w:w="15685" w:type="dxa"/>
            <w:gridSpan w:val="12"/>
            <w:vAlign w:val="center"/>
          </w:tcPr>
          <w:p w14:paraId="4860C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67C5543" w14:textId="77777777" w:rsidTr="00503750">
        <w:tc>
          <w:tcPr>
            <w:tcW w:w="1944" w:type="dxa"/>
            <w:vAlign w:val="center"/>
          </w:tcPr>
          <w:p w14:paraId="7B7502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EA7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82F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4F8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EC8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7EE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047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B43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315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9A2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4EC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46F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5EEB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ADFD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7E3C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414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059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A49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E5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3D0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92A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CCC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3CF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E3D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1C6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DB9D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2044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A670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E7E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20F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B97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FC8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EA7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8EE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217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30E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5E9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C41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510A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82F6F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D49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AFB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422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9FB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D1B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A9A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D61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163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B8D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4B6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DEF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77A9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2ED6B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DE402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067E4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CB4F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853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1EA2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E26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6A1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526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2E2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498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B03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D3B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E20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060D0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04EF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CB4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7B0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BA1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87F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B2D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623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BE4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F60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CBC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91F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1A8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2F90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CA43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9E88F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C5516C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8F845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77F5E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3ABAC1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75741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79E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8D6C7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BF52D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7CFC3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0602F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86B0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3B6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BFBA5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9AC75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820C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5D64F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F82AA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DC1F36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28851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2B82F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EF2A5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19A396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4A4CE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1896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E530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04885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49A0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4E229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502E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F5498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6F01C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739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7DE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12BF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4663F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194CBA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D7674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461C2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5735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55633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6F82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8ED45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51DDE60" w14:textId="77777777" w:rsidTr="00503750">
        <w:trPr>
          <w:trHeight w:val="1073"/>
        </w:trPr>
        <w:tc>
          <w:tcPr>
            <w:tcW w:w="3614" w:type="dxa"/>
            <w:vMerge/>
          </w:tcPr>
          <w:p w14:paraId="745515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F17D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1C9C7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50922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A8045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5E61A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78A0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F3279DF" w14:textId="77777777" w:rsidTr="00503750">
        <w:trPr>
          <w:trHeight w:val="283"/>
        </w:trPr>
        <w:tc>
          <w:tcPr>
            <w:tcW w:w="3614" w:type="dxa"/>
          </w:tcPr>
          <w:p w14:paraId="05E8D3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00C92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D4F8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C2A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C3ED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8BB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8DFD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729AC3" w14:textId="77777777" w:rsidTr="00503750">
        <w:trPr>
          <w:trHeight w:val="283"/>
        </w:trPr>
        <w:tc>
          <w:tcPr>
            <w:tcW w:w="3614" w:type="dxa"/>
          </w:tcPr>
          <w:p w14:paraId="7E7A54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FE0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FC6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9A83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5F1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BA8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21F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0DA173" w14:textId="77777777" w:rsidTr="00503750">
        <w:trPr>
          <w:trHeight w:val="283"/>
        </w:trPr>
        <w:tc>
          <w:tcPr>
            <w:tcW w:w="3614" w:type="dxa"/>
          </w:tcPr>
          <w:p w14:paraId="6FA80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BCC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DA5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54A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9AA7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0B2F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369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F7925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B5099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BA9E2A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53DA9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9974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BAD36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F05AD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7E3B9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63F42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3EDB2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0E98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A5FE3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225D9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F6A0A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A0A85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10A4C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68DE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B2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F0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3D2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BDB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CF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8C7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78C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01C2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AF7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78E0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2DD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C83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DBF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3E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35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9EA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FD8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0C3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829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C2CD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52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968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49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8FA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6D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1B3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A38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054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3A1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DE76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7FD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3D7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CD9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EB4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E07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17A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A86C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75D3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2841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636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75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44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3A3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B35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2F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F7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C77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8DC1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4F83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52E1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9FAE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AE41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8D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BF6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BC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52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718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7C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E11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698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B44A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08C9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7D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395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95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527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ED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2E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0B1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DF8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0AF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516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3C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4D9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AF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DC4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56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41B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FCD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691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8AA9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E97D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4A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9A0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C6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EEB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35C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DB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8E0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FB21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376C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14B07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9F8E5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C24A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47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FE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C6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B1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A94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5A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7F5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CEC6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DC1E8D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0E8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3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1C7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7D4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13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80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B3D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C92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66BD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78491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3992B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614C1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6069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C9B8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B1F4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F973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DC40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A0CE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568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976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93FA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BE8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2247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C16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5785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9B45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D7DB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13C9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1E6B0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5FE016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C89B0D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952778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544728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BBF87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C4BC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7CC3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6186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8444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65E3CE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DEAC6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D439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BD49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BC68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F8DD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F1FD5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531C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819E8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AB792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53E4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7B5ED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46261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1913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C6AD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F664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18476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CB173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D714A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3043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A7FA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2EE3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CF693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03E0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EF07D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43FC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1812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99A32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8BCD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4C9B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1C453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30D347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A1FC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53AFA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E8740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B732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798F718" w14:textId="77777777" w:rsidR="00944C3D" w:rsidRDefault="00944C3D" w:rsidP="00944C3D">
      <w:pPr>
        <w:rPr>
          <w:rFonts w:ascii="Arial" w:hAnsi="Arial"/>
          <w:b/>
        </w:rPr>
      </w:pPr>
    </w:p>
    <w:p w14:paraId="724C4DE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D24ECE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45660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0CA96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6EBEE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4352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6F918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66DCDD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CA037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96E9F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3DFA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5786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DD4EB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D7E0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8188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0EEFB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B3373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EA5B8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8208D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3E53A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C0A5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836C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AFC9F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9C67FD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F226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6001B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D1EE7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E3D36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63326D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FC3617" w14:textId="77777777" w:rsidTr="00503750">
        <w:tc>
          <w:tcPr>
            <w:tcW w:w="2835" w:type="dxa"/>
            <w:vAlign w:val="center"/>
          </w:tcPr>
          <w:p w14:paraId="4365AD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EC16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DDF15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24323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A52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F2E5E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EBF3CF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6B3C63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9C88FEA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45CC9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C77D4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1CCE6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270A3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EDFB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9939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DFE5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8BF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24E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8DC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964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FFC1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4DA5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733C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BC6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0F1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470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F3D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EC41E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C55D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3896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D2D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86F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E7C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5C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90B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2A933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02E7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F98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226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98F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637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0A99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21324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36C2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D85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BA6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036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E0E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EA5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174E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73761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605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D46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012D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315B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A731F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434D98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A8AC3A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87F9CF4" w14:textId="77777777" w:rsidR="00944C3D" w:rsidRDefault="00944C3D" w:rsidP="00944C3D">
      <w:pPr>
        <w:rPr>
          <w:rFonts w:ascii="Arial" w:hAnsi="Arial"/>
          <w:b/>
        </w:rPr>
      </w:pPr>
    </w:p>
    <w:p w14:paraId="32B50F9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98D592" w14:textId="77777777" w:rsidTr="00503750">
        <w:tc>
          <w:tcPr>
            <w:tcW w:w="2835" w:type="dxa"/>
            <w:vAlign w:val="center"/>
          </w:tcPr>
          <w:p w14:paraId="6723CA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312F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93AF1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549C0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95E0D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8381C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988E4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1461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96ED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44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04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D7C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ADC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578D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9723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82C0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4F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3ED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84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B1E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57D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3A1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32DF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753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A9A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BEC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3C6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B06F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2B66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D0CD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F0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F8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BC6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0DE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EDBC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BA29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CE650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B564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A6CD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5E3A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FE4F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5300D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E5523E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82BCA6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34E69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23C8E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A7D453D" w14:textId="77777777" w:rsidTr="00503750">
        <w:trPr>
          <w:trHeight w:val="699"/>
        </w:trPr>
        <w:tc>
          <w:tcPr>
            <w:tcW w:w="3502" w:type="dxa"/>
            <w:vMerge/>
          </w:tcPr>
          <w:p w14:paraId="72FFE4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DDE83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C63C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5EDC8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D622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C06E24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235AC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02B66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3F56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CD31CD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A06FC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26C7E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1D88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003EDC9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1C607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D091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6179B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CC46EA5" w14:textId="77777777" w:rsidTr="00503750">
        <w:trPr>
          <w:trHeight w:val="593"/>
        </w:trPr>
        <w:tc>
          <w:tcPr>
            <w:tcW w:w="3497" w:type="dxa"/>
          </w:tcPr>
          <w:p w14:paraId="6587A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0D908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11FD1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1F07F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D5A7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D777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FFD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3D00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5AD4A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9D4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05F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D4BA5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21800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387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E63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695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FCB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80A0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711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AA6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1A7B4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F72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2F3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6A2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D46EC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AB5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836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EB6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DBB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CC3E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94F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020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6FD1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CA5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073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8C85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2BCA3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FA4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1FB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19D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AE5B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917B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C0B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E03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46469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0F3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CD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F467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B0B1F6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C18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40F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4DEEF6" w14:textId="77777777" w:rsidR="00944C3D" w:rsidRDefault="00944C3D" w:rsidP="00944C3D">
      <w:pPr>
        <w:rPr>
          <w:rFonts w:ascii="Arial" w:hAnsi="Arial"/>
          <w:b/>
        </w:rPr>
      </w:pPr>
    </w:p>
    <w:p w14:paraId="53D516A7" w14:textId="77777777" w:rsidR="00944C3D" w:rsidRDefault="00944C3D" w:rsidP="00944C3D">
      <w:pPr>
        <w:rPr>
          <w:rFonts w:ascii="Arial" w:hAnsi="Arial"/>
          <w:b/>
        </w:rPr>
      </w:pPr>
    </w:p>
    <w:p w14:paraId="30D2E2DB" w14:textId="77777777" w:rsidR="00944C3D" w:rsidRDefault="00944C3D" w:rsidP="00944C3D">
      <w:pPr>
        <w:rPr>
          <w:rFonts w:ascii="Arial" w:hAnsi="Arial"/>
          <w:b/>
        </w:rPr>
      </w:pPr>
    </w:p>
    <w:p w14:paraId="2555AB66" w14:textId="77777777" w:rsidR="00944C3D" w:rsidRDefault="00944C3D" w:rsidP="00944C3D">
      <w:pPr>
        <w:rPr>
          <w:rFonts w:ascii="Arial" w:hAnsi="Arial"/>
          <w:b/>
        </w:rPr>
      </w:pPr>
    </w:p>
    <w:p w14:paraId="629D389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9399083" w14:textId="77777777" w:rsidTr="00503750">
        <w:tc>
          <w:tcPr>
            <w:tcW w:w="2622" w:type="dxa"/>
            <w:vAlign w:val="center"/>
          </w:tcPr>
          <w:p w14:paraId="44914F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5B310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8293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971EB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273B9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A474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C147D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92835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699E6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20D966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069B3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24093E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4FE1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98CF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5CE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6FA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68D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DA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30677C" w14:textId="77777777" w:rsidTr="00503750">
        <w:tc>
          <w:tcPr>
            <w:tcW w:w="2622" w:type="dxa"/>
            <w:vAlign w:val="center"/>
          </w:tcPr>
          <w:p w14:paraId="6276F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9A7D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7152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16B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06A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D80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A9A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7D5D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FED5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5643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D9B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F9A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B4E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7CC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B4A55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83D7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FEFB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7AD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5B4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454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17B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C808D3" w14:textId="77777777" w:rsidTr="00503750">
        <w:tc>
          <w:tcPr>
            <w:tcW w:w="2622" w:type="dxa"/>
            <w:vAlign w:val="center"/>
          </w:tcPr>
          <w:p w14:paraId="5DB09D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B8D2D96" w14:textId="39003711" w:rsidR="00944C3D" w:rsidRPr="008C56AB" w:rsidRDefault="00C72E63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37004</w:t>
            </w:r>
          </w:p>
        </w:tc>
        <w:tc>
          <w:tcPr>
            <w:tcW w:w="1275" w:type="dxa"/>
            <w:vAlign w:val="center"/>
          </w:tcPr>
          <w:p w14:paraId="521ABA11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661119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4EBB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D948BB" w14:textId="107BC556" w:rsidR="00944C3D" w:rsidRPr="008C56AB" w:rsidRDefault="00C72E63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48621</w:t>
            </w:r>
          </w:p>
        </w:tc>
      </w:tr>
      <w:tr w:rsidR="0099716A" w:rsidRPr="00050529" w14:paraId="1EC80A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0746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2339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867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51F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B2A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F3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D4C7C06" w14:textId="77777777" w:rsidTr="00503750">
        <w:tc>
          <w:tcPr>
            <w:tcW w:w="2622" w:type="dxa"/>
            <w:vAlign w:val="center"/>
          </w:tcPr>
          <w:p w14:paraId="7B502C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DC54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4A7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CE7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AD1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162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C3C66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A3ED02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70081D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9E2D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24F5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5D2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B3C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0DB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36E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BF9BB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811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9257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5CA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98F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10E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9B6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729B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C6D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67A4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134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BE6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343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28C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5300DD8" w14:textId="77777777" w:rsidTr="00503750">
        <w:tc>
          <w:tcPr>
            <w:tcW w:w="2622" w:type="dxa"/>
            <w:vAlign w:val="center"/>
          </w:tcPr>
          <w:p w14:paraId="12B53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CC89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06C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0D7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39C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CDB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81A5BE" w14:textId="77777777" w:rsidTr="00503750">
        <w:tc>
          <w:tcPr>
            <w:tcW w:w="2622" w:type="dxa"/>
            <w:vAlign w:val="center"/>
          </w:tcPr>
          <w:p w14:paraId="0F8FE0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D99D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3B0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A83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0F4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2C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B9E60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C057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DE6853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90F3D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E8076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E6FE08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04FE5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5E6AD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8DDD2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7E7E0D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6690FA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8A839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077E4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AAA5C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EA58F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C2B31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28E86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4C39E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5DD9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3627F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8737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947A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E277A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44F0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6C5F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19925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8AE6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BD9B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B0ED1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30C5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C8A7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DD457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D47F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1669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EE268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FDA1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1D76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A4C1C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6CF7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241F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1D11D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23F1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7202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1C914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A3AB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2B4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F5FA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45B1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F1282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69D80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5A565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B2ED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C4632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B066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05873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071A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1D6C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FD149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454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A0B7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2A726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1615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D3C8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5C09B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1563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46CF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A8771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AA79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8DF7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54B95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82DF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FCFE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9CCB6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0D009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FDA19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2C592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864CAF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480CF79" w14:textId="77777777" w:rsidTr="00503750">
        <w:tc>
          <w:tcPr>
            <w:tcW w:w="2835" w:type="dxa"/>
            <w:vAlign w:val="center"/>
          </w:tcPr>
          <w:p w14:paraId="2DCC31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D85F4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70BD0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B3797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EAF40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44BA1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D621BC" w14:textId="77777777" w:rsidTr="00503750">
        <w:tc>
          <w:tcPr>
            <w:tcW w:w="2835" w:type="dxa"/>
            <w:vAlign w:val="center"/>
          </w:tcPr>
          <w:p w14:paraId="4CA432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230F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82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0D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7BD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F3E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D310CF" w14:textId="77777777" w:rsidTr="00503750">
        <w:tc>
          <w:tcPr>
            <w:tcW w:w="2835" w:type="dxa"/>
            <w:vAlign w:val="center"/>
          </w:tcPr>
          <w:p w14:paraId="3DD911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B7C4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EB5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A09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4F1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E4E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93B5B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538A4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8F957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978F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7468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C90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74F9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BCDAAC3" w14:textId="77777777" w:rsidTr="00503750">
        <w:tc>
          <w:tcPr>
            <w:tcW w:w="2835" w:type="dxa"/>
            <w:vAlign w:val="center"/>
          </w:tcPr>
          <w:p w14:paraId="72AF9C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61F4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920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9E5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200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B9A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520AC" w14:textId="77777777" w:rsidTr="00503750">
        <w:tc>
          <w:tcPr>
            <w:tcW w:w="2835" w:type="dxa"/>
            <w:vAlign w:val="center"/>
          </w:tcPr>
          <w:p w14:paraId="4C1CE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CD51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E5B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3A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81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85A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B315A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65341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2F4408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C77F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72774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55A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19D2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AFF8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95372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169E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298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4A7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C11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DD2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E9844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383A3E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4AA98EE" w14:textId="77777777" w:rsidTr="00503750">
        <w:tc>
          <w:tcPr>
            <w:tcW w:w="2552" w:type="dxa"/>
            <w:shd w:val="clear" w:color="auto" w:fill="auto"/>
            <w:vAlign w:val="center"/>
          </w:tcPr>
          <w:p w14:paraId="0C32C8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34887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07BB6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52716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9E72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6F11E3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FB99E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F0FFA7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308AF4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F39F16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CEF648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89D46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B20BE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244BFB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27C02B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A80C62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93F96D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DA62C4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AFDE78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2FCC53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8EF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1047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F1813E3" w14:textId="77777777" w:rsidTr="00503750">
        <w:tc>
          <w:tcPr>
            <w:tcW w:w="4395" w:type="dxa"/>
            <w:vMerge/>
          </w:tcPr>
          <w:p w14:paraId="1626F4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F75EF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A7AA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36ADDF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9BFCC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E1DA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283C0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A141EB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5D2AF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E9F5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7BEB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D2D1CC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0EAB9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E21D67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88EE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9547C37" w14:textId="77777777" w:rsidTr="00503750">
        <w:tc>
          <w:tcPr>
            <w:tcW w:w="4395" w:type="dxa"/>
            <w:vAlign w:val="center"/>
          </w:tcPr>
          <w:p w14:paraId="26B6E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263E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B5FA6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F36BD0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2E1D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926E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40BA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073277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1FFDA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F5C99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7BDA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176C1F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CBE22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54AD8A4" w14:textId="56F11929" w:rsidR="00944C3D" w:rsidRDefault="00C72E63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9588</w:t>
            </w:r>
          </w:p>
          <w:p w14:paraId="2365BE4F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428F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FBC4D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CBB81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47BA21F" w14:textId="77777777" w:rsidTr="00503750">
        <w:tc>
          <w:tcPr>
            <w:tcW w:w="4395" w:type="dxa"/>
            <w:vAlign w:val="center"/>
          </w:tcPr>
          <w:p w14:paraId="70617FE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7748F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DA16A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117906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075B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35987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AE98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23DD3C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00BCC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FA5F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5CE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3D8315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8F20E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9230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E30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3CF1CD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7E9F1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4D3877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01380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266C56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B9141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E7F92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2FA8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AF97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597A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C1EBF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02D453F" w14:textId="77777777" w:rsidTr="00503750">
        <w:tc>
          <w:tcPr>
            <w:tcW w:w="1843" w:type="dxa"/>
            <w:vAlign w:val="center"/>
          </w:tcPr>
          <w:p w14:paraId="2B866A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EB08F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67B74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93086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AE35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73775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5AFB1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A8E306E" w14:textId="77777777" w:rsidTr="00503750">
        <w:tc>
          <w:tcPr>
            <w:tcW w:w="1843" w:type="dxa"/>
            <w:vAlign w:val="center"/>
          </w:tcPr>
          <w:p w14:paraId="23C64E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9B737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D4D9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A841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F670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6AF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D8C1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0CB1C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BE4B6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03D95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993C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A0A7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448C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D078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BCF4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0300D7" w14:textId="77777777" w:rsidTr="00503750">
        <w:tc>
          <w:tcPr>
            <w:tcW w:w="1843" w:type="dxa"/>
            <w:vAlign w:val="center"/>
          </w:tcPr>
          <w:p w14:paraId="4E0C70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E3AAB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CA8C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7646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875A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A013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15A2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2514FC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243E1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14195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0B93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3423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44E7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6305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E71D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3B5F4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46DCA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30EAC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092C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09F6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3697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620A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3B41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AC3BCB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2B13E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B1128B1" w14:textId="77777777" w:rsidTr="00503750">
        <w:trPr>
          <w:trHeight w:val="664"/>
        </w:trPr>
        <w:tc>
          <w:tcPr>
            <w:tcW w:w="3372" w:type="dxa"/>
          </w:tcPr>
          <w:p w14:paraId="49A7F6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BADA4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F79B4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5A940B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52FE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6F91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22A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9F9F7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25040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C193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64A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BA958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EB4A2F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DCD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B11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C70F6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E065D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53D6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892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97F6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A7988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940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A40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D0A6E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AE83FA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DDE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101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9F9C7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429C6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2BB5698" w14:textId="77777777" w:rsidTr="00503750">
        <w:tc>
          <w:tcPr>
            <w:tcW w:w="2835" w:type="dxa"/>
            <w:vAlign w:val="center"/>
          </w:tcPr>
          <w:p w14:paraId="597722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A73E8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BACAD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A8ED0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3DC3A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132E785" w14:textId="77777777" w:rsidTr="00503750">
        <w:tc>
          <w:tcPr>
            <w:tcW w:w="2835" w:type="dxa"/>
          </w:tcPr>
          <w:p w14:paraId="77F5F8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25DA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EAE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BFB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918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CC0F2F" w14:textId="77777777" w:rsidTr="00503750">
        <w:tc>
          <w:tcPr>
            <w:tcW w:w="2835" w:type="dxa"/>
          </w:tcPr>
          <w:p w14:paraId="58E8B6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2A0D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A64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948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883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01CA9F" w14:textId="77777777" w:rsidTr="00503750">
        <w:tc>
          <w:tcPr>
            <w:tcW w:w="2835" w:type="dxa"/>
          </w:tcPr>
          <w:p w14:paraId="1E6F5D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1641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5F5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424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F95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37D8F7" w14:textId="77777777" w:rsidTr="00503750">
        <w:tc>
          <w:tcPr>
            <w:tcW w:w="2835" w:type="dxa"/>
            <w:vAlign w:val="center"/>
          </w:tcPr>
          <w:p w14:paraId="4FC709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1CB4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CFD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A21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BC8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894D87" w14:textId="77777777" w:rsidTr="00503750">
        <w:tc>
          <w:tcPr>
            <w:tcW w:w="2835" w:type="dxa"/>
            <w:vAlign w:val="center"/>
          </w:tcPr>
          <w:p w14:paraId="0A8B62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0417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8B0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2A9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503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EB5530" w14:textId="77777777" w:rsidTr="00503750">
        <w:tc>
          <w:tcPr>
            <w:tcW w:w="2835" w:type="dxa"/>
          </w:tcPr>
          <w:p w14:paraId="7B6FFD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2562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E3E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9DB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120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A49487" w14:textId="77777777" w:rsidTr="00503750">
        <w:tc>
          <w:tcPr>
            <w:tcW w:w="2835" w:type="dxa"/>
          </w:tcPr>
          <w:p w14:paraId="592FD8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B8E7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FAD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3A4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65D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324168" w14:textId="77777777" w:rsidTr="00503750">
        <w:tc>
          <w:tcPr>
            <w:tcW w:w="2835" w:type="dxa"/>
          </w:tcPr>
          <w:p w14:paraId="3DE2E2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40E7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0F6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953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937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041383" w14:textId="77777777" w:rsidR="00944C3D" w:rsidRDefault="00944C3D" w:rsidP="00944C3D">
      <w:pPr>
        <w:rPr>
          <w:rFonts w:ascii="Arial" w:hAnsi="Arial"/>
          <w:b/>
        </w:rPr>
      </w:pPr>
    </w:p>
    <w:p w14:paraId="3B6D758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E4C6C6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142E6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E9785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5E3FB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63273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88981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6020F07" w14:textId="77777777" w:rsidTr="00503750">
        <w:trPr>
          <w:trHeight w:val="443"/>
        </w:trPr>
        <w:tc>
          <w:tcPr>
            <w:tcW w:w="2560" w:type="dxa"/>
          </w:tcPr>
          <w:p w14:paraId="14E671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7A96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236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64B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3A11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7308F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80773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0F66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166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DB9D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40D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512FD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02C5C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0E19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AC1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CAC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A8BD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E2C31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FA4EA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C22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8822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E95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93C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640B40" w14:textId="77777777" w:rsidR="00944C3D" w:rsidRDefault="00944C3D" w:rsidP="00944C3D">
      <w:pPr>
        <w:rPr>
          <w:rFonts w:ascii="Arial" w:hAnsi="Arial"/>
          <w:b/>
        </w:rPr>
      </w:pPr>
    </w:p>
    <w:p w14:paraId="45105650" w14:textId="77777777" w:rsidR="00944C3D" w:rsidRDefault="00944C3D" w:rsidP="00944C3D">
      <w:pPr>
        <w:rPr>
          <w:rFonts w:ascii="Arial" w:hAnsi="Arial"/>
          <w:b/>
        </w:rPr>
      </w:pPr>
    </w:p>
    <w:p w14:paraId="1ECC208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8083F8C" w14:textId="77777777" w:rsidR="00944C3D" w:rsidRDefault="00944C3D" w:rsidP="00944C3D">
      <w:pPr>
        <w:rPr>
          <w:rFonts w:ascii="Arial" w:hAnsi="Arial"/>
          <w:b/>
        </w:rPr>
      </w:pPr>
    </w:p>
    <w:p w14:paraId="0F7A9E4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455DA7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E17AB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D1CB6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19175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1996A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ABB4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23354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40E1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B845B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AB520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19F82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F5EDF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F20A1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568C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4735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ED574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7A2E8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F58F6E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5DC709B" w14:textId="77777777" w:rsidTr="00503750">
        <w:trPr>
          <w:trHeight w:val="677"/>
        </w:trPr>
        <w:tc>
          <w:tcPr>
            <w:tcW w:w="3358" w:type="dxa"/>
          </w:tcPr>
          <w:p w14:paraId="73048C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07CC4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D8797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1ED7B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D8E0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F33C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457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0AD7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456A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1250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BE7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150C1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F06F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9EB5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AC8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F821F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7D30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5CD0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5C6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BD96B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3C417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A79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C4D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2A27C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74C08E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FEE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415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44EE3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735D3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3DC9D0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1CAF6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26E7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BC2851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181E0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E8B9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3050C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07854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35A95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91BCA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96B9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65F14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FECE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A30FCC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45EB02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9932D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2D9949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405E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772C9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9998D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DF7E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269B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4156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D0C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DC714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1392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1ECB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D68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868C1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F249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0F2A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A25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8B13D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FB98F6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BF7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12C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4028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84514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2E0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02F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321E7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5C73C6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F3C02F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7661E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3A18D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7B895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EFA1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49E0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92BA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2C2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FEC38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C0B2A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37BF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C3B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AD6A4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A0BB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9578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FB4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25C32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D1CFA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A17E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33B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B6B6A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1BC17F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7EF4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726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8A778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C17ED8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9F14467" w14:textId="77777777" w:rsidTr="00503750">
        <w:tc>
          <w:tcPr>
            <w:tcW w:w="3686" w:type="dxa"/>
            <w:vAlign w:val="center"/>
          </w:tcPr>
          <w:p w14:paraId="2D009C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B8139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9428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CF8003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7D9DA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A59A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B2106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AF3F6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12CF3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772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9B99C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5496E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E20E4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DF94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438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566D5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C2DA2B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DC8F47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AD77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D6DB3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AAD6B7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5A55D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3F7FD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B3C5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06766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9FF85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AB70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EBA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08ED7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FF8A4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0C34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E31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BB704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08A58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674E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AA4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95C66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FCF1E5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CC0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F19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8628E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0E91EA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4AD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C2F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DB44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E8CA0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9B070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9704B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6A1A0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2760B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D08332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9C3A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D8E0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F05D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9E56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B693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6D21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51D3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C327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FBB7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B226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47C7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28F8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C8C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EE68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F7E0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CE9A3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BFE90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6B35E2" w14:textId="77777777" w:rsidR="00944C3D" w:rsidRDefault="00944C3D" w:rsidP="00944C3D">
      <w:pPr>
        <w:rPr>
          <w:sz w:val="22"/>
          <w:szCs w:val="22"/>
        </w:rPr>
      </w:pPr>
    </w:p>
    <w:p w14:paraId="02FEF439" w14:textId="77777777" w:rsidR="00944C3D" w:rsidRDefault="00944C3D" w:rsidP="00944C3D">
      <w:pPr>
        <w:rPr>
          <w:sz w:val="22"/>
          <w:szCs w:val="22"/>
        </w:rPr>
      </w:pPr>
    </w:p>
    <w:p w14:paraId="09EBEF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B4ADFF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27FBA8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9239E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840C4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2D71A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22F74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838C0C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57641E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4CA26B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A3BEE7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5E9012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44828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F457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850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F494A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DE96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4370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396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4F44C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0F6E2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A570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0CF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5D9E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0E25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ECB8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0E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5709D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794DB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4BF2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73F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D3B7B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212B1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87FB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D88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3BA90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03B816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5E04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0DC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D023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E6E5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973E3C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AFDCB5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56DA80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AD4314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F301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F672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2873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929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165D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8150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003A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06F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B9569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06D7C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B919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9F4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1F79A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3BAD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3888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000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F4502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8BB98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58C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71D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8B4C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B3F3A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F986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0D9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268D9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2F245F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3734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CA4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129B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E9CED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5B146B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CF33C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77939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86523F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B2202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D1D87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76A72A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9BE0C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FADF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642B8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EE74DB6" w14:textId="77777777" w:rsidR="00944C3D" w:rsidRPr="003607F0" w:rsidRDefault="00944C3D" w:rsidP="00944C3D"/>
    <w:p w14:paraId="1A9D0D4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ED6582" w14:textId="77777777" w:rsidR="00851A10" w:rsidRDefault="00851A10">
      <w:r>
        <w:separator/>
      </w:r>
    </w:p>
  </w:endnote>
  <w:endnote w:type="continuationSeparator" w:id="0">
    <w:p w14:paraId="35CC6998" w14:textId="77777777" w:rsidR="00851A10" w:rsidRDefault="00851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DDB7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5F87F1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B37B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684ED1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3734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55B2E0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5B11FD" w14:textId="77777777" w:rsidR="00851A10" w:rsidRDefault="00851A10">
      <w:r>
        <w:separator/>
      </w:r>
    </w:p>
  </w:footnote>
  <w:footnote w:type="continuationSeparator" w:id="0">
    <w:p w14:paraId="1CBD4AEF" w14:textId="77777777" w:rsidR="00851A10" w:rsidRDefault="00851A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8298503">
    <w:abstractNumId w:val="13"/>
  </w:num>
  <w:num w:numId="2" w16cid:durableId="1504466272">
    <w:abstractNumId w:val="17"/>
  </w:num>
  <w:num w:numId="3" w16cid:durableId="1539274964">
    <w:abstractNumId w:val="8"/>
  </w:num>
  <w:num w:numId="4" w16cid:durableId="895508170">
    <w:abstractNumId w:val="7"/>
  </w:num>
  <w:num w:numId="5" w16cid:durableId="114998394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1067119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90227247">
    <w:abstractNumId w:val="20"/>
  </w:num>
  <w:num w:numId="8" w16cid:durableId="791170908">
    <w:abstractNumId w:val="10"/>
  </w:num>
  <w:num w:numId="9" w16cid:durableId="999894013">
    <w:abstractNumId w:val="0"/>
  </w:num>
  <w:num w:numId="10" w16cid:durableId="1458645725">
    <w:abstractNumId w:val="19"/>
  </w:num>
  <w:num w:numId="11" w16cid:durableId="249781180">
    <w:abstractNumId w:val="6"/>
  </w:num>
  <w:num w:numId="12" w16cid:durableId="434516439">
    <w:abstractNumId w:val="9"/>
  </w:num>
  <w:num w:numId="13" w16cid:durableId="1012757309">
    <w:abstractNumId w:val="12"/>
  </w:num>
  <w:num w:numId="14" w16cid:durableId="1661498251">
    <w:abstractNumId w:val="15"/>
  </w:num>
  <w:num w:numId="15" w16cid:durableId="1274828775">
    <w:abstractNumId w:val="14"/>
  </w:num>
  <w:num w:numId="16" w16cid:durableId="1614172537">
    <w:abstractNumId w:val="2"/>
  </w:num>
  <w:num w:numId="17" w16cid:durableId="971328801">
    <w:abstractNumId w:val="4"/>
  </w:num>
  <w:num w:numId="18" w16cid:durableId="774832594">
    <w:abstractNumId w:val="11"/>
  </w:num>
  <w:num w:numId="19" w16cid:durableId="388462001">
    <w:abstractNumId w:val="5"/>
  </w:num>
  <w:num w:numId="20" w16cid:durableId="1044527758">
    <w:abstractNumId w:val="18"/>
  </w:num>
  <w:num w:numId="21" w16cid:durableId="20339207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16561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3258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A10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2E63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2BEF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02E7FB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CE9B3-F637-4998-AB15-8BC2F6A76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5276</Words>
  <Characters>30077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2023-03-08T11:42:00Z</dcterms:created>
  <dcterms:modified xsi:type="dcterms:W3CDTF">2023-03-08T11:42:00Z</dcterms:modified>
</cp:coreProperties>
</file>