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24BCD72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052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AB2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DE4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CE8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2E1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641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78B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722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AC5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5F2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86D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CA1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F8F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CED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D89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871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523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8DA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6E5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C76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A6D1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2C6CA0C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5DD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1F3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87E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FF65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F1C8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B80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640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3DD3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F5E3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29AA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6F2D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0B0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2207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6A6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CF9F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287E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934A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DD1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4D8A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C1A7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E80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D8DB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5A6D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14A3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C480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D3E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C964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1F9C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B50C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BCEA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72E4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F21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A0EB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3B15DA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0DF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C84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250F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6EC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7689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7679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449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4E17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93A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7FFE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51FA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10DB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B81B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0734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7867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332E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8A62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03B8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D97C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AE9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EFD2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6524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372F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252C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7C6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F993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5F5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D69D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FF6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8C77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D095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017E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C9A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A3A725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63AA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8B76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508F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9012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17EC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245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9647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447F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D105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DCF7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06BE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D842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DDF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F91D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C79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5EA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1235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0D5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12A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871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AF9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E2E4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73D1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DB5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A08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A19B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E8CA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CF8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8A2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3CC4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523C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DB52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BD5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D43294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0F0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3FF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E44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794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D92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157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A79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2DC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8F7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0E3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178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676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F15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8A1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5CD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E60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A2E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74E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2E5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682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C15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095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6DD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AF4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220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0E5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D1C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5CB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8B8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808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DC1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06B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196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144EA2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491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8A8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68E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AD5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A1D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9F2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3FC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CF4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0A8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B74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6F2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49D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229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B69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EE8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461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1C8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AD5FB9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C7B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F84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C89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91B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ECB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0A0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582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324A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738B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B0F6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E203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A690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050F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42A2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6834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C4F1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783C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BCE0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0F635A0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42F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A2B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472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FC5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9BDDC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211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64F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291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666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8B1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651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751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D9F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B4E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1EA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C3A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EDC2E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1A2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522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24C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532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542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E6E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3EF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767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EF2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2DC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7E2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943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819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06E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92D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08FFD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810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75C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444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34E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580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BBC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C10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6FA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C77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E26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551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21B56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A38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56D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4C0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635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4D0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D15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B48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F77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1B2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CA9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2C6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22C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945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CA6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63E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36820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C4D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032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F9E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010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272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632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71D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64BF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E74C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34CA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40E316" w14:textId="671835D4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C72E63">
              <w:rPr>
                <w:rFonts w:ascii="Arial" w:hAnsi="Arial"/>
                <w:lang w:eastAsia="sk-SK"/>
              </w:rPr>
              <w:t>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487D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C8D4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41FB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1FAF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67C4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A647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D1DA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80D7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8D7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D46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9C0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1CB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4E0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2A7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28A12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779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006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CE8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089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7AA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A53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36CD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74B3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1C15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6582E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1612D4DA" wp14:editId="6B7C7F4B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38BE08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C38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00C7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FF8A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8272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329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578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91A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731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69A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A3A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190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0D2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199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2C6BCF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07BA53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57601B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0A35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22C40C2" wp14:editId="16BD0428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4E937D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C55366A" wp14:editId="1C157014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D2AF61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D797492" wp14:editId="377A05EB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B84CF0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5F41CC08" wp14:editId="7A3D2991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DAFAF3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D82BEF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177097A4" wp14:editId="55761AB6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27D33B" w14:textId="765B61D5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203258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C72E63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7097A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D27D33B" w14:textId="765B61D5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203258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C72E63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2EEB916F" wp14:editId="1E371695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B5D2E3" w14:textId="7AD0B907" w:rsidR="000B647F" w:rsidRDefault="0099716A" w:rsidP="00944C3D">
                                  <w:r>
                                    <w:t>20</w:t>
                                  </w:r>
                                  <w:r w:rsidR="00203258">
                                    <w:t>2</w:t>
                                  </w:r>
                                  <w:r w:rsidR="00C72E63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EB916F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4BB5D2E3" w14:textId="7AD0B907" w:rsidR="000B647F" w:rsidRDefault="0099716A" w:rsidP="00944C3D">
                            <w:r>
                              <w:t>20</w:t>
                            </w:r>
                            <w:r w:rsidR="00203258">
                              <w:t>2</w:t>
                            </w:r>
                            <w:r w:rsidR="00C72E63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426A2201" wp14:editId="7CA74BF6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830E25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D82BEF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DF8055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EF1E3A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0B7399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391A2723" wp14:editId="3B5C2C7A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72EEA3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5A231817" wp14:editId="0F60070C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9E3037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FAFEEB" wp14:editId="451279FA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FBB001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70DE485B" wp14:editId="1A8AB16A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E723B2" w14:textId="44B390C5" w:rsidR="000B647F" w:rsidRDefault="0099716A" w:rsidP="00944C3D">
                                  <w:r>
                                    <w:t>20</w:t>
                                  </w:r>
                                  <w:r w:rsidR="00C72E63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DE485B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4CE723B2" w14:textId="44B390C5" w:rsidR="000B647F" w:rsidRDefault="0099716A" w:rsidP="00944C3D">
                            <w:r>
                              <w:t>20</w:t>
                            </w:r>
                            <w:r w:rsidR="00C72E63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55C4E7C7" wp14:editId="7DFCA6F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F08CB0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D82BEF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609D49BC" wp14:editId="0D229794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B21BA9" w14:textId="04BC9C88" w:rsidR="000B647F" w:rsidRDefault="0099716A" w:rsidP="00944C3D">
                                  <w:r>
                                    <w:t>20</w:t>
                                  </w:r>
                                  <w:r w:rsidR="00C72E63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9D49BC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17B21BA9" w14:textId="04BC9C88" w:rsidR="000B647F" w:rsidRDefault="0099716A" w:rsidP="00944C3D">
                            <w:r>
                              <w:t>20</w:t>
                            </w:r>
                            <w:r w:rsidR="00C72E63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031DB9EC" wp14:editId="26724C35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7ACB43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D82BEF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029FB8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5A231A5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75DB5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ECB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3A178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78D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337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B14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B3A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BC1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B4E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D26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9CA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684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D99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782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937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21C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B83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10D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D62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10F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4CA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490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01C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BEC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9B7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831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068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463C2A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B3A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B68B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0786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964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0E1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EBA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829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025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683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67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3BF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E8A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3D6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A4B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2C9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658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1A0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DB6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5328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F792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76B1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330D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63F1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E2C2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141E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A95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A0A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10B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E2E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B45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D59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20B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825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DD094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F4B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FD9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C41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370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683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D37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A22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852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122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F12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2FD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ED7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935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C16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4DD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09E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F15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A75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FC4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9B7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19F5C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167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692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FE8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591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78E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A86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4DB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C23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86E94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9CA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BA4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5E1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95F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8C4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71F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3FB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91D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07F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636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77C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1DC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76D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E3C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239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066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880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83D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953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F1B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818C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E28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43C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1B8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0F0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5E7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31B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373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A929F9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037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80E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FFD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2D2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FE0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31A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C05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856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6A2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96C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0FD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AB4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97A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FB0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445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BB1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468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BD6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B38F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86DB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8C6C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1D4C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FCCB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2608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2C4B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2D1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84C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1B0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ADD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612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959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05F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05D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04F2D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1B0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221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9CB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B81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123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28C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A5E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71B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B6C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14B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0B2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5F1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90F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507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075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827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0AB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E32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625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4969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5ACE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A653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E0F3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E408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1E64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F44C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B8D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1ED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F627E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581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63E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9E24CF3" wp14:editId="49AEB987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0EBBA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30F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A06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DCC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255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C43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A20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CC2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3D2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16A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6C5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45F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15D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38D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D65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858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5BF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27D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FC5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B52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21A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860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54F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8CD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E3B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D52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362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06E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5CC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272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DE2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F57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94CAA9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6C4B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F9609A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9FD56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B6A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F10532C" wp14:editId="4053A4BD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914748" w14:textId="0F1830AA" w:rsidR="000B647F" w:rsidRPr="00391121" w:rsidRDefault="00C72E63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36122394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10532C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V0kn4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12914748" w14:textId="0F1830AA" w:rsidR="000B647F" w:rsidRPr="00391121" w:rsidRDefault="00C72E63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36122394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203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D8A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862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881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5B6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515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CB8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269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E3F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3E3B3C2" wp14:editId="31741629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0A9CC6" w14:textId="5925B8E1" w:rsidR="000B647F" w:rsidRPr="00391121" w:rsidRDefault="00335D8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C72E63">
                                    <w:rPr>
                                      <w:rFonts w:ascii="Arial" w:hAnsi="Arial" w:cs="Arial"/>
                                    </w:rPr>
                                    <w:t>021569363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E3B3C2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NPbvpx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3E0A9CC6" w14:textId="5925B8E1" w:rsidR="000B647F" w:rsidRPr="00391121" w:rsidRDefault="00335D8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C72E63">
                              <w:rPr>
                                <w:rFonts w:ascii="Arial" w:hAnsi="Arial" w:cs="Arial"/>
                              </w:rPr>
                              <w:t>021569363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404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219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AAF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76F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E3E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3C3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8C9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87A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300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C1B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EDF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E51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22C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2D2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189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61C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B39F4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81C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6CBC3AF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C2E42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F30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BA4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B4F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043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B7A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155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5F0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D5E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1AE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D3E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70F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C23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B8C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B59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02A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BF515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11BE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9C7B1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CD3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D82DFF6" wp14:editId="30D6BBA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204CA5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6142E9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proofErr w:type="spellStart"/>
                                  <w:r w:rsidR="00335D80">
                                    <w:rPr>
                                      <w:rFonts w:ascii="Arial" w:hAnsi="Arial" w:cs="Arial"/>
                                    </w:rPr>
                                    <w:t>Gen.Goliana</w:t>
                                  </w:r>
                                  <w:proofErr w:type="spellEnd"/>
                                  <w:r w:rsidR="00335D80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6142E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335D80">
                              <w:rPr>
                                <w:rFonts w:ascii="Arial" w:hAnsi="Arial" w:cs="Arial"/>
                              </w:rPr>
                              <w:t>Gen.Goliana</w:t>
                            </w:r>
                            <w:proofErr w:type="spellEnd"/>
                            <w:r w:rsidR="00335D8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106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55A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887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EC6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1AE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9D5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2B1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6F0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2F3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5BE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87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618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475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9B0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CCA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5F1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C8D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8BB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A06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6C2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EDC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76F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462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326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DEA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554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200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64C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DF5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80A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9CC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63A35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0F0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36E2D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AA966D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0FDB0E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8D5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466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4CD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4C8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CEC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163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F3B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59F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BB4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EAD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589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A5F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360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C1F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CDD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221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26C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CBC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CB2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A16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D7C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FF4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2C5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63024E8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E779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8E8F278" wp14:editId="5BAABD69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EFBF45" w14:textId="77777777" w:rsidR="000B647F" w:rsidRPr="00391121" w:rsidRDefault="00335D8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</w:rPr>
                                    <w:t>Ge.Goliana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335D8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Ge.Goliana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5BE58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FA0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C3B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17B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905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B3D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106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1C6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111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85B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ED4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BA2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5D1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215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CBC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88C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CDD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0313A7D" wp14:editId="3B9DA2F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AEB778" w14:textId="66B84715" w:rsidR="000B647F" w:rsidRDefault="00335D80" w:rsidP="00944C3D">
                                  <w:r>
                                    <w:t>15</w:t>
                                  </w:r>
                                  <w:r w:rsidR="00C72E63">
                                    <w:t>39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313A7D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Cj9RPl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06AEB778" w14:textId="66B84715" w:rsidR="000B647F" w:rsidRDefault="00335D80" w:rsidP="00944C3D">
                            <w:r>
                              <w:t>15</w:t>
                            </w:r>
                            <w:r w:rsidR="00C72E63">
                              <w:t>39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977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7C1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9A7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EBA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629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194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6DD0D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49D2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C0D45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278D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982358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234B838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9823B4C" wp14:editId="04298A5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862590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9D0BDD"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9D0BDD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8ADA44B" wp14:editId="4884A5EA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278ED6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302DBC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FB6C2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60F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ADD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BA32F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219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67D2E3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3DDE597" wp14:editId="12BD94B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9CBE68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9DC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FBE1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1416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B8AF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3BD6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8DE2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35E4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27A5AA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AF49EA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DFE250B" wp14:editId="69DFC932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78D267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7701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291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A68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A82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166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A8F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1BD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403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C721A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2CE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0485D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68F23C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6C5C7C9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93677D4" wp14:editId="499FD2B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10FA95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325352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573FF5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E1789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4AF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AB7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4A5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87A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16D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510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C22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6B2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F34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ABC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319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6E3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36E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7E2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84E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AC0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704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815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B2E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0EA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F62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A18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A34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80C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500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924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9F375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628B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295A31F" w14:textId="010A93E9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203258">
              <w:rPr>
                <w:rFonts w:ascii="Arial" w:hAnsi="Arial"/>
                <w:lang w:eastAsia="sk-SK"/>
              </w:rPr>
              <w:t>28.2.202</w:t>
            </w:r>
            <w:r w:rsidR="00C72E63">
              <w:rPr>
                <w:rFonts w:ascii="Arial" w:hAnsi="Arial"/>
                <w:lang w:eastAsia="sk-SK"/>
              </w:rPr>
              <w:t>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19FC1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8C901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253C4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523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26D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CAD06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19EF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FD29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3D0B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A9C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8665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8015F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D8B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168AF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A8F5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993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C40F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9EA2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BAEB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ED9B7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699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9A0CC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DEA5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5E3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9B59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B702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F28A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8B9F9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8DE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109C9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EA3B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047F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C4C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5FBE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2441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EFB69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2B0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000A5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54FC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BFB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8D46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D85F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E1CC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C6AF9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13F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A4FF4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9AD3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A9F7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786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FE58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C33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395A6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EA3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B7056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E179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239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974C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5C39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19DB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4FD03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C3E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34A96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826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8997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4E339EC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C320393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5C00D60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3CDCFCD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9A9C098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04E47E2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6287992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9CCD964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C94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6C8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36D3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B31CF0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0DFA5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A1D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201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D31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E32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C6A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1B4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BE9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73E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14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E7A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BBF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20C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1B3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869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243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864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82B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7F4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435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7A57F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4A4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CE3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68532BF4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59CA2C8B" w14:textId="77777777" w:rsidR="00944C3D" w:rsidRDefault="00944C3D" w:rsidP="00944C3D">
      <w:pPr>
        <w:rPr>
          <w:rFonts w:ascii="Arial" w:hAnsi="Arial"/>
        </w:rPr>
      </w:pPr>
    </w:p>
    <w:p w14:paraId="3C1BC8D5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lastRenderedPageBreak/>
        <w:t>Meno a priezvisko fyzickej osoby alebo názov právnickej osoby, ktorá je zakladateľom alebo zriaďovateľom účtovnej jednotky:</w:t>
      </w:r>
    </w:p>
    <w:p w14:paraId="10F46248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0A6B21E7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4B0041C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63E96017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0B182D8C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2F67A629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998098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8B19C2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0C0CC3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72BF386E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65E4BAF" w14:textId="5918D2D7" w:rsidR="00944C3D" w:rsidRPr="008D0433" w:rsidRDefault="00C72E63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Matejka Lukáš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A8A5BC7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8EFCE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6C571CC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CE4D1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13366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BEDA4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FB0EC3D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4FAB65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D6915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35E9C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1639C40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456E3704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3041604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57177D1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B272B3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68B1652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88234E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363544EF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4A260C3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40D18BD2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5466EDC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0BBDF74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11C4AA9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314ADFAE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1EDC1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92F6B2C" w14:textId="285D702D" w:rsidR="00944C3D" w:rsidRPr="008D0433" w:rsidRDefault="00C72E63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0B2F51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3EE0AE0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073DA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7A538BD" w14:textId="23A541AC" w:rsidR="00944C3D" w:rsidRPr="008D0433" w:rsidRDefault="00C72E63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387E64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1D21216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E241D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A914C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32A1E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B73F5A8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730C77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04DE8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7DAAE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AA41AE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4A8E6E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EAF4E10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6529859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09AB74B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1A83C10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E14E728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02F4F653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A9A8D52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662C3AFC" w14:textId="15D5165D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áno</w:t>
      </w:r>
      <w:r w:rsidR="00C72E63">
        <w:rPr>
          <w:rFonts w:ascii="Arial" w:hAnsi="Arial"/>
          <w:sz w:val="22"/>
          <w:szCs w:val="22"/>
        </w:rPr>
        <w:t>x</w:t>
      </w:r>
      <w:proofErr w:type="spellEnd"/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49DFCF39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2A1D87AA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44C401C5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49EA42F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3B1734F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0458265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5942E655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2E84A9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26574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9269C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1CBE456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68B1F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23D81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CAA71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C12DBD9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60392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209E2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042C1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88FB2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41819E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BA5993D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AF4A47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2655FA8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4B79586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094119D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218956A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e) dlhodobý hmotný majetok obstaraný vlastnou činnosťou</w:t>
      </w:r>
    </w:p>
    <w:p w14:paraId="2CCEF13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1A08473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4AA19F7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35705E5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32DF367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3838984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E36554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35723FD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7B07D3A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650730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0758E19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77D2BA1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6A3AD21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D9A7107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6438B82D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58EF0DF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65F83A8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7EE995B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6222984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6D3660B0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EFE95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7ABD3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5D7FE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A5440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2600F69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A283A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459E0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70477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1631D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C4E6ECC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A3C2C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17E40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373C3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B0C92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7828E1E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7FD89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49134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1A121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D9AD2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B631125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5692EC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D989D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2DC9A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42F08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295803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C64E500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65B1DFC1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73E1D623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9E0F38D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5EC455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42DABCB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7246E9F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BB4CED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26FB1FE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420C5DB3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3270D943" w14:textId="77777777" w:rsidTr="00503750">
        <w:tc>
          <w:tcPr>
            <w:tcW w:w="2302" w:type="dxa"/>
            <w:vAlign w:val="center"/>
          </w:tcPr>
          <w:p w14:paraId="6F7382C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3D6C01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737223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7CC99B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5D6162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C066F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1DF667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10FC19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612592B" w14:textId="77777777" w:rsidTr="00503750">
        <w:tc>
          <w:tcPr>
            <w:tcW w:w="15593" w:type="dxa"/>
            <w:gridSpan w:val="8"/>
            <w:vAlign w:val="center"/>
          </w:tcPr>
          <w:p w14:paraId="2E4B9E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AC7D487" w14:textId="77777777" w:rsidTr="00503750">
        <w:tc>
          <w:tcPr>
            <w:tcW w:w="2302" w:type="dxa"/>
            <w:vAlign w:val="center"/>
          </w:tcPr>
          <w:p w14:paraId="28F37A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FB6E1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5FE2E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4FA7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E1C70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9E71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7145E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944F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1551B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F312E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CD8E2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7684E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9873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815D9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F0040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D683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7686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41BAD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FED19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5F3325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DDE41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7D805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B287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FA26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A65D7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5D9C4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491DD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4A9C2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2FA9570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0E7D3D0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59A1A7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3F53B0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1E6CE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E85D18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EC48C5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10C6680" w14:textId="77777777" w:rsidTr="00503750">
        <w:tc>
          <w:tcPr>
            <w:tcW w:w="2302" w:type="dxa"/>
            <w:vAlign w:val="center"/>
          </w:tcPr>
          <w:p w14:paraId="110B27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3E935C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4C0880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3051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B897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A49FA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8E10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2867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F1F316" w14:textId="77777777" w:rsidTr="00503750">
        <w:tc>
          <w:tcPr>
            <w:tcW w:w="15593" w:type="dxa"/>
            <w:gridSpan w:val="8"/>
            <w:vAlign w:val="center"/>
          </w:tcPr>
          <w:p w14:paraId="53C4F4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7A8C75A" w14:textId="77777777" w:rsidTr="00503750">
        <w:tc>
          <w:tcPr>
            <w:tcW w:w="2302" w:type="dxa"/>
            <w:vAlign w:val="center"/>
          </w:tcPr>
          <w:p w14:paraId="6E07788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FA764E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3D5C8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6E63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DDECF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D788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78C5FC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F42259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1E804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0F4BC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7E528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D4BC7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31FE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0D9A1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DE70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09A44A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947E4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77C24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B2CBD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E6CB6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BA0335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DD86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81125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AA6CF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B2287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6A524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B7BF19" w14:textId="77777777" w:rsidTr="00503750">
        <w:tc>
          <w:tcPr>
            <w:tcW w:w="2302" w:type="dxa"/>
            <w:vAlign w:val="center"/>
          </w:tcPr>
          <w:p w14:paraId="05644F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439368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1ECE7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69B99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02A3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4A8C6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9F84BB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57E7E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0F0764" w14:textId="77777777" w:rsidTr="00503750">
        <w:tc>
          <w:tcPr>
            <w:tcW w:w="15593" w:type="dxa"/>
            <w:gridSpan w:val="8"/>
            <w:vAlign w:val="center"/>
          </w:tcPr>
          <w:p w14:paraId="042B09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7A02364" w14:textId="77777777" w:rsidTr="00503750">
        <w:tc>
          <w:tcPr>
            <w:tcW w:w="2302" w:type="dxa"/>
            <w:vAlign w:val="center"/>
          </w:tcPr>
          <w:p w14:paraId="159B35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E684B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1DC50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1D7C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2FFA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9F2D5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9ADA7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BADC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D16AD7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557AB0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ED61F1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74C8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4CC55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3BC95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A7D8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2BCA8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04878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6E9639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3FC97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C4E766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9203AC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7BF8C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04AAC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17CFF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91D10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0CF06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615127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A85F2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FB52A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43EE3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AAC3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1BC89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EB2B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F7C8D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DFD7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0F88B7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1373083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78036CA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1FCA0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3AD28F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50AAD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A1AE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A8807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55FDF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FC12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50D82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8A3AB3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CC2C4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6F0393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D0155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CFE8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21CDE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E58F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D178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0241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FAD472" w14:textId="77777777" w:rsidR="00944C3D" w:rsidRDefault="00944C3D" w:rsidP="00944C3D">
      <w:pPr>
        <w:rPr>
          <w:rFonts w:ascii="Arial" w:hAnsi="Arial"/>
          <w:b/>
        </w:rPr>
      </w:pPr>
    </w:p>
    <w:p w14:paraId="12B4F714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200CB463" w14:textId="77777777" w:rsidTr="00503750">
        <w:tc>
          <w:tcPr>
            <w:tcW w:w="1944" w:type="dxa"/>
            <w:vAlign w:val="center"/>
          </w:tcPr>
          <w:p w14:paraId="43776FB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804A0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4487BE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2698F5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551238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70AE1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3778A3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2A315F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433C6F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00947E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BD1B1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16A3AC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2490E99" w14:textId="77777777" w:rsidTr="00503750">
        <w:tc>
          <w:tcPr>
            <w:tcW w:w="15685" w:type="dxa"/>
            <w:gridSpan w:val="12"/>
            <w:vAlign w:val="center"/>
          </w:tcPr>
          <w:p w14:paraId="2270F3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4D9604D" w14:textId="77777777" w:rsidTr="00503750">
        <w:tc>
          <w:tcPr>
            <w:tcW w:w="1944" w:type="dxa"/>
            <w:vAlign w:val="center"/>
          </w:tcPr>
          <w:p w14:paraId="27C1FA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7A818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6B6F8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46F3C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7395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3D9E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9E5A3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AF0D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BAED7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D9648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97A22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D8A11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AD0B74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25055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EF555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4D737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F67EF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14D6C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24FF3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0320C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B155E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DC773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7B6D7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C6363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BEA6E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88ABAA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289D26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2FE743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61AE6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10433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94A24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C6195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6B2D1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513A4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D9C96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B489D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BD10D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DFFDB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761331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52E49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2BC7F0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053CF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5C51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62AE66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579B2F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778A34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0C0EA1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284705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47A86C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364FF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4A01C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44975DA" w14:textId="77777777" w:rsidTr="00503750">
        <w:tc>
          <w:tcPr>
            <w:tcW w:w="1944" w:type="dxa"/>
            <w:vAlign w:val="center"/>
          </w:tcPr>
          <w:p w14:paraId="75CB11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A5DAA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6569C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C742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E461B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298B2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7084F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4E0C8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E7360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B3A37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35F19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25224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DFCCEF" w14:textId="77777777" w:rsidTr="00503750">
        <w:tc>
          <w:tcPr>
            <w:tcW w:w="15685" w:type="dxa"/>
            <w:gridSpan w:val="12"/>
            <w:vAlign w:val="center"/>
          </w:tcPr>
          <w:p w14:paraId="113AE7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E0651D4" w14:textId="77777777" w:rsidTr="00503750">
        <w:tc>
          <w:tcPr>
            <w:tcW w:w="1944" w:type="dxa"/>
            <w:vAlign w:val="center"/>
          </w:tcPr>
          <w:p w14:paraId="73C5A6E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0A070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5FFA8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BFDD6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42210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D8C4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FCEA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B359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B8A56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5297F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417DE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2C802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AA0281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437E01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40A14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1B60C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FF802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88C29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4156E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46CB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7ECD7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4033B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0520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EBDB4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ECE33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C3D07D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302EE3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1E17B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2546F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C4769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AA857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74210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C8FB7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07E8E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26D9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76650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B334D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A2789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657C5C" w14:textId="77777777" w:rsidTr="00503750">
        <w:tc>
          <w:tcPr>
            <w:tcW w:w="1944" w:type="dxa"/>
            <w:vAlign w:val="center"/>
          </w:tcPr>
          <w:p w14:paraId="082212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E32F9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4AD77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C443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D60D4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C2A0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39285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70C76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43393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9BA6F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04218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2BAEE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408D2E" w14:textId="77777777" w:rsidTr="00503750">
        <w:tc>
          <w:tcPr>
            <w:tcW w:w="15685" w:type="dxa"/>
            <w:gridSpan w:val="12"/>
            <w:vAlign w:val="center"/>
          </w:tcPr>
          <w:p w14:paraId="4860CA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67C5543" w14:textId="77777777" w:rsidTr="00503750">
        <w:tc>
          <w:tcPr>
            <w:tcW w:w="1944" w:type="dxa"/>
            <w:vAlign w:val="center"/>
          </w:tcPr>
          <w:p w14:paraId="7B7502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2EA7B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882FD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44F86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9EC8A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7EE4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90472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AB433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3155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9A2A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64ECE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846FD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E5EEBC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ADFD4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7E3CD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9414B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9059E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7A493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AE56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E3D09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692AB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3CCCF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33CF0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E3D2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61C68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DDB9D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2044F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A6709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E7EA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520F7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CB97C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2FC8E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DEA7B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78EE6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02179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F30E2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15E9D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5C41E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D510A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82F6F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ED49D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DAFB1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8422C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D9FBA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3D1BF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0A9A9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7D61C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C1633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AB8D1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F4B6E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BDEF1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377A9F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22ED6B3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3DE4020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067E4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CB4F7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58532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1EA20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E265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16A12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D5266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D2E24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498C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6B03A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1D3BC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E204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060D0E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04EF2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FCB40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37B06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1BA13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A87F4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CB2D3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623C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ABE4F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1F60F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7CBCD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091F2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1A8F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B2F909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ACA43F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C9E88F0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6C5516C4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8F8451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77F5E6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23ABAC13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75741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979E0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88D6C75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BF52D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7CFC3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80602F6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486B0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E3B67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CBFBA5C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29AC75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820C8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25D64FD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3F82AA2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3DC1F36F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28851D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2B82F1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EF2A57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719A396D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54A4CE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18960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E5302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604885C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49A0C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4E229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3502E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3F54988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6F01C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4739D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27DEC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412BF6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4663F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7194CBA3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7D7674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4461C2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75735A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655633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36F826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68ED45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251DDE60" w14:textId="77777777" w:rsidTr="00503750">
        <w:trPr>
          <w:trHeight w:val="1073"/>
        </w:trPr>
        <w:tc>
          <w:tcPr>
            <w:tcW w:w="3614" w:type="dxa"/>
            <w:vMerge/>
          </w:tcPr>
          <w:p w14:paraId="745515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7F17DE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51C9C7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450922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A8045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5E61A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78A06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6F3279DF" w14:textId="77777777" w:rsidTr="00503750">
        <w:trPr>
          <w:trHeight w:val="283"/>
        </w:trPr>
        <w:tc>
          <w:tcPr>
            <w:tcW w:w="3614" w:type="dxa"/>
          </w:tcPr>
          <w:p w14:paraId="05E8D3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00C92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D4F85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EC2A8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CC3ED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38BB4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18DFD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8729AC3" w14:textId="77777777" w:rsidTr="00503750">
        <w:trPr>
          <w:trHeight w:val="283"/>
        </w:trPr>
        <w:tc>
          <w:tcPr>
            <w:tcW w:w="3614" w:type="dxa"/>
          </w:tcPr>
          <w:p w14:paraId="7E7A54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5FE04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CFC64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9A83D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65F1B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9BA82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321F2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80DA173" w14:textId="77777777" w:rsidTr="00503750">
        <w:trPr>
          <w:trHeight w:val="283"/>
        </w:trPr>
        <w:tc>
          <w:tcPr>
            <w:tcW w:w="3614" w:type="dxa"/>
          </w:tcPr>
          <w:p w14:paraId="6FA80B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CBCC4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0DA50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254A0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39AA7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F0B2F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B3695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DF79251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DB50997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6BA9E2AD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753DA9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99747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1BAD36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5F05AD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77E3B9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763F42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73EDB2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00E98A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1A5FE3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5225D95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F6A0A9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A0A857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110A4C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468DE7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EB23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BF05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3D2B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BDBD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1CF2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8C75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78CA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01C22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0AF7E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78E0A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2DDE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C83D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DBF8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D3E8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835D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9EA3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FD85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10C3F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B8298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C2CDE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652D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968E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D496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8FA7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06D4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1B33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9A384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80542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B3A12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DE76E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27FD5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D3D7C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ACD9C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CEB4C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9E07C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417A7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3A86CD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B75D3E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628417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16362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C753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D443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3A3F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B35E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32F6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1F74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7C77F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78DC14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24F839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B52E1F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A9FAE0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AE416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38D7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BF6E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FBCD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F523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718A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E7C7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E117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B698A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B44A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08C95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57D9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395B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795F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527F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FED4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22E0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A0B11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DDF84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90AF4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45163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53CF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4D94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4AF6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DC47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A56C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41B6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DFCD0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46910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C8AA99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E97D7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24A9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9A0D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0C6E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EEB8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35C1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5DBF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08E04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3FB214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5376C3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D14B07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89F8E5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C24A1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4477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AFE1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6C66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9B1C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A947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35AE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C7F5C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DCEC6B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5DC1E8D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30E81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93C5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1C79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7D48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613E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9809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B3DA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CC92D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266BD4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A784919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73992B0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5614C1E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56069D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C9B85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B1F46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4F973C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0DC407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A0CEA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02568F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3976E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93FA7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8FBE8E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32247D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2C161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57852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39B45F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6D7DBB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213C94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1E6B0E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35FE016E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C89B0D9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9527781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65447288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6BBF87A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DC4BC6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F7CC36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06186F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884447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65E3CE7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0DEAC6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2D439E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2BD499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2BC684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0F8DDB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FF1FD5B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8531C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7819E8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2AB792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753E4C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87B5ED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7462617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519135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AC6AD6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2F664C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18476B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1CB173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6D714A6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93043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BA7FA0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62EE33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FCF693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303E0E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EEF07DA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043FCF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F1812E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99A326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B8BCD3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D4C9B5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01C453C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30D3473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CA1FC2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D53AFA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E87403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5B7329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6798F718" w14:textId="77777777" w:rsidR="00944C3D" w:rsidRDefault="00944C3D" w:rsidP="00944C3D">
      <w:pPr>
        <w:rPr>
          <w:rFonts w:ascii="Arial" w:hAnsi="Arial"/>
          <w:b/>
        </w:rPr>
      </w:pPr>
    </w:p>
    <w:p w14:paraId="724C4DED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1D24ECE1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745660C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30CA961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66EBEEC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04352C8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06F9184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266DCDD4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2CA037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196E9F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3DFA2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57862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FDD4EB1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5D7E0F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48188D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0EEFB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B3373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0EA5B8A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08208D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63E53A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C0A5C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4836C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5AFC9F8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59C67FD1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2F2268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6001B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D1EE7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3E3D36F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63326D6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0FC3617" w14:textId="77777777" w:rsidTr="00503750">
        <w:tc>
          <w:tcPr>
            <w:tcW w:w="2835" w:type="dxa"/>
            <w:vAlign w:val="center"/>
          </w:tcPr>
          <w:p w14:paraId="4365AD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EC16F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DDF15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024323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4A529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F2E5E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3EBF3CFD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06B3C63C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39C88FEA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45CC9D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C77D40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E1CCE67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2270A34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FEDFBE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499396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3DFE5E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8BFA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24EC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8DCA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8964C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5FFC10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24DA56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733CF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BC6F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0F12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470E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F3D5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EC41E9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6C55D2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33896A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D2DD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86F1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8E7C7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EE5CC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090BB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02A933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302E72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F989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226C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98F1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D6378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20A99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121324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036C25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D858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BA6D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0369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E0E0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7EA5B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6174ED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6737618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A6057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2D46C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2012D3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2315B0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7A731F8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434D98D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1A8AC3A0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587F9CF4" w14:textId="77777777" w:rsidR="00944C3D" w:rsidRDefault="00944C3D" w:rsidP="00944C3D">
      <w:pPr>
        <w:rPr>
          <w:rFonts w:ascii="Arial" w:hAnsi="Arial"/>
          <w:b/>
        </w:rPr>
      </w:pPr>
    </w:p>
    <w:p w14:paraId="32B50F96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B98D592" w14:textId="77777777" w:rsidTr="00503750">
        <w:tc>
          <w:tcPr>
            <w:tcW w:w="2835" w:type="dxa"/>
            <w:vAlign w:val="center"/>
          </w:tcPr>
          <w:p w14:paraId="6723CA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6312F4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93AF1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549C0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495E0D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38381C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C988E47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11461A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496EDA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D447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D04A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D7C5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3ADC6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4578D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39723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582C04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C4F0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3EDB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7849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B1E2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357DE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F3A1B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632DF7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753C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A9AF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1BEC2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E3C66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B06FB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52B66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6D0CD6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9F05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9F84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5BC6F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90DE8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4EDBC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CBA29E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6CE650C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B564D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EA6CD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5E3AB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8FE4FF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F5300DE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E5523E1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682BCA61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534E69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023C8E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5A7D453D" w14:textId="77777777" w:rsidTr="00503750">
        <w:trPr>
          <w:trHeight w:val="699"/>
        </w:trPr>
        <w:tc>
          <w:tcPr>
            <w:tcW w:w="3502" w:type="dxa"/>
            <w:vMerge/>
          </w:tcPr>
          <w:p w14:paraId="72FFE4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5DDE83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3C63C4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A5EDC89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2D622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3C06E246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F235AC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902B66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43F56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6CD31CDB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A06FC1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526C7ED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81D885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2003EDC9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1C607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BD0914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6179B9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7CC46EA5" w14:textId="77777777" w:rsidTr="00503750">
        <w:trPr>
          <w:trHeight w:val="593"/>
        </w:trPr>
        <w:tc>
          <w:tcPr>
            <w:tcW w:w="3497" w:type="dxa"/>
          </w:tcPr>
          <w:p w14:paraId="6587AB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0D908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11FD1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1F07F9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6D5A7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D777C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BFFDD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13D00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25AD4A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19D42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905FE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D4BA5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121800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D3874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9E630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3695B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1FCBD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80A05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3711B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4AA62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A1A7B4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4F724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82F3D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46A2A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5D46ECC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1AB59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58368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BEB69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9DBB5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2CC3EE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94FD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F020E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06FD1A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CCA54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90737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8C856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B2BCA3C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9FA4B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21FB5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419D8F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3AE5B3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1917B6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DC0BD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9E03F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E46469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90F38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7FCDC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4F4670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2B0B1F6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C18C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040F6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74DEEF6" w14:textId="77777777" w:rsidR="00944C3D" w:rsidRDefault="00944C3D" w:rsidP="00944C3D">
      <w:pPr>
        <w:rPr>
          <w:rFonts w:ascii="Arial" w:hAnsi="Arial"/>
          <w:b/>
        </w:rPr>
      </w:pPr>
    </w:p>
    <w:p w14:paraId="53D516A7" w14:textId="77777777" w:rsidR="00944C3D" w:rsidRDefault="00944C3D" w:rsidP="00944C3D">
      <w:pPr>
        <w:rPr>
          <w:rFonts w:ascii="Arial" w:hAnsi="Arial"/>
          <w:b/>
        </w:rPr>
      </w:pPr>
    </w:p>
    <w:p w14:paraId="30D2E2DB" w14:textId="77777777" w:rsidR="00944C3D" w:rsidRDefault="00944C3D" w:rsidP="00944C3D">
      <w:pPr>
        <w:rPr>
          <w:rFonts w:ascii="Arial" w:hAnsi="Arial"/>
          <w:b/>
        </w:rPr>
      </w:pPr>
    </w:p>
    <w:p w14:paraId="2555AB66" w14:textId="77777777" w:rsidR="00944C3D" w:rsidRDefault="00944C3D" w:rsidP="00944C3D">
      <w:pPr>
        <w:rPr>
          <w:rFonts w:ascii="Arial" w:hAnsi="Arial"/>
          <w:b/>
        </w:rPr>
      </w:pPr>
    </w:p>
    <w:p w14:paraId="629D389A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29399083" w14:textId="77777777" w:rsidTr="00503750">
        <w:tc>
          <w:tcPr>
            <w:tcW w:w="2622" w:type="dxa"/>
            <w:vAlign w:val="center"/>
          </w:tcPr>
          <w:p w14:paraId="44914FE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15B310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118293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5971EB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0273B9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CA474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3C147D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792835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1699E6D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20D9668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2069B3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624093E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E4FE1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498CF3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F5CE9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A6FA7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868D4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89DA1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330677C" w14:textId="77777777" w:rsidTr="00503750">
        <w:tc>
          <w:tcPr>
            <w:tcW w:w="2622" w:type="dxa"/>
            <w:vAlign w:val="center"/>
          </w:tcPr>
          <w:p w14:paraId="6276FB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09A7D7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07152A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216B4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C06A4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5D80E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CA9A5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77D5DC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2FED5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056431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FD9B4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DF9A1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CB4E3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7CC4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B4A552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F83D7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2FEFB8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A7AD5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55B4A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A4549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F17B3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7C808D3" w14:textId="77777777" w:rsidTr="00503750">
        <w:tc>
          <w:tcPr>
            <w:tcW w:w="2622" w:type="dxa"/>
            <w:vAlign w:val="center"/>
          </w:tcPr>
          <w:p w14:paraId="5DB09D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5B8D2D96" w14:textId="39003711" w:rsidR="00944C3D" w:rsidRPr="008C56AB" w:rsidRDefault="00C72E63" w:rsidP="009D0B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37004</w:t>
            </w:r>
          </w:p>
        </w:tc>
        <w:tc>
          <w:tcPr>
            <w:tcW w:w="1275" w:type="dxa"/>
            <w:vAlign w:val="center"/>
          </w:tcPr>
          <w:p w14:paraId="521ABA11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66611190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34EBB7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1D948BB" w14:textId="107BC556" w:rsidR="00944C3D" w:rsidRPr="008C56AB" w:rsidRDefault="00C72E63" w:rsidP="008C1BDE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48621</w:t>
            </w:r>
          </w:p>
        </w:tc>
      </w:tr>
      <w:tr w:rsidR="0099716A" w:rsidRPr="00050529" w14:paraId="1EC80AB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00746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62339F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18675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51F8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9B2A2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FF3C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D4C7C06" w14:textId="77777777" w:rsidTr="00503750">
        <w:tc>
          <w:tcPr>
            <w:tcW w:w="2622" w:type="dxa"/>
            <w:vAlign w:val="center"/>
          </w:tcPr>
          <w:p w14:paraId="7B502C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4DC54D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54A7D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5CE7D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DAD1B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51623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C3C661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A3ED024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570081D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F9E2D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224F5A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95D27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5B3C1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C0DB7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536EB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2BF9BB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9811C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792577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D5CAE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798FC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310EE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B9B60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7729B1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BC6D8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567A4E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D1348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7BE6B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F3430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028C7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5300DD8" w14:textId="77777777" w:rsidTr="00503750">
        <w:tc>
          <w:tcPr>
            <w:tcW w:w="2622" w:type="dxa"/>
            <w:vAlign w:val="center"/>
          </w:tcPr>
          <w:p w14:paraId="12B535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4CC894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606C0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C0D74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39CF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3CDB1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881A5BE" w14:textId="77777777" w:rsidTr="00503750">
        <w:tc>
          <w:tcPr>
            <w:tcW w:w="2622" w:type="dxa"/>
            <w:vAlign w:val="center"/>
          </w:tcPr>
          <w:p w14:paraId="0F8FE0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1D99D2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13B07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0A83B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10F49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72C8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4B9E607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0C0576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6DE68533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F90F3DC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6E80761" w14:textId="77777777" w:rsidR="00944C3D" w:rsidRPr="008C56AB" w:rsidRDefault="005E41E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7E6FE083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504FE59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15E6AD2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D8DDD21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37E7E0DF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6690FA8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78A839D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0077E4B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5AAA5C0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0EA58F5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0C2B31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28E864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04C39E1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85DD93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53627F8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B87379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F947A5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5E277A2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B44F02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D6C5F8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4199259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28AE6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EBD9BC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1B0ED19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630C58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5C8A7A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DD4579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ED47F1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81669B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3EE2689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4FDA15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91D763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4A4C1CE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E6CF7F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1241F4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11D11DB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A23F17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572022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1C9147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3A3AB5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FF2B42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CF5FAC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345B16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8F12822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69D800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25A565F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3B2EDD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7C4632F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EB0667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2058732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B071AE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C1D6C5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FD149B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174545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A0B75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02A7264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916159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D3C88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45C09B6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915634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F46CF3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A87716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FAA795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8DF70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54B954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D82DFC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9FCFEE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9CCB68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10D0093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7FDA19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82C592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5864CAF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3480CF79" w14:textId="77777777" w:rsidTr="00503750">
        <w:tc>
          <w:tcPr>
            <w:tcW w:w="2835" w:type="dxa"/>
            <w:vAlign w:val="center"/>
          </w:tcPr>
          <w:p w14:paraId="2DCC31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0D85F4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70BD0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4B3797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2EAF40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144BA1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CD621BC" w14:textId="77777777" w:rsidTr="00503750">
        <w:tc>
          <w:tcPr>
            <w:tcW w:w="2835" w:type="dxa"/>
            <w:vAlign w:val="center"/>
          </w:tcPr>
          <w:p w14:paraId="4CA432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5230F3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F82B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B0DF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7BD0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F3E6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D310CF" w14:textId="77777777" w:rsidTr="00503750">
        <w:tc>
          <w:tcPr>
            <w:tcW w:w="2835" w:type="dxa"/>
            <w:vAlign w:val="center"/>
          </w:tcPr>
          <w:p w14:paraId="3DD911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4B7C4E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EB51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A093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4F1B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E4EF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93B5BB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4538A40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28F9575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978FC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7468F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EC909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74F97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6BCDAAC3" w14:textId="77777777" w:rsidTr="00503750">
        <w:tc>
          <w:tcPr>
            <w:tcW w:w="2835" w:type="dxa"/>
            <w:vAlign w:val="center"/>
          </w:tcPr>
          <w:p w14:paraId="72AF9C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561F44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920A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9E54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200D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6B9AA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D520AC" w14:textId="77777777" w:rsidTr="00503750">
        <w:tc>
          <w:tcPr>
            <w:tcW w:w="2835" w:type="dxa"/>
            <w:vAlign w:val="center"/>
          </w:tcPr>
          <w:p w14:paraId="4C1CED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0CD51D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E5BD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93A6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6818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985A9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B315AC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653411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52F44088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5C77F2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727740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55A1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19D2A7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BAFF8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095372D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6169E9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2987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4A70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C11F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DD24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2E98442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2383A3E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24AA98EE" w14:textId="77777777" w:rsidTr="00503750">
        <w:tc>
          <w:tcPr>
            <w:tcW w:w="2552" w:type="dxa"/>
            <w:shd w:val="clear" w:color="auto" w:fill="auto"/>
            <w:vAlign w:val="center"/>
          </w:tcPr>
          <w:p w14:paraId="0C32C8A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1348875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07BB6F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52716B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79E72E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6F11E36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3FB99E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4F0FFA78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308AF4D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F39F16A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CEF648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789D466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0B20BE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0244BFBA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27C02B6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A80C62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93F96D3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DA62C4A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AFDE78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62FCC539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9A8EF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410474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6F1813E3" w14:textId="77777777" w:rsidTr="00503750">
        <w:tc>
          <w:tcPr>
            <w:tcW w:w="4395" w:type="dxa"/>
            <w:vMerge/>
          </w:tcPr>
          <w:p w14:paraId="1626F44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F75EF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1A7AAB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436ADDFB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09BFCC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1E1DA6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7283C00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A141EB3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5D2AF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2E9F54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17BEBD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D2D1CCE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70EAB9A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7E21D67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388EE6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9547C37" w14:textId="77777777" w:rsidTr="00503750">
        <w:tc>
          <w:tcPr>
            <w:tcW w:w="4395" w:type="dxa"/>
            <w:vAlign w:val="center"/>
          </w:tcPr>
          <w:p w14:paraId="26B6EB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263E7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DB5FA6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6F36BD0F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92E1D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926EC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540BA4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073277A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1FFDA0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6F5C998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E7BDA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176C1F6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CBE22D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054AD8A4" w14:textId="56F11929" w:rsidR="00944C3D" w:rsidRDefault="00C72E63" w:rsidP="001E00DA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9588</w:t>
            </w:r>
          </w:p>
          <w:p w14:paraId="2365BE4F" w14:textId="77777777" w:rsidR="003A0AB4" w:rsidRPr="008C56AB" w:rsidRDefault="003A0AB4" w:rsidP="001E00DA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1428F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3FBC4DA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6CBB816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347BA21F" w14:textId="77777777" w:rsidTr="00503750">
        <w:tc>
          <w:tcPr>
            <w:tcW w:w="4395" w:type="dxa"/>
            <w:vAlign w:val="center"/>
          </w:tcPr>
          <w:p w14:paraId="70617FE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7748F1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7DA16A6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51179068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6075BC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6359877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CAE985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623DD3C5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100BCC3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2FA5F2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C5CE1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53D83158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78F20E7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792307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FE308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3CF1CD1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27E9F11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54D3877A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2013806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4266C565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0B91413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5E7F92C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F2FA8A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BAF97A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A597A9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5C1EBF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402D453F" w14:textId="77777777" w:rsidTr="00503750">
        <w:tc>
          <w:tcPr>
            <w:tcW w:w="1843" w:type="dxa"/>
            <w:vAlign w:val="center"/>
          </w:tcPr>
          <w:p w14:paraId="2B866A8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5EB08F6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67B747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393086C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15AE351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573775D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05AFB13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2A8E306E" w14:textId="77777777" w:rsidTr="00503750">
        <w:tc>
          <w:tcPr>
            <w:tcW w:w="1843" w:type="dxa"/>
            <w:vAlign w:val="center"/>
          </w:tcPr>
          <w:p w14:paraId="23C64E5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09B7376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4D4D97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4A841F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5F6708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A46AFF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4D8C1C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C0CB1C4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2BE4B69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003D956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5993C0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2A0A77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8448C8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8D078F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0BCF4E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40300D7" w14:textId="77777777" w:rsidTr="00503750">
        <w:tc>
          <w:tcPr>
            <w:tcW w:w="1843" w:type="dxa"/>
            <w:vAlign w:val="center"/>
          </w:tcPr>
          <w:p w14:paraId="4E0C703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E3AAB4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BCA8C5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47646C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8875A4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BA0136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715A25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2514FC3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5243E1F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1141955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C0B93D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334238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244E71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6305E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9E71D0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23B5F4D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746DCAE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330EACD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5092CD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C09F63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536979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A620A8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E3B410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AC3BCB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22B13E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5B1128B1" w14:textId="77777777" w:rsidTr="00503750">
        <w:trPr>
          <w:trHeight w:val="664"/>
        </w:trPr>
        <w:tc>
          <w:tcPr>
            <w:tcW w:w="3372" w:type="dxa"/>
          </w:tcPr>
          <w:p w14:paraId="49A7F6A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4BADA40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F79B49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25A940B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C52FE7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6F918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22A8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89F9F7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925040C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C1930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D64A1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1BA958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EB4A2F8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2DCD3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CB11D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AC70F6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E065D7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53D66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8921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297F6E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A7988C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59405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AA40D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6D0A6E5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AE83FA1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ADDEE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1013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9F9C78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F429C69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52BB5698" w14:textId="77777777" w:rsidTr="00503750">
        <w:tc>
          <w:tcPr>
            <w:tcW w:w="2835" w:type="dxa"/>
            <w:vAlign w:val="center"/>
          </w:tcPr>
          <w:p w14:paraId="5977228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4A73E88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5BACADA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0A8ED05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23DC3A7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132E785" w14:textId="77777777" w:rsidTr="00503750">
        <w:tc>
          <w:tcPr>
            <w:tcW w:w="2835" w:type="dxa"/>
          </w:tcPr>
          <w:p w14:paraId="77F5F8F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25DA7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DEAE0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6BFB5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39188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BCC0F2F" w14:textId="77777777" w:rsidTr="00503750">
        <w:tc>
          <w:tcPr>
            <w:tcW w:w="2835" w:type="dxa"/>
          </w:tcPr>
          <w:p w14:paraId="58E8B62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72A0D2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EA64A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C9483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88830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001CA9F" w14:textId="77777777" w:rsidTr="00503750">
        <w:tc>
          <w:tcPr>
            <w:tcW w:w="2835" w:type="dxa"/>
          </w:tcPr>
          <w:p w14:paraId="1E6F5D8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16413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75F5B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04242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8F953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537D8F7" w14:textId="77777777" w:rsidTr="00503750">
        <w:tc>
          <w:tcPr>
            <w:tcW w:w="2835" w:type="dxa"/>
            <w:vAlign w:val="center"/>
          </w:tcPr>
          <w:p w14:paraId="4FC709A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21CB42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DCFD1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8A219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DBC8B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1894D87" w14:textId="77777777" w:rsidTr="00503750">
        <w:tc>
          <w:tcPr>
            <w:tcW w:w="2835" w:type="dxa"/>
            <w:vAlign w:val="center"/>
          </w:tcPr>
          <w:p w14:paraId="0A8B622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20417D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B8B04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F2A99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0503E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2EB5530" w14:textId="77777777" w:rsidTr="00503750">
        <w:tc>
          <w:tcPr>
            <w:tcW w:w="2835" w:type="dxa"/>
          </w:tcPr>
          <w:p w14:paraId="7B6FFD5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125625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DE3E3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A9DB4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F120F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DA49487" w14:textId="77777777" w:rsidTr="00503750">
        <w:tc>
          <w:tcPr>
            <w:tcW w:w="2835" w:type="dxa"/>
          </w:tcPr>
          <w:p w14:paraId="592FD86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1B8E73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2FADE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D3A4B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065D4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5324168" w14:textId="77777777" w:rsidTr="00503750">
        <w:tc>
          <w:tcPr>
            <w:tcW w:w="2835" w:type="dxa"/>
          </w:tcPr>
          <w:p w14:paraId="3DE2E24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40E77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A0F64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9531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59376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4041383" w14:textId="77777777" w:rsidR="00944C3D" w:rsidRDefault="00944C3D" w:rsidP="00944C3D">
      <w:pPr>
        <w:rPr>
          <w:rFonts w:ascii="Arial" w:hAnsi="Arial"/>
          <w:b/>
        </w:rPr>
      </w:pPr>
    </w:p>
    <w:p w14:paraId="3B6D7589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3E4C6C60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7142E6A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2E97855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05E3FB7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1632739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288981F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6020F07" w14:textId="77777777" w:rsidTr="00503750">
        <w:trPr>
          <w:trHeight w:val="443"/>
        </w:trPr>
        <w:tc>
          <w:tcPr>
            <w:tcW w:w="2560" w:type="dxa"/>
          </w:tcPr>
          <w:p w14:paraId="14E671D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67A962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82361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064BC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3A117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87308FB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80773E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60F668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81661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DB9DC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E40D6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2512FD6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302C5C6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0E19F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AAC1C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7CACF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A8BDA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EE2C31D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3FA4EA6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34C22E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8822C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4E955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693CB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640B40" w14:textId="77777777" w:rsidR="00944C3D" w:rsidRDefault="00944C3D" w:rsidP="00944C3D">
      <w:pPr>
        <w:rPr>
          <w:rFonts w:ascii="Arial" w:hAnsi="Arial"/>
          <w:b/>
        </w:rPr>
      </w:pPr>
    </w:p>
    <w:p w14:paraId="45105650" w14:textId="77777777" w:rsidR="00944C3D" w:rsidRDefault="00944C3D" w:rsidP="00944C3D">
      <w:pPr>
        <w:rPr>
          <w:rFonts w:ascii="Arial" w:hAnsi="Arial"/>
          <w:b/>
        </w:rPr>
      </w:pPr>
    </w:p>
    <w:p w14:paraId="1ECC208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18083F8C" w14:textId="77777777" w:rsidR="00944C3D" w:rsidRDefault="00944C3D" w:rsidP="00944C3D">
      <w:pPr>
        <w:rPr>
          <w:rFonts w:ascii="Arial" w:hAnsi="Arial"/>
          <w:b/>
        </w:rPr>
      </w:pPr>
    </w:p>
    <w:p w14:paraId="0F7A9E4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7455DA7C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6E17AB8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1D1CB67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191758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21996A6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CABB45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233549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640E18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5B845B1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AB5202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19F828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F5EDFB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DF20A18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9568C0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847355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ED574E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97A2E8E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F58F6E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75DC709B" w14:textId="77777777" w:rsidTr="00503750">
        <w:trPr>
          <w:trHeight w:val="677"/>
        </w:trPr>
        <w:tc>
          <w:tcPr>
            <w:tcW w:w="3358" w:type="dxa"/>
          </w:tcPr>
          <w:p w14:paraId="73048C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107CC46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D8797E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51ED7B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4D8E0C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2F33C6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0457E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D0AD73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B456AF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312501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3BE77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E150C1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3F06F5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49EB51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3AC8F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5F821F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87D30F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5CD05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5C6E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FBD96B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B3C4172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1A793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4C4DF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62A27C8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074C08EC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AFEE9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0415A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A44EE35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1735D3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33DC9D0E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1CAF6E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126E7DC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2BC28516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3181E06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E8B943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53050C0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07854D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35A95C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891BCAD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996B9B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65F141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9FFECE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A30FCC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45EB02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F9932D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12D9949A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3405E6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2772C91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9998D9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BDF7EE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0269B0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41565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3D0C9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0DC7146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813929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11ECB4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D685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7868C1A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3F2494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0F2AB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8A25A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48B13D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FB98F6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CBF75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812CE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94028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6845142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D2E0F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B02F5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8321E7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5C73C6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1F3C02F3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07661E3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73A18D5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7B8951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8EFA14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C49E03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192BAA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B2C2E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0FEC38D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C0B2AF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237BF7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5C3BB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BAD6A4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8A0BBF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795787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DFB45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625C324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6D1CFA5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A17E8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233BE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DB6B6AB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61BC17F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7EF46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1726C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8A7785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C17ED8A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09F14467" w14:textId="77777777" w:rsidTr="00503750">
        <w:tc>
          <w:tcPr>
            <w:tcW w:w="3686" w:type="dxa"/>
            <w:vAlign w:val="center"/>
          </w:tcPr>
          <w:p w14:paraId="2D009C8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0B8139D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779428E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2CF8003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7D9DAA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BA59A6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B21063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0AF3F6D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12CF31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477245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9B99C5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45496E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E20E43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EDF942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2438BB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1566D56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3C2DA2BD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3DC8F47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BAD77B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8D6DB3B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0AAD6B71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5A55D4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73F7FD0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BB3C58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1067663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9FF85A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AB702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9EBAA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B08ED73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FF8A4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10C342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DE310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6BB704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08A589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674EC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EAA4F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495C667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FCF1E59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7CC0B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9F199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78628E1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00E91EAF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A4ADB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4C2FD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0DB44B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6E8CA06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B9B070B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259704B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56A1A0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22760B2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2D08332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D9C3AF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D8E09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EF05DF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E9E568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0B693A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66D21B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651D3A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4C3272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6FBB7D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3B2268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447C7E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D28F86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1C8C97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7EE689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FF7E07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7CE9A34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BFE907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36B35E2" w14:textId="77777777" w:rsidR="00944C3D" w:rsidRDefault="00944C3D" w:rsidP="00944C3D">
      <w:pPr>
        <w:rPr>
          <w:sz w:val="22"/>
          <w:szCs w:val="22"/>
        </w:rPr>
      </w:pPr>
    </w:p>
    <w:p w14:paraId="02FEF439" w14:textId="77777777" w:rsidR="00944C3D" w:rsidRDefault="00944C3D" w:rsidP="00944C3D">
      <w:pPr>
        <w:rPr>
          <w:sz w:val="22"/>
          <w:szCs w:val="22"/>
        </w:rPr>
      </w:pPr>
    </w:p>
    <w:p w14:paraId="09EBEF6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3B4ADFFD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427FBA87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39239E7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6840C4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32D71A9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122F74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5838C0C5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57641E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4CA26B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A3BEE7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5E9012A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1448287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F457A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7850A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BF494A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6DE964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43707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E396C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14F44C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0F6E25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6A570F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90CF6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95D9E7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90E25C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7ECB8E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230E8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F5709D6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794DBB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54BF28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473F3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7D3B7B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9212B1D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87FBF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7D880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43BA905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103B8169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5E046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80DCB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D0234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E6E57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5973E3C9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0AFDCB5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456DA80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1AD4314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BF3012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DF6722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028738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8929F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1165D5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48150C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3003A6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706F5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AB9569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206D7C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6B9192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A9F42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31F79A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33BADD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738889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80000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2F4502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98BB984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058C4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871DB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88B4C1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1B3F3AF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F9862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40D97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F268D97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52F245F9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3734F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9CA40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129BA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E9CED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35B146BB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6CF33CF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A77939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686523F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0B2202C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D1D879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376A72AC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09BE0CB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AFADFA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642B8B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4EE74DB6" w14:textId="77777777" w:rsidR="00944C3D" w:rsidRPr="003607F0" w:rsidRDefault="00944C3D" w:rsidP="00944C3D"/>
    <w:p w14:paraId="1A9D0D45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D6582" w14:textId="77777777" w:rsidR="00851A10" w:rsidRDefault="00851A10">
      <w:r>
        <w:separator/>
      </w:r>
    </w:p>
  </w:endnote>
  <w:endnote w:type="continuationSeparator" w:id="0">
    <w:p w14:paraId="35CC6998" w14:textId="77777777" w:rsidR="00851A10" w:rsidRDefault="00851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DDB72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25F87F14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B37B5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684ED19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3734C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755B2E08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B11FD" w14:textId="77777777" w:rsidR="00851A10" w:rsidRDefault="00851A10">
      <w:r>
        <w:separator/>
      </w:r>
    </w:p>
  </w:footnote>
  <w:footnote w:type="continuationSeparator" w:id="0">
    <w:p w14:paraId="1CBD4AEF" w14:textId="77777777" w:rsidR="00851A10" w:rsidRDefault="00851A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8298503">
    <w:abstractNumId w:val="13"/>
  </w:num>
  <w:num w:numId="2" w16cid:durableId="1504466272">
    <w:abstractNumId w:val="17"/>
  </w:num>
  <w:num w:numId="3" w16cid:durableId="1539274964">
    <w:abstractNumId w:val="8"/>
  </w:num>
  <w:num w:numId="4" w16cid:durableId="895508170">
    <w:abstractNumId w:val="7"/>
  </w:num>
  <w:num w:numId="5" w16cid:durableId="114998394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10671199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90227247">
    <w:abstractNumId w:val="20"/>
  </w:num>
  <w:num w:numId="8" w16cid:durableId="791170908">
    <w:abstractNumId w:val="10"/>
  </w:num>
  <w:num w:numId="9" w16cid:durableId="999894013">
    <w:abstractNumId w:val="0"/>
  </w:num>
  <w:num w:numId="10" w16cid:durableId="1458645725">
    <w:abstractNumId w:val="19"/>
  </w:num>
  <w:num w:numId="11" w16cid:durableId="249781180">
    <w:abstractNumId w:val="6"/>
  </w:num>
  <w:num w:numId="12" w16cid:durableId="434516439">
    <w:abstractNumId w:val="9"/>
  </w:num>
  <w:num w:numId="13" w16cid:durableId="1012757309">
    <w:abstractNumId w:val="12"/>
  </w:num>
  <w:num w:numId="14" w16cid:durableId="1661498251">
    <w:abstractNumId w:val="15"/>
  </w:num>
  <w:num w:numId="15" w16cid:durableId="1274828775">
    <w:abstractNumId w:val="14"/>
  </w:num>
  <w:num w:numId="16" w16cid:durableId="1614172537">
    <w:abstractNumId w:val="2"/>
  </w:num>
  <w:num w:numId="17" w16cid:durableId="971328801">
    <w:abstractNumId w:val="4"/>
  </w:num>
  <w:num w:numId="18" w16cid:durableId="774832594">
    <w:abstractNumId w:val="11"/>
  </w:num>
  <w:num w:numId="19" w16cid:durableId="388462001">
    <w:abstractNumId w:val="5"/>
  </w:num>
  <w:num w:numId="20" w16cid:durableId="1044527758">
    <w:abstractNumId w:val="18"/>
  </w:num>
  <w:num w:numId="21" w16cid:durableId="2033920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34B80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16561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00DA"/>
    <w:rsid w:val="001E33AE"/>
    <w:rsid w:val="001E538B"/>
    <w:rsid w:val="001F17B9"/>
    <w:rsid w:val="001F7461"/>
    <w:rsid w:val="00200A6E"/>
    <w:rsid w:val="00203258"/>
    <w:rsid w:val="002066E2"/>
    <w:rsid w:val="00207A36"/>
    <w:rsid w:val="00212499"/>
    <w:rsid w:val="00212B3E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5D80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0AB4"/>
    <w:rsid w:val="003A5B2E"/>
    <w:rsid w:val="003C6161"/>
    <w:rsid w:val="003D277B"/>
    <w:rsid w:val="003D6E87"/>
    <w:rsid w:val="003E5CE2"/>
    <w:rsid w:val="003F1699"/>
    <w:rsid w:val="003F5116"/>
    <w:rsid w:val="00402D3A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565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1ED"/>
    <w:rsid w:val="005E5613"/>
    <w:rsid w:val="0060758C"/>
    <w:rsid w:val="006142E9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51A10"/>
    <w:rsid w:val="0086010C"/>
    <w:rsid w:val="0087241F"/>
    <w:rsid w:val="00874C86"/>
    <w:rsid w:val="00881D09"/>
    <w:rsid w:val="00894CCF"/>
    <w:rsid w:val="008A0E11"/>
    <w:rsid w:val="008A7BAA"/>
    <w:rsid w:val="008B2780"/>
    <w:rsid w:val="008B2D38"/>
    <w:rsid w:val="008B4077"/>
    <w:rsid w:val="008C1980"/>
    <w:rsid w:val="008C1BDE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D0BDD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C682D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34564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2E63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2BEF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496A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02E7FB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CE9B3-F637-4998-AB15-8BC2F6A76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4</TotalTime>
  <Pages>16</Pages>
  <Words>5276</Words>
  <Characters>30077</Characters>
  <Application>Microsoft Office Word</Application>
  <DocSecurity>0</DocSecurity>
  <Lines>250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HROMNIKOVA Jana</dc:creator>
  <cp:lastModifiedBy>KOSTELNA Marcela</cp:lastModifiedBy>
  <cp:revision>2</cp:revision>
  <cp:lastPrinted>2009-07-30T10:15:00Z</cp:lastPrinted>
  <dcterms:created xsi:type="dcterms:W3CDTF">2023-03-08T11:42:00Z</dcterms:created>
  <dcterms:modified xsi:type="dcterms:W3CDTF">2023-03-08T11:42:00Z</dcterms:modified>
</cp:coreProperties>
</file>