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E9BAB2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D2D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2D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D15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85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975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ACF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3F4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B1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17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7BE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30E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FC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B3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E5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8A6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AA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7B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9B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35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6CB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CB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4B4A13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02F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833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33D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E26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548D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C7E4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996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A5A3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865E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E51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147B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C9DA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D941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1179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B23D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E066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CE9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69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87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8A6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C4C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25B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DFB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6224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250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7112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D3D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A8C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F4C4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30D4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5370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6B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7ED4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E49A1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98AD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4B3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D5F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792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DA58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8F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86B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597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CC0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4F45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9F8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3B68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2128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0C5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FAD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CE0A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DC7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8FF99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65B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E1D0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0379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F2A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399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F31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42E00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9B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4D8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B5F5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7F0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B28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BAA6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133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9C4D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6E56B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CEF3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616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E7D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AB0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73EF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B571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6B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DE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403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9908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51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E40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803C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A82C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D05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5B8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7F96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AD05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085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062F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DA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D4D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D3F1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DE3A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65B5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DF9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7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9584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F8DF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B5B5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0FC2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653B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041C358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AD0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515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345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5BC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FA2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20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E2C4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49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A0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61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409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0AF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8BE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A5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C7D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6A9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21F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1BE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FE0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43C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E0C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D85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E3A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5C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226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A92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9EA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BF5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663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184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3C9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06D7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C3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9C8529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E5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8C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367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66A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19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53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5A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FB9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14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C6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C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C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66A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0B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6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55F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47CFB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DD0B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50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86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3CD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60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E2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B8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452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A675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F17A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CFE1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55D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71D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B4B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AC514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BC0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B0B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2B5F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011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7ED7BA7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DA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DA1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7B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7D2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2DD79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C1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1E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7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1FA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5A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A4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433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B4E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B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2CF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75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6FBF8A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3C8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EA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C1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45B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94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38F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682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C8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A55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A72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5D4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4C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21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2B0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A5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32FB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3C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141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7F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B6C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DB2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DA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11F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AE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B56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22E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EB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35D556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1F0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B1B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4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72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E34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342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BD1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33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40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3AE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0F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0F9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94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D11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6A7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9CE0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C1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E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D7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CE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01B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D5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E7D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15BB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8EB4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5D9A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36CC379" w14:textId="7C76FADB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AE5292">
              <w:rPr>
                <w:rFonts w:ascii="Arial" w:hAnsi="Arial"/>
                <w:lang w:eastAsia="sk-SK"/>
              </w:rPr>
              <w:t>22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3DC1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F1DD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D55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0FC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DDCF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1FF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54A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B9D7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5F8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6D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6A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83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A51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5B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80A1D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793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2D4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35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9A4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386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8EF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892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FFE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3492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DA0C3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7DF09EBB" wp14:editId="13066818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9CDFA5" w14:textId="77777777" w:rsidR="00433DEC" w:rsidRDefault="00433DEC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C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814E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B2C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A07E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CF5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11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FE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35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6E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92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B1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18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16C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E86588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49CCC6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5AA56E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BF9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7D41371" wp14:editId="1DFAD522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9FF44D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ACF2F3A" wp14:editId="39538E8D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ABA850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55907FD4" wp14:editId="2384C23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E63060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371C1F96" wp14:editId="4CF48247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6B1FC6" w14:textId="77777777" w:rsidR="00433DEC" w:rsidRDefault="00000000" w:rsidP="00944C3D">
                                  <w:fldSimple w:instr=" MERGEFIELD  aDMOD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433DEC" w:rsidRDefault="00433DEC" w:rsidP="00944C3D">
                            <w:fldSimple w:instr=" MERGEFIELD  aDMOD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5B36ADE4" wp14:editId="5BB9E456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067C8B" w14:textId="60DA0818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AE5292">
                                    <w:rPr>
                                      <w:rFonts w:ascii="Arial" w:hAnsi="Arial" w:cs="Arial"/>
                                    </w:rPr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B36ADE4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13067C8B" w14:textId="60DA0818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AE5292">
                              <w:rPr>
                                <w:rFonts w:ascii="Arial" w:hAnsi="Arial" w:cs="Arial"/>
                              </w:rPr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5798F49" wp14:editId="237AA76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838F57" w14:textId="45658164" w:rsidR="00433DEC" w:rsidRDefault="00433DEC" w:rsidP="00944C3D">
                                  <w:r>
                                    <w:t>20</w:t>
                                  </w:r>
                                  <w:r w:rsidR="00AE5292">
                                    <w:t>22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798F49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D838F57" w14:textId="45658164" w:rsidR="00433DEC" w:rsidRDefault="00433DEC" w:rsidP="00944C3D">
                            <w:r>
                              <w:t>20</w:t>
                            </w:r>
                            <w:r w:rsidR="00AE5292">
                              <w:t>22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337509FD" wp14:editId="2C0CF42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305D79" w14:textId="77777777" w:rsidR="00433DEC" w:rsidRDefault="00000000" w:rsidP="00944C3D">
                                  <w:fldSimple w:instr=" MERGEFIELD  aDMDO  \* MERGEFORMAT ">
                                    <w:r w:rsidR="00433DEC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433DEC" w:rsidRDefault="00433DEC" w:rsidP="00944C3D">
                            <w:fldSimple w:instr=" MERGEFIELD  aDMDO  \* MERGEFORMAT ">
                              <w:r w:rsidRPr="0064686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EA07EE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A3EF03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B91E45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07FF02FD" wp14:editId="5D226BB1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4DE36C" w14:textId="77777777" w:rsidR="00433DEC" w:rsidRDefault="00433DEC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433DEC" w:rsidRDefault="00433DEC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0C8A3F98" wp14:editId="2EB658F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3B64156" w14:textId="77777777" w:rsidR="00433DEC" w:rsidRDefault="00433DEC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433DEC" w:rsidRDefault="00433DEC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4802F7C" wp14:editId="64AA7885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BF2704A" w14:textId="77777777" w:rsidR="00433DEC" w:rsidRDefault="00433DEC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433DEC" w:rsidRDefault="00433DEC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7ADE634D" wp14:editId="40946AC6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8E7B0F" w14:textId="529B8793" w:rsidR="00433DEC" w:rsidRDefault="00433DEC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ADE634D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678E7B0F" w14:textId="529B8793" w:rsidR="00433DEC" w:rsidRDefault="00433DEC" w:rsidP="00944C3D"/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18D0F3B1" wp14:editId="232184E6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61693D" w14:textId="0A0DE875" w:rsidR="00433DEC" w:rsidRDefault="00433DEC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D0F3B1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7561693D" w14:textId="0A0DE875" w:rsidR="00433DEC" w:rsidRDefault="00433DEC" w:rsidP="00944C3D"/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57F43CDA" wp14:editId="4FCF541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A732C3" w14:textId="0ED856B4" w:rsidR="00433DEC" w:rsidRDefault="00433DEC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7F43CDA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22A732C3" w14:textId="0ED856B4" w:rsidR="00433DEC" w:rsidRDefault="00433DEC" w:rsidP="00944C3D"/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FDA72A3" wp14:editId="5A6CC77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C496F6" w14:textId="755647D0" w:rsidR="00433DEC" w:rsidRDefault="00433DEC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FDA72A3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AC496F6" w14:textId="755647D0" w:rsidR="00433DEC" w:rsidRDefault="00433DEC" w:rsidP="00944C3D"/>
                        </w:txbxContent>
                      </v:textbox>
                    </v:shape>
                  </w:pict>
                </mc:Fallback>
              </mc:AlternateContent>
            </w:r>
          </w:p>
          <w:p w14:paraId="66F0C0B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D1DABF5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60D5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3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0C796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BDE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8D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D17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A6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5A3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B46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BE0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5FA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664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17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98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316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2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72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D8C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61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B9E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99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D5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86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69A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75B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084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7E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BB0DC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D4E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06F9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F9A80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F8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3E4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AC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B9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6D3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D5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3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7A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AE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1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AFE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335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242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08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E7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35D3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C704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D527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0F81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77C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F08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9931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BE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DD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6E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A1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D5E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66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13F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89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882E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BD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D8F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B1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446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F34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91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56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EA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4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9E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A80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F8A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3D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5F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3C1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34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A6B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A61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AD8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99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ADF9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C6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BE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0FB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E3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0B9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B4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07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D9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A682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4EB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E82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F2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6C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34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51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59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1D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269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0D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4B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8F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946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B5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4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8D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BA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A5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B0F3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0F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15EE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9A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7A1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5B4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5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9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C42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A0A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C845C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A0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96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F8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C0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E0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BD0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BEE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C85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265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86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3A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12C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DD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910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40C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D2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679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17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3459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5FB1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1A52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D8A5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4440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78B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3D26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191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51B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01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C8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0C7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77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87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72D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ABC9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9D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E1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398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DF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1B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4B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EC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BF7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D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167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30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59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58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8A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0CF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9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61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1CB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03D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620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5C2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F66A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5E24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EA66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E31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539C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0C3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C64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BD3893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F7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6D9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1A2CB118" wp14:editId="3F92942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9CB878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BB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DB9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68D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4D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53D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EB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B5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A0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D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C1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1F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82B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D1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1C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C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33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10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BAA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BB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D1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7C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16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659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9D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07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F3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34C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523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0B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F8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CE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130AD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78A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6D628F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0EE54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64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754B4D7F" wp14:editId="64E90875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E99DFE" w14:textId="665ECCDB" w:rsidR="00433DEC" w:rsidRPr="00391121" w:rsidRDefault="00AE529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37921738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4B4D7F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V0kn4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1E99DFE" w14:textId="665ECCDB" w:rsidR="00433DEC" w:rsidRPr="00391121" w:rsidRDefault="00AE529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37921738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9F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53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191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590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7E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84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00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74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5D9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AF64C24" wp14:editId="35D3E08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C5CA9E" w14:textId="5647C21D" w:rsidR="00433DEC" w:rsidRPr="00391121" w:rsidRDefault="00AE529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2022966220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AF64C2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NPbvpx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DC5CA9E" w14:textId="5647C21D" w:rsidR="00433DEC" w:rsidRPr="00391121" w:rsidRDefault="00AE529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2022966220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64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FA5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C18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2D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7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875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B7B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B38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006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85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B5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F40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077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25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BDE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4D9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BA3B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4B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285088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48284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02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7E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755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BF8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5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EA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79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93A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27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CF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45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370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9B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AB1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27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524B7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56D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BB48F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1A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C59D159" wp14:editId="3CC0F43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79D5DC" w14:textId="1F3F4B71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SVB  </w:t>
                                  </w:r>
                                  <w:r w:rsidR="00AE5292">
                                    <w:rPr>
                                      <w:rFonts w:ascii="Arial" w:hAnsi="Arial" w:cs="Arial"/>
                                    </w:rPr>
                                    <w:t>Veľkomoravská 2162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59D159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D79D5DC" w14:textId="1F3F4B71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SVB  </w:t>
                            </w:r>
                            <w:r w:rsidR="00AE5292">
                              <w:rPr>
                                <w:rFonts w:ascii="Arial" w:hAnsi="Arial" w:cs="Arial"/>
                              </w:rPr>
                              <w:t>Veľkomoravská 2162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E9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55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4A6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E0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7D7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7E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23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D0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E5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D5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F5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C8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05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A7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38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31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BD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3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F7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8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02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7CD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15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91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9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C8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0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F6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6E0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02A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4D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7D57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5C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A84EF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8EE84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1553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89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A6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28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A9C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B0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F9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315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37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3A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91F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90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7E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14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23A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D34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2EC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63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C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7E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64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920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F7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5A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538F3C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4B7A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1649966" wp14:editId="1B5DAE3B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44F76A" w14:textId="535D9096" w:rsidR="00433DEC" w:rsidRPr="00391121" w:rsidRDefault="00AE5292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Veľkomoravská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1649966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2C44F76A" w14:textId="535D9096" w:rsidR="00433DEC" w:rsidRPr="00391121" w:rsidRDefault="00AE5292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Veľkomoravská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65587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AB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41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09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19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A11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87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970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D25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32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0A6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0B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BC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BB2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CC6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16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C0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73F1CE8B" wp14:editId="1E8DA4C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E80F08" w14:textId="6C2CA80B" w:rsidR="00433DEC" w:rsidRDefault="00AE5292" w:rsidP="00944C3D">
                                  <w:r>
                                    <w:t>2162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3F1CE8B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Cj9RPl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2CE80F08" w14:textId="6C2CA80B" w:rsidR="00433DEC" w:rsidRDefault="00AE5292" w:rsidP="00944C3D">
                            <w:r>
                              <w:t>2162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4F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20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9BE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C8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84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75C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2F8C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AED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75405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64D9A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FF55D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E8D79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AF750EB" wp14:editId="3CE80D0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35D55A" w14:textId="56D89DAD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AE5292">
                                    <w:rPr>
                                      <w:rFonts w:ascii="Arial" w:hAnsi="Arial" w:cs="Arial"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F750EB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dmP8GA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">
                      <v:textbox>
                        <w:txbxContent>
                          <w:p w14:paraId="4B35D55A" w14:textId="56D89DAD"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AE5292">
                              <w:rPr>
                                <w:rFonts w:ascii="Arial" w:hAnsi="Arial" w:cs="Arial"/>
                              </w:rPr>
                              <w:t>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2D49A914" wp14:editId="7DE839AE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57D04E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46D37F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D08C9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625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8C2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1B53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82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0B6FE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50F9CB1C" wp14:editId="19F1D79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96C9F81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A4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386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0F18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221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5EA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8322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C5E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A9C0E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FE5EC8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DE8EE08" wp14:editId="1C00A6D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1B7840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B05D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AE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DF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24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22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E5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B6F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474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3C64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A7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EC3B9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EB602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78C524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600E2CCC" wp14:editId="1AD9770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A2A600" w14:textId="77777777" w:rsidR="00433DEC" w:rsidRPr="00391121" w:rsidRDefault="00433DEC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433DEC" w:rsidRPr="00391121" w:rsidRDefault="00433DEC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3E62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665A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AC5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8C0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09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53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F4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8C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76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C75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D0E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FC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C23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AE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5D1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91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978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D71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4C9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5A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0E6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A0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14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A6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314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23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65C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E4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35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7A02B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0E554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CB370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48F161EE" w14:textId="79C1909A" w:rsidR="00AE5292" w:rsidRPr="00ED0163" w:rsidRDefault="00AE5292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7.3.2023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F46BD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7F11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482A8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2F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EA7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846E8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3C68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89A9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628A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EC2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32EA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F6BE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01A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035BE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4A3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FBE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021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7F5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404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FC449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42C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41012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C7E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79AC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CDE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3F62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6F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6B5B5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06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6EAFC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BD64D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5C6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EC70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706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6D5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636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439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3896D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55B5D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305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919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684F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BCF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C81D5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221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C4F2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EFF5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54EE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936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0E0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DC6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1ED86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4F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077B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C987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88E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0C8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E8CC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1E92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32B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E6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E36B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75D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EC3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4E8D6B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381285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CF50B2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FBA0C6C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F7B4D9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85DA40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B6B7804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4E7FD82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525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4A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F66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198C7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D39D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24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4A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BA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53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7C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7A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1BE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54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FD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BD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A26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69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35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59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91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403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2F4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952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C6D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F458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B8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197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1B2513A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0E2FE20" w14:textId="77777777" w:rsidR="00944C3D" w:rsidRDefault="00944C3D" w:rsidP="00944C3D">
      <w:pPr>
        <w:rPr>
          <w:rFonts w:ascii="Arial" w:hAnsi="Arial"/>
        </w:rPr>
      </w:pPr>
    </w:p>
    <w:p w14:paraId="4F3C0C95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4DBB8CD1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F15FBDA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796BB06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35C9526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1D2B258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3B1BB0C6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B107DC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2B65B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8D2693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081D00B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0595DF1" w14:textId="07D2387D" w:rsidR="00944C3D" w:rsidRPr="008D0433" w:rsidRDefault="00AE529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Hana  Ondrušová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F75C15C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387EC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498B43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F1710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2CFF6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F1E37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4CCDA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17046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1B49DF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BFE8B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079BB8E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091D329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402ABC5F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289697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C9FFC1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096832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323A9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16FFBC3B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E4EE9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7D562E4E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48A1D1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02ED04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9CF35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7EE2578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E3B54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527ACEA" w14:textId="1F77007E" w:rsidR="00944C3D" w:rsidRPr="008D0433" w:rsidRDefault="00AE529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E218B6A" w14:textId="335AB2C6" w:rsidR="00944C3D" w:rsidRPr="008D0433" w:rsidRDefault="00AE5292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3</w:t>
            </w:r>
          </w:p>
        </w:tc>
      </w:tr>
      <w:tr w:rsidR="00944C3D" w:rsidRPr="008D0433" w14:paraId="03DDE99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46203C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5DC812AD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F817121" w14:textId="77777777" w:rsidR="00944C3D" w:rsidRPr="008D0433" w:rsidRDefault="00433D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3BEEF24D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357F1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FE0F6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46A45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2E65760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58D256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841E7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36488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9B2BED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950041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B9B2D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0F66DC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1E9BD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1B487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B895D6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85915F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CABD1A3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6962332" w14:textId="77777777" w:rsidR="00944C3D" w:rsidRDefault="00433DEC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68D10BD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6C0B078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00D29ADD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193EB2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154926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3247A0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3B8FF06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A8BC8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FA558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54964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1BE1F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1C05B9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229C76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770EC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29F8DF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2B9CD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D0C93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672D3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B3D758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FD19E5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7B37C1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1BAB6EB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1AC35A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537FD2D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9C7CCC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3106FB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73F3F2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70B763D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67E0B3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6C8039C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E35857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364E484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43887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7B4A39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7F54F7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8F77A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935995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38498F1B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903BE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FA197C3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40C939A6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1547C7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DCD3F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45F927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0270E9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58A72DB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2B5782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6CEB79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43663D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42FB1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D37D1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091C49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32E7E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9ABC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D3B1C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F60AF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F7370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AA7AD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DC794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C8A1F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749077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3F0FE5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E8E5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4BBDF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67D7D9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E9A2E7A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17B03D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3D6F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2F9B3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06DC7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F5BE1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8A1B92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650981D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CE875D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CFD82C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48E3B85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4F8E3E7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F007E88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102EC9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83A4341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0E32E0A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7316DA16" w14:textId="77777777" w:rsidTr="00503750">
        <w:tc>
          <w:tcPr>
            <w:tcW w:w="2302" w:type="dxa"/>
            <w:vAlign w:val="center"/>
          </w:tcPr>
          <w:p w14:paraId="50E1C19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FCD4E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0238DE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ABEDB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6F7CF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BE48C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9E1B7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3446D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DAC8718" w14:textId="77777777" w:rsidTr="00503750">
        <w:tc>
          <w:tcPr>
            <w:tcW w:w="15593" w:type="dxa"/>
            <w:gridSpan w:val="8"/>
            <w:vAlign w:val="center"/>
          </w:tcPr>
          <w:p w14:paraId="4EB981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DAA2B1F" w14:textId="77777777" w:rsidTr="00503750">
        <w:tc>
          <w:tcPr>
            <w:tcW w:w="2302" w:type="dxa"/>
            <w:vAlign w:val="center"/>
          </w:tcPr>
          <w:p w14:paraId="1EC781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BB420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E0CD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3B61B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141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D18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BFC3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AC0E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27FCF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4527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C0DAC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3ACA9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E1BF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81D03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1CCA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A1F2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5F5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B44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11FB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83012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73844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A56E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863B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A54C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C7FD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21F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EE9C5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A500C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1C069EC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50647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CFF77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F90772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38C7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4FFE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D11A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37E506D" w14:textId="77777777" w:rsidTr="00503750">
        <w:tc>
          <w:tcPr>
            <w:tcW w:w="2302" w:type="dxa"/>
            <w:vAlign w:val="center"/>
          </w:tcPr>
          <w:p w14:paraId="20EF85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FE524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C6C3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3F89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8767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D31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80865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F84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84A4AD" w14:textId="77777777" w:rsidTr="00503750">
        <w:tc>
          <w:tcPr>
            <w:tcW w:w="15593" w:type="dxa"/>
            <w:gridSpan w:val="8"/>
            <w:vAlign w:val="center"/>
          </w:tcPr>
          <w:p w14:paraId="3FE028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95AEE0F" w14:textId="77777777" w:rsidTr="00503750">
        <w:tc>
          <w:tcPr>
            <w:tcW w:w="2302" w:type="dxa"/>
            <w:vAlign w:val="center"/>
          </w:tcPr>
          <w:p w14:paraId="1CAE4D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5CEBB2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6EE68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3D7C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00B3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4B98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F3847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D14FDD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BB64B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06B7D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6C719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F314F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1D8C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A70B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630F5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4F59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5287D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D4683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83D02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579336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58EDB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7C6B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C9E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8636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D35D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6BF38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6B9DB2" w14:textId="77777777" w:rsidTr="00503750">
        <w:tc>
          <w:tcPr>
            <w:tcW w:w="2302" w:type="dxa"/>
            <w:vAlign w:val="center"/>
          </w:tcPr>
          <w:p w14:paraId="1FAFB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354B64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3E2A0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21461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8BBB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96866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FAE03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C115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348021" w14:textId="77777777" w:rsidTr="00503750">
        <w:tc>
          <w:tcPr>
            <w:tcW w:w="15593" w:type="dxa"/>
            <w:gridSpan w:val="8"/>
            <w:vAlign w:val="center"/>
          </w:tcPr>
          <w:p w14:paraId="068D8B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1E673848" w14:textId="77777777" w:rsidTr="00503750">
        <w:tc>
          <w:tcPr>
            <w:tcW w:w="2302" w:type="dxa"/>
            <w:vAlign w:val="center"/>
          </w:tcPr>
          <w:p w14:paraId="1C245D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A2CD6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53E35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A80AF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BA34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77FD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A9AA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CC2B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43229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78E6E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E08523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046A1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C0F5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8979E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6C7F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162C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3690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E9ABE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A44F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4000D9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17440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9ACF6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12DD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D8F2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EBD3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263C7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4BB4C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2B7438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4B3C4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F8252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9749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D8C88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9319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3E627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54FB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B5ECB3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262BB3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B3BDBC6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4E466B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E8AFA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B19B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B26E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3B52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D42C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C0EAB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F93A3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64B39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26B1B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216CF1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0132E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2FE8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AB2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A3E4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90AA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759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4AC1D5" w14:textId="77777777" w:rsidR="00944C3D" w:rsidRDefault="00944C3D" w:rsidP="00944C3D">
      <w:pPr>
        <w:rPr>
          <w:rFonts w:ascii="Arial" w:hAnsi="Arial"/>
          <w:b/>
        </w:rPr>
      </w:pPr>
    </w:p>
    <w:p w14:paraId="45FAECA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0BD74DF7" w14:textId="77777777" w:rsidTr="00503750">
        <w:tc>
          <w:tcPr>
            <w:tcW w:w="1944" w:type="dxa"/>
            <w:vAlign w:val="center"/>
          </w:tcPr>
          <w:p w14:paraId="4654DE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0D701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1366F2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6F8076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E56D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547CF5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8D9C8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5E179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5FC60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E0767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D085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40FC3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3015299" w14:textId="77777777" w:rsidTr="00503750">
        <w:tc>
          <w:tcPr>
            <w:tcW w:w="15685" w:type="dxa"/>
            <w:gridSpan w:val="12"/>
            <w:vAlign w:val="center"/>
          </w:tcPr>
          <w:p w14:paraId="5DD6C2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8E424F3" w14:textId="77777777" w:rsidTr="00503750">
        <w:tc>
          <w:tcPr>
            <w:tcW w:w="1944" w:type="dxa"/>
            <w:vAlign w:val="center"/>
          </w:tcPr>
          <w:p w14:paraId="34CA70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53D67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FB1C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6758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C1F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BBDB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EE1B7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3E85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90CB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CCD3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AD415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54BD2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998C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36A4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EACCC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6202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D83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92F6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C0FB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11998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06C7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52F0E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956D4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32E23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2112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562D1C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FF5F5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39D49A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C26E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C821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635E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CE57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9B863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1C7B7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C75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B3FF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1056F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A14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0F4D9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E0D6E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45BC5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FA46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47F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DD481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6C826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1382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29B86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63925E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1524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D440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6975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934D8B2" w14:textId="77777777" w:rsidTr="00503750">
        <w:tc>
          <w:tcPr>
            <w:tcW w:w="1944" w:type="dxa"/>
            <w:vAlign w:val="center"/>
          </w:tcPr>
          <w:p w14:paraId="3E20CF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BB347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7D206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4A75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80E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4D3F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08E5A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4412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E7B9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6C0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4BF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831CA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6CEE07" w14:textId="77777777" w:rsidTr="00503750">
        <w:tc>
          <w:tcPr>
            <w:tcW w:w="15685" w:type="dxa"/>
            <w:gridSpan w:val="12"/>
            <w:vAlign w:val="center"/>
          </w:tcPr>
          <w:p w14:paraId="3B69EB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E84D2DB" w14:textId="77777777" w:rsidTr="00503750">
        <w:tc>
          <w:tcPr>
            <w:tcW w:w="1944" w:type="dxa"/>
            <w:vAlign w:val="center"/>
          </w:tcPr>
          <w:p w14:paraId="12F47B7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831D7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B291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29B9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FC4A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7CFE9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4D2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E75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5614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5019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FB7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D33F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57978B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89A13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9E028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7808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2E3D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DCD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B0BE8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E5D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7BF60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3DF1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0F682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F8F0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32C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6E4433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15D91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DB50B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57B30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02F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922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01D2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0F689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038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C2AD8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B599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BC28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1A037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A9CF5A" w14:textId="77777777" w:rsidTr="00503750">
        <w:tc>
          <w:tcPr>
            <w:tcW w:w="1944" w:type="dxa"/>
            <w:vAlign w:val="center"/>
          </w:tcPr>
          <w:p w14:paraId="633B2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E4AB1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28391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C6C36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61D9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D942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BE27E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B0937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946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59E9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F4CB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DD74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A7FB1B2" w14:textId="77777777" w:rsidTr="00503750">
        <w:tc>
          <w:tcPr>
            <w:tcW w:w="15685" w:type="dxa"/>
            <w:gridSpan w:val="12"/>
            <w:vAlign w:val="center"/>
          </w:tcPr>
          <w:p w14:paraId="4B84A3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38000A8" w14:textId="77777777" w:rsidTr="00503750">
        <w:tc>
          <w:tcPr>
            <w:tcW w:w="1944" w:type="dxa"/>
            <w:vAlign w:val="center"/>
          </w:tcPr>
          <w:p w14:paraId="4FD0CC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8465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DE1C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A645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5BC7C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AF074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5A071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3431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84B0B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1F7B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73181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135A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E2BA4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70A615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E92F1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463D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BA8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CE1A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7DF5C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EE91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848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A00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958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265B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8455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56CFD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911E0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DCE6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1D528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98EAD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B0B4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3097B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DDE3C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1CBED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7644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B66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B1D3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0112F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690AA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370E6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4452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12CBB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C18C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DEEE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3EB8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35F0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F612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DF6BF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E0AD3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055F2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3A37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FA9057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8C95A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E1780E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243F6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4587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0F1C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5FA6C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32A05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E19F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49B72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A7C39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B21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134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4F1E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646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A9C12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6B92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965FE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8EAC0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0E7C3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6458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079B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FD910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556E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E80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8B8F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0FEF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F8B64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642F5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79EB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3C7ED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54D82B8A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1DABB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F5401D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3D604B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40B26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AC071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DC0C2A6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47EC4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E3336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269972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6F82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8A51B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994DA5F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0D99E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67A755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E8A2A00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57A4AB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11337F7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F9247E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79DCF31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C6747A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12F00052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7FAEF1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57BFDB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0C1B9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11F3CF3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C4908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8E0B7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FEFE4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473493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67226A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44259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075DB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CCC34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B6B939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1D3512C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290AE9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2B313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B0868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1C9B6E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1E807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0D875E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2D10525D" w14:textId="77777777" w:rsidTr="00503750">
        <w:trPr>
          <w:trHeight w:val="1073"/>
        </w:trPr>
        <w:tc>
          <w:tcPr>
            <w:tcW w:w="3614" w:type="dxa"/>
            <w:vMerge/>
          </w:tcPr>
          <w:p w14:paraId="181E5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F004F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29E827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A3EB3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27858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3DF409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561635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4E4B4722" w14:textId="77777777" w:rsidTr="00503750">
        <w:trPr>
          <w:trHeight w:val="283"/>
        </w:trPr>
        <w:tc>
          <w:tcPr>
            <w:tcW w:w="3614" w:type="dxa"/>
          </w:tcPr>
          <w:p w14:paraId="66347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5C064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0DABF7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2F0CFD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B632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75CDC4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1E737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A0FF2AA" w14:textId="77777777" w:rsidTr="00503750">
        <w:trPr>
          <w:trHeight w:val="283"/>
        </w:trPr>
        <w:tc>
          <w:tcPr>
            <w:tcW w:w="3614" w:type="dxa"/>
          </w:tcPr>
          <w:p w14:paraId="38F4C9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1E7FD0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BE1EF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5A237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B2D21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7C79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B5AEBA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3B08329" w14:textId="77777777" w:rsidTr="00503750">
        <w:trPr>
          <w:trHeight w:val="283"/>
        </w:trPr>
        <w:tc>
          <w:tcPr>
            <w:tcW w:w="3614" w:type="dxa"/>
          </w:tcPr>
          <w:p w14:paraId="40DD1A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D5564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FFE1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2CFF9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F96FD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E88F7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77DE4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5A48EC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505CAF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3C609879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5A4971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E99E56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0102F3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695255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6B099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FF3B3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37E0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1B312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DDAC2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2F25662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0C6367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9BC234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CBB81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4A62E5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19F5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ED21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2ADC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62B2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1C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7538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971B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0112A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A16A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86D5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2B0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DAE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B4B9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26F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6A2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EFB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31A2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AA3763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3635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63ABF0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3D46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D445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70C4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EC6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9EB1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06F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6EE2F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2A85F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FAD9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17F5B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E47B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6C9C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C301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A27BE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1C42F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E6BD7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A35EF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14A5CA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46112A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B15F2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0DA3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5124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E570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405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FA2B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5AA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EE20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5B755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CD09E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7EB310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B0B90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3B662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002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0671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4C51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DFB0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8716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68D8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4422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01923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C3E4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A196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965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43C5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0E3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575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542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5902B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6DBB0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F4475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5273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E2CF3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86DA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86DD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EB43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D1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9258E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E3F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38817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465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4627DB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17CF7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2ACB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EDF44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5A9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4913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8AB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6D75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D52D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53B8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82BFF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26F695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FA3B3C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6BF2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C71D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CDF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C388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A8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B43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F0A3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5C7F0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0EEE52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729AE9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51A90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215F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C07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6332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A1EA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9F91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A99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1D59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D9C63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95DA5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64E6E5F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091140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D7B3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FE9B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891FAC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4DC0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CFF7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69B4D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4BC0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1376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BCE7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1371D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803FF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6258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EA85A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71595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209E7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098E0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9A3C2B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6031C1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05A138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AABBBBF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7A4DBD19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194E4D7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BFF18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46B89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C84BC5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B3A65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660EB7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35C5EC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9AC7A9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8E8CB1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5C383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8FF9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B31F9C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F3633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6C792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70F21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290407D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AAC9DE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E1A8CA9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77496D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E9EA2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C9F22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C5B9D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ADA8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FA5CE5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6B930A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318318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22F9C8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955E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84FD711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81F173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14CAC6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22C6D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D79DEF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76ABF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5325CC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586CB6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BC969C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8EC9D6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85EB68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48E4C7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21833C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3F372416" w14:textId="77777777" w:rsidR="00944C3D" w:rsidRDefault="00944C3D" w:rsidP="00944C3D">
      <w:pPr>
        <w:rPr>
          <w:rFonts w:ascii="Arial" w:hAnsi="Arial"/>
          <w:b/>
        </w:rPr>
      </w:pPr>
    </w:p>
    <w:p w14:paraId="417033C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03245B6E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87E9C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C47B4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5F6645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87413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58279F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00E33CB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4D440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DB3FD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D02B1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B5041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3C713A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289E0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0F6C5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5FB98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0260F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17D85C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1CD077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4952E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A27388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AF74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14FCA73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0D41AA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40FA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8481C5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1749A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D164ED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BDC006D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09EFCC7" w14:textId="77777777" w:rsidTr="00503750">
        <w:tc>
          <w:tcPr>
            <w:tcW w:w="2835" w:type="dxa"/>
            <w:vAlign w:val="center"/>
          </w:tcPr>
          <w:p w14:paraId="320919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22093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6C2DF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D168D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3532C2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76249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33B6C50A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E540A47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91B112C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6E947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43282C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68F2A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30F1B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E054F4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5B1E1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41B65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131A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E5CF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043F0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9619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F35BC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4927FA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1DD4C0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F3A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E4D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ADF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C5B6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97452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11554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A5AD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394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985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197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61A93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C8B75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A456A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41DF3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2044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F610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E8F4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1FC01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85AD30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7E2D41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293099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70FC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92F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D149A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A7CF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90B6C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E51E9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4764615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F642B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6AE5C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FD3D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FC5B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AC1AE9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353A1B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A6F8834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73C8F87F" w14:textId="77777777" w:rsidR="00944C3D" w:rsidRDefault="00944C3D" w:rsidP="00944C3D">
      <w:pPr>
        <w:rPr>
          <w:rFonts w:ascii="Arial" w:hAnsi="Arial"/>
          <w:b/>
        </w:rPr>
      </w:pPr>
    </w:p>
    <w:p w14:paraId="7FF2168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14113EE" w14:textId="77777777" w:rsidTr="00503750">
        <w:tc>
          <w:tcPr>
            <w:tcW w:w="2835" w:type="dxa"/>
            <w:vAlign w:val="center"/>
          </w:tcPr>
          <w:p w14:paraId="0556E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72B0FC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AD6AA9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685BEB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9639C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D8137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767405F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8A65A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70EB57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8CF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F24E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0C450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65BB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42F5F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F1D46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11F68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E74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92F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D1FB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C9F1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75F58C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CE37B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DFBEA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5800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299C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612C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ED5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88F8A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FDEBF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2F7714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4C5F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F4C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83C6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57E2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DA474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B7DAE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5755F7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17423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53C5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DC99F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90B918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FEE205A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D5BEC3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795BD84A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A8109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34E2E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30E2E026" w14:textId="77777777" w:rsidTr="00503750">
        <w:trPr>
          <w:trHeight w:val="699"/>
        </w:trPr>
        <w:tc>
          <w:tcPr>
            <w:tcW w:w="3502" w:type="dxa"/>
            <w:vMerge/>
          </w:tcPr>
          <w:p w14:paraId="53859A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4789BC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A1DB6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E8F7A8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BDD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302EAB55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96FBC17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83E92D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15C3B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A52296E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D0C344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C92EB6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394E08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4177913C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0B88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B5D05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AA9568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3C7629B9" w14:textId="77777777" w:rsidTr="00503750">
        <w:trPr>
          <w:trHeight w:val="593"/>
        </w:trPr>
        <w:tc>
          <w:tcPr>
            <w:tcW w:w="3497" w:type="dxa"/>
          </w:tcPr>
          <w:p w14:paraId="0D69F85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35685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FA6C8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E5B2E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2B75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A58B9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D71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1C3A6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B06962B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6BB96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955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5C2C5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BFA91D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6B98C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372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CE61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61E7E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2AD738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97D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F8ADF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F398EE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3ED2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1D8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F137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036CD2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6809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4C30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40E1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8F93B2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C5E48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FD91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3B222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2D256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01B2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A321A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DD8D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994F4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682A0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478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93E47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B85B7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23EA31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A7B0F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15AF7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A6D4F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24460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4274F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20D2DB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31F86C13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256E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C315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F45C78B" w14:textId="77777777" w:rsidR="00944C3D" w:rsidRDefault="00944C3D" w:rsidP="00944C3D">
      <w:pPr>
        <w:rPr>
          <w:rFonts w:ascii="Arial" w:hAnsi="Arial"/>
          <w:b/>
        </w:rPr>
      </w:pPr>
    </w:p>
    <w:p w14:paraId="7304EADF" w14:textId="77777777" w:rsidR="00944C3D" w:rsidRDefault="00944C3D" w:rsidP="00944C3D">
      <w:pPr>
        <w:rPr>
          <w:rFonts w:ascii="Arial" w:hAnsi="Arial"/>
          <w:b/>
        </w:rPr>
      </w:pPr>
    </w:p>
    <w:p w14:paraId="1EB362E0" w14:textId="77777777" w:rsidR="00944C3D" w:rsidRDefault="00944C3D" w:rsidP="00944C3D">
      <w:pPr>
        <w:rPr>
          <w:rFonts w:ascii="Arial" w:hAnsi="Arial"/>
          <w:b/>
        </w:rPr>
      </w:pPr>
    </w:p>
    <w:p w14:paraId="62E4FA93" w14:textId="77777777" w:rsidR="00944C3D" w:rsidRDefault="00944C3D" w:rsidP="00944C3D">
      <w:pPr>
        <w:rPr>
          <w:rFonts w:ascii="Arial" w:hAnsi="Arial"/>
          <w:b/>
        </w:rPr>
      </w:pPr>
    </w:p>
    <w:p w14:paraId="056DB305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4294965" w14:textId="77777777" w:rsidTr="00503750">
        <w:tc>
          <w:tcPr>
            <w:tcW w:w="2622" w:type="dxa"/>
            <w:vAlign w:val="center"/>
          </w:tcPr>
          <w:p w14:paraId="5C79839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CB9D0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3F8F3B3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74DF10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2C7DA4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B23A8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5213DC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F0287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7F04547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74A134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1EF1A4C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640DDFE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FD311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F4A42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EE82E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3F9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E67F7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5803F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1B01F69" w14:textId="77777777" w:rsidTr="00503750">
        <w:tc>
          <w:tcPr>
            <w:tcW w:w="2622" w:type="dxa"/>
            <w:vAlign w:val="center"/>
          </w:tcPr>
          <w:p w14:paraId="0354BB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64AAEC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0C3FEF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BC57C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439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2CE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0728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5CEDFDA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B1B9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91B44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60EAC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ECF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6020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BC84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55C35C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1289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7C9AB0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5609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688A7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928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EE20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8BDC8BE" w14:textId="77777777" w:rsidTr="00503750">
        <w:tc>
          <w:tcPr>
            <w:tcW w:w="2622" w:type="dxa"/>
            <w:vAlign w:val="center"/>
          </w:tcPr>
          <w:p w14:paraId="1D87CA4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D685F28" w14:textId="6A8D4F5B" w:rsidR="00944C3D" w:rsidRPr="008C56AB" w:rsidRDefault="00AE5292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92236</w:t>
            </w:r>
          </w:p>
        </w:tc>
        <w:tc>
          <w:tcPr>
            <w:tcW w:w="1275" w:type="dxa"/>
            <w:vAlign w:val="center"/>
          </w:tcPr>
          <w:p w14:paraId="28177F6A" w14:textId="5B42F5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7FBEFB" w14:textId="57C43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7CE62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B3EDFC" w14:textId="21F053CD" w:rsidR="00944C3D" w:rsidRPr="008C56AB" w:rsidRDefault="00AE5292" w:rsidP="00433DEC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100043</w:t>
            </w:r>
          </w:p>
        </w:tc>
      </w:tr>
      <w:tr w:rsidR="0099716A" w:rsidRPr="00050529" w14:paraId="72957EE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3CB05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7EB02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800E5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662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196A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1B97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293508F" w14:textId="77777777" w:rsidTr="00503750">
        <w:tc>
          <w:tcPr>
            <w:tcW w:w="2622" w:type="dxa"/>
            <w:vAlign w:val="center"/>
          </w:tcPr>
          <w:p w14:paraId="6C31C48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C4D1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596E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446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734F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AFE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A3CBEC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88648CE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1A5FC5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0D2E2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54219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EBF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F9B59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BAD8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04AC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D30904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185E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CE53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057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BB3E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8EDF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72478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6C84E8B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1B1D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0A3B22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9977E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E1E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AC8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5CB1F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BED3CDE" w14:textId="77777777" w:rsidTr="00503750">
        <w:tc>
          <w:tcPr>
            <w:tcW w:w="2622" w:type="dxa"/>
            <w:vAlign w:val="center"/>
          </w:tcPr>
          <w:p w14:paraId="41DF8A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37D891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5B55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F95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C110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DA20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D759585" w14:textId="77777777" w:rsidTr="00503750">
        <w:tc>
          <w:tcPr>
            <w:tcW w:w="2622" w:type="dxa"/>
            <w:vAlign w:val="center"/>
          </w:tcPr>
          <w:p w14:paraId="57451E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19E3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D9166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E1C6D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39F27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BCA5D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965093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2F5C83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A0DAE1B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9DD2564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3F0302B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507495F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AB3034" w14:textId="77777777" w:rsidR="00944C3D" w:rsidRPr="008C56AB" w:rsidRDefault="00944C3D" w:rsidP="00433DEC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341E6F8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EA92F8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7FBF3A88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B917C0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74FE98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423E39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3566B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29B28FA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3711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681EE4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18C5E9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B26F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0B7B3A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48C9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15613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3C3FEBE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0BF3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5D135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7BB8C8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618CF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9900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2BC785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3D044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6A37D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15EC6DC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D65A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1D9D1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C381DA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C32F0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D5BA2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F801C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731EC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EFAC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7B11B5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D6CD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71161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3C68F04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BEC50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873B3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DF735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C5F2E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9874C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7C5DA9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3AFED4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A79F4C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D1100A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2F849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CFEFB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18A27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0542A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7F4B3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7F5A28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09F56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6518EA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4B45C6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68006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1E3A16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5D813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4A207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4CCDD9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313A3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33A80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0C2B89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647C7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09378B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348B123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1ACA56F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F77FBD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04DEA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ADDFF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55D9C2AA" w14:textId="77777777" w:rsidTr="00503750">
        <w:tc>
          <w:tcPr>
            <w:tcW w:w="2835" w:type="dxa"/>
            <w:vAlign w:val="center"/>
          </w:tcPr>
          <w:p w14:paraId="619684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665F86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9B2CE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B9651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0C885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7B6AB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0B448C4" w14:textId="77777777" w:rsidTr="00503750">
        <w:tc>
          <w:tcPr>
            <w:tcW w:w="2835" w:type="dxa"/>
            <w:vAlign w:val="center"/>
          </w:tcPr>
          <w:p w14:paraId="1E0DDB7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4A90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7E74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52BD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2D5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040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D9C25E" w14:textId="77777777" w:rsidTr="00503750">
        <w:tc>
          <w:tcPr>
            <w:tcW w:w="2835" w:type="dxa"/>
            <w:vAlign w:val="center"/>
          </w:tcPr>
          <w:p w14:paraId="1F5838B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16853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185F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216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9AD7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D455B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AF4ECD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5023D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620A5CD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97B6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5345F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B0414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C599E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64830E70" w14:textId="77777777" w:rsidTr="00503750">
        <w:tc>
          <w:tcPr>
            <w:tcW w:w="2835" w:type="dxa"/>
            <w:vAlign w:val="center"/>
          </w:tcPr>
          <w:p w14:paraId="096EEB5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F461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E1C8F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B2CD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7CAE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44A5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FEDC1A" w14:textId="77777777" w:rsidTr="00503750">
        <w:tc>
          <w:tcPr>
            <w:tcW w:w="2835" w:type="dxa"/>
            <w:vAlign w:val="center"/>
          </w:tcPr>
          <w:p w14:paraId="12CDC8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B889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39DE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0983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15F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6DFC1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F0D4E4E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C4EC85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5692F0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3D6BC5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5C2AB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DEE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958B49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440A3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C81D78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C375E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4037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1A8BD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736E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46F30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809119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14B246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0F5D1741" w14:textId="77777777" w:rsidTr="00503750">
        <w:tc>
          <w:tcPr>
            <w:tcW w:w="2552" w:type="dxa"/>
            <w:shd w:val="clear" w:color="auto" w:fill="auto"/>
            <w:vAlign w:val="center"/>
          </w:tcPr>
          <w:p w14:paraId="5AC15A3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6AECA0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A89EE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8924A6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F3E2D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5124213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0151CD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A3D5DF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F4A642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3F23EC2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F5E709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0E03D2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87D97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53C8A85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E9AE05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69D432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A25BE9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5B55C1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299ABF2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6209076F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30A47BC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12E8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22A895B" w14:textId="77777777" w:rsidTr="00503750">
        <w:tc>
          <w:tcPr>
            <w:tcW w:w="4395" w:type="dxa"/>
            <w:vMerge/>
          </w:tcPr>
          <w:p w14:paraId="0F6F0AD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1FF81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21B737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E41D3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14E447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14873D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2347A2EB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05392AF9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E4BB1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8F5E77B" w14:textId="18152CC4" w:rsidR="00944C3D" w:rsidRPr="008C56AB" w:rsidRDefault="00944C3D" w:rsidP="005E4B87">
            <w:pPr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5CBE22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EE5165B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7D3236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0A532ECA" w14:textId="2079FCC7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436A1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4B9F6724" w14:textId="77777777" w:rsidTr="00503750">
        <w:tc>
          <w:tcPr>
            <w:tcW w:w="4395" w:type="dxa"/>
            <w:vAlign w:val="center"/>
          </w:tcPr>
          <w:p w14:paraId="259776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EB76236" w14:textId="36A91967" w:rsidR="00944C3D" w:rsidRPr="008C56AB" w:rsidRDefault="00944C3D" w:rsidP="005E4B87">
            <w:pPr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C3F83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1FBC26D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D44C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19B86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96605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5FFA176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25EA5F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1412C550" w14:textId="46874B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F283E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D2C912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AE2002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B2D0BFF" w14:textId="615F6E00" w:rsidR="00944C3D" w:rsidRPr="008C56AB" w:rsidRDefault="00944C3D" w:rsidP="005E4B87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A320D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1C8892A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7542D29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4E7D523E" w14:textId="77777777" w:rsidTr="00503750">
        <w:tc>
          <w:tcPr>
            <w:tcW w:w="4395" w:type="dxa"/>
            <w:vAlign w:val="center"/>
          </w:tcPr>
          <w:p w14:paraId="1F94FB5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17BEDD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7A5FF66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2DB089D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38C8F99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11C641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937687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2A9C08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68A484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A8E2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99776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3CD8375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154ACA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714AB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B9D7C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19DC909B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E38FBA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B1B92A2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BD51D94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474BA3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DA45BF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569859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C3626A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19A88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C62176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27DF3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933EE13" w14:textId="77777777" w:rsidTr="00503750">
        <w:tc>
          <w:tcPr>
            <w:tcW w:w="1843" w:type="dxa"/>
            <w:vAlign w:val="center"/>
          </w:tcPr>
          <w:p w14:paraId="56AA5DC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0DC62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1B20B9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674622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59E5222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65CB37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D5DF9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4442E75" w14:textId="77777777" w:rsidTr="00503750">
        <w:tc>
          <w:tcPr>
            <w:tcW w:w="1843" w:type="dxa"/>
            <w:vAlign w:val="center"/>
          </w:tcPr>
          <w:p w14:paraId="68413C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9C7300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8AAA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C56DA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C0C7AB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5CC3F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7B98C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151C3E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6B7259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B2A82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8E6D8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10E93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2CF7E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D4260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8CC4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E556D46" w14:textId="77777777" w:rsidTr="00503750">
        <w:tc>
          <w:tcPr>
            <w:tcW w:w="1843" w:type="dxa"/>
            <w:vAlign w:val="center"/>
          </w:tcPr>
          <w:p w14:paraId="28D49FE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000628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73930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021C2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3FE27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3E37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5DF9B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3D4855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E4E1F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611A7CE" w14:textId="77777777" w:rsidR="00944C3D" w:rsidRPr="00E05001" w:rsidRDefault="005E4B87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6E5F3D3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6BD17D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4956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967DD5" w14:textId="24334E21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661F88" w14:textId="50406E8F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09398D6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B0D1C4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41027AF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733AE1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4AAA53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18FED7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994DB1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A5254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95B42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16E74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5E838536" w14:textId="77777777" w:rsidTr="00503750">
        <w:trPr>
          <w:trHeight w:val="664"/>
        </w:trPr>
        <w:tc>
          <w:tcPr>
            <w:tcW w:w="3372" w:type="dxa"/>
          </w:tcPr>
          <w:p w14:paraId="52B2BC9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DFA097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6C4999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E6098F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69A51B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93EB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6A7D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7E40E2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DA1647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B9558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766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4C7D35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2FEE73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7F94A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1A72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F1C242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51038B5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00587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2D61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AFD1D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7B64C32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6795FB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DB2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49BB60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7211CBB1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FC034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9975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CA633C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F1E4F2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6CD077C" w14:textId="77777777" w:rsidTr="00503750">
        <w:tc>
          <w:tcPr>
            <w:tcW w:w="2835" w:type="dxa"/>
            <w:vAlign w:val="center"/>
          </w:tcPr>
          <w:p w14:paraId="48D0A6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799E42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5D25B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219753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05B25E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EAE5B13" w14:textId="77777777" w:rsidTr="00503750">
        <w:tc>
          <w:tcPr>
            <w:tcW w:w="2835" w:type="dxa"/>
          </w:tcPr>
          <w:p w14:paraId="22A4DF9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A2258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AB27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167D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8E75B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438B5E" w14:textId="77777777" w:rsidTr="00503750">
        <w:tc>
          <w:tcPr>
            <w:tcW w:w="2835" w:type="dxa"/>
          </w:tcPr>
          <w:p w14:paraId="11E8C1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94F0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FFDF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31E3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E9B7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BBEAE1" w14:textId="77777777" w:rsidTr="00503750">
        <w:tc>
          <w:tcPr>
            <w:tcW w:w="2835" w:type="dxa"/>
          </w:tcPr>
          <w:p w14:paraId="3146930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7B835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226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C2CC0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BD71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3FD16C8" w14:textId="77777777" w:rsidTr="00503750">
        <w:tc>
          <w:tcPr>
            <w:tcW w:w="2835" w:type="dxa"/>
            <w:vAlign w:val="center"/>
          </w:tcPr>
          <w:p w14:paraId="322E838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3D7942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EA2B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92B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7C74D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C0C3B1" w14:textId="77777777" w:rsidTr="00503750">
        <w:tc>
          <w:tcPr>
            <w:tcW w:w="2835" w:type="dxa"/>
            <w:vAlign w:val="center"/>
          </w:tcPr>
          <w:p w14:paraId="7F5FE46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CCB0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3E80A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E7D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4F067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92DAFE" w14:textId="77777777" w:rsidTr="00503750">
        <w:tc>
          <w:tcPr>
            <w:tcW w:w="2835" w:type="dxa"/>
          </w:tcPr>
          <w:p w14:paraId="5F203DB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72ED26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E5D2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1CA0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9DB7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3571145" w14:textId="77777777" w:rsidTr="00503750">
        <w:tc>
          <w:tcPr>
            <w:tcW w:w="2835" w:type="dxa"/>
          </w:tcPr>
          <w:p w14:paraId="4AE808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29D17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AD13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C5AB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3475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7A012BB" w14:textId="77777777" w:rsidTr="00503750">
        <w:tc>
          <w:tcPr>
            <w:tcW w:w="2835" w:type="dxa"/>
          </w:tcPr>
          <w:p w14:paraId="4E3E6E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C2C21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1BA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0CCE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649B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FB96A7" w14:textId="77777777" w:rsidR="00944C3D" w:rsidRDefault="00944C3D" w:rsidP="00944C3D">
      <w:pPr>
        <w:rPr>
          <w:rFonts w:ascii="Arial" w:hAnsi="Arial"/>
          <w:b/>
        </w:rPr>
      </w:pPr>
    </w:p>
    <w:p w14:paraId="18CF754A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6F0B120B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9D34B9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A0779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BD4E1C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70E6850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56895EE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CE2AEA5" w14:textId="77777777" w:rsidTr="00503750">
        <w:trPr>
          <w:trHeight w:val="443"/>
        </w:trPr>
        <w:tc>
          <w:tcPr>
            <w:tcW w:w="2560" w:type="dxa"/>
          </w:tcPr>
          <w:p w14:paraId="16C0247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4429A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A33D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25EA8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74B8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7118588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F52DAC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8A05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97B47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7F5E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6521C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DCD8F36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63C8F8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C5B9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046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FF7F9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352B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FC2E66C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1FBF13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960D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529F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3B05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FD3E9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0E7A4D" w14:textId="77777777" w:rsidR="00944C3D" w:rsidRDefault="00944C3D" w:rsidP="00944C3D">
      <w:pPr>
        <w:rPr>
          <w:rFonts w:ascii="Arial" w:hAnsi="Arial"/>
          <w:b/>
        </w:rPr>
      </w:pPr>
    </w:p>
    <w:p w14:paraId="3D76B73C" w14:textId="77777777" w:rsidR="00944C3D" w:rsidRDefault="00944C3D" w:rsidP="00944C3D">
      <w:pPr>
        <w:rPr>
          <w:rFonts w:ascii="Arial" w:hAnsi="Arial"/>
          <w:b/>
        </w:rPr>
      </w:pPr>
    </w:p>
    <w:p w14:paraId="0E605BC8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1ADB91C" w14:textId="77777777" w:rsidR="00944C3D" w:rsidRDefault="00944C3D" w:rsidP="00944C3D">
      <w:pPr>
        <w:rPr>
          <w:rFonts w:ascii="Arial" w:hAnsi="Arial"/>
          <w:b/>
        </w:rPr>
      </w:pPr>
    </w:p>
    <w:p w14:paraId="20A33C8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0F21D02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3155698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4BDFD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77BE0C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828636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34FAA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24BA8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B7E52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710543B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07999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40CD5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B5781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65E799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87C4C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39E078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0931A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16C987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E22B11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77164D34" w14:textId="77777777" w:rsidTr="00503750">
        <w:trPr>
          <w:trHeight w:val="677"/>
        </w:trPr>
        <w:tc>
          <w:tcPr>
            <w:tcW w:w="3358" w:type="dxa"/>
          </w:tcPr>
          <w:p w14:paraId="23F0128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C046D3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0DF719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E7729A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D9CB4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6FC2D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1218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EEAD7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C849A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62102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61F4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5C4D1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A829B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3F91B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33DC9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95494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4075C7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09729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4469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04CCE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E2962C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4BECC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6BBE9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AFE6E9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D36016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4BDFAD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20F0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3A34D0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408E3E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3D463C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41D0F8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9E9A7B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BEDB80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605E2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ADC993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B0D2569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9B9CC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7E5EEF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074B04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4261296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47D280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79BDF5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D52D4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A3700F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B2CED7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58D4B2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59E60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7E0FF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DB00A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2E59A6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887B5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29446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0F99C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95A37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D6089C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7B9177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FE6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A2E2B23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CAD86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801D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A86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5F5E7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8399ED4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58EF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9D701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91C2581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DB7ABD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A48EC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9FA2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7D7AB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7D41A0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F85812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1EF6F24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02B8898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7C8182D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B8F2B8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FB84F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CD8F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AA3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D0B54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E84D1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78753C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4ADFD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9D9474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EC861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0848C8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4ED1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D6DCF9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90F75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76E92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807C7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B44A322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78C2A973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EEBA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12108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332CF0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D4FC80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8868E94" w14:textId="77777777" w:rsidTr="00503750">
        <w:tc>
          <w:tcPr>
            <w:tcW w:w="3686" w:type="dxa"/>
            <w:vAlign w:val="center"/>
          </w:tcPr>
          <w:p w14:paraId="28B8BF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52A5FB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4B897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3D6C3987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D18B5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8094A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378D29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101580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BE7C2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510A2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A274E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51166F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B99D11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6F738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52EF2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51FFF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7A7A4B0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565CC0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DD485A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D1783D3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39E1EE80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A2905A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2CB97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77B8D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95061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8788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098210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DB493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E5F76E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716816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75704F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09E02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3131C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9522E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0CDA7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8CC3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FB5F2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D4FF776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FD544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3C42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13778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47D499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57CB5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5500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9DE121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769139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52043EB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EEA4EB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1DA689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42EB10A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DC9658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DB05A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267551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EF01B1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48D6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F51C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A68EA5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C4D193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04CCA8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90AE8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5F34C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1D7E5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76C26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3831E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83B77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CE022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30DE58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472B57A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E346469" w14:textId="77777777" w:rsidR="00944C3D" w:rsidRDefault="00944C3D" w:rsidP="00944C3D">
      <w:pPr>
        <w:rPr>
          <w:sz w:val="22"/>
          <w:szCs w:val="22"/>
        </w:rPr>
      </w:pPr>
    </w:p>
    <w:p w14:paraId="4AFCE15E" w14:textId="77777777" w:rsidR="00944C3D" w:rsidRDefault="00944C3D" w:rsidP="00944C3D">
      <w:pPr>
        <w:rPr>
          <w:sz w:val="22"/>
          <w:szCs w:val="22"/>
        </w:rPr>
      </w:pPr>
    </w:p>
    <w:p w14:paraId="625EA91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489BE4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356A635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7E32F9F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AD951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23C50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DC54C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76DC9431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55ADBB0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4EDAA4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CA952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5FCC5F84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072E069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BBF0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ACCD9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46E58A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79472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4DACB6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5D12B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B689CD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84B2B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6DEEE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18160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F97F6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7565CD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17358C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C53AB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C2725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E991CF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2F9BA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173A6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5A9F26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AAA4130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10939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BD13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1EA0CC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3C61A1C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1E48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2FE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F875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B4EFA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09A6F0F4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2059E5FB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3D896A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1717DD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CD02C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47684A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1CCB7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5BB4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053DD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5B19B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6F73F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3CA1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41868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237C9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7705C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953B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D16803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7796F5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08B23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8C3C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E5E584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4900A9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4F311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C059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C41F8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46D0E1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C20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D5CDE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F7A3822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74FADE2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72963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CB83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EC84B8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06C92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205F6C61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7CD9A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A49C3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709BE9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BE0EA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814248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FD89A67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3A8178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29B025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FB57FD9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0F6832C" w14:textId="77777777" w:rsidR="00944C3D" w:rsidRPr="003607F0" w:rsidRDefault="00944C3D" w:rsidP="00944C3D"/>
    <w:p w14:paraId="7C12F29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D52901" w14:textId="77777777" w:rsidR="00823137" w:rsidRDefault="00823137">
      <w:r>
        <w:separator/>
      </w:r>
    </w:p>
  </w:endnote>
  <w:endnote w:type="continuationSeparator" w:id="0">
    <w:p w14:paraId="5CE9362B" w14:textId="77777777" w:rsidR="00823137" w:rsidRDefault="00823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8F3A2B" w14:textId="77777777" w:rsidR="00433DEC" w:rsidRDefault="00433DEC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78B72FFA" w14:textId="77777777" w:rsidR="00433DEC" w:rsidRDefault="00433DEC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E1F8F8" w14:textId="77777777" w:rsidR="00433DEC" w:rsidRDefault="00433DEC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118F3B3" w14:textId="77777777" w:rsidR="00433DEC" w:rsidRDefault="00433DEC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C7CF3E" w14:textId="77777777" w:rsidR="00433DEC" w:rsidRPr="00010D38" w:rsidRDefault="00433DEC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38664262" w14:textId="77777777" w:rsidR="00433DEC" w:rsidRDefault="00433DEC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3E520F9" w14:textId="77777777" w:rsidR="00823137" w:rsidRDefault="00823137">
      <w:r>
        <w:separator/>
      </w:r>
    </w:p>
  </w:footnote>
  <w:footnote w:type="continuationSeparator" w:id="0">
    <w:p w14:paraId="45BD5B29" w14:textId="77777777" w:rsidR="00823137" w:rsidRDefault="008231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3013605">
    <w:abstractNumId w:val="13"/>
  </w:num>
  <w:num w:numId="2" w16cid:durableId="1041397719">
    <w:abstractNumId w:val="17"/>
  </w:num>
  <w:num w:numId="3" w16cid:durableId="531725184">
    <w:abstractNumId w:val="8"/>
  </w:num>
  <w:num w:numId="4" w16cid:durableId="1210342023">
    <w:abstractNumId w:val="7"/>
  </w:num>
  <w:num w:numId="5" w16cid:durableId="117672488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7916639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622491429">
    <w:abstractNumId w:val="20"/>
  </w:num>
  <w:num w:numId="8" w16cid:durableId="1209999549">
    <w:abstractNumId w:val="10"/>
  </w:num>
  <w:num w:numId="9" w16cid:durableId="494028821">
    <w:abstractNumId w:val="0"/>
  </w:num>
  <w:num w:numId="10" w16cid:durableId="2086485896">
    <w:abstractNumId w:val="19"/>
  </w:num>
  <w:num w:numId="11" w16cid:durableId="2018925957">
    <w:abstractNumId w:val="6"/>
  </w:num>
  <w:num w:numId="12" w16cid:durableId="1130438882">
    <w:abstractNumId w:val="9"/>
  </w:num>
  <w:num w:numId="13" w16cid:durableId="1436830027">
    <w:abstractNumId w:val="12"/>
  </w:num>
  <w:num w:numId="14" w16cid:durableId="1842964900">
    <w:abstractNumId w:val="15"/>
  </w:num>
  <w:num w:numId="15" w16cid:durableId="1284771194">
    <w:abstractNumId w:val="14"/>
  </w:num>
  <w:num w:numId="16" w16cid:durableId="907805537">
    <w:abstractNumId w:val="2"/>
  </w:num>
  <w:num w:numId="17" w16cid:durableId="1262686718">
    <w:abstractNumId w:val="4"/>
  </w:num>
  <w:num w:numId="18" w16cid:durableId="1227842518">
    <w:abstractNumId w:val="11"/>
  </w:num>
  <w:num w:numId="19" w16cid:durableId="914318864">
    <w:abstractNumId w:val="5"/>
  </w:num>
  <w:num w:numId="20" w16cid:durableId="1937247193">
    <w:abstractNumId w:val="18"/>
  </w:num>
  <w:num w:numId="21" w16cid:durableId="12014368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67F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33DEC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875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B87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23137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AE5292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B85B841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EF15E-8642-45B7-9C2C-A8DA3CF771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4</TotalTime>
  <Pages>16</Pages>
  <Words>5256</Words>
  <Characters>29960</Characters>
  <Application>Microsoft Office Word</Application>
  <DocSecurity>0</DocSecurity>
  <Lines>249</Lines>
  <Paragraphs>70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/>
      <vt:lpstr/>
      <vt:lpstr>«najomca_nazov»</vt:lpstr>
    </vt:vector>
  </TitlesOfParts>
  <Company>None</Company>
  <LinksUpToDate>false</LinksUpToDate>
  <CharactersWithSpaces>35146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2023-03-08T08:19:00Z</dcterms:created>
  <dcterms:modified xsi:type="dcterms:W3CDTF">2023-03-08T08:19:00Z</dcterms:modified>
</cp:coreProperties>
</file>