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E9BAB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2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2D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1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5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7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C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F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1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7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E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0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C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3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5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8A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A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7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9B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3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C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CB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4B4A1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2F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83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33D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E2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48D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7E4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96A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5A3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65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519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47B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9DA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941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11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23D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066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E9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69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87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A6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C4C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25B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FBC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22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50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112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3D2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A8C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4C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0D4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37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6BD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ED4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E49A1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8A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B3C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D5F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792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A58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8F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86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59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C0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F4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9F8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B6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12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0C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FAD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E0A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DC7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FF9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65B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1D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79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F2A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399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F31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2E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9B8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D8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5F5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7F0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B28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AA6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133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C4D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6E56B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EF3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165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E7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AB0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3EF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571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6B5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DE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403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908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51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E40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03C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82C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D05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5B8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F96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D05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085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62F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DA9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D4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3F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E3A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5B5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F93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74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58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8D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5B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FC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65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41C35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D0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15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45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BC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A2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20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2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49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A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19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09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AF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BE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A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7D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6A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1F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BE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FE0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3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0C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85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3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C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26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92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E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BF5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63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8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3C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D7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35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9C852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5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C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36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6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9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5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A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B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4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6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C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C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6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B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6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5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CF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DD0B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0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6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3C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60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E2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8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45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67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17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E1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5D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1D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B4B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51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C0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B0B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2B5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011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ED7BA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A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A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B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D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2DD7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1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E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7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F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A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4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3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B4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B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C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5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FBF8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C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A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1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5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94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8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8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8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5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7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D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C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1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B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5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32FB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C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4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F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6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B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A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1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E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5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2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B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D556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1F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1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4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2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3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4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D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3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4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3A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F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F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4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1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A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9CE0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C1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E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7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E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1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5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7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5B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EB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5D9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CC379" w14:textId="7C76FAD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AE5292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DC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1DD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D5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FC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DCF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FF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54A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9D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F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D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A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3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5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B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80A1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79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D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5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A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8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E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92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FE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49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A0C3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DF09EBB" wp14:editId="1306681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CDFA5" w14:textId="77777777" w:rsidR="00433DEC" w:rsidRDefault="00433DEC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C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14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2C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07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F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1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E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5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E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2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B1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1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6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E8658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9CCC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5AA56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BF9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7D41371" wp14:editId="1DFAD52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9FF44D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ACF2F3A" wp14:editId="39538E8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ABA850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907FD4" wp14:editId="2384C23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63060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71C1F96" wp14:editId="4CF4824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B1FC6" w14:textId="77777777" w:rsidR="00433DEC" w:rsidRDefault="00000000" w:rsidP="00944C3D">
                                  <w:fldSimple w:instr=" MERGEFIELD  aDMOD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B36ADE4" wp14:editId="5BB9E45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67C8B" w14:textId="60DA0818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AE5292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36AD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3067C8B" w14:textId="60DA0818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AE5292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5798F49" wp14:editId="237AA76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838F57" w14:textId="45658164" w:rsidR="00433DEC" w:rsidRDefault="00433DEC" w:rsidP="00944C3D">
                                  <w:r>
                                    <w:t>20</w:t>
                                  </w:r>
                                  <w:r w:rsidR="00AE5292"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98F4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D838F57" w14:textId="45658164" w:rsidR="00433DEC" w:rsidRDefault="00433DEC" w:rsidP="00944C3D">
                            <w:r>
                              <w:t>20</w:t>
                            </w:r>
                            <w:r w:rsidR="00AE5292"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37509FD" wp14:editId="2C0CF42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305D79" w14:textId="77777777" w:rsidR="00433DEC" w:rsidRDefault="00000000" w:rsidP="00944C3D">
                                  <w:fldSimple w:instr=" MERGEFIELD  aDMDO  \* MERGEFORMAT ">
                                    <w:r w:rsidR="00433DEC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EA07E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3EF03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B91E45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7FF02FD" wp14:editId="5D226BB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DE36C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C8A3F98" wp14:editId="2EB658F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B64156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802F7C" wp14:editId="64AA7885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F2704A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ADE634D" wp14:editId="40946AC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8E7B0F" w14:textId="529B8793" w:rsidR="00433DEC" w:rsidRDefault="00433DEC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E634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78E7B0F" w14:textId="529B8793" w:rsidR="00433DEC" w:rsidRDefault="00433DEC" w:rsidP="00944C3D"/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8D0F3B1" wp14:editId="232184E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61693D" w14:textId="0A0DE875" w:rsidR="00433DEC" w:rsidRDefault="00433DEC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0F3B1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561693D" w14:textId="0A0DE875" w:rsidR="00433DEC" w:rsidRDefault="00433DEC" w:rsidP="00944C3D"/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7F43CDA" wp14:editId="4FCF541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732C3" w14:textId="0ED856B4" w:rsidR="00433DEC" w:rsidRDefault="00433DEC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43CD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2A732C3" w14:textId="0ED856B4" w:rsidR="00433DEC" w:rsidRDefault="00433DEC" w:rsidP="00944C3D"/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FDA72A3" wp14:editId="5A6CC77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496F6" w14:textId="755647D0" w:rsidR="00433DEC" w:rsidRDefault="00433DEC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A72A3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AC496F6" w14:textId="755647D0" w:rsidR="00433DEC" w:rsidRDefault="00433DEC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66F0C0B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D1DABF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60D5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3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C79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D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D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1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A6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A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4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E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5F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6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7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8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1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2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2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8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1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B9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99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5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6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9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5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8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E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BB0D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4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6F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A8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8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E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C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9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D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5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3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7A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E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1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F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3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4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8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7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5D3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704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527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F81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77C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08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931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E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D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E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1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5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6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3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9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882E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D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D8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1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4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3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91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6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A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4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E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8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8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D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F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C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4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6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A6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D8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9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ADF9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6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E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0F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B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4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7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9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A682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E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8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2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C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4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1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9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D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26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0D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4B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F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94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5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4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D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A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A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0F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F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5EE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A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A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B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5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9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4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0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C845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0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96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8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0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0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D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E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C8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6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6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A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12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DD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1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0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2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67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7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45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FB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A5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8A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44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8B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D2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9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1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0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8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C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7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8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2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ABC9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D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1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39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DF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B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B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C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F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D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6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0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59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8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A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C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9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1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C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3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20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C2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66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E2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A66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31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9C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C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6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D389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7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D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A2CB118" wp14:editId="3F92942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9CB878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B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B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8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D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3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B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5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0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D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1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F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2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1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1C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C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3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0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A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B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1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C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1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5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D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7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3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34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52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B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8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E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130A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78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D628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EE5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4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4B4D7F" wp14:editId="64E9087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99DFE" w14:textId="665ECCDB" w:rsidR="00433DEC" w:rsidRPr="00391121" w:rsidRDefault="00AE529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37921738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B4D7F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1E99DFE" w14:textId="665ECCDB" w:rsidR="00433DEC" w:rsidRPr="00391121" w:rsidRDefault="00AE529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37921738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F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3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19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9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E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84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0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7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D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F64C24" wp14:editId="35D3E08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C5CA9E" w14:textId="5647C21D" w:rsidR="00433DEC" w:rsidRPr="00391121" w:rsidRDefault="00AE529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2022966220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64C2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DC5CA9E" w14:textId="5647C21D" w:rsidR="00433DEC" w:rsidRPr="00391121" w:rsidRDefault="00AE529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2022966220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4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FA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1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D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7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87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7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3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0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8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5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4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7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5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D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D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BA3B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B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85088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828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2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E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75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8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5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A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9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3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7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F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5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7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B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B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7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524B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6D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B48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1A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59D159" wp14:editId="3CC0F43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9D5DC" w14:textId="1F3F4B71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 </w:t>
                                  </w:r>
                                  <w:r w:rsidR="00AE5292">
                                    <w:rPr>
                                      <w:rFonts w:ascii="Arial" w:hAnsi="Arial" w:cs="Arial"/>
                                    </w:rPr>
                                    <w:t>Veľkomoravská 2162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9D159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D79D5DC" w14:textId="1F3F4B71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 </w:t>
                            </w:r>
                            <w:r w:rsidR="00AE5292">
                              <w:rPr>
                                <w:rFonts w:ascii="Arial" w:hAnsi="Arial" w:cs="Arial"/>
                              </w:rPr>
                              <w:t>Veľkomoravská 2162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9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5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A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0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D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E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23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0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5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5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F5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8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5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7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8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31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D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3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7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8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2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C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5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1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9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C8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0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6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E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02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D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7D57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C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4EF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EE84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1553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9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6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2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A9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0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9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1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7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A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1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0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E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4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3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D3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E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3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C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E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4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92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7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A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538F3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B7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649966" wp14:editId="1B5DAE3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44F76A" w14:textId="535D9096" w:rsidR="00433DEC" w:rsidRPr="00391121" w:rsidRDefault="00AE529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Veľkomoravská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49966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2C44F76A" w14:textId="535D9096" w:rsidR="00433DEC" w:rsidRPr="00391121" w:rsidRDefault="00AE529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Veľkomoravská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558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AB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1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0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9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1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7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7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2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3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A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B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C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B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C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6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C0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F1CE8B" wp14:editId="1E8DA4C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E80F08" w14:textId="6C2CA80B" w:rsidR="00433DEC" w:rsidRDefault="00AE5292" w:rsidP="00944C3D">
                                  <w:r>
                                    <w:t>2162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1CE8B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CE80F08" w14:textId="6C2CA80B" w:rsidR="00433DEC" w:rsidRDefault="00AE5292" w:rsidP="00944C3D">
                            <w:r>
                              <w:t>2162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F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0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B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8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4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5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2F8C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ED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540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D9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FF55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E8D79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F750EB" wp14:editId="3CE80D0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5D55A" w14:textId="56D89DAD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AE5292">
                                    <w:rPr>
                                      <w:rFonts w:ascii="Arial" w:hAnsi="Arial" w:cs="Arial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750EB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P8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J5c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qdmP8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4B35D55A" w14:textId="56D89DAD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AE5292">
                              <w:rPr>
                                <w:rFonts w:ascii="Arial" w:hAnsi="Arial" w:cs="Arial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D49A914" wp14:editId="7DE839A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7D04E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6D37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08C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62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C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1B53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2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B6FE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0F9CB1C" wp14:editId="19F1D79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6C9F81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4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86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F1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21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EA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32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5E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A9C0E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FE5EC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DE8EE08" wp14:editId="1C00A6D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1B7840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B05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E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F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4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22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5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6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7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3C64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7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EC3B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B602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78C52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00E2CCC" wp14:editId="1AD9770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2A600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3E62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665A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AC5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C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9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53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4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C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6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C7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0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C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C2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AE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D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1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7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7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C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A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E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0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1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A6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1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3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5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4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35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7A02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55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CB37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48F161EE" w14:textId="79C1909A" w:rsidR="00AE5292" w:rsidRPr="00ED0163" w:rsidRDefault="00AE529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7.3.2023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46B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F11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2A8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2F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A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46E8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C68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9A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8A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C2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2E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6BE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01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35BE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A3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BE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21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F5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04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C44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2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4101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C7E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9A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DE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F6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6F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6B5B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6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6EAF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D64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C6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70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06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D5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636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3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3896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5B5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05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19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84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CF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81D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22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C4F2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F5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EE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36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E0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C6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ED8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F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077B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987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8E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C8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8C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92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32B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6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E36B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5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C3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E8D6B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381285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CF50B2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FBA0C6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F7B4D9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85DA40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B6B780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4E7FD82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2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A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66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98C7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39D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4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A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A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3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7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7A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B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4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D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D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2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69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5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9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91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0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F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5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6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F458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8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19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1B2513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0E2FE20" w14:textId="77777777" w:rsidR="00944C3D" w:rsidRDefault="00944C3D" w:rsidP="00944C3D">
      <w:pPr>
        <w:rPr>
          <w:rFonts w:ascii="Arial" w:hAnsi="Arial"/>
        </w:rPr>
      </w:pPr>
    </w:p>
    <w:p w14:paraId="4F3C0C9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4DBB8CD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F15FBDA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96BB06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35C952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1D2B25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B1BB0C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B107D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B65B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D269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081D00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0595DF1" w14:textId="07D2387D" w:rsidR="00944C3D" w:rsidRPr="008D0433" w:rsidRDefault="00AE529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Hana  Ondrušová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75C15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87EC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498B4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F1710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2CFF6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F1E37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4CCDA2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17046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B49DF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FE8B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79BB8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91D329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02ABC5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289697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C9FFC1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096832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323A9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6FFBC3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BE4EE9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D562E4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8A1D1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2ED04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9CF35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7EE257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E3B54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27ACEA" w14:textId="1F77007E" w:rsidR="00944C3D" w:rsidRPr="008D0433" w:rsidRDefault="00AE529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E218B6A" w14:textId="335AB2C6" w:rsidR="00944C3D" w:rsidRPr="008D0433" w:rsidRDefault="00AE529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44C3D" w:rsidRPr="008D0433" w14:paraId="03DDE99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6203C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DC812AD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F817121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3BEEF24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357F1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FE0F6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46A45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E6576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8D256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841E7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36488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B2BED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50041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B9B2D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0F66D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1E9BD9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1B487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B895D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85915F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CABD1A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6962332" w14:textId="77777777" w:rsidR="00944C3D" w:rsidRDefault="00433DEC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68D10BD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6C0B07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0D29AD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93EB2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54926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247A0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B8FF06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A8BC8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FA558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5496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1BE1F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C05B9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29C76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770EC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29F8D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2B9CD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D0C93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672D3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3D758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D19E5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7B37C1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BAB6E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AC35A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37FD2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9C7CC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106FB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73F3F2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0B763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67E0B3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C8039C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E35857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64E48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43887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7B4A3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7F54F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8F77A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93599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8498F1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903BE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FA197C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0C939A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547C7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DCD3F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5F927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270E9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8A72DB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2B578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6CEB7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3663D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42FB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D37D1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91C4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32E7E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9ABC1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D3B1C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F60AF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F7370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A7AD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DC794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C8A1F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49077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F0FE5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FE8E5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4BBDF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67D7D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9A2E7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7B03D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F3D6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2F9B3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06DC7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F5BE1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8A1B9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650981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CE875D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FD82C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48E3B8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F8E3E7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007E8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102EC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3A434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E32E0A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316DA16" w14:textId="77777777" w:rsidTr="00503750">
        <w:tc>
          <w:tcPr>
            <w:tcW w:w="2302" w:type="dxa"/>
            <w:vAlign w:val="center"/>
          </w:tcPr>
          <w:p w14:paraId="50E1C1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FCD4E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238DE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ABEDB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6F7CF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BE48C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9E1B7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3446D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DAC8718" w14:textId="77777777" w:rsidTr="00503750">
        <w:tc>
          <w:tcPr>
            <w:tcW w:w="15593" w:type="dxa"/>
            <w:gridSpan w:val="8"/>
            <w:vAlign w:val="center"/>
          </w:tcPr>
          <w:p w14:paraId="4EB981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DAA2B1F" w14:textId="77777777" w:rsidTr="00503750">
        <w:tc>
          <w:tcPr>
            <w:tcW w:w="2302" w:type="dxa"/>
            <w:vAlign w:val="center"/>
          </w:tcPr>
          <w:p w14:paraId="1EC78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BB42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E0CD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3B61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141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18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BFC3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AC0E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27FCF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4527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C0DAC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ACA9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E1BF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81D0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1CCA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A1F2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5F5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B44E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11FB3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83012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3844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56E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863B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54C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7C7F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421F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EE9C5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500C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C069E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50647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FF77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9077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38C7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4FFE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D11A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7E506D" w14:textId="77777777" w:rsidTr="00503750">
        <w:tc>
          <w:tcPr>
            <w:tcW w:w="2302" w:type="dxa"/>
            <w:vAlign w:val="center"/>
          </w:tcPr>
          <w:p w14:paraId="20EF85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E524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C6C3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3F89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767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9D31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086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F84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4A4AD" w14:textId="77777777" w:rsidTr="00503750">
        <w:tc>
          <w:tcPr>
            <w:tcW w:w="15593" w:type="dxa"/>
            <w:gridSpan w:val="8"/>
            <w:vAlign w:val="center"/>
          </w:tcPr>
          <w:p w14:paraId="3FE028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95AEE0F" w14:textId="77777777" w:rsidTr="00503750">
        <w:tc>
          <w:tcPr>
            <w:tcW w:w="2302" w:type="dxa"/>
            <w:vAlign w:val="center"/>
          </w:tcPr>
          <w:p w14:paraId="1CAE4D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5CEBB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EE68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D7C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00B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4B98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3847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14FD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BB64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6B7D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6C719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314F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1D8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A70B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630F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4F59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287D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D4683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83D02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9336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8EDB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C6B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C9E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8636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D35D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BF38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6B9DB2" w14:textId="77777777" w:rsidTr="00503750">
        <w:tc>
          <w:tcPr>
            <w:tcW w:w="2302" w:type="dxa"/>
            <w:vAlign w:val="center"/>
          </w:tcPr>
          <w:p w14:paraId="1FAFB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354B6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E2A0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146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BBB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686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AE03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C115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348021" w14:textId="77777777" w:rsidTr="00503750">
        <w:tc>
          <w:tcPr>
            <w:tcW w:w="15593" w:type="dxa"/>
            <w:gridSpan w:val="8"/>
            <w:vAlign w:val="center"/>
          </w:tcPr>
          <w:p w14:paraId="068D8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E673848" w14:textId="77777777" w:rsidTr="00503750">
        <w:tc>
          <w:tcPr>
            <w:tcW w:w="2302" w:type="dxa"/>
            <w:vAlign w:val="center"/>
          </w:tcPr>
          <w:p w14:paraId="1C245D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2CD6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3E35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A80A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BA34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77FD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4A9A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1CC2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44322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8E6EC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0852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46A1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C0F5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979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16C7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162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3690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E9ABE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A44FF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000D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1744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9ACF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2DD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D8F2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EBD3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263C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4BB4C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B743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B3C4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8252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749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D8C8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319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3E62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54FB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B5ECB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262BB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B3BDBC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E466B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8AFA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B19B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B26E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B52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D42C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0E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F93A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64B39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26B1B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16CF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132E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2FE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4AB2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A3E4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0AA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E759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4AC1D5" w14:textId="77777777" w:rsidR="00944C3D" w:rsidRDefault="00944C3D" w:rsidP="00944C3D">
      <w:pPr>
        <w:rPr>
          <w:rFonts w:ascii="Arial" w:hAnsi="Arial"/>
          <w:b/>
        </w:rPr>
      </w:pPr>
    </w:p>
    <w:p w14:paraId="45FAECA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BD74DF7" w14:textId="77777777" w:rsidTr="00503750">
        <w:tc>
          <w:tcPr>
            <w:tcW w:w="1944" w:type="dxa"/>
            <w:vAlign w:val="center"/>
          </w:tcPr>
          <w:p w14:paraId="4654DE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0D701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366F2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F8076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E56D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47CF5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8D9C8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5E179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5FC60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E0767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D0857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0FC3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3015299" w14:textId="77777777" w:rsidTr="00503750">
        <w:tc>
          <w:tcPr>
            <w:tcW w:w="15685" w:type="dxa"/>
            <w:gridSpan w:val="12"/>
            <w:vAlign w:val="center"/>
          </w:tcPr>
          <w:p w14:paraId="5DD6C2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8E424F3" w14:textId="77777777" w:rsidTr="00503750">
        <w:tc>
          <w:tcPr>
            <w:tcW w:w="1944" w:type="dxa"/>
            <w:vAlign w:val="center"/>
          </w:tcPr>
          <w:p w14:paraId="34CA70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53D6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B1C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3675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C1F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BBD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E1B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3E8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90C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CCD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D41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4BD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C998C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36A43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EACC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6202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D83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92F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0FB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199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06C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2F0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56D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2E2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2112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562D1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FF5F5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9D49A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26E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821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35E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E57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B86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C7B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C75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3FF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056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A14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0F4D9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E0D6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45BC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A46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47F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DD48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C826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1382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29B8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3925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1524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D440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975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934D8B2" w14:textId="77777777" w:rsidTr="00503750">
        <w:tc>
          <w:tcPr>
            <w:tcW w:w="1944" w:type="dxa"/>
            <w:vAlign w:val="center"/>
          </w:tcPr>
          <w:p w14:paraId="3E20CF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BB34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D20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4A7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80E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4D3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8E5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441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7B9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6C0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4BF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31C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6CEE07" w14:textId="77777777" w:rsidTr="00503750">
        <w:tc>
          <w:tcPr>
            <w:tcW w:w="15685" w:type="dxa"/>
            <w:gridSpan w:val="12"/>
            <w:vAlign w:val="center"/>
          </w:tcPr>
          <w:p w14:paraId="3B69E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E84D2DB" w14:textId="77777777" w:rsidTr="00503750">
        <w:tc>
          <w:tcPr>
            <w:tcW w:w="1944" w:type="dxa"/>
            <w:vAlign w:val="center"/>
          </w:tcPr>
          <w:p w14:paraId="12F47B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831D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291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9B9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FC4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CFE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4D2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E75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5614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501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FB7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D33F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7978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89A13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9E028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780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E3D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DCD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0BE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E5D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BF6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DF1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F68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F8F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32C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6E443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15D91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DB50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7B3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02F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922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01D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F68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038C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2AD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B59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C28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1A037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9CF5A" w14:textId="77777777" w:rsidTr="00503750">
        <w:tc>
          <w:tcPr>
            <w:tcW w:w="1944" w:type="dxa"/>
            <w:vAlign w:val="center"/>
          </w:tcPr>
          <w:p w14:paraId="633B20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E4AB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839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6C3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61D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D94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E27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093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946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59E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4CB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DD74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FB1B2" w14:textId="77777777" w:rsidTr="00503750">
        <w:tc>
          <w:tcPr>
            <w:tcW w:w="15685" w:type="dxa"/>
            <w:gridSpan w:val="12"/>
            <w:vAlign w:val="center"/>
          </w:tcPr>
          <w:p w14:paraId="4B84A3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38000A8" w14:textId="77777777" w:rsidTr="00503750">
        <w:tc>
          <w:tcPr>
            <w:tcW w:w="1944" w:type="dxa"/>
            <w:vAlign w:val="center"/>
          </w:tcPr>
          <w:p w14:paraId="4FD0CC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8465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E1C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645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BC7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F07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A07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343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4B0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F7B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318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35A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E2BA4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0A615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E92F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463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BA8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CE1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DF5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E91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848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A00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958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265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845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6CFD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911E0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DCE6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D52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98EA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B0B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097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DE3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BE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644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B66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B1D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112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690AA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370E6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D4452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2CB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18C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EEE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3EB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35F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612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F6B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0AD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55F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3A3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A9057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8C95A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E1780E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243F6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587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F1C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FA6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2A0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19F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9B7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7C3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B21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134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4F1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646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A9C1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6B92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965F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8EAC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E7C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458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079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D91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56E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E80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8B8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FEF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8B6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642F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79EB1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3C7ED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4D82B8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1DABB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5401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3D604B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40B26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C071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C0C2A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47EC4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3336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26997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6F82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A51B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94DA5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0D99E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A755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8A2A0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57A4AB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1337F7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F9247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9DCF3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6747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2F0005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FAEF1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57BFD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C1B9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1F3CF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C4908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8E0B7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EFE4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73493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67226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44259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075D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CCC3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6B939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D3512C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90AE9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2B313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B0868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C9B6E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1E807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D875E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D10525D" w14:textId="77777777" w:rsidTr="00503750">
        <w:trPr>
          <w:trHeight w:val="1073"/>
        </w:trPr>
        <w:tc>
          <w:tcPr>
            <w:tcW w:w="3614" w:type="dxa"/>
            <w:vMerge/>
          </w:tcPr>
          <w:p w14:paraId="181E57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F004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9E827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A3EB3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27858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DF409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61635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E4B4722" w14:textId="77777777" w:rsidTr="00503750">
        <w:trPr>
          <w:trHeight w:val="283"/>
        </w:trPr>
        <w:tc>
          <w:tcPr>
            <w:tcW w:w="3614" w:type="dxa"/>
          </w:tcPr>
          <w:p w14:paraId="663476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C064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DABF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F0CF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632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CDC4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E737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A0FF2AA" w14:textId="77777777" w:rsidTr="00503750">
        <w:trPr>
          <w:trHeight w:val="283"/>
        </w:trPr>
        <w:tc>
          <w:tcPr>
            <w:tcW w:w="3614" w:type="dxa"/>
          </w:tcPr>
          <w:p w14:paraId="38F4C9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E7FD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BE1EF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5A237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2D21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7C79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B5AEB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3B08329" w14:textId="77777777" w:rsidTr="00503750">
        <w:trPr>
          <w:trHeight w:val="283"/>
        </w:trPr>
        <w:tc>
          <w:tcPr>
            <w:tcW w:w="3614" w:type="dxa"/>
          </w:tcPr>
          <w:p w14:paraId="40DD1A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5564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FFE1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2CFF9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96FD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88F7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7DE4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A48EC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505CAF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C60987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A4971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E99E5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102F3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95255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6B099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FF3B3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37E0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1B312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DDAC2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F25662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0C636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9BC23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CBB81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A62E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9F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ED2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2AD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62B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61C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538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71B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0112A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A16A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86D5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2B0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DA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4B9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26F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6A2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FBC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1A2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376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3635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3ABF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3D4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D44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70C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1EC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9EB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06F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EE2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2A85F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FAD9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17F5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E47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6C9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C30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27B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C42F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6BD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A35EF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4A5C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6112A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B15F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0DA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512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E57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40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A2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5AA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E20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5B755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CD09E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EB310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B0B90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3B66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02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067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4C5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DFB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871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8D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442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0192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C3E4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A196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965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3C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0E3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575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542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902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DBB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447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5273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E2CF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6D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6D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EB4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D1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258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E3F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881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65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627DB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17CF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2AC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F4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A9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491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8AB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6D7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52D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53B8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82BFF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26F69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FA3B3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6BF2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71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CDF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C38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A8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1B4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F0A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C7F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EEE5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729AE9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1A9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15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C0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633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A1E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F9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A997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1D5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D9C6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95DA5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4E6E5F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91140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D7B3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FE9B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91FA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4DC0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CFF7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69B4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4BC0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1376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BCE7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1371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03FF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6258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EA85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1595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09E7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098E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9A3C2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6031C1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05A138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AABBBB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A4DBD19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94E4D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FF18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46B89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84BC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3A65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660EB7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35C5E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AC7A9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8E8CB1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5C3834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8FF9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31F9C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F3633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6C792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70F21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90407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AC9D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1A8CA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7496D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E9EA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C9F2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5B9D4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ADA8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9FA5CE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B930A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1831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22F9C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955E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4FD7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1F173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4CAC6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2C6D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79DEF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6ABF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325CC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86CB6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BC969C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EC9D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85EB68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8E4C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1833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F372416" w14:textId="77777777" w:rsidR="00944C3D" w:rsidRDefault="00944C3D" w:rsidP="00944C3D">
      <w:pPr>
        <w:rPr>
          <w:rFonts w:ascii="Arial" w:hAnsi="Arial"/>
          <w:b/>
        </w:rPr>
      </w:pPr>
    </w:p>
    <w:p w14:paraId="417033C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3245B6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87E9C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C47B4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5F664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87413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8279F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0E33CB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4D44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DB3FD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D02B1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B5041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3C713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89E03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F6C5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5FB98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0260F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17D85C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CD077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4952E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A2738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DAF74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4FCA7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0D41AA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40FAC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481C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1749A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164ED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BDC006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09EFCC7" w14:textId="77777777" w:rsidTr="00503750">
        <w:tc>
          <w:tcPr>
            <w:tcW w:w="2835" w:type="dxa"/>
            <w:vAlign w:val="center"/>
          </w:tcPr>
          <w:p w14:paraId="320919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22093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6C2DF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D168D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532C2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7624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3B6C50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E540A4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91B112C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6E947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43282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68F2A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30F1B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E054F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5B1E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41B6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131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E5C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43F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619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F35BC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927FA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DD4C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F3A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E4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ADF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C5B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97452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11554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A5AD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39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985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197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1A9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C8B75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A456A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41DF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204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F61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E8F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FC0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85AD3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E2D41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9309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70F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92F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149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7CF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90B6C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E51E9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76461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F642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6AE5C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FD3D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FC5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AC1AE9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353A1B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A6F8834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3C8F87F" w14:textId="77777777" w:rsidR="00944C3D" w:rsidRDefault="00944C3D" w:rsidP="00944C3D">
      <w:pPr>
        <w:rPr>
          <w:rFonts w:ascii="Arial" w:hAnsi="Arial"/>
          <w:b/>
        </w:rPr>
      </w:pPr>
    </w:p>
    <w:p w14:paraId="7FF2168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14113EE" w14:textId="77777777" w:rsidTr="00503750">
        <w:tc>
          <w:tcPr>
            <w:tcW w:w="2835" w:type="dxa"/>
            <w:vAlign w:val="center"/>
          </w:tcPr>
          <w:p w14:paraId="0556EC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72B0FC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AD6AA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85BEB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9639C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D8137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767405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8A65A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0EB5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8CF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F24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C45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5BB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2F5F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1D46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11F6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E74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92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D1F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9F1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F58C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E37B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DFBE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80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299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612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ED5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8F8A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FDEBF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F771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4C5F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F4C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83C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57E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DA474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B7DA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755F7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1742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53C5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DC99F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0B91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EE205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D5BEC3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95BD84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A8109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34E2E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0E2E026" w14:textId="77777777" w:rsidTr="00503750">
        <w:trPr>
          <w:trHeight w:val="699"/>
        </w:trPr>
        <w:tc>
          <w:tcPr>
            <w:tcW w:w="3502" w:type="dxa"/>
            <w:vMerge/>
          </w:tcPr>
          <w:p w14:paraId="53859A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789BC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A1DB6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E8F7A8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ABDD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02EAB5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96FBC1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83E92D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15C3B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A52296E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D0C344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C92EB6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394E0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177913C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0B88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B5D05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A9568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C7629B9" w14:textId="77777777" w:rsidTr="00503750">
        <w:trPr>
          <w:trHeight w:val="593"/>
        </w:trPr>
        <w:tc>
          <w:tcPr>
            <w:tcW w:w="3497" w:type="dxa"/>
          </w:tcPr>
          <w:p w14:paraId="0D69F8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5685C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FA6C8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E5B2E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2B75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A58B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D71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1C3A6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06962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BB9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955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5C2C5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FA91D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B98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37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CE61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1E7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AD73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97D1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F8ADF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F398E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3ED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1D8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F137D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36CD2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680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4C3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40E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F93B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C5E4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FD9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3B222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2D256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01B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321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DD8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994F4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82A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478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93E4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B85B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3EA31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7B0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15AF7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A6D4F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446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274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20D2D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1F86C1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56E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315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45C78B" w14:textId="77777777" w:rsidR="00944C3D" w:rsidRDefault="00944C3D" w:rsidP="00944C3D">
      <w:pPr>
        <w:rPr>
          <w:rFonts w:ascii="Arial" w:hAnsi="Arial"/>
          <w:b/>
        </w:rPr>
      </w:pPr>
    </w:p>
    <w:p w14:paraId="7304EADF" w14:textId="77777777" w:rsidR="00944C3D" w:rsidRDefault="00944C3D" w:rsidP="00944C3D">
      <w:pPr>
        <w:rPr>
          <w:rFonts w:ascii="Arial" w:hAnsi="Arial"/>
          <w:b/>
        </w:rPr>
      </w:pPr>
    </w:p>
    <w:p w14:paraId="1EB362E0" w14:textId="77777777" w:rsidR="00944C3D" w:rsidRDefault="00944C3D" w:rsidP="00944C3D">
      <w:pPr>
        <w:rPr>
          <w:rFonts w:ascii="Arial" w:hAnsi="Arial"/>
          <w:b/>
        </w:rPr>
      </w:pPr>
    </w:p>
    <w:p w14:paraId="62E4FA93" w14:textId="77777777" w:rsidR="00944C3D" w:rsidRDefault="00944C3D" w:rsidP="00944C3D">
      <w:pPr>
        <w:rPr>
          <w:rFonts w:ascii="Arial" w:hAnsi="Arial"/>
          <w:b/>
        </w:rPr>
      </w:pPr>
    </w:p>
    <w:p w14:paraId="056DB30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4294965" w14:textId="77777777" w:rsidTr="00503750">
        <w:tc>
          <w:tcPr>
            <w:tcW w:w="2622" w:type="dxa"/>
            <w:vAlign w:val="center"/>
          </w:tcPr>
          <w:p w14:paraId="5C7983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CB9D0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F8F3B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4DF10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C7DA4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B23A8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213DC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F0287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F0454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74A134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EF1A4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40DDFE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D31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F4A4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E82E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3F9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67F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803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B01F69" w14:textId="77777777" w:rsidTr="00503750">
        <w:tc>
          <w:tcPr>
            <w:tcW w:w="2622" w:type="dxa"/>
            <w:vAlign w:val="center"/>
          </w:tcPr>
          <w:p w14:paraId="0354BB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4AAEC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C3FE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C57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439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2CE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072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EDFDA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B1B9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91B4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0EA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ECF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602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C84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5C35C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289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C9AB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609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88A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928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EE2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8BDC8BE" w14:textId="77777777" w:rsidTr="00503750">
        <w:tc>
          <w:tcPr>
            <w:tcW w:w="2622" w:type="dxa"/>
            <w:vAlign w:val="center"/>
          </w:tcPr>
          <w:p w14:paraId="1D87CA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D685F28" w14:textId="6A8D4F5B" w:rsidR="00944C3D" w:rsidRPr="008C56AB" w:rsidRDefault="00AE5292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92236</w:t>
            </w:r>
          </w:p>
        </w:tc>
        <w:tc>
          <w:tcPr>
            <w:tcW w:w="1275" w:type="dxa"/>
            <w:vAlign w:val="center"/>
          </w:tcPr>
          <w:p w14:paraId="28177F6A" w14:textId="5B42F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7FBEFB" w14:textId="57C43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CE6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B3EDFC" w14:textId="21F053CD" w:rsidR="00944C3D" w:rsidRPr="008C56AB" w:rsidRDefault="00AE5292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100043</w:t>
            </w:r>
          </w:p>
        </w:tc>
      </w:tr>
      <w:tr w:rsidR="0099716A" w:rsidRPr="00050529" w14:paraId="72957E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CB05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EB02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00E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662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196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1B9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293508F" w14:textId="77777777" w:rsidTr="00503750">
        <w:tc>
          <w:tcPr>
            <w:tcW w:w="2622" w:type="dxa"/>
            <w:vAlign w:val="center"/>
          </w:tcPr>
          <w:p w14:paraId="6C31C4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C4D1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96E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446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734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AFE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A3CBE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88648C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A5FC5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D2E2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5421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EBF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9B5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BAD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04A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D30904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185E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CE53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057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B3E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8ED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247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C84E8B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1B1D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A3B2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977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E1E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AC8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CB1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ED3CDE" w14:textId="77777777" w:rsidTr="00503750">
        <w:tc>
          <w:tcPr>
            <w:tcW w:w="2622" w:type="dxa"/>
            <w:vAlign w:val="center"/>
          </w:tcPr>
          <w:p w14:paraId="41DF8A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7D89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5B5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F95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C110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A20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D759585" w14:textId="77777777" w:rsidTr="00503750">
        <w:tc>
          <w:tcPr>
            <w:tcW w:w="2622" w:type="dxa"/>
            <w:vAlign w:val="center"/>
          </w:tcPr>
          <w:p w14:paraId="57451E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19E36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916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1C6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9F2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CA5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965093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F5C8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A0DAE1B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DD2564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F0302B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7495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AB3034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41E6F8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A92F8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FBF3A8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B917C0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74FE98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23E39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3566B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9B28F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3711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81EE4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18C5E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B26F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B7B3A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48C9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1561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C3FEB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0BF3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5D13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7BB8C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618C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9900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2BC78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3D04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6A37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5EC6D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D65A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D9D1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C381D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C32F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5BA2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F801C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731E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EFAC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7B11B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D6CD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7116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C68F0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BEC5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873B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DF735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5F2E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9874C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7C5DA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AFED4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A79F4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D1100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2F84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CFEFB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8A27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542A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7F4B3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F5A2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09F5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518EA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B45C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6800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1E3A1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5D81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4A20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4CCDD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313A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33A8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0C2B8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47C7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9378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48B12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ACA56F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77FB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04DEA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ADDFF4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5D9C2AA" w14:textId="77777777" w:rsidTr="00503750">
        <w:tc>
          <w:tcPr>
            <w:tcW w:w="2835" w:type="dxa"/>
            <w:vAlign w:val="center"/>
          </w:tcPr>
          <w:p w14:paraId="61968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65F86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9B2CE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B9651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0C885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7B6AB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0B448C4" w14:textId="77777777" w:rsidTr="00503750">
        <w:tc>
          <w:tcPr>
            <w:tcW w:w="2835" w:type="dxa"/>
            <w:vAlign w:val="center"/>
          </w:tcPr>
          <w:p w14:paraId="1E0DDB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4A90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7E7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52B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D5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040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D9C25E" w14:textId="77777777" w:rsidTr="00503750">
        <w:tc>
          <w:tcPr>
            <w:tcW w:w="2835" w:type="dxa"/>
            <w:vAlign w:val="center"/>
          </w:tcPr>
          <w:p w14:paraId="1F5838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6853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185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216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9AD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455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F4EC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5023D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20A5C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97B6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5345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B041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C599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4830E70" w14:textId="77777777" w:rsidTr="00503750">
        <w:tc>
          <w:tcPr>
            <w:tcW w:w="2835" w:type="dxa"/>
            <w:vAlign w:val="center"/>
          </w:tcPr>
          <w:p w14:paraId="096EE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F461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1C8F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B2C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7CA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44A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FEDC1A" w14:textId="77777777" w:rsidTr="00503750">
        <w:tc>
          <w:tcPr>
            <w:tcW w:w="2835" w:type="dxa"/>
            <w:vAlign w:val="center"/>
          </w:tcPr>
          <w:p w14:paraId="12CDC8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B889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39D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098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15F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DFC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0D4E4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C4EC8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5692F0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3D6BC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5C2AB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EE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958B4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440A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C81D7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C375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403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A8B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736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6F3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80911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14B246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F5D1741" w14:textId="77777777" w:rsidTr="00503750">
        <w:tc>
          <w:tcPr>
            <w:tcW w:w="2552" w:type="dxa"/>
            <w:shd w:val="clear" w:color="auto" w:fill="auto"/>
            <w:vAlign w:val="center"/>
          </w:tcPr>
          <w:p w14:paraId="5AC15A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6AECA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89EE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8924A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F3E2D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5124213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151C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A3D5DF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F4A642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3F23EC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F5E709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0E03D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87D97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53C8A8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E9AE05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69D432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A25BE9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5B55C1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99ABF2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209076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0A47B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12E8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22A895B" w14:textId="77777777" w:rsidTr="00503750">
        <w:tc>
          <w:tcPr>
            <w:tcW w:w="4395" w:type="dxa"/>
            <w:vMerge/>
          </w:tcPr>
          <w:p w14:paraId="0F6F0A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1FF81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21B73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E41D3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4E447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4873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347A2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5392AF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E4BB1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8F5E77B" w14:textId="18152CC4" w:rsidR="00944C3D" w:rsidRPr="008C56AB" w:rsidRDefault="00944C3D" w:rsidP="005E4B87">
            <w:pPr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CBE22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EE5165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D3236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A532ECA" w14:textId="2079FCC7" w:rsidR="00944C3D" w:rsidRPr="008C56AB" w:rsidRDefault="00944C3D" w:rsidP="005E4B8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436A1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B9F6724" w14:textId="77777777" w:rsidTr="00503750">
        <w:tc>
          <w:tcPr>
            <w:tcW w:w="4395" w:type="dxa"/>
            <w:vAlign w:val="center"/>
          </w:tcPr>
          <w:p w14:paraId="259776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EB76236" w14:textId="36A91967" w:rsidR="00944C3D" w:rsidRPr="008C56AB" w:rsidRDefault="00944C3D" w:rsidP="005E4B8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C3F835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1FBC26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D44C0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19B8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96605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5FFA17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25EA5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412C550" w14:textId="46874B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283E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D2C912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AE200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B2D0BFF" w14:textId="615F6E00" w:rsidR="00944C3D" w:rsidRPr="008C56AB" w:rsidRDefault="00944C3D" w:rsidP="005E4B8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320D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1C8892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542D2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E7D523E" w14:textId="77777777" w:rsidTr="00503750">
        <w:tc>
          <w:tcPr>
            <w:tcW w:w="4395" w:type="dxa"/>
            <w:vAlign w:val="center"/>
          </w:tcPr>
          <w:p w14:paraId="1F94FB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17BED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A5FF66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DB089D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8C8F99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11C64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3768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2A9C08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8A484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A8E2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9977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3CD837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54ACA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14AB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9D7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9DC909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E38FB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B1B92A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D51D9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474BA3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DA45BF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569859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3626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19A88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6217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27DF3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933EE13" w14:textId="77777777" w:rsidTr="00503750">
        <w:tc>
          <w:tcPr>
            <w:tcW w:w="1843" w:type="dxa"/>
            <w:vAlign w:val="center"/>
          </w:tcPr>
          <w:p w14:paraId="56AA5D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0DC624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1B20B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674622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9E5222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65CB37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D5DF95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4442E75" w14:textId="77777777" w:rsidTr="00503750">
        <w:tc>
          <w:tcPr>
            <w:tcW w:w="1843" w:type="dxa"/>
            <w:vAlign w:val="center"/>
          </w:tcPr>
          <w:p w14:paraId="68413C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9C730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8AAA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C56D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0C7A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CC3F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B98C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151C3E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6B725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B2A82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E6D8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10E9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2CF7E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4260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8CC4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E556D46" w14:textId="77777777" w:rsidTr="00503750">
        <w:tc>
          <w:tcPr>
            <w:tcW w:w="1843" w:type="dxa"/>
            <w:vAlign w:val="center"/>
          </w:tcPr>
          <w:p w14:paraId="28D49F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00628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3930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021C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FE27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3E37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DF9B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3D4855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E4E1F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611A7CE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6E5F3D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BD17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4956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967DD5" w14:textId="24334E21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661F88" w14:textId="50406E8F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09398D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B0D1C4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1027AF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33AE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AAA5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18FED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94DB1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A5254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5B42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16E74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E838536" w14:textId="77777777" w:rsidTr="00503750">
        <w:trPr>
          <w:trHeight w:val="664"/>
        </w:trPr>
        <w:tc>
          <w:tcPr>
            <w:tcW w:w="3372" w:type="dxa"/>
          </w:tcPr>
          <w:p w14:paraId="52B2BC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DFA09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C4999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E6098F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69A51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93EB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6A7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E40E2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ADA164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B9558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766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C7D35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2FEE73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7F94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A72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F1C24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1038B5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0058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2D6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AFD1D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B64C3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95F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DB2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49BB6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211CBB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FC03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997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A633C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F1E4F2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6CD077C" w14:textId="77777777" w:rsidTr="00503750">
        <w:tc>
          <w:tcPr>
            <w:tcW w:w="2835" w:type="dxa"/>
            <w:vAlign w:val="center"/>
          </w:tcPr>
          <w:p w14:paraId="48D0A6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799E4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5D25B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21975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5B25E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EAE5B13" w14:textId="77777777" w:rsidTr="00503750">
        <w:tc>
          <w:tcPr>
            <w:tcW w:w="2835" w:type="dxa"/>
          </w:tcPr>
          <w:p w14:paraId="22A4DF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A225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AB2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67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E75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438B5E" w14:textId="77777777" w:rsidTr="00503750">
        <w:tc>
          <w:tcPr>
            <w:tcW w:w="2835" w:type="dxa"/>
          </w:tcPr>
          <w:p w14:paraId="11E8C1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94F0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FFD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31E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E9B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BBEAE1" w14:textId="77777777" w:rsidTr="00503750">
        <w:tc>
          <w:tcPr>
            <w:tcW w:w="2835" w:type="dxa"/>
          </w:tcPr>
          <w:p w14:paraId="314693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B835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226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2CC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D71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FD16C8" w14:textId="77777777" w:rsidTr="00503750">
        <w:tc>
          <w:tcPr>
            <w:tcW w:w="2835" w:type="dxa"/>
            <w:vAlign w:val="center"/>
          </w:tcPr>
          <w:p w14:paraId="322E83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D794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EA2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92B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C74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C0C3B1" w14:textId="77777777" w:rsidTr="00503750">
        <w:tc>
          <w:tcPr>
            <w:tcW w:w="2835" w:type="dxa"/>
            <w:vAlign w:val="center"/>
          </w:tcPr>
          <w:p w14:paraId="7F5FE4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CCB0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E80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E7D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F06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92DAFE" w14:textId="77777777" w:rsidTr="00503750">
        <w:tc>
          <w:tcPr>
            <w:tcW w:w="2835" w:type="dxa"/>
          </w:tcPr>
          <w:p w14:paraId="5F203D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2ED2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E5D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CA0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9DB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571145" w14:textId="77777777" w:rsidTr="00503750">
        <w:tc>
          <w:tcPr>
            <w:tcW w:w="2835" w:type="dxa"/>
          </w:tcPr>
          <w:p w14:paraId="4AE808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29D1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AD1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C5A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475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A012BB" w14:textId="77777777" w:rsidTr="00503750">
        <w:tc>
          <w:tcPr>
            <w:tcW w:w="2835" w:type="dxa"/>
          </w:tcPr>
          <w:p w14:paraId="4E3E6E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C2C2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1BA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0CC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649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FB96A7" w14:textId="77777777" w:rsidR="00944C3D" w:rsidRDefault="00944C3D" w:rsidP="00944C3D">
      <w:pPr>
        <w:rPr>
          <w:rFonts w:ascii="Arial" w:hAnsi="Arial"/>
          <w:b/>
        </w:rPr>
      </w:pPr>
    </w:p>
    <w:p w14:paraId="18CF754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F0B120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9D34B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A0779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BD4E1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0E685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6895E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CE2AEA5" w14:textId="77777777" w:rsidTr="00503750">
        <w:trPr>
          <w:trHeight w:val="443"/>
        </w:trPr>
        <w:tc>
          <w:tcPr>
            <w:tcW w:w="2560" w:type="dxa"/>
          </w:tcPr>
          <w:p w14:paraId="16C024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4429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A33D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5EA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474B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11858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F52DA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8A05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97B4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7F5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6521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CD8F3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63C8F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C5B9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1046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FF7F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7352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C2E66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1FBF1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60D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3529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B05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FD3E9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0E7A4D" w14:textId="77777777" w:rsidR="00944C3D" w:rsidRDefault="00944C3D" w:rsidP="00944C3D">
      <w:pPr>
        <w:rPr>
          <w:rFonts w:ascii="Arial" w:hAnsi="Arial"/>
          <w:b/>
        </w:rPr>
      </w:pPr>
    </w:p>
    <w:p w14:paraId="3D76B73C" w14:textId="77777777" w:rsidR="00944C3D" w:rsidRDefault="00944C3D" w:rsidP="00944C3D">
      <w:pPr>
        <w:rPr>
          <w:rFonts w:ascii="Arial" w:hAnsi="Arial"/>
          <w:b/>
        </w:rPr>
      </w:pPr>
    </w:p>
    <w:p w14:paraId="0E605BC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1ADB91C" w14:textId="77777777" w:rsidR="00944C3D" w:rsidRDefault="00944C3D" w:rsidP="00944C3D">
      <w:pPr>
        <w:rPr>
          <w:rFonts w:ascii="Arial" w:hAnsi="Arial"/>
          <w:b/>
        </w:rPr>
      </w:pPr>
    </w:p>
    <w:p w14:paraId="20A33C8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0F21D0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15569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4BDFD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7BE0C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828636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34FAA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24BA8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B7E52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710543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07999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40CD5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B5781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5E799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87C4C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39E07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0931A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16C987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E22B11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7164D34" w14:textId="77777777" w:rsidTr="00503750">
        <w:trPr>
          <w:trHeight w:val="677"/>
        </w:trPr>
        <w:tc>
          <w:tcPr>
            <w:tcW w:w="3358" w:type="dxa"/>
          </w:tcPr>
          <w:p w14:paraId="23F012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C046D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0DF71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E7729A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9CB4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FC2D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218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EEAD7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849A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6210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61F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5C4D1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A829B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F91B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3DC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95494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075C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9729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446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04CCE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E2962C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4BEC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BBE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AFE6E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D36016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BDFA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20F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3A34D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408E3E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3D463C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41D0F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9E9A7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BEDB80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605E2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ADC99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0D256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9B9CC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7E5EE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74B04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26129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47D28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79BDF5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D52D4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3700F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B2CED7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58D4B2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59E60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7E0FF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DB00A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E59A6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887B5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446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F99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95A37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D6089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B917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FE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2E2B2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CAD86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801D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A86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5F5E7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8399ED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58EF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D70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1C258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DB7ABD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A48E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9FA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D7AB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7D41A0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F85812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EF6F2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2B889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C8182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8F2B8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B84F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CD8F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AA3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D0B54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E84D1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8753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ADF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D9474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EC861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848C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4ED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6DCF9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90F75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6E9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07C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44A32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8C2A97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EEBA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210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332CF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D4FC80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8868E94" w14:textId="77777777" w:rsidTr="00503750">
        <w:tc>
          <w:tcPr>
            <w:tcW w:w="3686" w:type="dxa"/>
            <w:vAlign w:val="center"/>
          </w:tcPr>
          <w:p w14:paraId="28B8BF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2A5FB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4B897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D6C398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D18B5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8094A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78D29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01580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E7C2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10A2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A274E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1166F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B99D1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6F738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2EF2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51FFF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7A7A4B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565CC0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DD485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1783D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9E1EE8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A2905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2CB97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77B8D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395061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8788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9821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B49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E5F76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71681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5704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9E0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3131C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9522E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0CDA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8CC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FB5F2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D4FF77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FD54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C42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13778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47D499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57CB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550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DE12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69139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52043E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EEA4EB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DA689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2EB10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DC965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DB05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6755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F01B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48D6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F51C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68EA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4D19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4CCA8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90AE8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F34C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1D7E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76C26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831E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83B7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CE02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0DE58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72B57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346469" w14:textId="77777777" w:rsidR="00944C3D" w:rsidRDefault="00944C3D" w:rsidP="00944C3D">
      <w:pPr>
        <w:rPr>
          <w:sz w:val="22"/>
          <w:szCs w:val="22"/>
        </w:rPr>
      </w:pPr>
    </w:p>
    <w:p w14:paraId="4AFCE15E" w14:textId="77777777" w:rsidR="00944C3D" w:rsidRDefault="00944C3D" w:rsidP="00944C3D">
      <w:pPr>
        <w:rPr>
          <w:sz w:val="22"/>
          <w:szCs w:val="22"/>
        </w:rPr>
      </w:pPr>
    </w:p>
    <w:p w14:paraId="625EA91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489BE4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356A635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E32F9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AD951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23C50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DC54C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6DC943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5ADBB0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4EDAA4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A952D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FCC5F8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72E069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BBF0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CCD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6E58A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79472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DACB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D12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689CD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84B2B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6DEE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816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F97F6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7565C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7358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53A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C2725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E991C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2F9B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73A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A9F26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AAA413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0939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BD1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EA0CC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3C61A1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1E48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2FE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F875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B4EFA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9A6F0F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059E5F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3D896A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717DDD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CD02CF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7684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1CCB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BB4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053DD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95B19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6F73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3CA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1868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237C9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7705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953B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D1680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796F5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8B23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C3C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5E584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900A9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4F31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059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C41F8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6D0E1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6C20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5CD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7A382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4FADE2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7296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CB8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C84B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06C92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05F6C6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7CD9A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A49C3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709BE9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BE0EA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81424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1FD89A67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3A817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9B02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B57FD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0F6832C" w14:textId="77777777" w:rsidR="00944C3D" w:rsidRPr="003607F0" w:rsidRDefault="00944C3D" w:rsidP="00944C3D"/>
    <w:p w14:paraId="7C12F291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2901" w14:textId="77777777" w:rsidR="00823137" w:rsidRDefault="00823137">
      <w:r>
        <w:separator/>
      </w:r>
    </w:p>
  </w:endnote>
  <w:endnote w:type="continuationSeparator" w:id="0">
    <w:p w14:paraId="5CE9362B" w14:textId="77777777" w:rsidR="00823137" w:rsidRDefault="0082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F3A2B" w14:textId="77777777" w:rsidR="00433DEC" w:rsidRDefault="00433DEC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8B72FFA" w14:textId="77777777" w:rsidR="00433DEC" w:rsidRDefault="00433DEC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1F8F8" w14:textId="77777777" w:rsidR="00433DEC" w:rsidRDefault="00433DEC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18F3B3" w14:textId="77777777" w:rsidR="00433DEC" w:rsidRDefault="00433DEC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CF3E" w14:textId="77777777" w:rsidR="00433DEC" w:rsidRPr="00010D38" w:rsidRDefault="00433DEC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38664262" w14:textId="77777777" w:rsidR="00433DEC" w:rsidRDefault="00433DEC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520F9" w14:textId="77777777" w:rsidR="00823137" w:rsidRDefault="00823137">
      <w:r>
        <w:separator/>
      </w:r>
    </w:p>
  </w:footnote>
  <w:footnote w:type="continuationSeparator" w:id="0">
    <w:p w14:paraId="45BD5B29" w14:textId="77777777" w:rsidR="00823137" w:rsidRDefault="00823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013605">
    <w:abstractNumId w:val="13"/>
  </w:num>
  <w:num w:numId="2" w16cid:durableId="1041397719">
    <w:abstractNumId w:val="17"/>
  </w:num>
  <w:num w:numId="3" w16cid:durableId="531725184">
    <w:abstractNumId w:val="8"/>
  </w:num>
  <w:num w:numId="4" w16cid:durableId="1210342023">
    <w:abstractNumId w:val="7"/>
  </w:num>
  <w:num w:numId="5" w16cid:durableId="117672488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91663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2491429">
    <w:abstractNumId w:val="20"/>
  </w:num>
  <w:num w:numId="8" w16cid:durableId="1209999549">
    <w:abstractNumId w:val="10"/>
  </w:num>
  <w:num w:numId="9" w16cid:durableId="494028821">
    <w:abstractNumId w:val="0"/>
  </w:num>
  <w:num w:numId="10" w16cid:durableId="2086485896">
    <w:abstractNumId w:val="19"/>
  </w:num>
  <w:num w:numId="11" w16cid:durableId="2018925957">
    <w:abstractNumId w:val="6"/>
  </w:num>
  <w:num w:numId="12" w16cid:durableId="1130438882">
    <w:abstractNumId w:val="9"/>
  </w:num>
  <w:num w:numId="13" w16cid:durableId="1436830027">
    <w:abstractNumId w:val="12"/>
  </w:num>
  <w:num w:numId="14" w16cid:durableId="1842964900">
    <w:abstractNumId w:val="15"/>
  </w:num>
  <w:num w:numId="15" w16cid:durableId="1284771194">
    <w:abstractNumId w:val="14"/>
  </w:num>
  <w:num w:numId="16" w16cid:durableId="907805537">
    <w:abstractNumId w:val="2"/>
  </w:num>
  <w:num w:numId="17" w16cid:durableId="1262686718">
    <w:abstractNumId w:val="4"/>
  </w:num>
  <w:num w:numId="18" w16cid:durableId="1227842518">
    <w:abstractNumId w:val="11"/>
  </w:num>
  <w:num w:numId="19" w16cid:durableId="914318864">
    <w:abstractNumId w:val="5"/>
  </w:num>
  <w:num w:numId="20" w16cid:durableId="1937247193">
    <w:abstractNumId w:val="18"/>
  </w:num>
  <w:num w:numId="21" w16cid:durableId="1201436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67F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3DEC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875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B87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23137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AE5292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5B841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EF15E-8642-45B7-9C2C-A8DA3CF7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5256</Words>
  <Characters>29960</Characters>
  <Application>Microsoft Office Word</Application>
  <DocSecurity>0</DocSecurity>
  <Lines>249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2023-03-08T08:19:00Z</dcterms:created>
  <dcterms:modified xsi:type="dcterms:W3CDTF">2023-03-08T08:19:00Z</dcterms:modified>
</cp:coreProperties>
</file>